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BEE1E" w14:textId="77777777" w:rsidR="00E77614" w:rsidRDefault="00E77614" w:rsidP="00C81CE4">
      <w:pPr>
        <w:pStyle w:val="Kop1"/>
        <w:rPr>
          <w:rFonts w:cs="Mongolian Baiti (Koppen CS)"/>
          <w:spacing w:val="-10"/>
          <w:kern w:val="28"/>
          <w:sz w:val="72"/>
          <w:szCs w:val="56"/>
        </w:rPr>
      </w:pPr>
      <w:r w:rsidRPr="00E77614">
        <w:rPr>
          <w:rFonts w:cs="Mongolian Baiti (Koppen CS)"/>
          <w:spacing w:val="-10"/>
          <w:kern w:val="28"/>
          <w:sz w:val="72"/>
          <w:szCs w:val="56"/>
        </w:rPr>
        <w:t>Verklaring op eer m.b.t. DAEB</w:t>
      </w:r>
    </w:p>
    <w:p w14:paraId="3A440B5C" w14:textId="77777777" w:rsidR="00444C21" w:rsidRPr="00142283" w:rsidRDefault="00444C21" w:rsidP="00142283">
      <w:pPr>
        <w:pStyle w:val="Kop2"/>
      </w:pPr>
      <w:r w:rsidRPr="00142283">
        <w:t>Waarom een verklaring op eer m.b.t. de DAEB?</w:t>
      </w:r>
    </w:p>
    <w:p w14:paraId="2DA1FCC7" w14:textId="77777777" w:rsidR="004C1C62" w:rsidRDefault="004C1C62" w:rsidP="004C1C62">
      <w:r w:rsidRPr="00EE2A87">
        <w:rPr>
          <w:b/>
        </w:rPr>
        <w:t xml:space="preserve">De </w:t>
      </w:r>
      <w:r>
        <w:rPr>
          <w:b/>
        </w:rPr>
        <w:t xml:space="preserve">oproep </w:t>
      </w:r>
      <w:sdt>
        <w:sdtPr>
          <w:rPr>
            <w:b/>
          </w:rPr>
          <w:alias w:val="Aanvullen met betreffende oproep"/>
          <w:tag w:val="Aanvullen met betreffende oproep"/>
          <w:id w:val="-870385024"/>
          <w:placeholder>
            <w:docPart w:val="BBEDD0ABFFA24E9E87149CD591566539"/>
          </w:placeholder>
          <w:showingPlcHdr/>
          <w:text/>
        </w:sdtPr>
        <w:sdtEndPr/>
        <w:sdtContent>
          <w:r w:rsidRPr="007A6E74">
            <w:rPr>
              <w:rStyle w:val="Tekstvantijdelijkeaanduiding"/>
            </w:rPr>
            <w:t>Klik of tik om tekst in te voeren.</w:t>
          </w:r>
        </w:sdtContent>
      </w:sdt>
      <w:r>
        <w:rPr>
          <w:b/>
        </w:rPr>
        <w:t xml:space="preserve"> </w:t>
      </w:r>
      <w:r w:rsidRPr="00EE2A87">
        <w:rPr>
          <w:b/>
        </w:rPr>
        <w:t xml:space="preserve">valt onder </w:t>
      </w:r>
      <w:r w:rsidRPr="0059601C">
        <w:rPr>
          <w:b/>
        </w:rPr>
        <w:t>DAEB-besluit</w:t>
      </w:r>
      <w:r>
        <w:rPr>
          <w:b/>
        </w:rPr>
        <w:t xml:space="preserve">, </w:t>
      </w:r>
      <w:r w:rsidRPr="001B28E1">
        <w:t xml:space="preserve">met in achtneming van de voorwaarden van artikel 2, lid 1a  of lid 1c  van het Besluit 2012/21/EU van de Commissie van 20 december 2011 betreffende de toepassing van artikel 106, lid 2, van het Verdrag betreffende de werking van de Europese Unie op staatssteun in de vorm van compensatie voor de openbare dienst, verleend aan bepaalde met het beheer van diensten van algemeen economisch belang belaste ondernemingen (het DAEB-besluit). </w:t>
      </w:r>
    </w:p>
    <w:p w14:paraId="072940BC" w14:textId="3B7845F8" w:rsidR="004C1C62" w:rsidRDefault="00142283" w:rsidP="00142283">
      <w:pPr>
        <w:pStyle w:val="Kop2"/>
      </w:pPr>
      <w:r w:rsidRPr="00142283">
        <w:t>Verklaring op eer van het totaalbedrag aan DAEB-steun</w:t>
      </w:r>
    </w:p>
    <w:p w14:paraId="5C28BED0" w14:textId="23427DA8" w:rsidR="00F74680" w:rsidRPr="00F74680" w:rsidRDefault="00F74680" w:rsidP="00F74680">
      <w:r w:rsidRPr="00F74680">
        <w:t>Geef hieronder volgende zaken weer:</w:t>
      </w:r>
    </w:p>
    <w:p w14:paraId="222D179E" w14:textId="77777777" w:rsidR="00F74680" w:rsidRPr="00F74680" w:rsidRDefault="00F74680" w:rsidP="00F74680">
      <w:pPr>
        <w:numPr>
          <w:ilvl w:val="0"/>
          <w:numId w:val="7"/>
        </w:numPr>
      </w:pPr>
      <w:r w:rsidRPr="00F74680">
        <w:t>Iedere andere subsidie die uw onderneming</w:t>
      </w:r>
      <w:r w:rsidRPr="00F74680">
        <w:rPr>
          <w:vertAlign w:val="superscript"/>
        </w:rPr>
        <w:footnoteReference w:id="1"/>
      </w:r>
      <w:r w:rsidRPr="00F74680">
        <w:t xml:space="preserve"> heeft waarvoor steun in het kader van een DAEB toegekend is op het moment van indiening van dit projectvoorstel</w:t>
      </w:r>
    </w:p>
    <w:p w14:paraId="36EFCB03" w14:textId="77777777" w:rsidR="00F74680" w:rsidRPr="00F74680" w:rsidRDefault="00F74680" w:rsidP="00F74680">
      <w:pPr>
        <w:numPr>
          <w:ilvl w:val="0"/>
          <w:numId w:val="7"/>
        </w:numPr>
      </w:pPr>
      <w:r w:rsidRPr="00F74680">
        <w:t>Per subsidie wat de DAEB-classificatie is (artikel 2, lid 1a of lid 1c van het DAEB-besluit)</w:t>
      </w:r>
    </w:p>
    <w:p w14:paraId="284BF7ED" w14:textId="77777777" w:rsidR="00F74680" w:rsidRPr="00F74680" w:rsidRDefault="00F74680" w:rsidP="00F74680">
      <w:pPr>
        <w:numPr>
          <w:ilvl w:val="0"/>
          <w:numId w:val="7"/>
        </w:numPr>
      </w:pPr>
      <w:r w:rsidRPr="00F74680">
        <w:t xml:space="preserve">Per subsidie voor welk bedrag de DAEB is toegekend aan de onderneming </w:t>
      </w:r>
    </w:p>
    <w:p w14:paraId="277A2FF0" w14:textId="4CC881E4" w:rsidR="00F74680" w:rsidRPr="00F74680" w:rsidRDefault="00F74680" w:rsidP="00F74680">
      <w:pPr>
        <w:numPr>
          <w:ilvl w:val="0"/>
          <w:numId w:val="7"/>
        </w:numPr>
      </w:pPr>
      <w:r w:rsidRPr="00F74680">
        <w:t>Per subsidie wat het bedrag van de totale DAEB is indien gekend</w:t>
      </w:r>
    </w:p>
    <w:p w14:paraId="7A362E7A" w14:textId="0532059F" w:rsidR="00F74680" w:rsidRPr="00F74680" w:rsidRDefault="00F74680" w:rsidP="00F74680">
      <w:r w:rsidRPr="00F74680">
        <w:rPr>
          <w:b/>
          <w:bCs/>
        </w:rPr>
        <w:t>Uiteraard vult u alléén de rubriek(en) in die op uw situatie van toepassing is/zijn.</w:t>
      </w:r>
    </w:p>
    <w:p w14:paraId="6D0FD2F9" w14:textId="7E7E21BE" w:rsidR="00F74680" w:rsidRPr="00F74680" w:rsidRDefault="00E1418F" w:rsidP="00F74680">
      <w:pPr>
        <w:rPr>
          <w:b/>
          <w:bCs/>
        </w:rPr>
      </w:pPr>
      <w:sdt>
        <w:sdtPr>
          <w:id w:val="1474869362"/>
          <w14:checkbox>
            <w14:checked w14:val="0"/>
            <w14:checkedState w14:val="2612" w14:font="MS Gothic"/>
            <w14:uncheckedState w14:val="2610" w14:font="MS Gothic"/>
          </w14:checkbox>
        </w:sdtPr>
        <w:sdtEndPr/>
        <w:sdtContent>
          <w:r w:rsidR="00F74680" w:rsidRPr="00F74680">
            <w:rPr>
              <w:rFonts w:ascii="Segoe UI Symbol" w:hAnsi="Segoe UI Symbol" w:cs="Segoe UI Symbol"/>
            </w:rPr>
            <w:t>☐</w:t>
          </w:r>
        </w:sdtContent>
      </w:sdt>
      <w:r w:rsidR="00F74680" w:rsidRPr="00F74680">
        <w:tab/>
      </w:r>
      <w:r w:rsidR="00F74680" w:rsidRPr="00F74680">
        <w:rPr>
          <w:b/>
          <w:bCs/>
        </w:rPr>
        <w:t>geen andere projecten heeft waarvoor steun in het kader van DAEB toegekend is</w:t>
      </w:r>
      <w:r w:rsidR="00F74680" w:rsidRPr="00F74680">
        <w:rPr>
          <w:b/>
          <w:bCs/>
        </w:rPr>
        <w:br/>
      </w:r>
      <w:r w:rsidR="00F74680" w:rsidRPr="00F74680">
        <w:t xml:space="preserve">Op  </w:t>
      </w:r>
      <w:sdt>
        <w:sdtPr>
          <w:id w:val="-465884684"/>
          <w:placeholder>
            <w:docPart w:val="ED4731047CB146C896E0E9BE94DD04CE"/>
          </w:placeholder>
          <w:showingPlcHdr/>
          <w:date>
            <w:dateFormat w:val="d/MM/yyyy"/>
            <w:lid w:val="nl-BE"/>
            <w:storeMappedDataAs w:val="dateTime"/>
            <w:calendar w:val="gregorian"/>
          </w:date>
        </w:sdtPr>
        <w:sdtEndPr/>
        <w:sdtContent>
          <w:r w:rsidR="00F74680" w:rsidRPr="00F74680">
            <w:t>Klik of tik om een datum in te voeren.</w:t>
          </w:r>
        </w:sdtContent>
      </w:sdt>
      <w:r w:rsidR="00F74680" w:rsidRPr="00F74680">
        <w:t>(</w:t>
      </w:r>
      <w:r w:rsidR="00F74680" w:rsidRPr="00F74680">
        <w:rPr>
          <w:i/>
          <w:iCs/>
        </w:rPr>
        <w:t>datum van indiening van het projectvoorstel</w:t>
      </w:r>
      <w:r w:rsidR="00F74680" w:rsidRPr="00F74680">
        <w:rPr>
          <w:vertAlign w:val="superscript"/>
        </w:rPr>
        <w:footnoteReference w:id="2"/>
      </w:r>
      <w:r w:rsidR="00F74680" w:rsidRPr="00F74680">
        <w:t xml:space="preserve">) heeft de onderneming geen andere projecten waarvan de steun in het kader van een DAEB toegekend is. </w:t>
      </w:r>
    </w:p>
    <w:p w14:paraId="131D853C" w14:textId="77777777" w:rsidR="00F74680" w:rsidRPr="00F74680" w:rsidRDefault="00E1418F" w:rsidP="00F74680">
      <w:pPr>
        <w:rPr>
          <w:b/>
          <w:bCs/>
        </w:rPr>
      </w:pPr>
      <w:sdt>
        <w:sdtPr>
          <w:id w:val="807679134"/>
          <w14:checkbox>
            <w14:checked w14:val="0"/>
            <w14:checkedState w14:val="2612" w14:font="MS Gothic"/>
            <w14:uncheckedState w14:val="2610" w14:font="MS Gothic"/>
          </w14:checkbox>
        </w:sdtPr>
        <w:sdtEndPr/>
        <w:sdtContent>
          <w:r w:rsidR="00F74680" w:rsidRPr="00F74680">
            <w:rPr>
              <w:rFonts w:ascii="Segoe UI Symbol" w:hAnsi="Segoe UI Symbol" w:cs="Segoe UI Symbol"/>
            </w:rPr>
            <w:t>☐</w:t>
          </w:r>
        </w:sdtContent>
      </w:sdt>
      <w:r w:rsidR="00F74680" w:rsidRPr="00F74680">
        <w:rPr>
          <w:b/>
          <w:bCs/>
        </w:rPr>
        <w:tab/>
        <w:t>Andere projecten heeft waarvoor steun in het kader van DAEB toegekend is</w:t>
      </w:r>
    </w:p>
    <w:tbl>
      <w:tblPr>
        <w:tblStyle w:val="Lijsttabel3-Accent1"/>
        <w:tblW w:w="9768" w:type="dxa"/>
        <w:tblLayout w:type="fixed"/>
        <w:tblLook w:val="04A0" w:firstRow="1" w:lastRow="0" w:firstColumn="1" w:lastColumn="0" w:noHBand="0" w:noVBand="1"/>
      </w:tblPr>
      <w:tblGrid>
        <w:gridCol w:w="1928"/>
        <w:gridCol w:w="1704"/>
        <w:gridCol w:w="2046"/>
        <w:gridCol w:w="2045"/>
        <w:gridCol w:w="2045"/>
      </w:tblGrid>
      <w:tr w:rsidR="00F74680" w:rsidRPr="00F74680" w14:paraId="646AC938" w14:textId="77777777" w:rsidTr="00F73C79">
        <w:trPr>
          <w:cnfStyle w:val="100000000000" w:firstRow="1" w:lastRow="0" w:firstColumn="0" w:lastColumn="0" w:oddVBand="0" w:evenVBand="0" w:oddHBand="0" w:evenHBand="0" w:firstRowFirstColumn="0" w:firstRowLastColumn="0" w:lastRowFirstColumn="0" w:lastRowLastColumn="0"/>
          <w:trHeight w:val="527"/>
        </w:trPr>
        <w:tc>
          <w:tcPr>
            <w:cnfStyle w:val="001000000100" w:firstRow="0" w:lastRow="0" w:firstColumn="1" w:lastColumn="0" w:oddVBand="0" w:evenVBand="0" w:oddHBand="0" w:evenHBand="0" w:firstRowFirstColumn="1" w:firstRowLastColumn="0" w:lastRowFirstColumn="0" w:lastRowLastColumn="0"/>
            <w:tcW w:w="1928" w:type="dxa"/>
          </w:tcPr>
          <w:p w14:paraId="6E8CFC20" w14:textId="77777777" w:rsidR="00F74680" w:rsidRPr="00F74680" w:rsidRDefault="00F74680" w:rsidP="00033272">
            <w:pPr>
              <w:spacing w:after="120" w:line="240" w:lineRule="auto"/>
            </w:pPr>
            <w:r w:rsidRPr="00F74680">
              <w:t>Naam project/subsidie</w:t>
            </w:r>
          </w:p>
        </w:tc>
        <w:tc>
          <w:tcPr>
            <w:tcW w:w="1704" w:type="dxa"/>
          </w:tcPr>
          <w:p w14:paraId="31B153B5" w14:textId="77777777" w:rsidR="00F74680" w:rsidRPr="00F74680" w:rsidRDefault="00F74680" w:rsidP="00033272">
            <w:pPr>
              <w:spacing w:after="120" w:line="240" w:lineRule="auto"/>
              <w:cnfStyle w:val="100000000000" w:firstRow="1" w:lastRow="0" w:firstColumn="0" w:lastColumn="0" w:oddVBand="0" w:evenVBand="0" w:oddHBand="0" w:evenHBand="0" w:firstRowFirstColumn="0" w:firstRowLastColumn="0" w:lastRowFirstColumn="0" w:lastRowLastColumn="0"/>
            </w:pPr>
            <w:r w:rsidRPr="00F74680">
              <w:t>DAEB - classificatie</w:t>
            </w:r>
          </w:p>
        </w:tc>
        <w:tc>
          <w:tcPr>
            <w:tcW w:w="2046" w:type="dxa"/>
          </w:tcPr>
          <w:p w14:paraId="7AE518CC" w14:textId="77777777" w:rsidR="00F74680" w:rsidRPr="00F74680" w:rsidRDefault="00F74680" w:rsidP="00033272">
            <w:pPr>
              <w:spacing w:after="120" w:line="240" w:lineRule="auto"/>
              <w:cnfStyle w:val="100000000000" w:firstRow="1" w:lastRow="0" w:firstColumn="0" w:lastColumn="0" w:oddVBand="0" w:evenVBand="0" w:oddHBand="0" w:evenHBand="0" w:firstRowFirstColumn="0" w:firstRowLastColumn="0" w:lastRowFirstColumn="0" w:lastRowLastColumn="0"/>
            </w:pPr>
            <w:r w:rsidRPr="00F74680">
              <w:t>Bedrag DAEB voor deze specifieke subsidie</w:t>
            </w:r>
          </w:p>
        </w:tc>
        <w:tc>
          <w:tcPr>
            <w:tcW w:w="2045" w:type="dxa"/>
          </w:tcPr>
          <w:p w14:paraId="41F54657" w14:textId="77777777" w:rsidR="00F74680" w:rsidRPr="00F74680" w:rsidRDefault="00F74680" w:rsidP="00033272">
            <w:pPr>
              <w:spacing w:after="120" w:line="240" w:lineRule="auto"/>
              <w:cnfStyle w:val="100000000000" w:firstRow="1" w:lastRow="0" w:firstColumn="0" w:lastColumn="0" w:oddVBand="0" w:evenVBand="0" w:oddHBand="0" w:evenHBand="0" w:firstRowFirstColumn="0" w:firstRowLastColumn="0" w:lastRowFirstColumn="0" w:lastRowLastColumn="0"/>
            </w:pPr>
            <w:r w:rsidRPr="00F74680">
              <w:t>Bedrag voor de volledige DAEB (indien gekend)</w:t>
            </w:r>
          </w:p>
        </w:tc>
        <w:tc>
          <w:tcPr>
            <w:tcW w:w="2045" w:type="dxa"/>
          </w:tcPr>
          <w:p w14:paraId="799857BC" w14:textId="77777777" w:rsidR="00F74680" w:rsidRPr="00F74680" w:rsidRDefault="00F74680" w:rsidP="00033272">
            <w:pPr>
              <w:spacing w:after="120" w:line="240" w:lineRule="auto"/>
              <w:cnfStyle w:val="100000000000" w:firstRow="1" w:lastRow="0" w:firstColumn="0" w:lastColumn="0" w:oddVBand="0" w:evenVBand="0" w:oddHBand="0" w:evenHBand="0" w:firstRowFirstColumn="0" w:firstRowLastColumn="0" w:lastRowFirstColumn="0" w:lastRowLastColumn="0"/>
            </w:pPr>
            <w:r w:rsidRPr="00F74680">
              <w:t>Looptijd project/subsidie (van xxx tot xx)</w:t>
            </w:r>
          </w:p>
        </w:tc>
      </w:tr>
      <w:tr w:rsidR="00F74680" w:rsidRPr="00F74680" w14:paraId="081AED85" w14:textId="77777777" w:rsidTr="00F73C7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928" w:type="dxa"/>
          </w:tcPr>
          <w:p w14:paraId="6FB66858" w14:textId="77777777" w:rsidR="00F74680" w:rsidRPr="00F74680" w:rsidRDefault="00F74680" w:rsidP="00033272">
            <w:pPr>
              <w:spacing w:after="120" w:line="240" w:lineRule="auto"/>
            </w:pPr>
          </w:p>
        </w:tc>
        <w:sdt>
          <w:sdtPr>
            <w:id w:val="-1277556061"/>
            <w:placeholder>
              <w:docPart w:val="1AE9C24EFF6F4B1B8786E3A06CDFE315"/>
            </w:placeholder>
            <w:showingPlcHdr/>
            <w:text/>
          </w:sdtPr>
          <w:sdtEndPr/>
          <w:sdtContent>
            <w:tc>
              <w:tcPr>
                <w:tcW w:w="1704" w:type="dxa"/>
              </w:tcPr>
              <w:p w14:paraId="43CDF39A" w14:textId="77777777" w:rsidR="00F74680" w:rsidRPr="00F74680" w:rsidRDefault="00F74680" w:rsidP="00033272">
                <w:pPr>
                  <w:spacing w:after="120" w:line="240" w:lineRule="auto"/>
                  <w:cnfStyle w:val="000000100000" w:firstRow="0" w:lastRow="0" w:firstColumn="0" w:lastColumn="0" w:oddVBand="0" w:evenVBand="0" w:oddHBand="1" w:evenHBand="0" w:firstRowFirstColumn="0" w:firstRowLastColumn="0" w:lastRowFirstColumn="0" w:lastRowLastColumn="0"/>
                </w:pPr>
                <w:r w:rsidRPr="00F74680">
                  <w:t>Klik of tik om tekst in te voeren.</w:t>
                </w:r>
              </w:p>
            </w:tc>
          </w:sdtContent>
        </w:sdt>
        <w:sdt>
          <w:sdtPr>
            <w:id w:val="913743133"/>
            <w:placeholder>
              <w:docPart w:val="4684C6B227E3439AB2B5AB4859A90B76"/>
            </w:placeholder>
            <w:showingPlcHdr/>
            <w:text/>
          </w:sdtPr>
          <w:sdtEndPr/>
          <w:sdtContent>
            <w:tc>
              <w:tcPr>
                <w:tcW w:w="2046" w:type="dxa"/>
              </w:tcPr>
              <w:p w14:paraId="4F0729B2" w14:textId="77777777" w:rsidR="00F74680" w:rsidRPr="00F74680" w:rsidRDefault="00F74680" w:rsidP="00033272">
                <w:pPr>
                  <w:spacing w:after="120" w:line="240" w:lineRule="auto"/>
                  <w:cnfStyle w:val="000000100000" w:firstRow="0" w:lastRow="0" w:firstColumn="0" w:lastColumn="0" w:oddVBand="0" w:evenVBand="0" w:oddHBand="1" w:evenHBand="0" w:firstRowFirstColumn="0" w:firstRowLastColumn="0" w:lastRowFirstColumn="0" w:lastRowLastColumn="0"/>
                </w:pPr>
                <w:r w:rsidRPr="00F74680">
                  <w:t>Klik of tik om tekst in te voeren.</w:t>
                </w:r>
              </w:p>
            </w:tc>
          </w:sdtContent>
        </w:sdt>
        <w:tc>
          <w:tcPr>
            <w:tcW w:w="2045" w:type="dxa"/>
          </w:tcPr>
          <w:p w14:paraId="60D767D4" w14:textId="77777777" w:rsidR="00F74680" w:rsidRPr="00F74680" w:rsidRDefault="00F74680" w:rsidP="00033272">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2045" w:type="dxa"/>
          </w:tcPr>
          <w:p w14:paraId="42B72BDF" w14:textId="77777777" w:rsidR="00F74680" w:rsidRPr="00F74680" w:rsidRDefault="00F74680" w:rsidP="00033272">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F74680" w:rsidRPr="00F74680" w14:paraId="6D4B3C75" w14:textId="77777777" w:rsidTr="00F73C79">
        <w:trPr>
          <w:trHeight w:val="379"/>
        </w:trPr>
        <w:tc>
          <w:tcPr>
            <w:cnfStyle w:val="001000000000" w:firstRow="0" w:lastRow="0" w:firstColumn="1" w:lastColumn="0" w:oddVBand="0" w:evenVBand="0" w:oddHBand="0" w:evenHBand="0" w:firstRowFirstColumn="0" w:firstRowLastColumn="0" w:lastRowFirstColumn="0" w:lastRowLastColumn="0"/>
            <w:tcW w:w="1928" w:type="dxa"/>
          </w:tcPr>
          <w:p w14:paraId="0C16C330" w14:textId="77777777" w:rsidR="00F74680" w:rsidRPr="00F74680" w:rsidRDefault="00F74680" w:rsidP="00033272">
            <w:pPr>
              <w:spacing w:after="120" w:line="240" w:lineRule="auto"/>
            </w:pPr>
          </w:p>
        </w:tc>
        <w:sdt>
          <w:sdtPr>
            <w:id w:val="1203522018"/>
            <w:placeholder>
              <w:docPart w:val="E8925DCA67424E4893AF0189B6489CB9"/>
            </w:placeholder>
            <w:showingPlcHdr/>
            <w:text/>
          </w:sdtPr>
          <w:sdtEndPr/>
          <w:sdtContent>
            <w:tc>
              <w:tcPr>
                <w:tcW w:w="1704" w:type="dxa"/>
              </w:tcPr>
              <w:p w14:paraId="604AC0EF" w14:textId="77777777" w:rsidR="00F74680" w:rsidRPr="00F74680" w:rsidRDefault="00F74680" w:rsidP="00033272">
                <w:pPr>
                  <w:spacing w:after="120" w:line="240" w:lineRule="auto"/>
                  <w:cnfStyle w:val="000000000000" w:firstRow="0" w:lastRow="0" w:firstColumn="0" w:lastColumn="0" w:oddVBand="0" w:evenVBand="0" w:oddHBand="0" w:evenHBand="0" w:firstRowFirstColumn="0" w:firstRowLastColumn="0" w:lastRowFirstColumn="0" w:lastRowLastColumn="0"/>
                </w:pPr>
                <w:r w:rsidRPr="00F74680">
                  <w:t>Klik of tik om tekst in te voeren.</w:t>
                </w:r>
              </w:p>
            </w:tc>
          </w:sdtContent>
        </w:sdt>
        <w:sdt>
          <w:sdtPr>
            <w:id w:val="-104113003"/>
            <w:placeholder>
              <w:docPart w:val="0ED060B6F69D440486C77E788AF4734B"/>
            </w:placeholder>
            <w:showingPlcHdr/>
            <w:text/>
          </w:sdtPr>
          <w:sdtEndPr/>
          <w:sdtContent>
            <w:tc>
              <w:tcPr>
                <w:tcW w:w="2046" w:type="dxa"/>
              </w:tcPr>
              <w:p w14:paraId="2ED86904" w14:textId="77777777" w:rsidR="00F74680" w:rsidRPr="00F74680" w:rsidRDefault="00F74680" w:rsidP="00033272">
                <w:pPr>
                  <w:spacing w:after="120" w:line="240" w:lineRule="auto"/>
                  <w:cnfStyle w:val="000000000000" w:firstRow="0" w:lastRow="0" w:firstColumn="0" w:lastColumn="0" w:oddVBand="0" w:evenVBand="0" w:oddHBand="0" w:evenHBand="0" w:firstRowFirstColumn="0" w:firstRowLastColumn="0" w:lastRowFirstColumn="0" w:lastRowLastColumn="0"/>
                </w:pPr>
                <w:r w:rsidRPr="00F74680">
                  <w:t>Klik of tik om tekst in te voeren.</w:t>
                </w:r>
              </w:p>
            </w:tc>
          </w:sdtContent>
        </w:sdt>
        <w:tc>
          <w:tcPr>
            <w:tcW w:w="2045" w:type="dxa"/>
          </w:tcPr>
          <w:p w14:paraId="3F419046" w14:textId="77777777" w:rsidR="00F74680" w:rsidRPr="00F74680" w:rsidRDefault="00F74680" w:rsidP="00033272">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2045" w:type="dxa"/>
          </w:tcPr>
          <w:p w14:paraId="5148B4C1" w14:textId="77777777" w:rsidR="00F74680" w:rsidRPr="00F74680" w:rsidRDefault="00F74680" w:rsidP="00033272">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F74680" w:rsidRPr="00F74680" w14:paraId="70F6EECB" w14:textId="77777777" w:rsidTr="00F73C7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928" w:type="dxa"/>
          </w:tcPr>
          <w:p w14:paraId="7A5B475E" w14:textId="77777777" w:rsidR="00F74680" w:rsidRPr="00F74680" w:rsidRDefault="00F74680" w:rsidP="00033272">
            <w:pPr>
              <w:spacing w:after="120" w:line="240" w:lineRule="auto"/>
            </w:pPr>
          </w:p>
        </w:tc>
        <w:sdt>
          <w:sdtPr>
            <w:id w:val="-1883619575"/>
            <w:placeholder>
              <w:docPart w:val="E2024C92D5AD461AB6D2C7DBC6CEF641"/>
            </w:placeholder>
            <w:showingPlcHdr/>
            <w:text/>
          </w:sdtPr>
          <w:sdtEndPr/>
          <w:sdtContent>
            <w:tc>
              <w:tcPr>
                <w:tcW w:w="1704" w:type="dxa"/>
              </w:tcPr>
              <w:p w14:paraId="1ACDCC86" w14:textId="77777777" w:rsidR="00F74680" w:rsidRPr="00F74680" w:rsidRDefault="00F74680" w:rsidP="00033272">
                <w:pPr>
                  <w:spacing w:after="120" w:line="240" w:lineRule="auto"/>
                  <w:cnfStyle w:val="000000100000" w:firstRow="0" w:lastRow="0" w:firstColumn="0" w:lastColumn="0" w:oddVBand="0" w:evenVBand="0" w:oddHBand="1" w:evenHBand="0" w:firstRowFirstColumn="0" w:firstRowLastColumn="0" w:lastRowFirstColumn="0" w:lastRowLastColumn="0"/>
                </w:pPr>
                <w:r w:rsidRPr="00F74680">
                  <w:t>Klik of tik om tekst in te voeren.</w:t>
                </w:r>
              </w:p>
            </w:tc>
          </w:sdtContent>
        </w:sdt>
        <w:sdt>
          <w:sdtPr>
            <w:id w:val="-1081753490"/>
            <w:placeholder>
              <w:docPart w:val="1B9F2C8D13BF42B1B1BC809AE0AE44B2"/>
            </w:placeholder>
            <w:showingPlcHdr/>
            <w:text/>
          </w:sdtPr>
          <w:sdtEndPr/>
          <w:sdtContent>
            <w:tc>
              <w:tcPr>
                <w:tcW w:w="2046" w:type="dxa"/>
              </w:tcPr>
              <w:p w14:paraId="642BEF65" w14:textId="77777777" w:rsidR="00F74680" w:rsidRPr="00F74680" w:rsidRDefault="00F74680" w:rsidP="00033272">
                <w:pPr>
                  <w:spacing w:after="120" w:line="240" w:lineRule="auto"/>
                  <w:cnfStyle w:val="000000100000" w:firstRow="0" w:lastRow="0" w:firstColumn="0" w:lastColumn="0" w:oddVBand="0" w:evenVBand="0" w:oddHBand="1" w:evenHBand="0" w:firstRowFirstColumn="0" w:firstRowLastColumn="0" w:lastRowFirstColumn="0" w:lastRowLastColumn="0"/>
                </w:pPr>
                <w:r w:rsidRPr="00F74680">
                  <w:t>Klik of tik om tekst in te voeren.</w:t>
                </w:r>
              </w:p>
            </w:tc>
          </w:sdtContent>
        </w:sdt>
        <w:tc>
          <w:tcPr>
            <w:tcW w:w="2045" w:type="dxa"/>
          </w:tcPr>
          <w:p w14:paraId="048BD0CF" w14:textId="77777777" w:rsidR="00F74680" w:rsidRPr="00F74680" w:rsidRDefault="00F74680" w:rsidP="00033272">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2045" w:type="dxa"/>
          </w:tcPr>
          <w:p w14:paraId="02D643E2" w14:textId="77777777" w:rsidR="00F74680" w:rsidRPr="00F74680" w:rsidRDefault="00F74680" w:rsidP="00033272">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F74680" w:rsidRPr="00F74680" w14:paraId="4CF56595" w14:textId="77777777" w:rsidTr="00F73C79">
        <w:trPr>
          <w:trHeight w:val="17"/>
        </w:trPr>
        <w:tc>
          <w:tcPr>
            <w:cnfStyle w:val="001000000000" w:firstRow="0" w:lastRow="0" w:firstColumn="1" w:lastColumn="0" w:oddVBand="0" w:evenVBand="0" w:oddHBand="0" w:evenHBand="0" w:firstRowFirstColumn="0" w:firstRowLastColumn="0" w:lastRowFirstColumn="0" w:lastRowLastColumn="0"/>
            <w:tcW w:w="1928" w:type="dxa"/>
          </w:tcPr>
          <w:p w14:paraId="4C33DCB5" w14:textId="77777777" w:rsidR="00F74680" w:rsidRPr="00F74680" w:rsidRDefault="00F74680" w:rsidP="00033272">
            <w:pPr>
              <w:spacing w:after="120" w:line="240" w:lineRule="auto"/>
            </w:pPr>
          </w:p>
        </w:tc>
        <w:sdt>
          <w:sdtPr>
            <w:rPr>
              <w:b/>
            </w:rPr>
            <w:id w:val="606630358"/>
            <w:placeholder>
              <w:docPart w:val="1D21001559934E88AB5E2DBE04CD6DA0"/>
            </w:placeholder>
            <w:showingPlcHdr/>
            <w:text/>
          </w:sdtPr>
          <w:sdtEndPr/>
          <w:sdtContent>
            <w:tc>
              <w:tcPr>
                <w:tcW w:w="1704" w:type="dxa"/>
              </w:tcPr>
              <w:p w14:paraId="7CA6D900" w14:textId="77777777" w:rsidR="00F74680" w:rsidRPr="00F74680" w:rsidRDefault="00F74680" w:rsidP="00033272">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F74680">
                  <w:t>Klik of tik om tekst in te voeren.</w:t>
                </w:r>
              </w:p>
            </w:tc>
          </w:sdtContent>
        </w:sdt>
        <w:sdt>
          <w:sdtPr>
            <w:rPr>
              <w:b/>
            </w:rPr>
            <w:id w:val="784473398"/>
            <w:placeholder>
              <w:docPart w:val="3CACBD538E74442693465FF6B83A86AE"/>
            </w:placeholder>
            <w:showingPlcHdr/>
            <w:text/>
          </w:sdtPr>
          <w:sdtEndPr/>
          <w:sdtContent>
            <w:tc>
              <w:tcPr>
                <w:tcW w:w="2046" w:type="dxa"/>
              </w:tcPr>
              <w:p w14:paraId="27DFDF9F" w14:textId="77777777" w:rsidR="00F74680" w:rsidRPr="00F74680" w:rsidRDefault="00F74680" w:rsidP="00033272">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F74680">
                  <w:t>Klik of tik om tekst in te voeren.</w:t>
                </w:r>
              </w:p>
            </w:tc>
          </w:sdtContent>
        </w:sdt>
        <w:tc>
          <w:tcPr>
            <w:tcW w:w="2045" w:type="dxa"/>
          </w:tcPr>
          <w:p w14:paraId="52928BBC" w14:textId="77777777" w:rsidR="00F74680" w:rsidRPr="00F74680" w:rsidRDefault="00F74680" w:rsidP="00033272">
            <w:pPr>
              <w:spacing w:after="120" w:line="240" w:lineRule="auto"/>
              <w:cnfStyle w:val="000000000000" w:firstRow="0" w:lastRow="0" w:firstColumn="0" w:lastColumn="0" w:oddVBand="0" w:evenVBand="0" w:oddHBand="0" w:evenHBand="0" w:firstRowFirstColumn="0" w:firstRowLastColumn="0" w:lastRowFirstColumn="0" w:lastRowLastColumn="0"/>
              <w:rPr>
                <w:b/>
              </w:rPr>
            </w:pPr>
          </w:p>
        </w:tc>
        <w:tc>
          <w:tcPr>
            <w:tcW w:w="2045" w:type="dxa"/>
          </w:tcPr>
          <w:p w14:paraId="5B07953F" w14:textId="77777777" w:rsidR="00F74680" w:rsidRPr="00F74680" w:rsidRDefault="00F74680" w:rsidP="00033272">
            <w:pPr>
              <w:spacing w:after="120" w:line="240" w:lineRule="auto"/>
              <w:cnfStyle w:val="000000000000" w:firstRow="0" w:lastRow="0" w:firstColumn="0" w:lastColumn="0" w:oddVBand="0" w:evenVBand="0" w:oddHBand="0" w:evenHBand="0" w:firstRowFirstColumn="0" w:firstRowLastColumn="0" w:lastRowFirstColumn="0" w:lastRowLastColumn="0"/>
              <w:rPr>
                <w:b/>
              </w:rPr>
            </w:pPr>
          </w:p>
        </w:tc>
      </w:tr>
    </w:tbl>
    <w:p w14:paraId="224688E1" w14:textId="77777777" w:rsidR="00F74680" w:rsidRPr="00F74680" w:rsidRDefault="00F74680" w:rsidP="00F74680">
      <w:r w:rsidRPr="00F74680">
        <w:t>Door te bevestigen, verklaart de begunstigde op eer dat hij aan alle voorwaarden van deze verordening voldoet.</w:t>
      </w:r>
    </w:p>
    <w:p w14:paraId="06FDF5AF" w14:textId="77777777" w:rsidR="00F74680" w:rsidRPr="00F74680" w:rsidRDefault="00F74680" w:rsidP="00F74680">
      <w:r w:rsidRPr="00F74680">
        <w:t>Op de verklaring op eer en daarin vermelde subsidies kunnen door Europa WSE controles uitgevoerd worden. Bij inbreuken op de voorwaarden van deze verordening heeft Europa WSE in lijn met artikel 74, lid 1a en 1d van verordening (EU) 2021/1060 van het Europees Parlement en de Raad van 24 juni 2021 het recht om terugvorderingen te doen ten aanzien van de begunstigde.</w:t>
      </w:r>
    </w:p>
    <w:p w14:paraId="57C6FB29" w14:textId="77777777" w:rsidR="00F74680" w:rsidRPr="00F74680" w:rsidRDefault="00F74680" w:rsidP="00F74680">
      <w:r w:rsidRPr="00F74680">
        <w:t xml:space="preserve">Opgemaakt te </w:t>
      </w:r>
      <w:sdt>
        <w:sdtPr>
          <w:id w:val="-1774232752"/>
          <w:placeholder>
            <w:docPart w:val="6FFB0DD4DB8B4F068A62CD8007F72AEA"/>
          </w:placeholder>
          <w:showingPlcHdr/>
          <w:text/>
        </w:sdtPr>
        <w:sdtEndPr/>
        <w:sdtContent>
          <w:r w:rsidRPr="00F74680">
            <w:t>Klik of tik om tekst in te voeren.</w:t>
          </w:r>
        </w:sdtContent>
      </w:sdt>
      <w:r w:rsidRPr="00F74680">
        <w:t xml:space="preserve">op </w:t>
      </w:r>
      <w:sdt>
        <w:sdtPr>
          <w:id w:val="-623309039"/>
          <w:placeholder>
            <w:docPart w:val="0014175FAAAE4769A6F1CFD7E51601D3"/>
          </w:placeholder>
          <w:showingPlcHdr/>
          <w:date>
            <w:dateFormat w:val="d/MM/yyyy"/>
            <w:lid w:val="nl-BE"/>
            <w:storeMappedDataAs w:val="dateTime"/>
            <w:calendar w:val="gregorian"/>
          </w:date>
        </w:sdtPr>
        <w:sdtEndPr/>
        <w:sdtContent>
          <w:r w:rsidRPr="00F74680">
            <w:t>Klik of tik om een datum in te voeren.</w:t>
          </w:r>
        </w:sdtContent>
      </w:sdt>
    </w:p>
    <w:tbl>
      <w:tblPr>
        <w:tblStyle w:val="Tabelraster"/>
        <w:tblpPr w:leftFromText="141" w:rightFromText="141" w:vertAnchor="text" w:horzAnchor="margin" w:tblpY="619"/>
        <w:tblW w:w="9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3"/>
        <w:gridCol w:w="3471"/>
        <w:gridCol w:w="1774"/>
        <w:gridCol w:w="3051"/>
      </w:tblGrid>
      <w:tr w:rsidR="005D3FBF" w:rsidRPr="00F74680" w14:paraId="5E41CFE7" w14:textId="77777777" w:rsidTr="00F74E0A">
        <w:tc>
          <w:tcPr>
            <w:tcW w:w="1353" w:type="dxa"/>
          </w:tcPr>
          <w:p w14:paraId="72706159" w14:textId="77777777" w:rsidR="005D3FBF" w:rsidRPr="007C24E0" w:rsidRDefault="005D3FBF" w:rsidP="00033272">
            <w:pPr>
              <w:spacing w:after="120" w:line="240" w:lineRule="auto"/>
              <w:rPr>
                <w:b/>
                <w:bCs/>
              </w:rPr>
            </w:pPr>
            <w:r w:rsidRPr="007C24E0">
              <w:rPr>
                <w:b/>
                <w:bCs/>
              </w:rPr>
              <w:t>Naam:</w:t>
            </w:r>
          </w:p>
        </w:tc>
        <w:sdt>
          <w:sdtPr>
            <w:id w:val="-1068267414"/>
            <w:placeholder>
              <w:docPart w:val="FBD0D4A62A7B44BF86449C7506570525"/>
            </w:placeholder>
            <w:showingPlcHdr/>
            <w:text/>
          </w:sdtPr>
          <w:sdtEndPr/>
          <w:sdtContent>
            <w:tc>
              <w:tcPr>
                <w:tcW w:w="3471" w:type="dxa"/>
              </w:tcPr>
              <w:p w14:paraId="5C537C28" w14:textId="77777777" w:rsidR="005D3FBF" w:rsidRPr="00F74680" w:rsidRDefault="005D3FBF" w:rsidP="00033272">
                <w:pPr>
                  <w:spacing w:after="120" w:line="240" w:lineRule="auto"/>
                </w:pPr>
                <w:r w:rsidRPr="00F74680">
                  <w:t>Klik of tik om tekst in te voeren.</w:t>
                </w:r>
              </w:p>
            </w:tc>
          </w:sdtContent>
        </w:sdt>
        <w:tc>
          <w:tcPr>
            <w:tcW w:w="1774" w:type="dxa"/>
          </w:tcPr>
          <w:p w14:paraId="09CEE8DF" w14:textId="77777777" w:rsidR="005D3FBF" w:rsidRPr="00F74680" w:rsidRDefault="005D3FBF" w:rsidP="00033272">
            <w:pPr>
              <w:spacing w:after="120" w:line="240" w:lineRule="auto"/>
            </w:pPr>
            <w:r w:rsidRPr="007C24E0">
              <w:rPr>
                <w:b/>
                <w:bCs/>
              </w:rPr>
              <w:t>Handtekening</w:t>
            </w:r>
            <w:r w:rsidRPr="00F74680">
              <w:t>:</w:t>
            </w:r>
          </w:p>
        </w:tc>
        <w:tc>
          <w:tcPr>
            <w:tcW w:w="3051" w:type="dxa"/>
          </w:tcPr>
          <w:p w14:paraId="61C85A6C" w14:textId="77777777" w:rsidR="005D3FBF" w:rsidRPr="00F74680" w:rsidRDefault="005D3FBF" w:rsidP="00033272">
            <w:pPr>
              <w:spacing w:after="120" w:line="240" w:lineRule="auto"/>
            </w:pPr>
          </w:p>
        </w:tc>
      </w:tr>
      <w:tr w:rsidR="005D3FBF" w:rsidRPr="00F74680" w14:paraId="7E8EC195" w14:textId="77777777" w:rsidTr="00F74E0A">
        <w:tc>
          <w:tcPr>
            <w:tcW w:w="1353" w:type="dxa"/>
          </w:tcPr>
          <w:p w14:paraId="1DD1B5A0" w14:textId="77777777" w:rsidR="005D3FBF" w:rsidRPr="007C24E0" w:rsidRDefault="005D3FBF" w:rsidP="00033272">
            <w:pPr>
              <w:spacing w:after="120" w:line="240" w:lineRule="auto"/>
              <w:rPr>
                <w:b/>
                <w:bCs/>
              </w:rPr>
            </w:pPr>
            <w:r w:rsidRPr="007C24E0">
              <w:rPr>
                <w:b/>
                <w:bCs/>
              </w:rPr>
              <w:t>Organisatie:</w:t>
            </w:r>
          </w:p>
        </w:tc>
        <w:sdt>
          <w:sdtPr>
            <w:id w:val="-670412084"/>
            <w:placeholder>
              <w:docPart w:val="241BAFC236154AE2BB552E9C8EF1CDAB"/>
            </w:placeholder>
            <w:showingPlcHdr/>
            <w:text/>
          </w:sdtPr>
          <w:sdtEndPr/>
          <w:sdtContent>
            <w:tc>
              <w:tcPr>
                <w:tcW w:w="3471" w:type="dxa"/>
              </w:tcPr>
              <w:p w14:paraId="11317366" w14:textId="77777777" w:rsidR="005D3FBF" w:rsidRPr="00F74680" w:rsidRDefault="005D3FBF" w:rsidP="00033272">
                <w:pPr>
                  <w:spacing w:after="120" w:line="240" w:lineRule="auto"/>
                </w:pPr>
                <w:r w:rsidRPr="00F74680">
                  <w:t>Klik of tik om tekst in te voeren.</w:t>
                </w:r>
              </w:p>
            </w:tc>
          </w:sdtContent>
        </w:sdt>
        <w:tc>
          <w:tcPr>
            <w:tcW w:w="1774" w:type="dxa"/>
          </w:tcPr>
          <w:p w14:paraId="3124D357" w14:textId="77777777" w:rsidR="005D3FBF" w:rsidRPr="00F74680" w:rsidRDefault="005D3FBF" w:rsidP="00033272">
            <w:pPr>
              <w:spacing w:after="120" w:line="240" w:lineRule="auto"/>
            </w:pPr>
          </w:p>
        </w:tc>
        <w:tc>
          <w:tcPr>
            <w:tcW w:w="3051" w:type="dxa"/>
          </w:tcPr>
          <w:p w14:paraId="6CCC8ECA" w14:textId="77777777" w:rsidR="005D3FBF" w:rsidRPr="00F74680" w:rsidRDefault="005D3FBF" w:rsidP="00033272">
            <w:pPr>
              <w:spacing w:after="120" w:line="240" w:lineRule="auto"/>
            </w:pPr>
          </w:p>
        </w:tc>
      </w:tr>
      <w:tr w:rsidR="005D3FBF" w:rsidRPr="00F74680" w14:paraId="2788C65C" w14:textId="77777777" w:rsidTr="00F74E0A">
        <w:tc>
          <w:tcPr>
            <w:tcW w:w="1353" w:type="dxa"/>
          </w:tcPr>
          <w:p w14:paraId="45A5680A" w14:textId="77777777" w:rsidR="005D3FBF" w:rsidRPr="007C24E0" w:rsidRDefault="005D3FBF" w:rsidP="00033272">
            <w:pPr>
              <w:spacing w:after="120" w:line="240" w:lineRule="auto"/>
              <w:rPr>
                <w:b/>
                <w:bCs/>
              </w:rPr>
            </w:pPr>
            <w:r w:rsidRPr="007C24E0">
              <w:rPr>
                <w:b/>
                <w:bCs/>
              </w:rPr>
              <w:t>Functie:</w:t>
            </w:r>
          </w:p>
        </w:tc>
        <w:sdt>
          <w:sdtPr>
            <w:id w:val="73480359"/>
            <w:placeholder>
              <w:docPart w:val="1E0AFD92461640AB9860027866C7AACA"/>
            </w:placeholder>
            <w:showingPlcHdr/>
            <w:text/>
          </w:sdtPr>
          <w:sdtEndPr/>
          <w:sdtContent>
            <w:tc>
              <w:tcPr>
                <w:tcW w:w="3471" w:type="dxa"/>
              </w:tcPr>
              <w:p w14:paraId="75952BA9" w14:textId="77777777" w:rsidR="005D3FBF" w:rsidRPr="00F74680" w:rsidRDefault="005D3FBF" w:rsidP="00033272">
                <w:pPr>
                  <w:spacing w:after="120" w:line="240" w:lineRule="auto"/>
                </w:pPr>
                <w:r w:rsidRPr="00F74680">
                  <w:t>Klik of tik om tekst in te voeren.</w:t>
                </w:r>
              </w:p>
            </w:tc>
          </w:sdtContent>
        </w:sdt>
        <w:tc>
          <w:tcPr>
            <w:tcW w:w="1774" w:type="dxa"/>
          </w:tcPr>
          <w:p w14:paraId="76B8DF0A" w14:textId="77777777" w:rsidR="005D3FBF" w:rsidRPr="00F74680" w:rsidRDefault="005D3FBF" w:rsidP="00033272">
            <w:pPr>
              <w:spacing w:after="120" w:line="240" w:lineRule="auto"/>
            </w:pPr>
          </w:p>
        </w:tc>
        <w:tc>
          <w:tcPr>
            <w:tcW w:w="3051" w:type="dxa"/>
          </w:tcPr>
          <w:p w14:paraId="2D516B29" w14:textId="77777777" w:rsidR="005D3FBF" w:rsidRPr="00F74680" w:rsidRDefault="005D3FBF" w:rsidP="00033272">
            <w:pPr>
              <w:spacing w:after="120" w:line="240" w:lineRule="auto"/>
            </w:pPr>
          </w:p>
        </w:tc>
      </w:tr>
    </w:tbl>
    <w:p w14:paraId="46DB6961" w14:textId="3A24A746" w:rsidR="00F93FAA" w:rsidRDefault="00F74680" w:rsidP="007C24E0">
      <w:r w:rsidRPr="00F74680">
        <w:t>Naam, functie en handtekening van de gemachtigde van de onderneming.</w:t>
      </w:r>
    </w:p>
    <w:p w14:paraId="36887A05" w14:textId="77777777" w:rsidR="007C24E0" w:rsidRDefault="007C24E0" w:rsidP="007C24E0"/>
    <w:p w14:paraId="63EE5C86" w14:textId="77777777" w:rsidR="00033272" w:rsidRDefault="00033272" w:rsidP="007C24E0"/>
    <w:p w14:paraId="61772F64" w14:textId="520DDA91" w:rsidR="00F74E0A" w:rsidRPr="00F93FAA" w:rsidRDefault="00F93FAA" w:rsidP="00F93FAA">
      <w:pPr>
        <w:pStyle w:val="Kop2"/>
      </w:pPr>
      <w:r w:rsidRPr="00F93FAA">
        <w:t>Aan wie bezorg je deze verklaring op eer?</w:t>
      </w:r>
    </w:p>
    <w:p w14:paraId="35AB0D30" w14:textId="68CED2BB" w:rsidR="005D3FBF" w:rsidRPr="0061483C" w:rsidRDefault="005D3FBF" w:rsidP="005D3FBF">
      <w:pPr>
        <w:rPr>
          <w:rFonts w:cstheme="minorHAnsi"/>
        </w:rPr>
      </w:pPr>
      <w:r>
        <w:rPr>
          <w:rFonts w:cstheme="minorHAnsi"/>
        </w:rPr>
        <w:t>Voeg</w:t>
      </w:r>
      <w:r w:rsidRPr="00681867">
        <w:rPr>
          <w:rFonts w:cstheme="minorHAnsi"/>
        </w:rPr>
        <w:t xml:space="preserve"> de</w:t>
      </w:r>
      <w:r>
        <w:rPr>
          <w:rFonts w:cstheme="minorHAnsi"/>
        </w:rPr>
        <w:t>ze</w:t>
      </w:r>
      <w:r w:rsidRPr="00681867">
        <w:rPr>
          <w:rFonts w:cstheme="minorHAnsi"/>
        </w:rPr>
        <w:t xml:space="preserve"> verklaring op eer volledig ingevuld en ondertekend </w:t>
      </w:r>
      <w:r>
        <w:rPr>
          <w:rFonts w:cstheme="minorHAnsi"/>
        </w:rPr>
        <w:t>toe aan je aanvraag.</w:t>
      </w:r>
    </w:p>
    <w:p w14:paraId="17893DD9" w14:textId="77777777" w:rsidR="00E1418F" w:rsidRDefault="00E1418F" w:rsidP="0046217B">
      <w:pPr>
        <w:rPr>
          <w:rFonts w:cstheme="minorHAnsi"/>
        </w:rPr>
      </w:pPr>
    </w:p>
    <w:p w14:paraId="3CC08102" w14:textId="5901077D" w:rsidR="007A791E" w:rsidRPr="007B192F" w:rsidRDefault="005D3FBF" w:rsidP="0046217B">
      <w:pPr>
        <w:rPr>
          <w:rFonts w:cstheme="minorHAnsi"/>
        </w:rPr>
      </w:pPr>
      <w:r w:rsidRPr="00AB4C4B">
        <w:rPr>
          <w:rFonts w:cstheme="minorHAnsi"/>
        </w:rPr>
        <w:t>Als je vragen hebt bij dit formulier, kan je mailen:</w:t>
      </w:r>
      <w:r w:rsidR="007B192F">
        <w:rPr>
          <w:rFonts w:cstheme="minorHAnsi"/>
        </w:rPr>
        <w:t xml:space="preserve"> </w:t>
      </w:r>
      <w:hyperlink r:id="rId11" w:history="1">
        <w:r w:rsidR="007B192F" w:rsidRPr="00BF500B">
          <w:rPr>
            <w:rStyle w:val="Hyperlink"/>
            <w:rFonts w:ascii="FlandersArtSans-Light" w:hAnsi="FlandersArtSans-Light" w:cstheme="minorHAnsi"/>
          </w:rPr>
          <w:t>Eline.Vermeersch@Vlaanderen.be</w:t>
        </w:r>
      </w:hyperlink>
      <w:r w:rsidR="007B192F">
        <w:rPr>
          <w:rFonts w:cstheme="minorHAnsi"/>
        </w:rPr>
        <w:t xml:space="preserve"> en </w:t>
      </w:r>
      <w:hyperlink r:id="rId12" w:history="1">
        <w:r w:rsidR="007B192F" w:rsidRPr="00BF500B">
          <w:rPr>
            <w:rStyle w:val="Hyperlink"/>
            <w:rFonts w:ascii="FlandersArtSans-Light" w:hAnsi="FlandersArtSans-Light" w:cstheme="minorHAnsi"/>
          </w:rPr>
          <w:t>Marie.Donceel@Vlaanderen.Be</w:t>
        </w:r>
      </w:hyperlink>
    </w:p>
    <w:sectPr w:rsidR="007A791E" w:rsidRPr="007B192F" w:rsidSect="005D3FBF">
      <w:headerReference w:type="default" r:id="rId13"/>
      <w:footerReference w:type="default" r:id="rId14"/>
      <w:footerReference w:type="first" r:id="rId15"/>
      <w:pgSz w:w="11906" w:h="16838"/>
      <w:pgMar w:top="1417" w:right="1417" w:bottom="1276" w:left="1417" w:header="113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42487" w14:textId="77777777" w:rsidR="00894BFC" w:rsidRDefault="00894BFC" w:rsidP="007F68D1">
      <w:pPr>
        <w:spacing w:before="0" w:after="0" w:line="240" w:lineRule="auto"/>
      </w:pPr>
      <w:r>
        <w:separator/>
      </w:r>
    </w:p>
  </w:endnote>
  <w:endnote w:type="continuationSeparator" w:id="0">
    <w:p w14:paraId="7457297E" w14:textId="77777777" w:rsidR="00894BFC" w:rsidRDefault="00894BFC" w:rsidP="007F68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ongolian Baiti (Hoofdtekst CS)">
    <w:altName w:val="Mongolian Baiti"/>
    <w:panose1 w:val="00000000000000000000"/>
    <w:charset w:val="00"/>
    <w:family w:val="roman"/>
    <w:notTrueType/>
    <w:pitch w:val="default"/>
  </w:font>
  <w:font w:name="FlandersArtSans-Light">
    <w:panose1 w:val="00000400000000000000"/>
    <w:charset w:val="00"/>
    <w:family w:val="auto"/>
    <w:pitch w:val="variable"/>
    <w:sig w:usb0="00000007" w:usb1="00000000" w:usb2="00000000" w:usb3="00000000" w:csb0="00000093" w:csb1="00000000"/>
  </w:font>
  <w:font w:name="Flanders Art Sans Medium">
    <w:altName w:val="Calibri"/>
    <w:panose1 w:val="00000000000000000000"/>
    <w:charset w:val="4D"/>
    <w:family w:val="auto"/>
    <w:notTrueType/>
    <w:pitch w:val="variable"/>
    <w:sig w:usb0="00000007" w:usb1="00000000" w:usb2="00000000" w:usb3="00000000" w:csb0="00000093" w:csb1="00000000"/>
  </w:font>
  <w:font w:name="Mongolian Baiti (Koppen CS)">
    <w:altName w:val="Mongolian Bait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Flanders Art Sans Light">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Medium">
    <w:panose1 w:val="00000600000000000000"/>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20"/>
        <w:szCs w:val="20"/>
      </w:rPr>
      <w:id w:val="686568606"/>
      <w:docPartObj>
        <w:docPartGallery w:val="Page Numbers (Bottom of Page)"/>
        <w:docPartUnique/>
      </w:docPartObj>
    </w:sdtPr>
    <w:sdtEndPr>
      <w:rPr>
        <w:rStyle w:val="Paginanummer"/>
      </w:rPr>
    </w:sdtEndPr>
    <w:sdtContent>
      <w:p w14:paraId="2C67D3F4" w14:textId="77777777" w:rsidR="009A045E" w:rsidRPr="00DC7CAA" w:rsidRDefault="009A045E" w:rsidP="009A045E">
        <w:pPr>
          <w:pStyle w:val="Voettekst"/>
          <w:framePr w:wrap="none" w:vAnchor="text" w:hAnchor="margin" w:xAlign="right" w:y="1"/>
          <w:rPr>
            <w:rStyle w:val="Paginanummer"/>
            <w:sz w:val="20"/>
            <w:szCs w:val="20"/>
          </w:rPr>
        </w:pPr>
        <w:r w:rsidRPr="00DC7CAA">
          <w:rPr>
            <w:rStyle w:val="Paginanummer"/>
            <w:sz w:val="20"/>
            <w:szCs w:val="20"/>
          </w:rPr>
          <w:fldChar w:fldCharType="begin"/>
        </w:r>
        <w:r w:rsidRPr="00DC7CAA">
          <w:rPr>
            <w:rStyle w:val="Paginanummer"/>
            <w:sz w:val="20"/>
            <w:szCs w:val="20"/>
          </w:rPr>
          <w:instrText xml:space="preserve"> PAGE </w:instrText>
        </w:r>
        <w:r w:rsidRPr="00DC7CAA">
          <w:rPr>
            <w:rStyle w:val="Paginanummer"/>
            <w:sz w:val="20"/>
            <w:szCs w:val="20"/>
          </w:rPr>
          <w:fldChar w:fldCharType="separate"/>
        </w:r>
        <w:r>
          <w:rPr>
            <w:rStyle w:val="Paginanummer"/>
            <w:sz w:val="20"/>
            <w:szCs w:val="20"/>
          </w:rPr>
          <w:t>2</w:t>
        </w:r>
        <w:r w:rsidRPr="00DC7CAA">
          <w:rPr>
            <w:rStyle w:val="Paginanummer"/>
            <w:sz w:val="20"/>
            <w:szCs w:val="20"/>
          </w:rPr>
          <w:fldChar w:fldCharType="end"/>
        </w:r>
      </w:p>
    </w:sdtContent>
  </w:sdt>
  <w:p w14:paraId="263B0053" w14:textId="77777777" w:rsidR="009A045E" w:rsidRDefault="009A3881">
    <w:pPr>
      <w:pStyle w:val="Voettekst"/>
    </w:pPr>
    <w:r w:rsidRPr="00D078F1">
      <w:rPr>
        <w:noProof/>
      </w:rPr>
      <w:drawing>
        <wp:anchor distT="0" distB="0" distL="114300" distR="114300" simplePos="0" relativeHeight="251658241" behindDoc="0" locked="0" layoutInCell="1" allowOverlap="1" wp14:anchorId="652889A0" wp14:editId="5F34B609">
          <wp:simplePos x="0" y="0"/>
          <wp:positionH relativeFrom="column">
            <wp:posOffset>-60960</wp:posOffset>
          </wp:positionH>
          <wp:positionV relativeFrom="paragraph">
            <wp:posOffset>-99695</wp:posOffset>
          </wp:positionV>
          <wp:extent cx="2196000" cy="342000"/>
          <wp:effectExtent l="0" t="0" r="0" b="1270"/>
          <wp:wrapThrough wrapText="bothSides">
            <wp:wrapPolygon edited="0">
              <wp:start x="0" y="0"/>
              <wp:lineTo x="0" y="14454"/>
              <wp:lineTo x="375" y="19271"/>
              <wp:lineTo x="750" y="20476"/>
              <wp:lineTo x="8620" y="20476"/>
              <wp:lineTo x="21363" y="18067"/>
              <wp:lineTo x="21363" y="1204"/>
              <wp:lineTo x="8620" y="0"/>
              <wp:lineTo x="0" y="0"/>
            </wp:wrapPolygon>
          </wp:wrapThrough>
          <wp:docPr id="1106443769" name="Afbeelding 110644376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 cstate="email">
                    <a:extLst>
                      <a:ext uri="{28A0092B-C50C-407E-A947-70E740481C1C}">
                        <a14:useLocalDpi xmlns:a14="http://schemas.microsoft.com/office/drawing/2010/main"/>
                      </a:ext>
                    </a:extLst>
                  </a:blip>
                  <a:stretch>
                    <a:fillRect/>
                  </a:stretch>
                </pic:blipFill>
                <pic:spPr>
                  <a:xfrm>
                    <a:off x="0" y="0"/>
                    <a:ext cx="2196000" cy="342000"/>
                  </a:xfrm>
                  <a:prstGeom prst="rect">
                    <a:avLst/>
                  </a:prstGeom>
                </pic:spPr>
              </pic:pic>
            </a:graphicData>
          </a:graphic>
          <wp14:sizeRelH relativeFrom="margin">
            <wp14:pctWidth>0</wp14:pctWidth>
          </wp14:sizeRelH>
          <wp14:sizeRelV relativeFrom="margin">
            <wp14:pctHeight>0</wp14:pctHeight>
          </wp14:sizeRelV>
        </wp:anchor>
      </w:drawing>
    </w:r>
    <w:r w:rsidR="00065591" w:rsidRPr="00FC55D5">
      <w:rPr>
        <w:noProof/>
        <w:sz w:val="20"/>
        <w:szCs w:val="20"/>
      </w:rPr>
      <w:drawing>
        <wp:anchor distT="0" distB="0" distL="114300" distR="114300" simplePos="0" relativeHeight="251658240" behindDoc="0" locked="0" layoutInCell="1" allowOverlap="1" wp14:anchorId="04385B3A" wp14:editId="01107F64">
          <wp:simplePos x="0" y="0"/>
          <wp:positionH relativeFrom="column">
            <wp:posOffset>4939665</wp:posOffset>
          </wp:positionH>
          <wp:positionV relativeFrom="paragraph">
            <wp:posOffset>-1274445</wp:posOffset>
          </wp:positionV>
          <wp:extent cx="4507200" cy="4507200"/>
          <wp:effectExtent l="0" t="0" r="8255" b="8255"/>
          <wp:wrapThrough wrapText="bothSides">
            <wp:wrapPolygon edited="0">
              <wp:start x="8765" y="0"/>
              <wp:lineTo x="6300" y="730"/>
              <wp:lineTo x="5387" y="1096"/>
              <wp:lineTo x="5387" y="1461"/>
              <wp:lineTo x="3196" y="2922"/>
              <wp:lineTo x="2922" y="3013"/>
              <wp:lineTo x="2739" y="4383"/>
              <wp:lineTo x="1004" y="5661"/>
              <wp:lineTo x="822" y="5935"/>
              <wp:lineTo x="0" y="8765"/>
              <wp:lineTo x="0" y="9313"/>
              <wp:lineTo x="457" y="10226"/>
              <wp:lineTo x="0" y="12235"/>
              <wp:lineTo x="0" y="12692"/>
              <wp:lineTo x="457" y="13148"/>
              <wp:lineTo x="1096" y="14609"/>
              <wp:lineTo x="913" y="15613"/>
              <wp:lineTo x="1004" y="16070"/>
              <wp:lineTo x="1461" y="16070"/>
              <wp:lineTo x="2648" y="17531"/>
              <wp:lineTo x="2739" y="18444"/>
              <wp:lineTo x="3561" y="18992"/>
              <wp:lineTo x="4931" y="18992"/>
              <wp:lineTo x="5570" y="20453"/>
              <wp:lineTo x="5570" y="20544"/>
              <wp:lineTo x="8583" y="21548"/>
              <wp:lineTo x="8765" y="21548"/>
              <wp:lineTo x="12783" y="21548"/>
              <wp:lineTo x="12965" y="21548"/>
              <wp:lineTo x="15979" y="20544"/>
              <wp:lineTo x="16070" y="20453"/>
              <wp:lineTo x="16618" y="18992"/>
              <wp:lineTo x="17896" y="18992"/>
              <wp:lineTo x="18900" y="18353"/>
              <wp:lineTo x="18900" y="17531"/>
              <wp:lineTo x="20087" y="16070"/>
              <wp:lineTo x="20544" y="16070"/>
              <wp:lineTo x="20727" y="15431"/>
              <wp:lineTo x="20544" y="14609"/>
              <wp:lineTo x="21092" y="13148"/>
              <wp:lineTo x="21548" y="12692"/>
              <wp:lineTo x="21548" y="12144"/>
              <wp:lineTo x="21092" y="10226"/>
              <wp:lineTo x="21548" y="9313"/>
              <wp:lineTo x="21548" y="8857"/>
              <wp:lineTo x="21457" y="8765"/>
              <wp:lineTo x="20727" y="5844"/>
              <wp:lineTo x="18809" y="4383"/>
              <wp:lineTo x="18626" y="2922"/>
              <wp:lineTo x="18353" y="2922"/>
              <wp:lineTo x="16344" y="1187"/>
              <wp:lineTo x="15705" y="913"/>
              <wp:lineTo x="12783" y="0"/>
              <wp:lineTo x="8765" y="0"/>
            </wp:wrapPolygon>
          </wp:wrapThrough>
          <wp:docPr id="2107010183" name="Afbeelding 210701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507200" cy="4507200"/>
                  </a:xfrm>
                  <a:prstGeom prst="rect">
                    <a:avLst/>
                  </a:prstGeom>
                </pic:spPr>
              </pic:pic>
            </a:graphicData>
          </a:graphic>
          <wp14:sizeRelH relativeFrom="margin">
            <wp14:pctWidth>0</wp14:pctWidth>
          </wp14:sizeRelH>
          <wp14:sizeRelV relativeFrom="margin">
            <wp14:pctHeight>0</wp14:pctHeight>
          </wp14:sizeRelV>
        </wp:anchor>
      </w:drawing>
    </w:r>
    <w:r w:rsidR="009A045E">
      <w:rPr>
        <w:sz w:val="20"/>
        <w:szCs w:val="20"/>
      </w:rPr>
      <w:tab/>
    </w:r>
    <w:r w:rsidR="009A045E">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763275"/>
      <w:docPartObj>
        <w:docPartGallery w:val="Page Numbers (Bottom of Page)"/>
        <w:docPartUnique/>
      </w:docPartObj>
    </w:sdtPr>
    <w:sdtEndPr/>
    <w:sdtContent>
      <w:p w14:paraId="42E55C7D" w14:textId="77777777" w:rsidR="009A3881" w:rsidRDefault="009A3881">
        <w:pPr>
          <w:pStyle w:val="Voettekst"/>
          <w:jc w:val="right"/>
        </w:pPr>
        <w:r>
          <w:fldChar w:fldCharType="begin"/>
        </w:r>
        <w:r>
          <w:instrText>PAGE   \* MERGEFORMAT</w:instrText>
        </w:r>
        <w:r>
          <w:fldChar w:fldCharType="separate"/>
        </w:r>
        <w:r>
          <w:rPr>
            <w:lang w:val="nl-NL"/>
          </w:rPr>
          <w:t>2</w:t>
        </w:r>
        <w:r>
          <w:fldChar w:fldCharType="end"/>
        </w:r>
      </w:p>
    </w:sdtContent>
  </w:sdt>
  <w:p w14:paraId="7419EC91" w14:textId="77777777" w:rsidR="009A3881" w:rsidRDefault="009A38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F87D8" w14:textId="77777777" w:rsidR="00894BFC" w:rsidRDefault="00894BFC" w:rsidP="007F68D1">
      <w:pPr>
        <w:spacing w:before="0" w:after="0" w:line="240" w:lineRule="auto"/>
      </w:pPr>
      <w:r>
        <w:separator/>
      </w:r>
    </w:p>
  </w:footnote>
  <w:footnote w:type="continuationSeparator" w:id="0">
    <w:p w14:paraId="1274A955" w14:textId="77777777" w:rsidR="00894BFC" w:rsidRDefault="00894BFC" w:rsidP="007F68D1">
      <w:pPr>
        <w:spacing w:before="0" w:after="0" w:line="240" w:lineRule="auto"/>
      </w:pPr>
      <w:r>
        <w:continuationSeparator/>
      </w:r>
    </w:p>
  </w:footnote>
  <w:footnote w:id="1">
    <w:p w14:paraId="446F4ACE" w14:textId="77777777" w:rsidR="00F74680" w:rsidRPr="00F74680" w:rsidRDefault="00F74680" w:rsidP="00F74680">
      <w:pPr>
        <w:pStyle w:val="Voetnoottekst"/>
        <w:rPr>
          <w:rFonts w:ascii="FlandersArtSans-Light" w:hAnsi="FlandersArtSans-Light"/>
          <w:sz w:val="18"/>
          <w:szCs w:val="18"/>
        </w:rPr>
      </w:pPr>
      <w:r w:rsidRPr="00F74680">
        <w:rPr>
          <w:rStyle w:val="Voetnootmarkering"/>
          <w:rFonts w:ascii="FlandersArtSans-Light" w:hAnsi="FlandersArtSans-Light"/>
          <w:sz w:val="18"/>
          <w:szCs w:val="18"/>
        </w:rPr>
        <w:footnoteRef/>
      </w:r>
      <w:r w:rsidRPr="00F74680">
        <w:rPr>
          <w:rFonts w:ascii="FlandersArtSans-Light" w:hAnsi="FlandersArtSans-Light"/>
          <w:sz w:val="18"/>
          <w:szCs w:val="18"/>
        </w:rPr>
        <w:t xml:space="preserve"> Volgens vaste rechtspraak van het Hof van Justitie dient een onderneming te worden omschreven als “elke eenheid die een economische activiteit uitoefent, ongeacht haar rechtsvorm en de wijze waarop zij wordt gefinancierd”. </w:t>
      </w:r>
    </w:p>
  </w:footnote>
  <w:footnote w:id="2">
    <w:p w14:paraId="7C958B03" w14:textId="77777777" w:rsidR="00F74680" w:rsidRPr="00194A13" w:rsidRDefault="00F74680" w:rsidP="00F74680">
      <w:pPr>
        <w:pStyle w:val="Voetnoottekst"/>
      </w:pPr>
      <w:r w:rsidRPr="00F74680">
        <w:rPr>
          <w:rStyle w:val="Voetnootmarkering"/>
          <w:rFonts w:ascii="FlandersArtSans-Light" w:hAnsi="FlandersArtSans-Light"/>
          <w:sz w:val="18"/>
          <w:szCs w:val="18"/>
        </w:rPr>
        <w:footnoteRef/>
      </w:r>
      <w:r w:rsidRPr="00F74680">
        <w:rPr>
          <w:rFonts w:ascii="FlandersArtSans-Light" w:hAnsi="FlandersArtSans-Light"/>
          <w:sz w:val="18"/>
          <w:szCs w:val="18"/>
        </w:rPr>
        <w:t xml:space="preserve"> Voor begunstigden die later aansluiten, geldt als datum de datum de ingang van de partnerschapsovereenkomst of trajectovereenkomst.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88090" w14:textId="607741A3" w:rsidR="00F45661" w:rsidRPr="00B0730F" w:rsidRDefault="00F45661" w:rsidP="00B0730F">
    <w:pPr>
      <w:pStyle w:val="Koptekst"/>
      <w:spacing w:after="40"/>
      <w:rPr>
        <w:sz w:val="20"/>
        <w:szCs w:val="20"/>
      </w:rPr>
    </w:pPr>
    <w:r w:rsidRPr="00B0730F">
      <w:rPr>
        <w:rFonts w:ascii="Flanders Art Sans" w:hAnsi="Flanders Art Sans"/>
        <w:noProof/>
        <w:sz w:val="20"/>
        <w:szCs w:val="20"/>
      </w:rPr>
      <w:drawing>
        <wp:anchor distT="0" distB="0" distL="114300" distR="114300" simplePos="0" relativeHeight="251658242" behindDoc="0" locked="0" layoutInCell="1" allowOverlap="1" wp14:anchorId="52FE28DD" wp14:editId="01AAEC86">
          <wp:simplePos x="0" y="0"/>
          <wp:positionH relativeFrom="margin">
            <wp:posOffset>-635</wp:posOffset>
          </wp:positionH>
          <wp:positionV relativeFrom="paragraph">
            <wp:posOffset>-491490</wp:posOffset>
          </wp:positionV>
          <wp:extent cx="1102995" cy="855980"/>
          <wp:effectExtent l="0" t="0" r="1905" b="1270"/>
          <wp:wrapTopAndBottom/>
          <wp:docPr id="755599519" name="Afbeelding 755599519" descr="Afbeelding met Lettertype, tekst, Graphics,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tekst, Graphics, Elektrisch blauw&#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02995" cy="855980"/>
                  </a:xfrm>
                  <a:prstGeom prst="rect">
                    <a:avLst/>
                  </a:prstGeom>
                </pic:spPr>
              </pic:pic>
            </a:graphicData>
          </a:graphic>
          <wp14:sizeRelH relativeFrom="page">
            <wp14:pctWidth>0</wp14:pctWidth>
          </wp14:sizeRelH>
          <wp14:sizeRelV relativeFrom="page">
            <wp14:pctHeight>0</wp14:pctHeight>
          </wp14:sizeRelV>
        </wp:anchor>
      </w:drawing>
    </w:r>
    <w:r w:rsidRPr="00B0730F">
      <w:rPr>
        <w:sz w:val="20"/>
        <w:szCs w:val="20"/>
      </w:rPr>
      <w:t xml:space="preserve">Departement Werk, Economie, Wetenschap, Innovatie en Sociale Economie </w:t>
    </w:r>
  </w:p>
  <w:p w14:paraId="6AF8C6D0" w14:textId="71968A02" w:rsidR="00F45661" w:rsidRPr="005D3FBF" w:rsidRDefault="00F45661" w:rsidP="00B0730F">
    <w:pPr>
      <w:pStyle w:val="Koptekst"/>
      <w:spacing w:before="40" w:after="40"/>
      <w:rPr>
        <w:b/>
        <w:bCs/>
        <w:sz w:val="20"/>
        <w:szCs w:val="20"/>
      </w:rPr>
    </w:pPr>
    <w:r w:rsidRPr="005D3FBF">
      <w:rPr>
        <w:b/>
        <w:bCs/>
        <w:sz w:val="20"/>
        <w:szCs w:val="20"/>
      </w:rPr>
      <w:t>Afdeling Europese programma’s (Europa WSE)</w:t>
    </w:r>
  </w:p>
  <w:p w14:paraId="64F003BC" w14:textId="77777777" w:rsidR="00F45661" w:rsidRPr="00B0730F" w:rsidRDefault="00F45661" w:rsidP="00B0730F">
    <w:pPr>
      <w:pStyle w:val="Koptekst"/>
      <w:spacing w:before="40" w:after="40"/>
      <w:rPr>
        <w:sz w:val="20"/>
        <w:szCs w:val="20"/>
      </w:rPr>
    </w:pPr>
    <w:r w:rsidRPr="00B0730F">
      <w:rPr>
        <w:sz w:val="20"/>
        <w:szCs w:val="20"/>
      </w:rPr>
      <w:t>Postadres: Koning Albert II-laan 15 bus 380</w:t>
    </w:r>
  </w:p>
  <w:p w14:paraId="66CC2BF8" w14:textId="77777777" w:rsidR="00F45661" w:rsidRPr="00B0730F" w:rsidRDefault="00F45661" w:rsidP="00B0730F">
    <w:pPr>
      <w:pStyle w:val="Koptekst"/>
      <w:spacing w:before="40" w:after="40"/>
      <w:rPr>
        <w:sz w:val="20"/>
        <w:szCs w:val="20"/>
      </w:rPr>
    </w:pPr>
    <w:r w:rsidRPr="00B0730F">
      <w:rPr>
        <w:sz w:val="20"/>
        <w:szCs w:val="20"/>
      </w:rPr>
      <w:t>1210 BRUSSEL</w:t>
    </w:r>
  </w:p>
  <w:p w14:paraId="41BFBFC8" w14:textId="77777777" w:rsidR="00F45661" w:rsidRPr="005D3FBF" w:rsidRDefault="00F45661" w:rsidP="00B0730F">
    <w:pPr>
      <w:pStyle w:val="Koptekst"/>
      <w:spacing w:before="40" w:after="40"/>
      <w:rPr>
        <w:b/>
        <w:bCs/>
        <w:sz w:val="20"/>
        <w:szCs w:val="20"/>
      </w:rPr>
    </w:pPr>
    <w:r w:rsidRPr="005D3FBF">
      <w:rPr>
        <w:b/>
        <w:bCs/>
        <w:sz w:val="20"/>
        <w:szCs w:val="20"/>
      </w:rPr>
      <w:t>T 02/552 83 51</w:t>
    </w:r>
  </w:p>
  <w:p w14:paraId="65E180AC" w14:textId="367FF93E" w:rsidR="00B0730F" w:rsidRPr="00B0730F" w:rsidRDefault="00F45661" w:rsidP="00B0730F">
    <w:pPr>
      <w:pStyle w:val="Koptekst"/>
      <w:spacing w:before="40" w:after="40"/>
      <w:rPr>
        <w:sz w:val="20"/>
        <w:szCs w:val="20"/>
      </w:rPr>
    </w:pPr>
    <w:hyperlink r:id="rId2" w:history="1">
      <w:r w:rsidRPr="00B0730F">
        <w:rPr>
          <w:rStyle w:val="Hyperlink"/>
          <w:rFonts w:ascii="FlandersArtSans-Light" w:hAnsi="FlandersArtSans-Light"/>
          <w:sz w:val="20"/>
          <w:szCs w:val="20"/>
        </w:rPr>
        <w:t>www.vlaanderen.be/europawse</w:t>
      </w:r>
    </w:hyperlink>
    <w:r w:rsidRPr="00B0730F">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8pt;height:79.8pt" o:bullet="t">
        <v:imagedata r:id="rId1" o:title="Tekengebied 1"/>
      </v:shape>
    </w:pict>
  </w:numPicBullet>
  <w:numPicBullet w:numPicBulletId="1">
    <w:pict>
      <v:shape id="_x0000_i1027" type="#_x0000_t75" style="width:135pt;height:136.2pt" o:bullet="t">
        <v:imagedata r:id="rId2" o:title="opsommingsteken"/>
      </v:shape>
    </w:pict>
  </w:numPicBullet>
  <w:abstractNum w:abstractNumId="0" w15:restartNumberingAfterBreak="0">
    <w:nsid w:val="029A01C4"/>
    <w:multiLevelType w:val="hybridMultilevel"/>
    <w:tmpl w:val="E8F252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B8E69E1"/>
    <w:multiLevelType w:val="hybridMultilevel"/>
    <w:tmpl w:val="8C3AFF2C"/>
    <w:lvl w:ilvl="0" w:tplc="4A228206">
      <w:numFmt w:val="bullet"/>
      <w:lvlText w:val=""/>
      <w:lvlJc w:val="left"/>
      <w:pPr>
        <w:ind w:left="1068" w:hanging="708"/>
      </w:pPr>
      <w:rPr>
        <w:rFonts w:ascii="Flanders Art Sans" w:eastAsiaTheme="minorHAnsi" w:hAnsi="Flanders Art Sans" w:cs="Mongolian Baiti (Hoofdtekst C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FA36B8E"/>
    <w:multiLevelType w:val="hybridMultilevel"/>
    <w:tmpl w:val="96FE25E8"/>
    <w:lvl w:ilvl="0" w:tplc="1B2846F8">
      <w:start w:val="1"/>
      <w:numFmt w:val="bullet"/>
      <w:lvlText w:val=""/>
      <w:lvlPicBulletId w:val="0"/>
      <w:lvlJc w:val="left"/>
      <w:pPr>
        <w:ind w:left="567" w:hanging="567"/>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D23300B"/>
    <w:multiLevelType w:val="hybridMultilevel"/>
    <w:tmpl w:val="7E644F6C"/>
    <w:lvl w:ilvl="0" w:tplc="E2A43588">
      <w:start w:val="1"/>
      <w:numFmt w:val="decimal"/>
      <w:pStyle w:val="ESFKop3Nummer"/>
      <w:lvlText w:val="%1.1.1"/>
      <w:lvlJc w:val="right"/>
      <w:pPr>
        <w:ind w:left="927"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EA2083A"/>
    <w:multiLevelType w:val="multilevel"/>
    <w:tmpl w:val="08CE4574"/>
    <w:lvl w:ilvl="0">
      <w:start w:val="1"/>
      <w:numFmt w:val="decimal"/>
      <w:pStyle w:val="ESFKop1Nummer"/>
      <w:lvlText w:val="%1."/>
      <w:lvlJc w:val="left"/>
      <w:pPr>
        <w:ind w:left="0" w:firstLine="0"/>
      </w:pPr>
      <w:rPr>
        <w:rFonts w:hint="default"/>
      </w:rPr>
    </w:lvl>
    <w:lvl w:ilvl="1">
      <w:start w:val="1"/>
      <w:numFmt w:val="decimal"/>
      <w:pStyle w:val="ESFKop2Nummer"/>
      <w:lvlText w:val="%1.%2"/>
      <w:lvlJc w:val="left"/>
      <w:pPr>
        <w:ind w:left="567" w:hanging="567"/>
      </w:pPr>
      <w:rPr>
        <w:rFonts w:hint="default"/>
      </w:rPr>
    </w:lvl>
    <w:lvl w:ilvl="2">
      <w:start w:val="1"/>
      <w:numFmt w:val="decimal"/>
      <w:lvlText w:val="%1.%2.%3"/>
      <w:lvlJc w:val="left"/>
      <w:pPr>
        <w:ind w:left="360" w:firstLine="142"/>
      </w:pPr>
      <w:rPr>
        <w:rFonts w:hint="default"/>
      </w:rPr>
    </w:lvl>
    <w:lvl w:ilvl="3">
      <w:start w:val="1"/>
      <w:numFmt w:val="decimal"/>
      <w:lvlText w:val="%1.%2.%3.%4"/>
      <w:lvlJc w:val="left"/>
      <w:pPr>
        <w:ind w:left="720" w:firstLine="142"/>
      </w:pPr>
      <w:rPr>
        <w:rFonts w:hint="default"/>
      </w:rPr>
    </w:lvl>
    <w:lvl w:ilvl="4">
      <w:start w:val="1"/>
      <w:numFmt w:val="decimal"/>
      <w:lvlText w:val="%1.%2.%3.%4.%5"/>
      <w:lvlJc w:val="left"/>
      <w:pPr>
        <w:ind w:left="1080" w:firstLine="141"/>
      </w:pPr>
      <w:rPr>
        <w:rFonts w:hint="default"/>
      </w:rPr>
    </w:lvl>
    <w:lvl w:ilvl="5">
      <w:start w:val="1"/>
      <w:numFmt w:val="decimal"/>
      <w:lvlText w:val="%1.%2.%3.%4.%5.%6"/>
      <w:lvlJc w:val="left"/>
      <w:pPr>
        <w:ind w:left="1080" w:firstLine="141"/>
      </w:pPr>
      <w:rPr>
        <w:rFonts w:hint="default"/>
      </w:rPr>
    </w:lvl>
    <w:lvl w:ilvl="6">
      <w:start w:val="1"/>
      <w:numFmt w:val="decimal"/>
      <w:lvlText w:val="%1.%2.%3.%4.%5.%6.%7"/>
      <w:lvlJc w:val="left"/>
      <w:pPr>
        <w:ind w:left="1440" w:firstLine="141"/>
      </w:pPr>
      <w:rPr>
        <w:rFonts w:hint="default"/>
      </w:rPr>
    </w:lvl>
    <w:lvl w:ilvl="7">
      <w:start w:val="1"/>
      <w:numFmt w:val="decimal"/>
      <w:lvlText w:val="%1.%2.%3.%4.%5.%6.%7.%8"/>
      <w:lvlJc w:val="left"/>
      <w:pPr>
        <w:ind w:left="1800" w:firstLine="141"/>
      </w:pPr>
      <w:rPr>
        <w:rFonts w:hint="default"/>
      </w:rPr>
    </w:lvl>
    <w:lvl w:ilvl="8">
      <w:start w:val="1"/>
      <w:numFmt w:val="decimal"/>
      <w:lvlText w:val="%1.%2.%3.%4.%5.%6.%7.%8.%9"/>
      <w:lvlJc w:val="left"/>
      <w:pPr>
        <w:ind w:left="1800" w:firstLine="141"/>
      </w:pPr>
      <w:rPr>
        <w:rFonts w:hint="default"/>
      </w:rPr>
    </w:lvl>
  </w:abstractNum>
  <w:abstractNum w:abstractNumId="5" w15:restartNumberingAfterBreak="0">
    <w:nsid w:val="7A153F97"/>
    <w:multiLevelType w:val="hybridMultilevel"/>
    <w:tmpl w:val="87346796"/>
    <w:lvl w:ilvl="0" w:tplc="47A27EC6">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48293223">
    <w:abstractNumId w:val="2"/>
  </w:num>
  <w:num w:numId="2" w16cid:durableId="1757820198">
    <w:abstractNumId w:val="4"/>
  </w:num>
  <w:num w:numId="3" w16cid:durableId="129707804">
    <w:abstractNumId w:val="4"/>
  </w:num>
  <w:num w:numId="4" w16cid:durableId="1233079752">
    <w:abstractNumId w:val="3"/>
  </w:num>
  <w:num w:numId="5" w16cid:durableId="1628273982">
    <w:abstractNumId w:val="5"/>
  </w:num>
  <w:num w:numId="6" w16cid:durableId="1459252942">
    <w:abstractNumId w:val="1"/>
  </w:num>
  <w:num w:numId="7" w16cid:durableId="1720131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BFC"/>
    <w:rsid w:val="00024427"/>
    <w:rsid w:val="00033272"/>
    <w:rsid w:val="00065591"/>
    <w:rsid w:val="000B5E3D"/>
    <w:rsid w:val="00137FCD"/>
    <w:rsid w:val="00142283"/>
    <w:rsid w:val="00167338"/>
    <w:rsid w:val="001835FE"/>
    <w:rsid w:val="002503E0"/>
    <w:rsid w:val="002B4222"/>
    <w:rsid w:val="00344DD8"/>
    <w:rsid w:val="003D1F9C"/>
    <w:rsid w:val="003E4F55"/>
    <w:rsid w:val="00444C21"/>
    <w:rsid w:val="0046217B"/>
    <w:rsid w:val="00473A7E"/>
    <w:rsid w:val="004C1C62"/>
    <w:rsid w:val="004D2058"/>
    <w:rsid w:val="005D3FBF"/>
    <w:rsid w:val="00621106"/>
    <w:rsid w:val="00757ECA"/>
    <w:rsid w:val="00762A02"/>
    <w:rsid w:val="00790DEF"/>
    <w:rsid w:val="007A791E"/>
    <w:rsid w:val="007B192F"/>
    <w:rsid w:val="007C032E"/>
    <w:rsid w:val="007C24E0"/>
    <w:rsid w:val="007C309B"/>
    <w:rsid w:val="007E6109"/>
    <w:rsid w:val="007F68D1"/>
    <w:rsid w:val="00803B9E"/>
    <w:rsid w:val="00894BFC"/>
    <w:rsid w:val="00937FAD"/>
    <w:rsid w:val="009A045E"/>
    <w:rsid w:val="009A3881"/>
    <w:rsid w:val="00A32576"/>
    <w:rsid w:val="00A3288E"/>
    <w:rsid w:val="00AB2881"/>
    <w:rsid w:val="00B0730F"/>
    <w:rsid w:val="00B7785E"/>
    <w:rsid w:val="00B90450"/>
    <w:rsid w:val="00C07EC6"/>
    <w:rsid w:val="00C554C2"/>
    <w:rsid w:val="00C81CE4"/>
    <w:rsid w:val="00C96FE4"/>
    <w:rsid w:val="00CE6684"/>
    <w:rsid w:val="00D57ABF"/>
    <w:rsid w:val="00D7158F"/>
    <w:rsid w:val="00DB3DE8"/>
    <w:rsid w:val="00DC47A5"/>
    <w:rsid w:val="00E1418F"/>
    <w:rsid w:val="00E7527E"/>
    <w:rsid w:val="00E77614"/>
    <w:rsid w:val="00F45661"/>
    <w:rsid w:val="00F74680"/>
    <w:rsid w:val="00F74E0A"/>
    <w:rsid w:val="00F93FAA"/>
    <w:rsid w:val="00FB482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1F6FC85"/>
  <w15:chartTrackingRefBased/>
  <w15:docId w15:val="{CEC51100-5386-4A11-A312-597D2D4B4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ESF_Body"/>
    <w:qFormat/>
    <w:rsid w:val="00A32576"/>
    <w:pPr>
      <w:spacing w:before="120" w:after="240" w:line="360" w:lineRule="exact"/>
    </w:pPr>
    <w:rPr>
      <w:rFonts w:ascii="FlandersArtSans-Light" w:hAnsi="FlandersArtSans-Light" w:cs="Mongolian Baiti (Hoofdtekst CS)"/>
      <w:color w:val="373737" w:themeColor="text2"/>
    </w:rPr>
  </w:style>
  <w:style w:type="paragraph" w:styleId="Kop1">
    <w:name w:val="heading 1"/>
    <w:aliases w:val="ESF_Kop 1"/>
    <w:basedOn w:val="Standaard"/>
    <w:next w:val="Standaard"/>
    <w:link w:val="Kop1Char"/>
    <w:uiPriority w:val="9"/>
    <w:qFormat/>
    <w:rsid w:val="003D1F9C"/>
    <w:pPr>
      <w:keepNext/>
      <w:keepLines/>
      <w:spacing w:before="360" w:after="480" w:line="240" w:lineRule="auto"/>
      <w:outlineLvl w:val="0"/>
    </w:pPr>
    <w:rPr>
      <w:rFonts w:eastAsiaTheme="majorEastAsia" w:cstheme="majorBidi"/>
      <w:b/>
      <w:color w:val="003399" w:themeColor="text1"/>
      <w:sz w:val="40"/>
      <w:szCs w:val="32"/>
    </w:rPr>
  </w:style>
  <w:style w:type="paragraph" w:styleId="Kop2">
    <w:name w:val="heading 2"/>
    <w:aliases w:val="ESF_Kop 2"/>
    <w:basedOn w:val="Standaard"/>
    <w:next w:val="Standaard"/>
    <w:link w:val="Kop2Char"/>
    <w:uiPriority w:val="9"/>
    <w:unhideWhenUsed/>
    <w:qFormat/>
    <w:rsid w:val="003D1F9C"/>
    <w:pPr>
      <w:keepNext/>
      <w:keepLines/>
      <w:spacing w:after="120"/>
      <w:outlineLvl w:val="1"/>
    </w:pPr>
    <w:rPr>
      <w:rFonts w:eastAsiaTheme="majorEastAsia" w:cstheme="majorBidi"/>
      <w:color w:val="003399" w:themeColor="text1"/>
      <w:sz w:val="28"/>
      <w:szCs w:val="26"/>
    </w:rPr>
  </w:style>
  <w:style w:type="paragraph" w:styleId="Kop3">
    <w:name w:val="heading 3"/>
    <w:aliases w:val="ESF_Kop 3"/>
    <w:basedOn w:val="Standaard"/>
    <w:next w:val="Standaard"/>
    <w:link w:val="Kop3Char"/>
    <w:uiPriority w:val="9"/>
    <w:unhideWhenUsed/>
    <w:qFormat/>
    <w:rsid w:val="003D1F9C"/>
    <w:pPr>
      <w:keepNext/>
      <w:keepLines/>
      <w:spacing w:before="360" w:after="0"/>
      <w:outlineLvl w:val="2"/>
    </w:pPr>
    <w:rPr>
      <w:rFonts w:ascii="Flanders Art Sans Medium" w:eastAsiaTheme="majorEastAsia" w:hAnsi="Flanders Art Sans Medium" w:cs="Mongolian Baiti (Koppen CS)"/>
      <w:caps/>
      <w:color w:val="003399" w:themeColor="text1"/>
      <w:spacing w:val="20"/>
      <w:sz w:val="20"/>
      <w:szCs w:val="24"/>
    </w:rPr>
  </w:style>
  <w:style w:type="paragraph" w:styleId="Kop4">
    <w:name w:val="heading 4"/>
    <w:basedOn w:val="Standaard"/>
    <w:next w:val="Standaard"/>
    <w:link w:val="Kop4Char"/>
    <w:uiPriority w:val="9"/>
    <w:unhideWhenUsed/>
    <w:rsid w:val="00A32576"/>
    <w:pPr>
      <w:keepNext/>
      <w:keepLines/>
      <w:spacing w:before="40" w:after="0"/>
      <w:outlineLvl w:val="3"/>
    </w:pPr>
    <w:rPr>
      <w:rFonts w:asciiTheme="majorHAnsi" w:eastAsiaTheme="majorEastAsia" w:hAnsiTheme="majorHAnsi" w:cstheme="majorBidi"/>
      <w:i/>
      <w:iCs/>
      <w:color w:val="10679D"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aliases w:val="ESF_Titel"/>
    <w:basedOn w:val="Standaard"/>
    <w:next w:val="Standaard"/>
    <w:link w:val="TitelChar"/>
    <w:uiPriority w:val="10"/>
    <w:qFormat/>
    <w:rsid w:val="003D1F9C"/>
    <w:pPr>
      <w:spacing w:after="0" w:line="240" w:lineRule="auto"/>
      <w:contextualSpacing/>
    </w:pPr>
    <w:rPr>
      <w:rFonts w:eastAsiaTheme="majorEastAsia" w:cs="Mongolian Baiti (Koppen CS)"/>
      <w:b/>
      <w:color w:val="003399" w:themeColor="text1"/>
      <w:spacing w:val="-10"/>
      <w:kern w:val="28"/>
      <w:sz w:val="72"/>
      <w:szCs w:val="56"/>
    </w:rPr>
  </w:style>
  <w:style w:type="character" w:customStyle="1" w:styleId="TitelChar">
    <w:name w:val="Titel Char"/>
    <w:aliases w:val="ESF_Titel Char"/>
    <w:basedOn w:val="Standaardalinea-lettertype"/>
    <w:link w:val="Titel"/>
    <w:uiPriority w:val="10"/>
    <w:rsid w:val="003D1F9C"/>
    <w:rPr>
      <w:rFonts w:ascii="Flanders Art Sans" w:eastAsiaTheme="majorEastAsia" w:hAnsi="Flanders Art Sans" w:cs="Mongolian Baiti (Koppen CS)"/>
      <w:b/>
      <w:color w:val="003399" w:themeColor="text1"/>
      <w:spacing w:val="-10"/>
      <w:kern w:val="28"/>
      <w:sz w:val="72"/>
      <w:szCs w:val="56"/>
    </w:rPr>
  </w:style>
  <w:style w:type="paragraph" w:styleId="Ondertitel">
    <w:name w:val="Subtitle"/>
    <w:aliases w:val="ESF_Ondertitel"/>
    <w:basedOn w:val="Standaard"/>
    <w:next w:val="Standaard"/>
    <w:link w:val="OndertitelChar"/>
    <w:uiPriority w:val="11"/>
    <w:qFormat/>
    <w:rsid w:val="003D1F9C"/>
    <w:pPr>
      <w:numPr>
        <w:ilvl w:val="1"/>
      </w:numPr>
      <w:ind w:left="1134"/>
    </w:pPr>
    <w:rPr>
      <w:rFonts w:eastAsiaTheme="minorEastAsia"/>
      <w:color w:val="003399"/>
      <w:sz w:val="40"/>
    </w:rPr>
  </w:style>
  <w:style w:type="character" w:customStyle="1" w:styleId="OndertitelChar">
    <w:name w:val="Ondertitel Char"/>
    <w:aliases w:val="ESF_Ondertitel Char"/>
    <w:basedOn w:val="Standaardalinea-lettertype"/>
    <w:link w:val="Ondertitel"/>
    <w:uiPriority w:val="11"/>
    <w:rsid w:val="003D1F9C"/>
    <w:rPr>
      <w:rFonts w:ascii="Flanders Art Sans" w:eastAsiaTheme="minorEastAsia" w:hAnsi="Flanders Art Sans" w:cs="Mongolian Baiti (Hoofdtekst CS)"/>
      <w:color w:val="003399"/>
      <w:sz w:val="40"/>
    </w:rPr>
  </w:style>
  <w:style w:type="paragraph" w:customStyle="1" w:styleId="ESFBodyOpsomming">
    <w:name w:val="ESF_Body_Opsomming"/>
    <w:basedOn w:val="Standaard"/>
    <w:qFormat/>
    <w:rsid w:val="003D1F9C"/>
    <w:pPr>
      <w:spacing w:before="0" w:after="0"/>
    </w:pPr>
  </w:style>
  <w:style w:type="character" w:customStyle="1" w:styleId="Kop1Char">
    <w:name w:val="Kop 1 Char"/>
    <w:aliases w:val="ESF_Kop 1 Char"/>
    <w:basedOn w:val="Standaardalinea-lettertype"/>
    <w:link w:val="Kop1"/>
    <w:uiPriority w:val="9"/>
    <w:rsid w:val="003D1F9C"/>
    <w:rPr>
      <w:rFonts w:ascii="Flanders Art Sans" w:eastAsiaTheme="majorEastAsia" w:hAnsi="Flanders Art Sans" w:cstheme="majorBidi"/>
      <w:b/>
      <w:color w:val="003399" w:themeColor="text1"/>
      <w:sz w:val="40"/>
      <w:szCs w:val="32"/>
    </w:rPr>
  </w:style>
  <w:style w:type="paragraph" w:customStyle="1" w:styleId="ESFKop1Nummer">
    <w:name w:val="ESF_Kop 1_Nummer"/>
    <w:basedOn w:val="Kop1"/>
    <w:link w:val="ESFKop1NummerChar"/>
    <w:qFormat/>
    <w:rsid w:val="00A32576"/>
    <w:pPr>
      <w:numPr>
        <w:numId w:val="3"/>
      </w:numPr>
      <w:spacing w:after="240" w:line="360" w:lineRule="auto"/>
      <w:contextualSpacing/>
    </w:pPr>
    <w:rPr>
      <w:rFonts w:eastAsia="FlandersArtSans-Bold" w:cs="FlandersArtSans-Bold"/>
      <w:szCs w:val="20"/>
      <w:lang w:eastAsia="nl-BE"/>
    </w:rPr>
  </w:style>
  <w:style w:type="character" w:customStyle="1" w:styleId="ESFKop1NummerChar">
    <w:name w:val="ESF_Kop 1_Nummer Char"/>
    <w:basedOn w:val="Kop1Char"/>
    <w:link w:val="ESFKop1Nummer"/>
    <w:rsid w:val="00A32576"/>
    <w:rPr>
      <w:rFonts w:ascii="FlandersArtSans-Light" w:eastAsia="FlandersArtSans-Bold" w:hAnsi="FlandersArtSans-Light" w:cs="FlandersArtSans-Bold"/>
      <w:b/>
      <w:color w:val="003399" w:themeColor="text1"/>
      <w:sz w:val="40"/>
      <w:szCs w:val="20"/>
      <w:lang w:eastAsia="nl-BE"/>
    </w:rPr>
  </w:style>
  <w:style w:type="character" w:customStyle="1" w:styleId="Kop2Char">
    <w:name w:val="Kop 2 Char"/>
    <w:aliases w:val="ESF_Kop 2 Char"/>
    <w:basedOn w:val="Standaardalinea-lettertype"/>
    <w:link w:val="Kop2"/>
    <w:uiPriority w:val="9"/>
    <w:rsid w:val="003D1F9C"/>
    <w:rPr>
      <w:rFonts w:ascii="Flanders Art Sans" w:eastAsiaTheme="majorEastAsia" w:hAnsi="Flanders Art Sans" w:cstheme="majorBidi"/>
      <w:color w:val="003399" w:themeColor="text1"/>
      <w:sz w:val="28"/>
      <w:szCs w:val="26"/>
    </w:rPr>
  </w:style>
  <w:style w:type="paragraph" w:customStyle="1" w:styleId="ESFKop2Nummer">
    <w:name w:val="ESF_Kop 2_Nummer"/>
    <w:basedOn w:val="Kop2"/>
    <w:link w:val="ESFKop2NummerChar"/>
    <w:qFormat/>
    <w:rsid w:val="003D1F9C"/>
    <w:pPr>
      <w:numPr>
        <w:ilvl w:val="1"/>
        <w:numId w:val="3"/>
      </w:numPr>
      <w:spacing w:before="480" w:line="240" w:lineRule="auto"/>
      <w:jc w:val="both"/>
    </w:pPr>
    <w:rPr>
      <w:rFonts w:eastAsia="FlandersArtSerif-Regular" w:cs="FlandersArtSerif-Regular"/>
      <w:szCs w:val="32"/>
      <w:lang w:eastAsia="nl-BE"/>
    </w:rPr>
  </w:style>
  <w:style w:type="character" w:customStyle="1" w:styleId="ESFKop2NummerChar">
    <w:name w:val="ESF_Kop 2_Nummer Char"/>
    <w:basedOn w:val="Kop2Char"/>
    <w:link w:val="ESFKop2Nummer"/>
    <w:rsid w:val="003D1F9C"/>
    <w:rPr>
      <w:rFonts w:ascii="Flanders Art Sans" w:eastAsia="FlandersArtSerif-Regular" w:hAnsi="Flanders Art Sans" w:cs="FlandersArtSerif-Regular"/>
      <w:color w:val="003399" w:themeColor="text1"/>
      <w:sz w:val="28"/>
      <w:szCs w:val="32"/>
      <w:lang w:eastAsia="nl-BE"/>
    </w:rPr>
  </w:style>
  <w:style w:type="character" w:customStyle="1" w:styleId="Kop3Char">
    <w:name w:val="Kop 3 Char"/>
    <w:aliases w:val="ESF_Kop 3 Char"/>
    <w:basedOn w:val="Standaardalinea-lettertype"/>
    <w:link w:val="Kop3"/>
    <w:uiPriority w:val="9"/>
    <w:rsid w:val="003D1F9C"/>
    <w:rPr>
      <w:rFonts w:ascii="Flanders Art Sans Medium" w:eastAsiaTheme="majorEastAsia" w:hAnsi="Flanders Art Sans Medium" w:cs="Mongolian Baiti (Koppen CS)"/>
      <w:caps/>
      <w:color w:val="003399" w:themeColor="text1"/>
      <w:spacing w:val="20"/>
      <w:sz w:val="20"/>
      <w:szCs w:val="24"/>
    </w:rPr>
  </w:style>
  <w:style w:type="paragraph" w:customStyle="1" w:styleId="ESFKop3Nummer">
    <w:name w:val="ESF_Kop 3_Nummer"/>
    <w:basedOn w:val="Kop3"/>
    <w:qFormat/>
    <w:rsid w:val="003D1F9C"/>
    <w:pPr>
      <w:numPr>
        <w:numId w:val="4"/>
      </w:numPr>
    </w:pPr>
    <w:rPr>
      <w:rFonts w:eastAsia="FlandersArtSans-Regular"/>
    </w:rPr>
  </w:style>
  <w:style w:type="paragraph" w:customStyle="1" w:styleId="ESFQuote">
    <w:name w:val="ESF_Quote"/>
    <w:basedOn w:val="Standaard"/>
    <w:qFormat/>
    <w:rsid w:val="003D1F9C"/>
    <w:pPr>
      <w:spacing w:line="240" w:lineRule="auto"/>
      <w:ind w:left="1276" w:right="1417"/>
      <w:jc w:val="center"/>
    </w:pPr>
    <w:rPr>
      <w:rFonts w:ascii="Flanders Art Sans Light" w:hAnsi="Flanders Art Sans Light"/>
      <w:color w:val="003399" w:themeColor="accent4"/>
      <w:sz w:val="40"/>
      <w:szCs w:val="40"/>
    </w:rPr>
  </w:style>
  <w:style w:type="paragraph" w:customStyle="1" w:styleId="ESFVoetnoot">
    <w:name w:val="ESF_Voetnoot"/>
    <w:basedOn w:val="Standaard"/>
    <w:qFormat/>
    <w:rsid w:val="003D1F9C"/>
    <w:pPr>
      <w:spacing w:line="260" w:lineRule="exact"/>
    </w:pPr>
    <w:rPr>
      <w:color w:val="A6A6A6" w:themeColor="background1" w:themeShade="A6"/>
      <w:sz w:val="18"/>
    </w:rPr>
  </w:style>
  <w:style w:type="character" w:styleId="GevolgdeHyperlink">
    <w:name w:val="FollowedHyperlink"/>
    <w:basedOn w:val="Standaardalinea-lettertype"/>
    <w:uiPriority w:val="99"/>
    <w:semiHidden/>
    <w:unhideWhenUsed/>
    <w:rsid w:val="003D1F9C"/>
    <w:rPr>
      <w:rFonts w:ascii="Flanders Art Sans" w:hAnsi="Flanders Art Sans"/>
      <w:b w:val="0"/>
      <w:i w:val="0"/>
      <w:color w:val="003399" w:themeColor="followedHyperlink"/>
      <w:u w:val="single"/>
    </w:rPr>
  </w:style>
  <w:style w:type="character" w:styleId="Hyperlink">
    <w:name w:val="Hyperlink"/>
    <w:basedOn w:val="Standaardalinea-lettertype"/>
    <w:uiPriority w:val="99"/>
    <w:unhideWhenUsed/>
    <w:rsid w:val="003D1F9C"/>
    <w:rPr>
      <w:rFonts w:ascii="Flanders Art Sans" w:hAnsi="Flanders Art Sans"/>
      <w:b w:val="0"/>
      <w:i w:val="0"/>
      <w:color w:val="003399" w:themeColor="hyperlink"/>
      <w:u w:val="single"/>
    </w:rPr>
  </w:style>
  <w:style w:type="character" w:styleId="Intensieveverwijzing">
    <w:name w:val="Intense Reference"/>
    <w:basedOn w:val="Standaardalinea-lettertype"/>
    <w:uiPriority w:val="32"/>
    <w:rsid w:val="003D1F9C"/>
    <w:rPr>
      <w:rFonts w:ascii="Flanders Art Sans" w:hAnsi="Flanders Art Sans"/>
      <w:b/>
      <w:bCs/>
      <w:i w:val="0"/>
      <w:smallCaps/>
      <w:color w:val="168AD2" w:themeColor="accent1"/>
      <w:spacing w:val="5"/>
    </w:rPr>
  </w:style>
  <w:style w:type="paragraph" w:styleId="Koptekst">
    <w:name w:val="header"/>
    <w:basedOn w:val="Standaard"/>
    <w:link w:val="KoptekstChar"/>
    <w:uiPriority w:val="99"/>
    <w:unhideWhenUsed/>
    <w:rsid w:val="003D1F9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1F9C"/>
    <w:rPr>
      <w:rFonts w:ascii="Flanders Art Sans" w:hAnsi="Flanders Art Sans" w:cs="Mongolian Baiti (Hoofdtekst CS)"/>
      <w:color w:val="373737" w:themeColor="text2"/>
    </w:rPr>
  </w:style>
  <w:style w:type="paragraph" w:styleId="Lijstalinea">
    <w:name w:val="List Paragraph"/>
    <w:basedOn w:val="Standaard"/>
    <w:link w:val="LijstalineaChar"/>
    <w:uiPriority w:val="34"/>
    <w:rsid w:val="003D1F9C"/>
    <w:pPr>
      <w:ind w:left="720"/>
      <w:contextualSpacing/>
    </w:pPr>
  </w:style>
  <w:style w:type="character" w:customStyle="1" w:styleId="LijstalineaChar">
    <w:name w:val="Lijstalinea Char"/>
    <w:basedOn w:val="Standaardalinea-lettertype"/>
    <w:link w:val="Lijstalinea"/>
    <w:uiPriority w:val="34"/>
    <w:locked/>
    <w:rsid w:val="003D1F9C"/>
    <w:rPr>
      <w:rFonts w:ascii="Flanders Art Sans" w:hAnsi="Flanders Art Sans" w:cs="Mongolian Baiti (Hoofdtekst CS)"/>
      <w:color w:val="373737" w:themeColor="text2"/>
    </w:rPr>
  </w:style>
  <w:style w:type="paragraph" w:styleId="Normaalweb">
    <w:name w:val="Normal (Web)"/>
    <w:basedOn w:val="Standaard"/>
    <w:uiPriority w:val="99"/>
    <w:semiHidden/>
    <w:unhideWhenUsed/>
    <w:rsid w:val="003D1F9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ekstopmerking">
    <w:name w:val="annotation text"/>
    <w:basedOn w:val="Standaard"/>
    <w:link w:val="TekstopmerkingChar"/>
    <w:uiPriority w:val="99"/>
    <w:unhideWhenUsed/>
    <w:rsid w:val="003D1F9C"/>
    <w:pPr>
      <w:spacing w:line="240" w:lineRule="auto"/>
    </w:pPr>
    <w:rPr>
      <w:sz w:val="20"/>
      <w:szCs w:val="20"/>
    </w:rPr>
  </w:style>
  <w:style w:type="character" w:customStyle="1" w:styleId="TekstopmerkingChar">
    <w:name w:val="Tekst opmerking Char"/>
    <w:basedOn w:val="Standaardalinea-lettertype"/>
    <w:link w:val="Tekstopmerking"/>
    <w:uiPriority w:val="99"/>
    <w:rsid w:val="003D1F9C"/>
    <w:rPr>
      <w:rFonts w:ascii="Flanders Art Sans" w:hAnsi="Flanders Art Sans" w:cs="Mongolian Baiti (Hoofdtekst CS)"/>
      <w:color w:val="373737" w:themeColor="text2"/>
      <w:sz w:val="20"/>
      <w:szCs w:val="20"/>
    </w:rPr>
  </w:style>
  <w:style w:type="paragraph" w:styleId="Onderwerpvanopmerking">
    <w:name w:val="annotation subject"/>
    <w:basedOn w:val="Tekstopmerking"/>
    <w:next w:val="Tekstopmerking"/>
    <w:link w:val="OnderwerpvanopmerkingChar"/>
    <w:uiPriority w:val="99"/>
    <w:semiHidden/>
    <w:unhideWhenUsed/>
    <w:rsid w:val="003D1F9C"/>
    <w:rPr>
      <w:b/>
      <w:bCs/>
    </w:rPr>
  </w:style>
  <w:style w:type="character" w:customStyle="1" w:styleId="OnderwerpvanopmerkingChar">
    <w:name w:val="Onderwerp van opmerking Char"/>
    <w:basedOn w:val="TekstopmerkingChar"/>
    <w:link w:val="Onderwerpvanopmerking"/>
    <w:uiPriority w:val="99"/>
    <w:semiHidden/>
    <w:rsid w:val="003D1F9C"/>
    <w:rPr>
      <w:rFonts w:ascii="Flanders Art Sans" w:hAnsi="Flanders Art Sans" w:cs="Mongolian Baiti (Hoofdtekst CS)"/>
      <w:b/>
      <w:bCs/>
      <w:color w:val="373737" w:themeColor="text2"/>
      <w:sz w:val="20"/>
      <w:szCs w:val="20"/>
    </w:rPr>
  </w:style>
  <w:style w:type="character" w:styleId="Onopgelostemelding">
    <w:name w:val="Unresolved Mention"/>
    <w:basedOn w:val="Standaardalinea-lettertype"/>
    <w:uiPriority w:val="99"/>
    <w:semiHidden/>
    <w:unhideWhenUsed/>
    <w:rsid w:val="003D1F9C"/>
    <w:rPr>
      <w:rFonts w:ascii="Flanders Art Sans" w:hAnsi="Flanders Art Sans"/>
      <w:b w:val="0"/>
      <w:i w:val="0"/>
      <w:color w:val="605E5C"/>
      <w:shd w:val="clear" w:color="auto" w:fill="E1DFDD"/>
    </w:rPr>
  </w:style>
  <w:style w:type="character" w:styleId="Paginanummer">
    <w:name w:val="page number"/>
    <w:basedOn w:val="Standaardalinea-lettertype"/>
    <w:uiPriority w:val="99"/>
    <w:semiHidden/>
    <w:unhideWhenUsed/>
    <w:rsid w:val="003D1F9C"/>
    <w:rPr>
      <w:rFonts w:ascii="Flanders Art Sans" w:hAnsi="Flanders Art Sans"/>
      <w:b w:val="0"/>
      <w:i w:val="0"/>
    </w:rPr>
  </w:style>
  <w:style w:type="table" w:styleId="Tabelraster">
    <w:name w:val="Table Grid"/>
    <w:basedOn w:val="Standaardtabel"/>
    <w:uiPriority w:val="59"/>
    <w:rsid w:val="003D1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unhideWhenUsed/>
    <w:rsid w:val="003D1F9C"/>
    <w:rPr>
      <w:rFonts w:ascii="Flanders Art Sans" w:hAnsi="Flanders Art Sans"/>
      <w:b w:val="0"/>
      <w:i w:val="0"/>
      <w:sz w:val="16"/>
      <w:szCs w:val="16"/>
    </w:rPr>
  </w:style>
  <w:style w:type="character" w:styleId="Voetnootmarkering">
    <w:name w:val="footnote reference"/>
    <w:basedOn w:val="Standaardalinea-lettertype"/>
    <w:uiPriority w:val="99"/>
    <w:semiHidden/>
    <w:unhideWhenUsed/>
    <w:rsid w:val="003D1F9C"/>
    <w:rPr>
      <w:rFonts w:ascii="Flanders Art Sans" w:hAnsi="Flanders Art Sans"/>
      <w:b w:val="0"/>
      <w:i w:val="0"/>
      <w:vertAlign w:val="superscript"/>
    </w:rPr>
  </w:style>
  <w:style w:type="paragraph" w:styleId="Voetnoottekst">
    <w:name w:val="footnote text"/>
    <w:basedOn w:val="Standaard"/>
    <w:link w:val="VoetnoottekstChar"/>
    <w:uiPriority w:val="99"/>
    <w:semiHidden/>
    <w:unhideWhenUsed/>
    <w:rsid w:val="003D1F9C"/>
    <w:pPr>
      <w:spacing w:before="0" w:after="0" w:line="240" w:lineRule="auto"/>
      <w:jc w:val="both"/>
    </w:pPr>
    <w:rPr>
      <w:rFonts w:ascii="Arial" w:eastAsia="Arial" w:hAnsi="Arial" w:cs="Arial"/>
      <w:color w:val="000000"/>
      <w:sz w:val="20"/>
      <w:szCs w:val="20"/>
      <w:lang w:eastAsia="nl-BE"/>
    </w:rPr>
  </w:style>
  <w:style w:type="character" w:customStyle="1" w:styleId="VoetnoottekstChar">
    <w:name w:val="Voetnoottekst Char"/>
    <w:basedOn w:val="Standaardalinea-lettertype"/>
    <w:link w:val="Voetnoottekst"/>
    <w:uiPriority w:val="99"/>
    <w:semiHidden/>
    <w:rsid w:val="003D1F9C"/>
    <w:rPr>
      <w:rFonts w:ascii="Arial" w:eastAsia="Arial" w:hAnsi="Arial" w:cs="Arial"/>
      <w:color w:val="000000"/>
      <w:sz w:val="20"/>
      <w:szCs w:val="20"/>
      <w:lang w:eastAsia="nl-BE"/>
    </w:rPr>
  </w:style>
  <w:style w:type="paragraph" w:styleId="Voettekst">
    <w:name w:val="footer"/>
    <w:basedOn w:val="Standaard"/>
    <w:link w:val="VoettekstChar"/>
    <w:uiPriority w:val="99"/>
    <w:unhideWhenUsed/>
    <w:rsid w:val="003D1F9C"/>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3D1F9C"/>
    <w:rPr>
      <w:rFonts w:ascii="Flanders Art Sans" w:hAnsi="Flanders Art Sans" w:cs="Mongolian Baiti (Hoofdtekst CS)"/>
      <w:color w:val="373737" w:themeColor="text2"/>
    </w:rPr>
  </w:style>
  <w:style w:type="character" w:styleId="Zwaar">
    <w:name w:val="Strong"/>
    <w:basedOn w:val="Standaardalinea-lettertype"/>
    <w:uiPriority w:val="22"/>
    <w:rsid w:val="003D1F9C"/>
    <w:rPr>
      <w:rFonts w:ascii="Flanders Art Sans" w:hAnsi="Flanders Art Sans"/>
      <w:b/>
      <w:bCs/>
      <w:i w:val="0"/>
    </w:rPr>
  </w:style>
  <w:style w:type="paragraph" w:customStyle="1" w:styleId="ESFCTA">
    <w:name w:val="ESF_CTA"/>
    <w:basedOn w:val="Standaard"/>
    <w:qFormat/>
    <w:rsid w:val="007F68D1"/>
    <w:pPr>
      <w:spacing w:before="360" w:line="320" w:lineRule="exact"/>
      <w:ind w:left="2268"/>
    </w:pPr>
    <w:rPr>
      <w:rFonts w:ascii="FlandersArtSans-Medium" w:hAnsi="FlandersArtSans-Medium"/>
      <w:color w:val="003399" w:themeColor="text1"/>
      <w:sz w:val="20"/>
    </w:rPr>
  </w:style>
  <w:style w:type="paragraph" w:styleId="Geenafstand">
    <w:name w:val="No Spacing"/>
    <w:uiPriority w:val="1"/>
    <w:qFormat/>
    <w:rsid w:val="00A32576"/>
    <w:pPr>
      <w:spacing w:after="0" w:line="240" w:lineRule="auto"/>
    </w:pPr>
    <w:rPr>
      <w:rFonts w:ascii="FlandersArtSans-Light" w:hAnsi="FlandersArtSans-Light" w:cs="Mongolian Baiti (Hoofdtekst CS)"/>
      <w:color w:val="373737" w:themeColor="text2"/>
    </w:rPr>
  </w:style>
  <w:style w:type="character" w:customStyle="1" w:styleId="Kop4Char">
    <w:name w:val="Kop 4 Char"/>
    <w:basedOn w:val="Standaardalinea-lettertype"/>
    <w:link w:val="Kop4"/>
    <w:uiPriority w:val="9"/>
    <w:rsid w:val="00A32576"/>
    <w:rPr>
      <w:rFonts w:asciiTheme="majorHAnsi" w:eastAsiaTheme="majorEastAsia" w:hAnsiTheme="majorHAnsi" w:cstheme="majorBidi"/>
      <w:i/>
      <w:iCs/>
      <w:color w:val="10679D" w:themeColor="accent1" w:themeShade="BF"/>
    </w:rPr>
  </w:style>
  <w:style w:type="character" w:styleId="Tekstvantijdelijkeaanduiding">
    <w:name w:val="Placeholder Text"/>
    <w:basedOn w:val="Standaardalinea-lettertype"/>
    <w:uiPriority w:val="99"/>
    <w:semiHidden/>
    <w:rsid w:val="004C1C62"/>
    <w:rPr>
      <w:color w:val="666666"/>
    </w:rPr>
  </w:style>
  <w:style w:type="table" w:styleId="Lijsttabel3-Accent1">
    <w:name w:val="List Table 3 Accent 1"/>
    <w:basedOn w:val="Standaardtabel"/>
    <w:uiPriority w:val="48"/>
    <w:rsid w:val="00F74680"/>
    <w:pPr>
      <w:spacing w:after="0" w:line="240" w:lineRule="auto"/>
    </w:pPr>
    <w:tblPr>
      <w:tblStyleRowBandSize w:val="1"/>
      <w:tblStyleColBandSize w:val="1"/>
      <w:tblBorders>
        <w:top w:val="single" w:sz="4" w:space="0" w:color="168AD2" w:themeColor="accent1"/>
        <w:left w:val="single" w:sz="4" w:space="0" w:color="168AD2" w:themeColor="accent1"/>
        <w:bottom w:val="single" w:sz="4" w:space="0" w:color="168AD2" w:themeColor="accent1"/>
        <w:right w:val="single" w:sz="4" w:space="0" w:color="168AD2" w:themeColor="accent1"/>
      </w:tblBorders>
    </w:tblPr>
    <w:tblStylePr w:type="firstRow">
      <w:rPr>
        <w:b/>
        <w:bCs/>
        <w:color w:val="FFFFFF" w:themeColor="background1"/>
      </w:rPr>
      <w:tblPr/>
      <w:tcPr>
        <w:shd w:val="clear" w:color="auto" w:fill="168AD2" w:themeFill="accent1"/>
      </w:tcPr>
    </w:tblStylePr>
    <w:tblStylePr w:type="lastRow">
      <w:rPr>
        <w:b/>
        <w:bCs/>
      </w:rPr>
      <w:tblPr/>
      <w:tcPr>
        <w:tcBorders>
          <w:top w:val="double" w:sz="4" w:space="0" w:color="168A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68AD2" w:themeColor="accent1"/>
          <w:right w:val="single" w:sz="4" w:space="0" w:color="168AD2" w:themeColor="accent1"/>
        </w:tcBorders>
      </w:tcPr>
    </w:tblStylePr>
    <w:tblStylePr w:type="band1Horz">
      <w:tblPr/>
      <w:tcPr>
        <w:tcBorders>
          <w:top w:val="single" w:sz="4" w:space="0" w:color="168AD2" w:themeColor="accent1"/>
          <w:bottom w:val="single" w:sz="4" w:space="0" w:color="168A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8AD2" w:themeColor="accent1"/>
          <w:left w:val="nil"/>
        </w:tcBorders>
      </w:tcPr>
    </w:tblStylePr>
    <w:tblStylePr w:type="swCell">
      <w:tblPr/>
      <w:tcPr>
        <w:tcBorders>
          <w:top w:val="double" w:sz="4" w:space="0" w:color="168AD2"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rie.Donceel@Vlaanderen.B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ine.Vermeersch@Vlaanderen.b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2" Type="http://schemas.openxmlformats.org/officeDocument/2006/relationships/hyperlink" Target="http://www.vlaanderen.be/europawse" TargetMode="External"/><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wse-EuropaWSEbeeldmateriaal/ESF%20Overkoepelend/Communicatie/Communicatietoolkit/Sjablonen/Sjabloon_word_EuropaWSE_zonder%20titelblad.dotx?OR=81dd2b71-fb82-4b33-ac71-fed46bf0f87a&amp;CID=630bc2a1-d019-d000-e812-1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BEDD0ABFFA24E9E87149CD591566539"/>
        <w:category>
          <w:name w:val="Algemeen"/>
          <w:gallery w:val="placeholder"/>
        </w:category>
        <w:types>
          <w:type w:val="bbPlcHdr"/>
        </w:types>
        <w:behaviors>
          <w:behavior w:val="content"/>
        </w:behaviors>
        <w:guid w:val="{D1248D67-C5D5-448F-B332-BDD37B7C9399}"/>
      </w:docPartPr>
      <w:docPartBody>
        <w:p w:rsidR="00F55429" w:rsidRDefault="00F55429" w:rsidP="00F55429">
          <w:pPr>
            <w:pStyle w:val="BBEDD0ABFFA24E9E87149CD591566539"/>
          </w:pPr>
          <w:r w:rsidRPr="007A6E74">
            <w:rPr>
              <w:rStyle w:val="Tekstvantijdelijkeaanduiding"/>
            </w:rPr>
            <w:t>Klik of tik om tekst in te voeren.</w:t>
          </w:r>
        </w:p>
      </w:docPartBody>
    </w:docPart>
    <w:docPart>
      <w:docPartPr>
        <w:name w:val="ED4731047CB146C896E0E9BE94DD04CE"/>
        <w:category>
          <w:name w:val="Algemeen"/>
          <w:gallery w:val="placeholder"/>
        </w:category>
        <w:types>
          <w:type w:val="bbPlcHdr"/>
        </w:types>
        <w:behaviors>
          <w:behavior w:val="content"/>
        </w:behaviors>
        <w:guid w:val="{A7FDEDA7-8802-4AE3-BF5B-EEE40A43D078}"/>
      </w:docPartPr>
      <w:docPartBody>
        <w:p w:rsidR="00F55429" w:rsidRDefault="00F55429" w:rsidP="00F55429">
          <w:pPr>
            <w:pStyle w:val="ED4731047CB146C896E0E9BE94DD04CE"/>
          </w:pPr>
          <w:r w:rsidRPr="007A6E74">
            <w:rPr>
              <w:rStyle w:val="Tekstvantijdelijkeaanduiding"/>
            </w:rPr>
            <w:t>Klik of tik om een datum in te voeren.</w:t>
          </w:r>
        </w:p>
      </w:docPartBody>
    </w:docPart>
    <w:docPart>
      <w:docPartPr>
        <w:name w:val="1AE9C24EFF6F4B1B8786E3A06CDFE315"/>
        <w:category>
          <w:name w:val="Algemeen"/>
          <w:gallery w:val="placeholder"/>
        </w:category>
        <w:types>
          <w:type w:val="bbPlcHdr"/>
        </w:types>
        <w:behaviors>
          <w:behavior w:val="content"/>
        </w:behaviors>
        <w:guid w:val="{9C918F27-5624-4A71-B6D1-2F04AB0BB019}"/>
      </w:docPartPr>
      <w:docPartBody>
        <w:p w:rsidR="00F55429" w:rsidRDefault="00F55429" w:rsidP="00F55429">
          <w:pPr>
            <w:pStyle w:val="1AE9C24EFF6F4B1B8786E3A06CDFE315"/>
          </w:pPr>
          <w:r w:rsidRPr="007A6E74">
            <w:rPr>
              <w:rStyle w:val="Tekstvantijdelijkeaanduiding"/>
            </w:rPr>
            <w:t>Klik of tik om tekst in te voeren.</w:t>
          </w:r>
        </w:p>
      </w:docPartBody>
    </w:docPart>
    <w:docPart>
      <w:docPartPr>
        <w:name w:val="4684C6B227E3439AB2B5AB4859A90B76"/>
        <w:category>
          <w:name w:val="Algemeen"/>
          <w:gallery w:val="placeholder"/>
        </w:category>
        <w:types>
          <w:type w:val="bbPlcHdr"/>
        </w:types>
        <w:behaviors>
          <w:behavior w:val="content"/>
        </w:behaviors>
        <w:guid w:val="{790A3BC7-7DD8-4326-B1FE-E847D1835BC6}"/>
      </w:docPartPr>
      <w:docPartBody>
        <w:p w:rsidR="00F55429" w:rsidRDefault="00F55429" w:rsidP="00F55429">
          <w:pPr>
            <w:pStyle w:val="4684C6B227E3439AB2B5AB4859A90B76"/>
          </w:pPr>
          <w:r w:rsidRPr="007A6E74">
            <w:rPr>
              <w:rStyle w:val="Tekstvantijdelijkeaanduiding"/>
            </w:rPr>
            <w:t>Klik of tik om tekst in te voeren.</w:t>
          </w:r>
        </w:p>
      </w:docPartBody>
    </w:docPart>
    <w:docPart>
      <w:docPartPr>
        <w:name w:val="E8925DCA67424E4893AF0189B6489CB9"/>
        <w:category>
          <w:name w:val="Algemeen"/>
          <w:gallery w:val="placeholder"/>
        </w:category>
        <w:types>
          <w:type w:val="bbPlcHdr"/>
        </w:types>
        <w:behaviors>
          <w:behavior w:val="content"/>
        </w:behaviors>
        <w:guid w:val="{DE8FE1CB-7416-4963-BD33-11C074F28591}"/>
      </w:docPartPr>
      <w:docPartBody>
        <w:p w:rsidR="00F55429" w:rsidRDefault="00F55429" w:rsidP="00F55429">
          <w:pPr>
            <w:pStyle w:val="E8925DCA67424E4893AF0189B6489CB9"/>
          </w:pPr>
          <w:r w:rsidRPr="007A6E74">
            <w:rPr>
              <w:rStyle w:val="Tekstvantijdelijkeaanduiding"/>
            </w:rPr>
            <w:t>Klik of tik om tekst in te voeren.</w:t>
          </w:r>
        </w:p>
      </w:docPartBody>
    </w:docPart>
    <w:docPart>
      <w:docPartPr>
        <w:name w:val="0ED060B6F69D440486C77E788AF4734B"/>
        <w:category>
          <w:name w:val="Algemeen"/>
          <w:gallery w:val="placeholder"/>
        </w:category>
        <w:types>
          <w:type w:val="bbPlcHdr"/>
        </w:types>
        <w:behaviors>
          <w:behavior w:val="content"/>
        </w:behaviors>
        <w:guid w:val="{F3F5D46F-D0CA-4118-8CB2-89A7EA8B5793}"/>
      </w:docPartPr>
      <w:docPartBody>
        <w:p w:rsidR="00F55429" w:rsidRDefault="00F55429" w:rsidP="00F55429">
          <w:pPr>
            <w:pStyle w:val="0ED060B6F69D440486C77E788AF4734B"/>
          </w:pPr>
          <w:r w:rsidRPr="007A6E74">
            <w:rPr>
              <w:rStyle w:val="Tekstvantijdelijkeaanduiding"/>
            </w:rPr>
            <w:t>Klik of tik om tekst in te voeren.</w:t>
          </w:r>
        </w:p>
      </w:docPartBody>
    </w:docPart>
    <w:docPart>
      <w:docPartPr>
        <w:name w:val="E2024C92D5AD461AB6D2C7DBC6CEF641"/>
        <w:category>
          <w:name w:val="Algemeen"/>
          <w:gallery w:val="placeholder"/>
        </w:category>
        <w:types>
          <w:type w:val="bbPlcHdr"/>
        </w:types>
        <w:behaviors>
          <w:behavior w:val="content"/>
        </w:behaviors>
        <w:guid w:val="{77A6F8B9-859A-4FD1-97F7-85B9ECF600DC}"/>
      </w:docPartPr>
      <w:docPartBody>
        <w:p w:rsidR="00F55429" w:rsidRDefault="00F55429" w:rsidP="00F55429">
          <w:pPr>
            <w:pStyle w:val="E2024C92D5AD461AB6D2C7DBC6CEF641"/>
          </w:pPr>
          <w:r w:rsidRPr="007A6E74">
            <w:rPr>
              <w:rStyle w:val="Tekstvantijdelijkeaanduiding"/>
            </w:rPr>
            <w:t>Klik of tik om tekst in te voeren.</w:t>
          </w:r>
        </w:p>
      </w:docPartBody>
    </w:docPart>
    <w:docPart>
      <w:docPartPr>
        <w:name w:val="1B9F2C8D13BF42B1B1BC809AE0AE44B2"/>
        <w:category>
          <w:name w:val="Algemeen"/>
          <w:gallery w:val="placeholder"/>
        </w:category>
        <w:types>
          <w:type w:val="bbPlcHdr"/>
        </w:types>
        <w:behaviors>
          <w:behavior w:val="content"/>
        </w:behaviors>
        <w:guid w:val="{8839DB1A-D38E-4937-AF66-DA330DC54484}"/>
      </w:docPartPr>
      <w:docPartBody>
        <w:p w:rsidR="00F55429" w:rsidRDefault="00F55429" w:rsidP="00F55429">
          <w:pPr>
            <w:pStyle w:val="1B9F2C8D13BF42B1B1BC809AE0AE44B2"/>
          </w:pPr>
          <w:r w:rsidRPr="007A6E74">
            <w:rPr>
              <w:rStyle w:val="Tekstvantijdelijkeaanduiding"/>
            </w:rPr>
            <w:t>Klik of tik om tekst in te voeren.</w:t>
          </w:r>
        </w:p>
      </w:docPartBody>
    </w:docPart>
    <w:docPart>
      <w:docPartPr>
        <w:name w:val="1D21001559934E88AB5E2DBE04CD6DA0"/>
        <w:category>
          <w:name w:val="Algemeen"/>
          <w:gallery w:val="placeholder"/>
        </w:category>
        <w:types>
          <w:type w:val="bbPlcHdr"/>
        </w:types>
        <w:behaviors>
          <w:behavior w:val="content"/>
        </w:behaviors>
        <w:guid w:val="{A1222717-955E-45F3-96CB-768CFDAD8DAF}"/>
      </w:docPartPr>
      <w:docPartBody>
        <w:p w:rsidR="00F55429" w:rsidRDefault="00F55429" w:rsidP="00F55429">
          <w:pPr>
            <w:pStyle w:val="1D21001559934E88AB5E2DBE04CD6DA0"/>
          </w:pPr>
          <w:r w:rsidRPr="007A6E74">
            <w:rPr>
              <w:rStyle w:val="Tekstvantijdelijkeaanduiding"/>
            </w:rPr>
            <w:t>Klik of tik om tekst in te voeren.</w:t>
          </w:r>
        </w:p>
      </w:docPartBody>
    </w:docPart>
    <w:docPart>
      <w:docPartPr>
        <w:name w:val="3CACBD538E74442693465FF6B83A86AE"/>
        <w:category>
          <w:name w:val="Algemeen"/>
          <w:gallery w:val="placeholder"/>
        </w:category>
        <w:types>
          <w:type w:val="bbPlcHdr"/>
        </w:types>
        <w:behaviors>
          <w:behavior w:val="content"/>
        </w:behaviors>
        <w:guid w:val="{B2987526-A544-4354-B0D9-8709A53F5308}"/>
      </w:docPartPr>
      <w:docPartBody>
        <w:p w:rsidR="00F55429" w:rsidRDefault="00F55429" w:rsidP="00F55429">
          <w:pPr>
            <w:pStyle w:val="3CACBD538E74442693465FF6B83A86AE"/>
          </w:pPr>
          <w:r w:rsidRPr="007A6E74">
            <w:rPr>
              <w:rStyle w:val="Tekstvantijdelijkeaanduiding"/>
            </w:rPr>
            <w:t>Klik of tik om tekst in te voeren.</w:t>
          </w:r>
        </w:p>
      </w:docPartBody>
    </w:docPart>
    <w:docPart>
      <w:docPartPr>
        <w:name w:val="6FFB0DD4DB8B4F068A62CD8007F72AEA"/>
        <w:category>
          <w:name w:val="Algemeen"/>
          <w:gallery w:val="placeholder"/>
        </w:category>
        <w:types>
          <w:type w:val="bbPlcHdr"/>
        </w:types>
        <w:behaviors>
          <w:behavior w:val="content"/>
        </w:behaviors>
        <w:guid w:val="{7660B808-61E2-454B-8877-7CB2749A7625}"/>
      </w:docPartPr>
      <w:docPartBody>
        <w:p w:rsidR="00F55429" w:rsidRDefault="00F55429" w:rsidP="00F55429">
          <w:pPr>
            <w:pStyle w:val="6FFB0DD4DB8B4F068A62CD8007F72AEA"/>
          </w:pPr>
          <w:r w:rsidRPr="007A6E74">
            <w:rPr>
              <w:rStyle w:val="Tekstvantijdelijkeaanduiding"/>
            </w:rPr>
            <w:t>Klik of tik om tekst in te voeren.</w:t>
          </w:r>
        </w:p>
      </w:docPartBody>
    </w:docPart>
    <w:docPart>
      <w:docPartPr>
        <w:name w:val="0014175FAAAE4769A6F1CFD7E51601D3"/>
        <w:category>
          <w:name w:val="Algemeen"/>
          <w:gallery w:val="placeholder"/>
        </w:category>
        <w:types>
          <w:type w:val="bbPlcHdr"/>
        </w:types>
        <w:behaviors>
          <w:behavior w:val="content"/>
        </w:behaviors>
        <w:guid w:val="{5DD48005-41F6-4CED-8F67-D59D17107992}"/>
      </w:docPartPr>
      <w:docPartBody>
        <w:p w:rsidR="00F55429" w:rsidRDefault="00F55429" w:rsidP="00F55429">
          <w:pPr>
            <w:pStyle w:val="0014175FAAAE4769A6F1CFD7E51601D3"/>
          </w:pPr>
          <w:r w:rsidRPr="007A6E74">
            <w:rPr>
              <w:rStyle w:val="Tekstvantijdelijkeaanduiding"/>
            </w:rPr>
            <w:t>Klik of tik om een datum in te voeren.</w:t>
          </w:r>
        </w:p>
      </w:docPartBody>
    </w:docPart>
    <w:docPart>
      <w:docPartPr>
        <w:name w:val="FBD0D4A62A7B44BF86449C7506570525"/>
        <w:category>
          <w:name w:val="Algemeen"/>
          <w:gallery w:val="placeholder"/>
        </w:category>
        <w:types>
          <w:type w:val="bbPlcHdr"/>
        </w:types>
        <w:behaviors>
          <w:behavior w:val="content"/>
        </w:behaviors>
        <w:guid w:val="{49D6DECB-6FEE-4DF1-916A-594FC9445481}"/>
      </w:docPartPr>
      <w:docPartBody>
        <w:p w:rsidR="00F55429" w:rsidRDefault="00F55429" w:rsidP="00F55429">
          <w:pPr>
            <w:pStyle w:val="FBD0D4A62A7B44BF86449C7506570525"/>
          </w:pPr>
          <w:r w:rsidRPr="007A6E74">
            <w:rPr>
              <w:rStyle w:val="Tekstvantijdelijkeaanduiding"/>
            </w:rPr>
            <w:t>Klik of tik om tekst in te voeren.</w:t>
          </w:r>
        </w:p>
      </w:docPartBody>
    </w:docPart>
    <w:docPart>
      <w:docPartPr>
        <w:name w:val="241BAFC236154AE2BB552E9C8EF1CDAB"/>
        <w:category>
          <w:name w:val="Algemeen"/>
          <w:gallery w:val="placeholder"/>
        </w:category>
        <w:types>
          <w:type w:val="bbPlcHdr"/>
        </w:types>
        <w:behaviors>
          <w:behavior w:val="content"/>
        </w:behaviors>
        <w:guid w:val="{EB373026-B7A2-4753-AA81-1CFCEEC0B183}"/>
      </w:docPartPr>
      <w:docPartBody>
        <w:p w:rsidR="00F55429" w:rsidRDefault="00F55429" w:rsidP="00F55429">
          <w:pPr>
            <w:pStyle w:val="241BAFC236154AE2BB552E9C8EF1CDAB"/>
          </w:pPr>
          <w:r w:rsidRPr="007A6E74">
            <w:rPr>
              <w:rStyle w:val="Tekstvantijdelijkeaanduiding"/>
            </w:rPr>
            <w:t>Klik of tik om tekst in te voeren.</w:t>
          </w:r>
        </w:p>
      </w:docPartBody>
    </w:docPart>
    <w:docPart>
      <w:docPartPr>
        <w:name w:val="1E0AFD92461640AB9860027866C7AACA"/>
        <w:category>
          <w:name w:val="Algemeen"/>
          <w:gallery w:val="placeholder"/>
        </w:category>
        <w:types>
          <w:type w:val="bbPlcHdr"/>
        </w:types>
        <w:behaviors>
          <w:behavior w:val="content"/>
        </w:behaviors>
        <w:guid w:val="{4F43D974-80A2-406E-AECD-588C7A4B0833}"/>
      </w:docPartPr>
      <w:docPartBody>
        <w:p w:rsidR="00F55429" w:rsidRDefault="00F55429" w:rsidP="00F55429">
          <w:pPr>
            <w:pStyle w:val="1E0AFD92461640AB9860027866C7AACA"/>
          </w:pPr>
          <w:r w:rsidRPr="007A6E74">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ongolian Baiti (Hoofdtekst CS)">
    <w:altName w:val="Mongolian Baiti"/>
    <w:panose1 w:val="00000000000000000000"/>
    <w:charset w:val="00"/>
    <w:family w:val="roman"/>
    <w:notTrueType/>
    <w:pitch w:val="default"/>
  </w:font>
  <w:font w:name="FlandersArtSans-Light">
    <w:panose1 w:val="00000400000000000000"/>
    <w:charset w:val="00"/>
    <w:family w:val="auto"/>
    <w:pitch w:val="variable"/>
    <w:sig w:usb0="00000007" w:usb1="00000000" w:usb2="00000000" w:usb3="00000000" w:csb0="00000093" w:csb1="00000000"/>
  </w:font>
  <w:font w:name="Flanders Art Sans Medium">
    <w:altName w:val="Calibri"/>
    <w:panose1 w:val="00000000000000000000"/>
    <w:charset w:val="4D"/>
    <w:family w:val="auto"/>
    <w:notTrueType/>
    <w:pitch w:val="variable"/>
    <w:sig w:usb0="00000007" w:usb1="00000000" w:usb2="00000000" w:usb3="00000000" w:csb0="00000093" w:csb1="00000000"/>
  </w:font>
  <w:font w:name="Mongolian Baiti (Koppen CS)">
    <w:altName w:val="Mongolian Bait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Flanders Art Sans Light">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Medium">
    <w:panose1 w:val="00000600000000000000"/>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429"/>
    <w:rsid w:val="00167338"/>
    <w:rsid w:val="00D57ABF"/>
    <w:rsid w:val="00F5542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55429"/>
    <w:rPr>
      <w:color w:val="666666"/>
    </w:rPr>
  </w:style>
  <w:style w:type="paragraph" w:customStyle="1" w:styleId="BBEDD0ABFFA24E9E87149CD591566539">
    <w:name w:val="BBEDD0ABFFA24E9E87149CD591566539"/>
    <w:rsid w:val="00F55429"/>
  </w:style>
  <w:style w:type="paragraph" w:customStyle="1" w:styleId="ED4731047CB146C896E0E9BE94DD04CE">
    <w:name w:val="ED4731047CB146C896E0E9BE94DD04CE"/>
    <w:rsid w:val="00F55429"/>
  </w:style>
  <w:style w:type="paragraph" w:customStyle="1" w:styleId="1AE9C24EFF6F4B1B8786E3A06CDFE315">
    <w:name w:val="1AE9C24EFF6F4B1B8786E3A06CDFE315"/>
    <w:rsid w:val="00F55429"/>
  </w:style>
  <w:style w:type="paragraph" w:customStyle="1" w:styleId="4684C6B227E3439AB2B5AB4859A90B76">
    <w:name w:val="4684C6B227E3439AB2B5AB4859A90B76"/>
    <w:rsid w:val="00F55429"/>
  </w:style>
  <w:style w:type="paragraph" w:customStyle="1" w:styleId="E8925DCA67424E4893AF0189B6489CB9">
    <w:name w:val="E8925DCA67424E4893AF0189B6489CB9"/>
    <w:rsid w:val="00F55429"/>
  </w:style>
  <w:style w:type="paragraph" w:customStyle="1" w:styleId="0ED060B6F69D440486C77E788AF4734B">
    <w:name w:val="0ED060B6F69D440486C77E788AF4734B"/>
    <w:rsid w:val="00F55429"/>
  </w:style>
  <w:style w:type="paragraph" w:customStyle="1" w:styleId="E2024C92D5AD461AB6D2C7DBC6CEF641">
    <w:name w:val="E2024C92D5AD461AB6D2C7DBC6CEF641"/>
    <w:rsid w:val="00F55429"/>
  </w:style>
  <w:style w:type="paragraph" w:customStyle="1" w:styleId="1B9F2C8D13BF42B1B1BC809AE0AE44B2">
    <w:name w:val="1B9F2C8D13BF42B1B1BC809AE0AE44B2"/>
    <w:rsid w:val="00F55429"/>
  </w:style>
  <w:style w:type="paragraph" w:customStyle="1" w:styleId="1D21001559934E88AB5E2DBE04CD6DA0">
    <w:name w:val="1D21001559934E88AB5E2DBE04CD6DA0"/>
    <w:rsid w:val="00F55429"/>
  </w:style>
  <w:style w:type="paragraph" w:customStyle="1" w:styleId="3CACBD538E74442693465FF6B83A86AE">
    <w:name w:val="3CACBD538E74442693465FF6B83A86AE"/>
    <w:rsid w:val="00F55429"/>
  </w:style>
  <w:style w:type="paragraph" w:customStyle="1" w:styleId="6FFB0DD4DB8B4F068A62CD8007F72AEA">
    <w:name w:val="6FFB0DD4DB8B4F068A62CD8007F72AEA"/>
    <w:rsid w:val="00F55429"/>
  </w:style>
  <w:style w:type="paragraph" w:customStyle="1" w:styleId="0014175FAAAE4769A6F1CFD7E51601D3">
    <w:name w:val="0014175FAAAE4769A6F1CFD7E51601D3"/>
    <w:rsid w:val="00F55429"/>
  </w:style>
  <w:style w:type="paragraph" w:customStyle="1" w:styleId="FBD0D4A62A7B44BF86449C7506570525">
    <w:name w:val="FBD0D4A62A7B44BF86449C7506570525"/>
    <w:rsid w:val="00F55429"/>
  </w:style>
  <w:style w:type="paragraph" w:customStyle="1" w:styleId="241BAFC236154AE2BB552E9C8EF1CDAB">
    <w:name w:val="241BAFC236154AE2BB552E9C8EF1CDAB"/>
    <w:rsid w:val="00F55429"/>
  </w:style>
  <w:style w:type="paragraph" w:customStyle="1" w:styleId="1E0AFD92461640AB9860027866C7AACA">
    <w:name w:val="1E0AFD92461640AB9860027866C7AACA"/>
    <w:rsid w:val="00F554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ESF">
      <a:dk1>
        <a:srgbClr val="003399"/>
      </a:dk1>
      <a:lt1>
        <a:srgbClr val="FFFFFF"/>
      </a:lt1>
      <a:dk2>
        <a:srgbClr val="373737"/>
      </a:dk2>
      <a:lt2>
        <a:srgbClr val="F6F5F3"/>
      </a:lt2>
      <a:accent1>
        <a:srgbClr val="168AD2"/>
      </a:accent1>
      <a:accent2>
        <a:srgbClr val="30B7BB"/>
      </a:accent2>
      <a:accent3>
        <a:srgbClr val="FECC2F"/>
      </a:accent3>
      <a:accent4>
        <a:srgbClr val="003399"/>
      </a:accent4>
      <a:accent5>
        <a:srgbClr val="373737"/>
      </a:accent5>
      <a:accent6>
        <a:srgbClr val="373636"/>
      </a:accent6>
      <a:hlink>
        <a:srgbClr val="003399"/>
      </a:hlink>
      <a:folHlink>
        <a:srgbClr val="0033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F5D8EF0625984C8A1272E63485651B" ma:contentTypeVersion="22" ma:contentTypeDescription="Een nieuw document maken." ma:contentTypeScope="" ma:versionID="0be3b42ab24273576c1de6522068553b">
  <xsd:schema xmlns:xsd="http://www.w3.org/2001/XMLSchema" xmlns:xs="http://www.w3.org/2001/XMLSchema" xmlns:p="http://schemas.microsoft.com/office/2006/metadata/properties" xmlns:ns2="21f4a0bb-5291-4553-8617-a7c7fe3942f3" xmlns:ns3="216ebc61-98f1-4950-92e9-871c401b584c" targetNamespace="http://schemas.microsoft.com/office/2006/metadata/properties" ma:root="true" ma:fieldsID="5bd799b80269700206685f573e644fdb" ns2:_="" ns3:_="">
    <xsd:import namespace="21f4a0bb-5291-4553-8617-a7c7fe3942f3"/>
    <xsd:import namespace="216ebc61-98f1-4950-92e9-871c401b58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f4a0bb-5291-4553-8617-a7c7fe3942f3"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7" nillable="true" ma:displayName="MediaServiceDateTaken" ma:hidden="true" ma:indexed="true" ma:internalName="MediaServiceDateTaken" ma:readOnly="true">
      <xsd:simpleType>
        <xsd:restriction base="dms:Text"/>
      </xsd:simpleType>
    </xsd:element>
    <xsd:element name="MediaLengthInSeconds" ma:index="8" nillable="true" ma:displayName="MediaLengthInSeconds" ma:hidden="true" ma:internalName="MediaLengthInSeconds" ma:readOnly="true">
      <xsd:simpleType>
        <xsd:restriction base="dms:Unknown"/>
      </xsd:simpleType>
    </xsd:element>
    <xsd:element name="lcf76f155ced4ddcb4097134ff3c332f" ma:index="10"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6ebc61-98f1-4950-92e9-871c401b584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f8e32fe6-8d4f-4676-ab41-bd7970dda2df}" ma:internalName="TaxCatchAll" ma:showField="CatchAllData" ma:web="216ebc61-98f1-4950-92e9-871c401b58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16ebc61-98f1-4950-92e9-871c401b584c" xsi:nil="true"/>
    <lcf76f155ced4ddcb4097134ff3c332f xmlns="21f4a0bb-5291-4553-8617-a7c7fe3942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FFE984-0833-407D-B585-11BA336E85A7}">
  <ds:schemaRefs>
    <ds:schemaRef ds:uri="http://schemas.openxmlformats.org/officeDocument/2006/bibliography"/>
  </ds:schemaRefs>
</ds:datastoreItem>
</file>

<file path=customXml/itemProps2.xml><?xml version="1.0" encoding="utf-8"?>
<ds:datastoreItem xmlns:ds="http://schemas.openxmlformats.org/officeDocument/2006/customXml" ds:itemID="{028CAF30-2544-4E4C-AD90-CF94C71D6D54}">
  <ds:schemaRefs>
    <ds:schemaRef ds:uri="http://schemas.microsoft.com/sharepoint/v3/contenttype/forms"/>
  </ds:schemaRefs>
</ds:datastoreItem>
</file>

<file path=customXml/itemProps3.xml><?xml version="1.0" encoding="utf-8"?>
<ds:datastoreItem xmlns:ds="http://schemas.openxmlformats.org/officeDocument/2006/customXml" ds:itemID="{31A82750-37BC-424F-A122-3572A5E8D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f4a0bb-5291-4553-8617-a7c7fe3942f3"/>
    <ds:schemaRef ds:uri="216ebc61-98f1-4950-92e9-871c401b58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D2D7EF-2CF8-47CC-81F2-D74F66A0C8BE}">
  <ds:schemaRefs>
    <ds:schemaRef ds:uri="http://schemas.microsoft.com/office/2006/metadata/properties"/>
    <ds:schemaRef ds:uri="http://schemas.microsoft.com/office/infopath/2007/PartnerControls"/>
    <ds:schemaRef ds:uri="466d6dc9-7cc1-46c3-ad71-35f36154e072"/>
    <ds:schemaRef ds:uri="216ebc61-98f1-4950-92e9-871c401b584c"/>
    <ds:schemaRef ds:uri="21f4a0bb-5291-4553-8617-a7c7fe3942f3"/>
  </ds:schemaRefs>
</ds:datastoreItem>
</file>

<file path=docMetadata/LabelInfo.xml><?xml version="1.0" encoding="utf-8"?>
<clbl:labelList xmlns:clbl="http://schemas.microsoft.com/office/2020/mipLabelMetadata">
  <clbl:label id="{0c0338a6-9561-4ee8-b8d6-4e89cbd520a0}" enabled="0" method="" siteId="{0c0338a6-9561-4ee8-b8d6-4e89cbd520a0}" removed="1"/>
</clbl:labelList>
</file>

<file path=docProps/app.xml><?xml version="1.0" encoding="utf-8"?>
<Properties xmlns="http://schemas.openxmlformats.org/officeDocument/2006/extended-properties" xmlns:vt="http://schemas.openxmlformats.org/officeDocument/2006/docPropsVTypes">
  <Template>Sjabloon_word_EuropaWSE_zonder%20titelblad.dotx?OR=81dd2b71-fb82-4b33-ac71-fed46bf0f87a&amp;CID=630bc2a1-d019-d000-e812-1e</Template>
  <TotalTime>17</TotalTime>
  <Pages>3</Pages>
  <Words>480</Words>
  <Characters>2645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Uyttersprot Yaro</dc:creator>
  <cp:keywords/>
  <dc:description/>
  <cp:lastModifiedBy>Donceel Marie</cp:lastModifiedBy>
  <cp:revision>19</cp:revision>
  <dcterms:created xsi:type="dcterms:W3CDTF">2025-09-03T07:45:00Z</dcterms:created>
  <dcterms:modified xsi:type="dcterms:W3CDTF">2025-09-03T13:52:00Z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0x010100F9F5D8EF0625984C8A1272E63485651B</vt:lpwstr>
  </property>
  <property fmtid="{D5CDD505-2E9C-101B-9397-08002B2CF9AE}" pid="3" name="MediaServiceImageTags">
    <vt:lpwstr/>
  </property>
  <property fmtid="{D5CDD505-2E9C-101B-9397-08002B2CF9AE}" pid="4" name="_ExtendedDescription">
    <vt:lpwstr/>
  </property>
</Properties>
</file>