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89712502" w:displacedByCustomXml="next"/>
    <w:sdt>
      <w:sdtPr>
        <w:id w:val="798799083"/>
        <w:docPartObj>
          <w:docPartGallery w:val="Cover Pages"/>
          <w:docPartUnique/>
        </w:docPartObj>
      </w:sdtPr>
      <w:sdtEndPr/>
      <w:sdtContent>
        <w:p w14:paraId="1DA09926" w14:textId="0F90947E" w:rsidR="005F73EF" w:rsidRPr="004C19D1" w:rsidRDefault="004956FD" w:rsidP="005F73EF">
          <w:r>
            <w:rPr>
              <w:noProof/>
            </w:rPr>
            <mc:AlternateContent>
              <mc:Choice Requires="wps">
                <w:drawing>
                  <wp:anchor distT="0" distB="0" distL="114300" distR="114300" simplePos="0" relativeHeight="251658254" behindDoc="0" locked="0" layoutInCell="1" allowOverlap="1" wp14:anchorId="14E0D66A" wp14:editId="31E4AA69">
                    <wp:simplePos x="0" y="0"/>
                    <wp:positionH relativeFrom="column">
                      <wp:posOffset>-909955</wp:posOffset>
                    </wp:positionH>
                    <wp:positionV relativeFrom="paragraph">
                      <wp:posOffset>-900430</wp:posOffset>
                    </wp:positionV>
                    <wp:extent cx="7595870" cy="6361139"/>
                    <wp:effectExtent l="0" t="0" r="0" b="0"/>
                    <wp:wrapNone/>
                    <wp:docPr id="648925337" name="Vrije vorm: vorm 648925337"/>
                    <wp:cNvGraphicFramePr/>
                    <a:graphic xmlns:a="http://schemas.openxmlformats.org/drawingml/2006/main">
                      <a:graphicData uri="http://schemas.microsoft.com/office/word/2010/wordprocessingShape">
                        <wps:wsp>
                          <wps:cNvSpPr/>
                          <wps:spPr>
                            <a:xfrm>
                              <a:off x="0" y="0"/>
                              <a:ext cx="7595870" cy="6361139"/>
                            </a:xfrm>
                            <a:custGeom>
                              <a:avLst/>
                              <a:gdLst>
                                <a:gd name="connsiteX0" fmla="*/ 0 w 7559675"/>
                                <a:gd name="connsiteY0" fmla="*/ 0 h 3684270"/>
                                <a:gd name="connsiteX1" fmla="*/ 7559675 w 7559675"/>
                                <a:gd name="connsiteY1" fmla="*/ 0 h 3684270"/>
                                <a:gd name="connsiteX2" fmla="*/ 7559675 w 7559675"/>
                                <a:gd name="connsiteY2" fmla="*/ 3684270 h 3684270"/>
                                <a:gd name="connsiteX3" fmla="*/ 0 w 7559675"/>
                                <a:gd name="connsiteY3" fmla="*/ 3684270 h 3684270"/>
                                <a:gd name="connsiteX4" fmla="*/ 0 w 7559675"/>
                                <a:gd name="connsiteY4" fmla="*/ 0 h 3684270"/>
                                <a:gd name="connsiteX0" fmla="*/ 0 w 7559675"/>
                                <a:gd name="connsiteY0" fmla="*/ 0 h 6375400"/>
                                <a:gd name="connsiteX1" fmla="*/ 7559675 w 7559675"/>
                                <a:gd name="connsiteY1" fmla="*/ 0 h 6375400"/>
                                <a:gd name="connsiteX2" fmla="*/ 7559675 w 7559675"/>
                                <a:gd name="connsiteY2" fmla="*/ 3684270 h 6375400"/>
                                <a:gd name="connsiteX3" fmla="*/ 10886 w 7559675"/>
                                <a:gd name="connsiteY3" fmla="*/ 6375400 h 6375400"/>
                                <a:gd name="connsiteX4" fmla="*/ 0 w 7559675"/>
                                <a:gd name="connsiteY4" fmla="*/ 0 h 6375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59675" h="6375400">
                                  <a:moveTo>
                                    <a:pt x="0" y="0"/>
                                  </a:moveTo>
                                  <a:lnTo>
                                    <a:pt x="7559675" y="0"/>
                                  </a:lnTo>
                                  <a:lnTo>
                                    <a:pt x="7559675" y="3684270"/>
                                  </a:lnTo>
                                  <a:lnTo>
                                    <a:pt x="10886" y="6375400"/>
                                  </a:lnTo>
                                  <a:cubicBezTo>
                                    <a:pt x="7257" y="4250267"/>
                                    <a:pt x="3629" y="2125133"/>
                                    <a:pt x="0" y="0"/>
                                  </a:cubicBezTo>
                                  <a:close/>
                                </a:path>
                              </a:pathLst>
                            </a:custGeom>
                            <a:blipFill>
                              <a:blip r:embed="rId12"/>
                              <a:srcRect/>
                              <a:stretch>
                                <a:fillRect t="-116" b="-116"/>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9C7A1D" id="Vrije vorm: vorm 648925337" o:spid="_x0000_s1026" style="position:absolute;margin-left:-71.65pt;margin-top:-70.9pt;width:598.1pt;height:500.9pt;z-index:251658254;visibility:visible;mso-wrap-style:square;mso-wrap-distance-left:9pt;mso-wrap-distance-top:0;mso-wrap-distance-right:9pt;mso-wrap-distance-bottom:0;mso-position-horizontal:absolute;mso-position-horizontal-relative:text;mso-position-vertical:absolute;mso-position-vertical-relative:text;v-text-anchor:middle" coordsize="7559675,63754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" path="m,l7559675,r,3684270l10886,6375400c7257,4250267,3629,2125133,,xe" stroked="f" strokeweight="1pt">
                    <v:fill r:id="rId13" o:title="" recolor="t" rotate="t" type="frame"/>
                    <v:stroke joinstyle="miter"/>
                    <v:path arrowok="t" o:connecttype="custom" o:connectlocs="0,0;7595870,0;7595870,3676029;10938,6361139;0,0" o:connectangles="0,0,0,0,0"/>
                  </v:shape>
                </w:pict>
              </mc:Fallback>
            </mc:AlternateContent>
          </w:r>
        </w:p>
        <w:bookmarkEnd w:id="0"/>
        <w:p w14:paraId="351FF94F" w14:textId="77777777" w:rsidR="007C0B9C" w:rsidRPr="004C19D1" w:rsidRDefault="007C0B9C"/>
        <w:p w14:paraId="26AC0F83" w14:textId="389D64DD" w:rsidR="005F73EF" w:rsidRPr="004C19D1" w:rsidRDefault="004956FD">
          <w:r w:rsidRPr="004C19D1">
            <w:rPr>
              <w:noProof/>
            </w:rPr>
            <mc:AlternateContent>
              <mc:Choice Requires="wpg">
                <w:drawing>
                  <wp:anchor distT="0" distB="0" distL="114300" distR="114300" simplePos="0" relativeHeight="251658255" behindDoc="0" locked="0" layoutInCell="1" allowOverlap="1" wp14:anchorId="1BFC6323" wp14:editId="1D96074B">
                    <wp:simplePos x="0" y="0"/>
                    <wp:positionH relativeFrom="page">
                      <wp:posOffset>495300</wp:posOffset>
                    </wp:positionH>
                    <wp:positionV relativeFrom="page">
                      <wp:posOffset>1733550</wp:posOffset>
                    </wp:positionV>
                    <wp:extent cx="6543675" cy="8237855"/>
                    <wp:effectExtent l="0" t="0" r="9525" b="10795"/>
                    <wp:wrapNone/>
                    <wp:docPr id="3" name="Groep 3"/>
                    <wp:cNvGraphicFramePr/>
                    <a:graphic xmlns:a="http://schemas.openxmlformats.org/drawingml/2006/main">
                      <a:graphicData uri="http://schemas.microsoft.com/office/word/2010/wordprocessingGroup">
                        <wpg:wgp>
                          <wpg:cNvGrpSpPr/>
                          <wpg:grpSpPr>
                            <a:xfrm>
                              <a:off x="0" y="0"/>
                              <a:ext cx="6543675" cy="8237855"/>
                              <a:chOff x="508993" y="1733266"/>
                              <a:chExt cx="6543935" cy="8238765"/>
                            </a:xfrm>
                          </wpg:grpSpPr>
                          <wpg:grpSp>
                            <wpg:cNvPr id="5" name="ICTriangles"/>
                            <wpg:cNvGrpSpPr>
                              <a:grpSpLocks/>
                            </wpg:cNvGrpSpPr>
                            <wpg:grpSpPr bwMode="auto">
                              <a:xfrm>
                                <a:off x="4619768" y="1733266"/>
                                <a:ext cx="1440815" cy="2701925"/>
                                <a:chOff x="7268" y="2784"/>
                                <a:chExt cx="2271" cy="4257"/>
                              </a:xfrm>
                            </wpg:grpSpPr>
                            <wps:wsp>
                              <wps:cNvPr id="6" name="Freeform 4"/>
                              <wps:cNvSpPr>
                                <a:spLocks/>
                              </wps:cNvSpPr>
                              <wps:spPr bwMode="auto">
                                <a:xfrm>
                                  <a:off x="7268" y="3802"/>
                                  <a:ext cx="2270" cy="3239"/>
                                </a:xfrm>
                                <a:custGeom>
                                  <a:avLst/>
                                  <a:gdLst>
                                    <a:gd name="T0" fmla="+- 0 9539 7269"/>
                                    <a:gd name="T1" fmla="*/ T0 w 2270"/>
                                    <a:gd name="T2" fmla="+- 0 3802 3802"/>
                                    <a:gd name="T3" fmla="*/ 3802 h 3239"/>
                                    <a:gd name="T4" fmla="+- 0 7269 7269"/>
                                    <a:gd name="T5" fmla="*/ T4 w 2270"/>
                                    <a:gd name="T6" fmla="+- 0 5422 3802"/>
                                    <a:gd name="T7" fmla="*/ 5422 h 3239"/>
                                    <a:gd name="T8" fmla="+- 0 9539 7269"/>
                                    <a:gd name="T9" fmla="*/ T8 w 2270"/>
                                    <a:gd name="T10" fmla="+- 0 7041 3802"/>
                                    <a:gd name="T11" fmla="*/ 7041 h 3239"/>
                                    <a:gd name="T12" fmla="+- 0 9539 7269"/>
                                    <a:gd name="T13" fmla="*/ T12 w 2270"/>
                                    <a:gd name="T14" fmla="+- 0 3802 3802"/>
                                    <a:gd name="T15" fmla="*/ 3802 h 3239"/>
                                  </a:gdLst>
                                  <a:ahLst/>
                                  <a:cxnLst>
                                    <a:cxn ang="0">
                                      <a:pos x="T1" y="T3"/>
                                    </a:cxn>
                                    <a:cxn ang="0">
                                      <a:pos x="T5" y="T7"/>
                                    </a:cxn>
                                    <a:cxn ang="0">
                                      <a:pos x="T9" y="T11"/>
                                    </a:cxn>
                                    <a:cxn ang="0">
                                      <a:pos x="T13" y="T15"/>
                                    </a:cxn>
                                  </a:cxnLst>
                                  <a:rect l="0" t="0" r="r" b="b"/>
                                  <a:pathLst>
                                    <a:path w="2270" h="3239">
                                      <a:moveTo>
                                        <a:pt x="2270" y="0"/>
                                      </a:moveTo>
                                      <a:lnTo>
                                        <a:pt x="0" y="1620"/>
                                      </a:lnTo>
                                      <a:lnTo>
                                        <a:pt x="2270" y="3239"/>
                                      </a:lnTo>
                                      <a:lnTo>
                                        <a:pt x="2270" y="0"/>
                                      </a:lnTo>
                                      <a:close/>
                                    </a:path>
                                  </a:pathLst>
                                </a:custGeom>
                                <a:solidFill>
                                  <a:srgbClr val="00AB4E">
                                    <a:alpha val="8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5"/>
                              <wps:cNvSpPr>
                                <a:spLocks/>
                              </wps:cNvSpPr>
                              <wps:spPr bwMode="auto">
                                <a:xfrm>
                                  <a:off x="8107" y="2784"/>
                                  <a:ext cx="1432" cy="2044"/>
                                </a:xfrm>
                                <a:custGeom>
                                  <a:avLst/>
                                  <a:gdLst>
                                    <a:gd name="T0" fmla="+- 0 8107 8107"/>
                                    <a:gd name="T1" fmla="*/ T0 w 1432"/>
                                    <a:gd name="T2" fmla="+- 0 2776 2776"/>
                                    <a:gd name="T3" fmla="*/ 2776 h 2044"/>
                                    <a:gd name="T4" fmla="+- 0 8107 8107"/>
                                    <a:gd name="T5" fmla="*/ T4 w 1432"/>
                                    <a:gd name="T6" fmla="+- 0 4819 2776"/>
                                    <a:gd name="T7" fmla="*/ 4819 h 2044"/>
                                    <a:gd name="T8" fmla="+- 0 9539 8107"/>
                                    <a:gd name="T9" fmla="*/ T8 w 1432"/>
                                    <a:gd name="T10" fmla="+- 0 3797 2776"/>
                                    <a:gd name="T11" fmla="*/ 3797 h 2044"/>
                                    <a:gd name="T12" fmla="+- 0 8107 8107"/>
                                    <a:gd name="T13" fmla="*/ T12 w 1432"/>
                                    <a:gd name="T14" fmla="+- 0 2776 2776"/>
                                    <a:gd name="T15" fmla="*/ 2776 h 2044"/>
                                  </a:gdLst>
                                  <a:ahLst/>
                                  <a:cxnLst>
                                    <a:cxn ang="0">
                                      <a:pos x="T1" y="T3"/>
                                    </a:cxn>
                                    <a:cxn ang="0">
                                      <a:pos x="T5" y="T7"/>
                                    </a:cxn>
                                    <a:cxn ang="0">
                                      <a:pos x="T9" y="T11"/>
                                    </a:cxn>
                                    <a:cxn ang="0">
                                      <a:pos x="T13" y="T15"/>
                                    </a:cxn>
                                  </a:cxnLst>
                                  <a:rect l="0" t="0" r="r" b="b"/>
                                  <a:pathLst>
                                    <a:path w="1432" h="2044">
                                      <a:moveTo>
                                        <a:pt x="0" y="0"/>
                                      </a:moveTo>
                                      <a:lnTo>
                                        <a:pt x="0" y="2043"/>
                                      </a:lnTo>
                                      <a:lnTo>
                                        <a:pt x="1432" y="1021"/>
                                      </a:lnTo>
                                      <a:lnTo>
                                        <a:pt x="0" y="0"/>
                                      </a:lnTo>
                                      <a:close/>
                                    </a:path>
                                  </a:pathLst>
                                </a:custGeom>
                                <a:solidFill>
                                  <a:schemeClr val="accent1">
                                    <a:alpha val="66998"/>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0" name="ICBrush"/>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4517409" y="3643952"/>
                                <a:ext cx="1499235" cy="1990725"/>
                              </a:xfrm>
                              <a:prstGeom prst="rect">
                                <a:avLst/>
                              </a:prstGeom>
                            </pic:spPr>
                          </pic:pic>
                          <wps:wsp>
                            <wps:cNvPr id="12" name="Tekstvak 12"/>
                            <wps:cNvSpPr txBox="1">
                              <a:spLocks noChangeArrowheads="1"/>
                            </wps:cNvSpPr>
                            <wps:spPr bwMode="auto">
                              <a:xfrm>
                                <a:off x="4496938" y="5793475"/>
                                <a:ext cx="2555990" cy="2791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color w:val="4AA9C7" w:themeColor="accent1"/>
                                    </w:rPr>
                                    <w:alias w:val="Titel"/>
                                    <w:tag w:val=""/>
                                    <w:id w:val="-1326590854"/>
                                    <w:dataBinding w:prefixMappings="xmlns:ns0='http://purl.org/dc/elements/1.1/' xmlns:ns1='http://schemas.openxmlformats.org/package/2006/metadata/core-properties' " w:xpath="/ns1:coreProperties[1]/ns0:title[1]" w:storeItemID="{6C3C8BC8-F283-45AE-878A-BAB7291924A1}"/>
                                    <w:text/>
                                  </w:sdtPr>
                                  <w:sdtEndPr/>
                                  <w:sdtContent>
                                    <w:p w14:paraId="2F85F61F" w14:textId="6D1DD9A6" w:rsidR="005F73EF" w:rsidRPr="009B5315" w:rsidRDefault="00F5737C" w:rsidP="005F73EF">
                                      <w:pPr>
                                        <w:pStyle w:val="ICSubtitel"/>
                                        <w:jc w:val="left"/>
                                        <w:rPr>
                                          <w:color w:val="4AA9C7" w:themeColor="accent1"/>
                                        </w:rPr>
                                      </w:pPr>
                                      <w:r>
                                        <w:rPr>
                                          <w:color w:val="4AA9C7" w:themeColor="accent1"/>
                                        </w:rPr>
                                        <w:t>Procesevaluatie Partnerschapsvorming Opleidingen van de Toekomst</w:t>
                                      </w:r>
                                    </w:p>
                                  </w:sdtContent>
                                </w:sdt>
                                <w:p w14:paraId="46494BB3" w14:textId="77777777" w:rsidR="005F73EF" w:rsidRDefault="005F73EF" w:rsidP="005F73EF">
                                  <w:pPr>
                                    <w:spacing w:after="0"/>
                                    <w:rPr>
                                      <w:color w:val="565656" w:themeColor="text2"/>
                                    </w:rPr>
                                  </w:pPr>
                                </w:p>
                                <w:p w14:paraId="04E9F323" w14:textId="2354B5A5" w:rsidR="005F73EF" w:rsidRPr="00913836" w:rsidRDefault="005F73EF" w:rsidP="005F73EF">
                                  <w:pPr>
                                    <w:spacing w:after="0"/>
                                    <w:rPr>
                                      <w:color w:val="565656" w:themeColor="text2"/>
                                    </w:rPr>
                                  </w:pPr>
                                  <w:r w:rsidRPr="00913836">
                                    <w:rPr>
                                      <w:color w:val="565656" w:themeColor="text2"/>
                                    </w:rPr>
                                    <w:fldChar w:fldCharType="begin"/>
                                  </w:r>
                                  <w:r w:rsidRPr="00913836">
                                    <w:rPr>
                                      <w:color w:val="565656" w:themeColor="text2"/>
                                    </w:rPr>
                                    <w:instrText xml:space="preserve"> DOCVARIABLE  txtReport  \* MERGEFORMAT </w:instrText>
                                  </w:r>
                                  <w:r w:rsidRPr="00913836">
                                    <w:rPr>
                                      <w:color w:val="565656" w:themeColor="text2"/>
                                    </w:rPr>
                                    <w:fldChar w:fldCharType="separate"/>
                                  </w:r>
                                  <w:r w:rsidR="00C47852">
                                    <w:rPr>
                                      <w:color w:val="565656" w:themeColor="text2"/>
                                    </w:rPr>
                                    <w:t>Finaal</w:t>
                                  </w:r>
                                  <w:r w:rsidR="00B536AF">
                                    <w:rPr>
                                      <w:color w:val="565656" w:themeColor="text2"/>
                                    </w:rPr>
                                    <w:t xml:space="preserve"> deelr</w:t>
                                  </w:r>
                                  <w:r w:rsidR="004C19D1">
                                    <w:rPr>
                                      <w:color w:val="565656" w:themeColor="text2"/>
                                    </w:rPr>
                                    <w:t>apport</w:t>
                                  </w:r>
                                  <w:r w:rsidRPr="00913836">
                                    <w:rPr>
                                      <w:color w:val="565656" w:themeColor="text2"/>
                                    </w:rPr>
                                    <w:fldChar w:fldCharType="end"/>
                                  </w:r>
                                  <w:r w:rsidRPr="00913836">
                                    <w:rPr>
                                      <w:color w:val="565656" w:themeColor="text2"/>
                                    </w:rPr>
                                    <w:t xml:space="preserve"> | </w:t>
                                  </w:r>
                                  <w:sdt>
                                    <w:sdtPr>
                                      <w:rPr>
                                        <w:color w:val="565656" w:themeColor="text2"/>
                                      </w:rPr>
                                      <w:alias w:val="Publicatiedatum"/>
                                      <w:tag w:val=""/>
                                      <w:id w:val="-926409955"/>
                                      <w:dataBinding w:prefixMappings="xmlns:ns0='http://schemas.microsoft.com/office/2006/coverPageProps' " w:xpath="/ns0:CoverPageProperties[1]/ns0:PublishDate[1]" w:storeItemID="{55AF091B-3C7A-41E3-B477-F2FDAA23CFDA}"/>
                                      <w:date w:fullDate="2024-03-08T00:00:00Z">
                                        <w:dateFormat w:val="d MMMM yyyy"/>
                                        <w:lid w:val="nl-NL"/>
                                        <w:storeMappedDataAs w:val="date"/>
                                        <w:calendar w:val="gregorian"/>
                                      </w:date>
                                    </w:sdtPr>
                                    <w:sdtEndPr/>
                                    <w:sdtContent>
                                      <w:r w:rsidR="00C47852">
                                        <w:rPr>
                                          <w:color w:val="565656" w:themeColor="text2"/>
                                        </w:rPr>
                                        <w:t>8 maart 2024</w:t>
                                      </w:r>
                                    </w:sdtContent>
                                  </w:sdt>
                                </w:p>
                                <w:p w14:paraId="1E2148C7" w14:textId="77777777" w:rsidR="005F73EF" w:rsidRDefault="005F73EF" w:rsidP="005F73EF">
                                  <w:pPr>
                                    <w:spacing w:after="0"/>
                                    <w:rPr>
                                      <w:sz w:val="17"/>
                                      <w:szCs w:val="17"/>
                                    </w:rPr>
                                  </w:pPr>
                                </w:p>
                                <w:p w14:paraId="7DF1C392" w14:textId="77777777" w:rsidR="005F73EF" w:rsidRPr="002C03B8" w:rsidRDefault="005F73EF" w:rsidP="005F73EF">
                                  <w:pPr>
                                    <w:spacing w:after="0"/>
                                    <w:rPr>
                                      <w:sz w:val="17"/>
                                      <w:szCs w:val="17"/>
                                    </w:rPr>
                                  </w:pPr>
                                </w:p>
                                <w:p w14:paraId="3EE8AA9B" w14:textId="4D22F437" w:rsidR="005F73EF" w:rsidRPr="00B52886" w:rsidRDefault="005F73EF" w:rsidP="005F73EF">
                                  <w:pPr>
                                    <w:spacing w:after="0"/>
                                    <w:rPr>
                                      <w:noProof/>
                                      <w:color w:val="4AA9C7" w:themeColor="accent4"/>
                                    </w:rPr>
                                  </w:pPr>
                                  <w:r w:rsidRPr="00B52886">
                                    <w:rPr>
                                      <w:noProof/>
                                      <w:color w:val="4AA9C7" w:themeColor="accent4"/>
                                    </w:rPr>
                                    <w:fldChar w:fldCharType="begin"/>
                                  </w:r>
                                  <w:r w:rsidRPr="00B52886">
                                    <w:rPr>
                                      <w:noProof/>
                                      <w:color w:val="4AA9C7" w:themeColor="accent4"/>
                                    </w:rPr>
                                    <w:instrText xml:space="preserve"> DOCVARIABLE  txtOpdracht  \* MERGEFORMAT </w:instrText>
                                  </w:r>
                                  <w:r w:rsidRPr="00B52886">
                                    <w:rPr>
                                      <w:noProof/>
                                      <w:color w:val="4AA9C7" w:themeColor="accent4"/>
                                    </w:rPr>
                                    <w:fldChar w:fldCharType="separate"/>
                                  </w:r>
                                  <w:r w:rsidR="004C19D1">
                                    <w:rPr>
                                      <w:noProof/>
                                      <w:color w:val="4AA9C7" w:themeColor="accent4"/>
                                    </w:rPr>
                                    <w:t>In opdracht van</w:t>
                                  </w:r>
                                  <w:r w:rsidRPr="00B52886">
                                    <w:rPr>
                                      <w:noProof/>
                                      <w:color w:val="4AA9C7" w:themeColor="accent4"/>
                                    </w:rPr>
                                    <w:fldChar w:fldCharType="end"/>
                                  </w:r>
                                </w:p>
                                <w:p w14:paraId="7EE5CBCE" w14:textId="77777777" w:rsidR="005F73EF" w:rsidRPr="00363207" w:rsidRDefault="005F73EF" w:rsidP="005F73EF">
                                  <w:pPr>
                                    <w:spacing w:after="0"/>
                                    <w:rPr>
                                      <w:color w:val="4AA9C7" w:themeColor="accent4"/>
                                      <w:sz w:val="14"/>
                                      <w:szCs w:val="14"/>
                                    </w:rPr>
                                  </w:pPr>
                                </w:p>
                                <w:sdt>
                                  <w:sdtPr>
                                    <w:rPr>
                                      <w:color w:val="565656" w:themeColor="text2"/>
                                    </w:rPr>
                                    <w:id w:val="-631020990"/>
                                    <w:text/>
                                  </w:sdtPr>
                                  <w:sdtEndPr/>
                                  <w:sdtContent>
                                    <w:p w14:paraId="101DE5B5" w14:textId="77777777" w:rsidR="00F63628" w:rsidRDefault="00F63628" w:rsidP="00F63628">
                                      <w:pPr>
                                        <w:spacing w:after="0"/>
                                        <w:rPr>
                                          <w:color w:val="565656" w:themeColor="text2"/>
                                        </w:rPr>
                                      </w:pPr>
                                      <w:r>
                                        <w:rPr>
                                          <w:color w:val="565656" w:themeColor="text2"/>
                                        </w:rPr>
                                        <w:t>Departement Werk en Sociale Economie</w:t>
                                      </w:r>
                                    </w:p>
                                  </w:sdtContent>
                                </w:sdt>
                                <w:sdt>
                                  <w:sdtPr>
                                    <w:rPr>
                                      <w:color w:val="565656" w:themeColor="text2"/>
                                      <w:lang w:val="nl-BE"/>
                                    </w:rPr>
                                    <w:id w:val="181798680"/>
                                    <w:text w:multiLine="1"/>
                                  </w:sdtPr>
                                  <w:sdtEndPr/>
                                  <w:sdtContent>
                                    <w:p w14:paraId="3A790974" w14:textId="77777777" w:rsidR="00634FE3" w:rsidRDefault="00ED03FA" w:rsidP="00ED03FA">
                                      <w:pPr>
                                        <w:spacing w:after="0"/>
                                        <w:jc w:val="left"/>
                                        <w:rPr>
                                          <w:color w:val="565656" w:themeColor="text2"/>
                                        </w:rPr>
                                      </w:pPr>
                                      <w:r w:rsidRPr="00ED03FA">
                                        <w:rPr>
                                          <w:color w:val="565656" w:themeColor="text2"/>
                                          <w:lang w:val="nl-BE"/>
                                        </w:rPr>
                                        <w:t>Afdeling Europese programma’s (Europa WSE)</w:t>
                                      </w:r>
                                      <w:r>
                                        <w:rPr>
                                          <w:color w:val="565656" w:themeColor="text2"/>
                                          <w:lang w:val="nl-BE"/>
                                        </w:rPr>
                                        <w:br/>
                                      </w:r>
                                      <w:r w:rsidRPr="00ED03FA">
                                        <w:rPr>
                                          <w:color w:val="565656" w:themeColor="text2"/>
                                          <w:lang w:val="nl-BE"/>
                                        </w:rPr>
                                        <w:t>Koning Albert II laan 35 (bus 20)</w:t>
                                      </w:r>
                                      <w:r>
                                        <w:rPr>
                                          <w:color w:val="565656" w:themeColor="text2"/>
                                          <w:lang w:val="nl-BE"/>
                                        </w:rPr>
                                        <w:br/>
                                      </w:r>
                                      <w:r w:rsidRPr="00ED03FA">
                                        <w:rPr>
                                          <w:color w:val="565656" w:themeColor="text2"/>
                                          <w:lang w:val="nl-BE"/>
                                        </w:rPr>
                                        <w:t>1030 Schaarbeek, België</w:t>
                                      </w:r>
                                    </w:p>
                                  </w:sdtContent>
                                </w:sdt>
                                <w:p w14:paraId="39C8A9CD" w14:textId="153A2FE6" w:rsidR="005F73EF" w:rsidRPr="00363207" w:rsidRDefault="005F73EF" w:rsidP="00ED03FA">
                                  <w:pPr>
                                    <w:spacing w:after="0"/>
                                    <w:jc w:val="left"/>
                                    <w:rPr>
                                      <w:color w:val="565656" w:themeColor="text2"/>
                                    </w:rPr>
                                  </w:pPr>
                                </w:p>
                              </w:txbxContent>
                            </wps:txbx>
                            <wps:bodyPr rot="0" vert="horz" wrap="square" lIns="0" tIns="0" rIns="0" bIns="0" anchor="t" anchorCtr="0" upright="1">
                              <a:noAutofit/>
                            </wps:bodyPr>
                          </wps:wsp>
                          <wps:wsp>
                            <wps:cNvPr id="14" name="Tekstvak 14"/>
                            <wps:cNvSpPr txBox="1">
                              <a:spLocks noChangeArrowheads="1"/>
                            </wps:cNvSpPr>
                            <wps:spPr bwMode="auto">
                              <a:xfrm>
                                <a:off x="566382" y="8366078"/>
                                <a:ext cx="27336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D54CE" w14:textId="7E6D921A" w:rsidR="005F73EF" w:rsidRPr="00B52886" w:rsidRDefault="005F73EF" w:rsidP="005F73EF">
                                  <w:pPr>
                                    <w:rPr>
                                      <w:noProof/>
                                      <w:color w:val="4AA9C7" w:themeColor="accent4"/>
                                    </w:rPr>
                                  </w:pPr>
                                  <w:r w:rsidRPr="00B52886">
                                    <w:rPr>
                                      <w:noProof/>
                                      <w:color w:val="4AA9C7" w:themeColor="accent4"/>
                                    </w:rPr>
                                    <w:fldChar w:fldCharType="begin"/>
                                  </w:r>
                                  <w:r w:rsidRPr="00B52886">
                                    <w:rPr>
                                      <w:noProof/>
                                      <w:color w:val="4AA9C7" w:themeColor="accent4"/>
                                    </w:rPr>
                                    <w:instrText xml:space="preserve"> DOCVARIABLE  txtUitgevoerdDoor  \* MERGEFORMAT </w:instrText>
                                  </w:r>
                                  <w:r w:rsidRPr="00B52886">
                                    <w:rPr>
                                      <w:noProof/>
                                      <w:color w:val="4AA9C7" w:themeColor="accent4"/>
                                    </w:rPr>
                                    <w:fldChar w:fldCharType="separate"/>
                                  </w:r>
                                  <w:r w:rsidR="004C19D1">
                                    <w:rPr>
                                      <w:noProof/>
                                      <w:color w:val="4AA9C7" w:themeColor="accent4"/>
                                    </w:rPr>
                                    <w:t>Deze studie werd uitgevoerd door:</w:t>
                                  </w:r>
                                  <w:r w:rsidRPr="00B52886">
                                    <w:rPr>
                                      <w:noProof/>
                                      <w:color w:val="4AA9C7" w:themeColor="accent4"/>
                                    </w:rPr>
                                    <w:fldChar w:fldCharType="end"/>
                                  </w:r>
                                </w:p>
                              </w:txbxContent>
                            </wps:txbx>
                            <wps:bodyPr rot="0" vert="horz" wrap="square" lIns="0" tIns="0" rIns="0" bIns="0" anchor="t" anchorCtr="0" upright="1">
                              <a:noAutofit/>
                            </wps:bodyPr>
                          </wps:wsp>
                          <wps:wsp>
                            <wps:cNvPr id="15" name="Tekstvak 15"/>
                            <wps:cNvSpPr txBox="1">
                              <a:spLocks noChangeArrowheads="1"/>
                            </wps:cNvSpPr>
                            <wps:spPr bwMode="auto">
                              <a:xfrm>
                                <a:off x="559558" y="8714096"/>
                                <a:ext cx="1872032" cy="1257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color w:val="565656" w:themeColor="text2"/>
                                    </w:rPr>
                                    <w:id w:val="649875433"/>
                                    <w:text w:multiLine="1"/>
                                  </w:sdtPr>
                                  <w:sdtEndPr/>
                                  <w:sdtContent>
                                    <w:p w14:paraId="7ED23CA3" w14:textId="4F7EB310" w:rsidR="005F73EF" w:rsidRPr="00803EE6" w:rsidRDefault="00F5594B" w:rsidP="00F5594B">
                                      <w:pPr>
                                        <w:spacing w:after="0"/>
                                        <w:jc w:val="left"/>
                                        <w:rPr>
                                          <w:color w:val="565656" w:themeColor="text2"/>
                                        </w:rPr>
                                      </w:pPr>
                                      <w:r>
                                        <w:rPr>
                                          <w:color w:val="565656" w:themeColor="text2"/>
                                        </w:rPr>
                                        <w:t>Yolène Sempels</w:t>
                                      </w:r>
                                      <w:r>
                                        <w:rPr>
                                          <w:color w:val="565656" w:themeColor="text2"/>
                                        </w:rPr>
                                        <w:br/>
                                        <w:t>Kathy Goffin</w:t>
                                      </w:r>
                                      <w:r>
                                        <w:rPr>
                                          <w:color w:val="565656" w:themeColor="text2"/>
                                        </w:rPr>
                                        <w:br/>
                                        <w:t>Emma De Rouck</w:t>
                                      </w:r>
                                      <w:r>
                                        <w:rPr>
                                          <w:color w:val="565656" w:themeColor="text2"/>
                                        </w:rPr>
                                        <w:br/>
                                        <w:t>Daphné Valsamis</w:t>
                                      </w:r>
                                      <w:r w:rsidR="0049704D">
                                        <w:rPr>
                                          <w:color w:val="565656" w:themeColor="text2"/>
                                        </w:rPr>
                                        <w:br/>
                                        <w:t>Ditte Kimps</w:t>
                                      </w:r>
                                    </w:p>
                                  </w:sdtContent>
                                </w:sdt>
                              </w:txbxContent>
                            </wps:txbx>
                            <wps:bodyPr rot="0" vert="horz" wrap="square" lIns="0" tIns="0" rIns="0" bIns="0" anchor="t" anchorCtr="0" upright="1">
                              <a:noAutofit/>
                            </wps:bodyPr>
                          </wps:wsp>
                          <wps:wsp>
                            <wps:cNvPr id="16" name="Tekstvak 16"/>
                            <wps:cNvSpPr txBox="1">
                              <a:spLocks noChangeArrowheads="1"/>
                            </wps:cNvSpPr>
                            <wps:spPr bwMode="auto">
                              <a:xfrm>
                                <a:off x="2813426" y="8714096"/>
                                <a:ext cx="1550670" cy="1257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8A260" w14:textId="77777777" w:rsidR="005F73EF" w:rsidRDefault="005F73EF" w:rsidP="005F73EF">
                                  <w:pPr>
                                    <w:spacing w:after="0"/>
                                    <w:rPr>
                                      <w:color w:val="565656" w:themeColor="text2"/>
                                    </w:rPr>
                                  </w:pPr>
                                  <w:r>
                                    <w:rPr>
                                      <w:color w:val="565656" w:themeColor="text2"/>
                                    </w:rPr>
                                    <w:t>Jozef II-straat 40 B</w:t>
                                  </w:r>
                                  <w:r w:rsidRPr="00363207">
                                    <w:rPr>
                                      <w:color w:val="565656" w:themeColor="text2"/>
                                    </w:rPr>
                                    <w:t>1</w:t>
                                  </w:r>
                                </w:p>
                                <w:p w14:paraId="0D29FB5E" w14:textId="77777777" w:rsidR="005F73EF" w:rsidRDefault="005F73EF" w:rsidP="005F73EF">
                                  <w:pPr>
                                    <w:spacing w:after="0"/>
                                    <w:rPr>
                                      <w:color w:val="565656" w:themeColor="text2"/>
                                    </w:rPr>
                                  </w:pPr>
                                  <w:r>
                                    <w:rPr>
                                      <w:color w:val="565656" w:themeColor="text2"/>
                                    </w:rPr>
                                    <w:t>1000</w:t>
                                  </w:r>
                                  <w:r w:rsidRPr="00363207">
                                    <w:rPr>
                                      <w:color w:val="565656" w:themeColor="text2"/>
                                    </w:rPr>
                                    <w:t xml:space="preserve"> Brussel</w:t>
                                  </w:r>
                                </w:p>
                                <w:p w14:paraId="09C98378" w14:textId="77777777" w:rsidR="005F73EF" w:rsidRDefault="005F73EF" w:rsidP="005F73EF">
                                  <w:pPr>
                                    <w:spacing w:after="0"/>
                                    <w:rPr>
                                      <w:color w:val="565656" w:themeColor="text2"/>
                                    </w:rPr>
                                  </w:pPr>
                                  <w:r w:rsidRPr="00363207">
                                    <w:rPr>
                                      <w:color w:val="565656" w:themeColor="text2"/>
                                    </w:rPr>
                                    <w:t>T: +32 2 282 17 10</w:t>
                                  </w:r>
                                </w:p>
                                <w:p w14:paraId="12C54B2B" w14:textId="77777777" w:rsidR="005F73EF" w:rsidRDefault="005F73EF" w:rsidP="005F73EF">
                                  <w:pPr>
                                    <w:spacing w:after="0"/>
                                    <w:rPr>
                                      <w:color w:val="565656" w:themeColor="text2"/>
                                    </w:rPr>
                                  </w:pPr>
                                  <w:r w:rsidRPr="00363207">
                                    <w:rPr>
                                      <w:color w:val="565656" w:themeColor="text2"/>
                                    </w:rPr>
                                    <w:t>info@ideaconsult.be</w:t>
                                  </w:r>
                                </w:p>
                                <w:p w14:paraId="2395FB93" w14:textId="77777777" w:rsidR="005F73EF" w:rsidRPr="00363207" w:rsidRDefault="005F73EF" w:rsidP="005F73EF">
                                  <w:pPr>
                                    <w:spacing w:after="0"/>
                                    <w:rPr>
                                      <w:color w:val="565656" w:themeColor="text2"/>
                                    </w:rPr>
                                  </w:pPr>
                                  <w:r w:rsidRPr="00363207">
                                    <w:rPr>
                                      <w:color w:val="565656" w:themeColor="text2"/>
                                    </w:rPr>
                                    <w:t>www.ideaconsult.be</w:t>
                                  </w:r>
                                </w:p>
                              </w:txbxContent>
                            </wps:txbx>
                            <wps:bodyPr rot="0" vert="horz" wrap="square" lIns="0" tIns="0" rIns="0" bIns="0" anchor="t" anchorCtr="0" upright="1">
                              <a:noAutofit/>
                            </wps:bodyPr>
                          </wps:wsp>
                          <wps:wsp>
                            <wps:cNvPr id="17" name="Rechte verbindingslijn 17"/>
                            <wps:cNvCnPr/>
                            <wps:spPr>
                              <a:xfrm>
                                <a:off x="2595594" y="8741391"/>
                                <a:ext cx="0" cy="1098069"/>
                              </a:xfrm>
                              <a:prstGeom prst="line">
                                <a:avLst/>
                              </a:prstGeom>
                              <a:ln w="3175">
                                <a:solidFill>
                                  <a:schemeClr val="tx2"/>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1" name="Afbeelding 21" descr="C:\Users\ramon\AppData\Local\Microsoft\Windows\INetCache\Content.Word\IDEA logo.png"/>
                              <pic:cNvPicPr>
                                <a:picLocks noChangeAspect="1"/>
                              </pic:cNvPicPr>
                            </pic:nvPicPr>
                            <pic:blipFill rotWithShape="1">
                              <a:blip r:embed="rId16" cstate="print">
                                <a:extLst>
                                  <a:ext uri="{28A0092B-C50C-407E-A947-70E740481C1C}">
                                    <a14:useLocalDpi xmlns:a14="http://schemas.microsoft.com/office/drawing/2010/main" val="0"/>
                                  </a:ext>
                                </a:extLst>
                              </a:blip>
                              <a:srcRect r="10163"/>
                              <a:stretch/>
                            </pic:blipFill>
                            <pic:spPr bwMode="auto">
                              <a:xfrm>
                                <a:off x="508993" y="7219640"/>
                                <a:ext cx="1175702" cy="400638"/>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 name="Afbeelding 24" descr="C:\Users\ramon\AppData\Local\Microsoft\Windows\INetCache\Content.Word\IDEA GROUP logo_liggend_member.pn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51706" y="7737908"/>
                                <a:ext cx="1036955" cy="3911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BFC6323" id="Groep 3" o:spid="_x0000_s1026" style="position:absolute;left:0;text-align:left;margin-left:39pt;margin-top:136.5pt;width:515.25pt;height:648.65pt;z-index:251658255;mso-position-horizontal-relative:page;mso-position-vertical-relative:page;mso-width-relative:margin;mso-height-relative:margin" coordorigin="5089,17332" coordsize="65439,8238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">
                    <v:group id="ICTriangles" o:spid="_x0000_s1027" style="position:absolute;left:46197;top:17332;width:14408;height:27019" coordorigin="7268,2784" coordsize="2271,4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4" o:spid="_x0000_s1028" style="position:absolute;left:7268;top:3802;width:2270;height:3239;visibility:visible;mso-wrap-style:square;v-text-anchor:top" coordsize="2270,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" path="m2270,l,1620,2270,3239,2270,xe" fillcolor="#00ab4e" stroked="f">
                        <v:fill opacity="54484f"/>
                        <v:path arrowok="t" o:connecttype="custom" o:connectlocs="2270,3802;0,5422;2270,7041;2270,3802" o:connectangles="0,0,0,0"/>
                      </v:shape>
                      <v:shape id="Freeform 5" o:spid="_x0000_s1029" style="position:absolute;left:8107;top:2784;width:1432;height:2044;visibility:visible;mso-wrap-style:square;v-text-anchor:top" coordsize="1432,2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" path="m,l,2043,1432,1021,,xe" fillcolor="#4aa9c7 [3204]" stroked="f">
                        <v:fill opacity="43947f"/>
                        <v:path arrowok="t" o:connecttype="custom" o:connectlocs="0,2776;0,4819;1432,3797;0,2776" o:connectangles="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CBrush" o:spid="_x0000_s1030" type="#_x0000_t75" style="position:absolute;left:45174;top:36439;width:14992;height:19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">
                      <v:imagedata r:id="rId18" o:title=""/>
                    </v:shape>
                    <v:shapetype id="_x0000_t202" coordsize="21600,21600" o:spt="202" path="m,l,21600r21600,l21600,xe">
                      <v:stroke joinstyle="miter"/>
                      <v:path gradientshapeok="t" o:connecttype="rect"/>
                    </v:shapetype>
                    <v:shape id="Tekstvak 12" o:spid="_x0000_s1031" type="#_x0000_t202" style="position:absolute;left:44969;top:57934;width:25560;height:27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sdt>
                            <w:sdtPr>
                              <w:rPr>
                                <w:color w:val="4AA9C7" w:themeColor="accent1"/>
                              </w:rPr>
                              <w:alias w:val="Titel"/>
                              <w:tag w:val=""/>
                              <w:id w:val="-1326590854"/>
                              <w:dataBinding w:prefixMappings="xmlns:ns0='http://purl.org/dc/elements/1.1/' xmlns:ns1='http://schemas.openxmlformats.org/package/2006/metadata/core-properties' " w:xpath="/ns1:coreProperties[1]/ns0:title[1]" w:storeItemID="{6C3C8BC8-F283-45AE-878A-BAB7291924A1}"/>
                              <w:text/>
                            </w:sdtPr>
                            <w:sdtEndPr/>
                            <w:sdtContent>
                              <w:p w14:paraId="2F85F61F" w14:textId="6D1DD9A6" w:rsidR="005F73EF" w:rsidRPr="009B5315" w:rsidRDefault="00F5737C" w:rsidP="005F73EF">
                                <w:pPr>
                                  <w:pStyle w:val="ICSubtitel"/>
                                  <w:jc w:val="left"/>
                                  <w:rPr>
                                    <w:color w:val="4AA9C7" w:themeColor="accent1"/>
                                  </w:rPr>
                                </w:pPr>
                                <w:r>
                                  <w:rPr>
                                    <w:color w:val="4AA9C7" w:themeColor="accent1"/>
                                  </w:rPr>
                                  <w:t>Procesevaluatie Partnerschapsvorming Opleidingen van de Toekomst</w:t>
                                </w:r>
                              </w:p>
                            </w:sdtContent>
                          </w:sdt>
                          <w:p w14:paraId="46494BB3" w14:textId="77777777" w:rsidR="005F73EF" w:rsidRDefault="005F73EF" w:rsidP="005F73EF">
                            <w:pPr>
                              <w:spacing w:after="0"/>
                              <w:rPr>
                                <w:color w:val="565656" w:themeColor="text2"/>
                              </w:rPr>
                            </w:pPr>
                          </w:p>
                          <w:p w14:paraId="04E9F323" w14:textId="2354B5A5" w:rsidR="005F73EF" w:rsidRPr="00913836" w:rsidRDefault="005F73EF" w:rsidP="005F73EF">
                            <w:pPr>
                              <w:spacing w:after="0"/>
                              <w:rPr>
                                <w:color w:val="565656" w:themeColor="text2"/>
                              </w:rPr>
                            </w:pPr>
                            <w:r w:rsidRPr="00913836">
                              <w:rPr>
                                <w:color w:val="565656" w:themeColor="text2"/>
                              </w:rPr>
                              <w:fldChar w:fldCharType="begin"/>
                            </w:r>
                            <w:r w:rsidRPr="00913836">
                              <w:rPr>
                                <w:color w:val="565656" w:themeColor="text2"/>
                              </w:rPr>
                              <w:instrText xml:space="preserve"> DOCVARIABLE  txtReport  \* MERGEFORMAT </w:instrText>
                            </w:r>
                            <w:r w:rsidRPr="00913836">
                              <w:rPr>
                                <w:color w:val="565656" w:themeColor="text2"/>
                              </w:rPr>
                              <w:fldChar w:fldCharType="separate"/>
                            </w:r>
                            <w:r w:rsidR="00C47852">
                              <w:rPr>
                                <w:color w:val="565656" w:themeColor="text2"/>
                              </w:rPr>
                              <w:t>Finaal</w:t>
                            </w:r>
                            <w:r w:rsidR="00B536AF">
                              <w:rPr>
                                <w:color w:val="565656" w:themeColor="text2"/>
                              </w:rPr>
                              <w:t xml:space="preserve"> deelr</w:t>
                            </w:r>
                            <w:r w:rsidR="004C19D1">
                              <w:rPr>
                                <w:color w:val="565656" w:themeColor="text2"/>
                              </w:rPr>
                              <w:t>apport</w:t>
                            </w:r>
                            <w:r w:rsidRPr="00913836">
                              <w:rPr>
                                <w:color w:val="565656" w:themeColor="text2"/>
                              </w:rPr>
                              <w:fldChar w:fldCharType="end"/>
                            </w:r>
                            <w:r w:rsidRPr="00913836">
                              <w:rPr>
                                <w:color w:val="565656" w:themeColor="text2"/>
                              </w:rPr>
                              <w:t xml:space="preserve"> | </w:t>
                            </w:r>
                            <w:sdt>
                              <w:sdtPr>
                                <w:rPr>
                                  <w:color w:val="565656" w:themeColor="text2"/>
                                </w:rPr>
                                <w:alias w:val="Publicatiedatum"/>
                                <w:tag w:val=""/>
                                <w:id w:val="-926409955"/>
                                <w:dataBinding w:prefixMappings="xmlns:ns0='http://schemas.microsoft.com/office/2006/coverPageProps' " w:xpath="/ns0:CoverPageProperties[1]/ns0:PublishDate[1]" w:storeItemID="{55AF091B-3C7A-41E3-B477-F2FDAA23CFDA}"/>
                                <w:date w:fullDate="2024-03-08T00:00:00Z">
                                  <w:dateFormat w:val="d MMMM yyyy"/>
                                  <w:lid w:val="nl-NL"/>
                                  <w:storeMappedDataAs w:val="date"/>
                                  <w:calendar w:val="gregorian"/>
                                </w:date>
                              </w:sdtPr>
                              <w:sdtEndPr/>
                              <w:sdtContent>
                                <w:r w:rsidR="00C47852">
                                  <w:rPr>
                                    <w:color w:val="565656" w:themeColor="text2"/>
                                  </w:rPr>
                                  <w:t>8 maart 2024</w:t>
                                </w:r>
                              </w:sdtContent>
                            </w:sdt>
                          </w:p>
                          <w:p w14:paraId="1E2148C7" w14:textId="77777777" w:rsidR="005F73EF" w:rsidRDefault="005F73EF" w:rsidP="005F73EF">
                            <w:pPr>
                              <w:spacing w:after="0"/>
                              <w:rPr>
                                <w:sz w:val="17"/>
                                <w:szCs w:val="17"/>
                              </w:rPr>
                            </w:pPr>
                          </w:p>
                          <w:p w14:paraId="7DF1C392" w14:textId="77777777" w:rsidR="005F73EF" w:rsidRPr="002C03B8" w:rsidRDefault="005F73EF" w:rsidP="005F73EF">
                            <w:pPr>
                              <w:spacing w:after="0"/>
                              <w:rPr>
                                <w:sz w:val="17"/>
                                <w:szCs w:val="17"/>
                              </w:rPr>
                            </w:pPr>
                          </w:p>
                          <w:p w14:paraId="3EE8AA9B" w14:textId="4D22F437" w:rsidR="005F73EF" w:rsidRPr="00B52886" w:rsidRDefault="005F73EF" w:rsidP="005F73EF">
                            <w:pPr>
                              <w:spacing w:after="0"/>
                              <w:rPr>
                                <w:noProof/>
                                <w:color w:val="4AA9C7" w:themeColor="accent4"/>
                              </w:rPr>
                            </w:pPr>
                            <w:r w:rsidRPr="00B52886">
                              <w:rPr>
                                <w:noProof/>
                                <w:color w:val="4AA9C7" w:themeColor="accent4"/>
                              </w:rPr>
                              <w:fldChar w:fldCharType="begin"/>
                            </w:r>
                            <w:r w:rsidRPr="00B52886">
                              <w:rPr>
                                <w:noProof/>
                                <w:color w:val="4AA9C7" w:themeColor="accent4"/>
                              </w:rPr>
                              <w:instrText xml:space="preserve"> DOCVARIABLE  txtOpdracht  \* MERGEFORMAT </w:instrText>
                            </w:r>
                            <w:r w:rsidRPr="00B52886">
                              <w:rPr>
                                <w:noProof/>
                                <w:color w:val="4AA9C7" w:themeColor="accent4"/>
                              </w:rPr>
                              <w:fldChar w:fldCharType="separate"/>
                            </w:r>
                            <w:r w:rsidR="004C19D1">
                              <w:rPr>
                                <w:noProof/>
                                <w:color w:val="4AA9C7" w:themeColor="accent4"/>
                              </w:rPr>
                              <w:t>In opdracht van</w:t>
                            </w:r>
                            <w:r w:rsidRPr="00B52886">
                              <w:rPr>
                                <w:noProof/>
                                <w:color w:val="4AA9C7" w:themeColor="accent4"/>
                              </w:rPr>
                              <w:fldChar w:fldCharType="end"/>
                            </w:r>
                          </w:p>
                          <w:p w14:paraId="7EE5CBCE" w14:textId="77777777" w:rsidR="005F73EF" w:rsidRPr="00363207" w:rsidRDefault="005F73EF" w:rsidP="005F73EF">
                            <w:pPr>
                              <w:spacing w:after="0"/>
                              <w:rPr>
                                <w:color w:val="4AA9C7" w:themeColor="accent4"/>
                                <w:sz w:val="14"/>
                                <w:szCs w:val="14"/>
                              </w:rPr>
                            </w:pPr>
                          </w:p>
                          <w:sdt>
                            <w:sdtPr>
                              <w:rPr>
                                <w:color w:val="565656" w:themeColor="text2"/>
                              </w:rPr>
                              <w:id w:val="-631020990"/>
                              <w:text/>
                            </w:sdtPr>
                            <w:sdtEndPr/>
                            <w:sdtContent>
                              <w:p w14:paraId="101DE5B5" w14:textId="77777777" w:rsidR="00F63628" w:rsidRDefault="00F63628" w:rsidP="00F63628">
                                <w:pPr>
                                  <w:spacing w:after="0"/>
                                  <w:rPr>
                                    <w:color w:val="565656" w:themeColor="text2"/>
                                  </w:rPr>
                                </w:pPr>
                                <w:r>
                                  <w:rPr>
                                    <w:color w:val="565656" w:themeColor="text2"/>
                                  </w:rPr>
                                  <w:t>Departement Werk en Sociale Economie</w:t>
                                </w:r>
                              </w:p>
                            </w:sdtContent>
                          </w:sdt>
                          <w:sdt>
                            <w:sdtPr>
                              <w:rPr>
                                <w:color w:val="565656" w:themeColor="text2"/>
                                <w:lang w:val="nl-BE"/>
                              </w:rPr>
                              <w:id w:val="181798680"/>
                              <w:text w:multiLine="1"/>
                            </w:sdtPr>
                            <w:sdtEndPr/>
                            <w:sdtContent>
                              <w:p w14:paraId="3A790974" w14:textId="77777777" w:rsidR="00634FE3" w:rsidRDefault="00ED03FA" w:rsidP="00ED03FA">
                                <w:pPr>
                                  <w:spacing w:after="0"/>
                                  <w:jc w:val="left"/>
                                  <w:rPr>
                                    <w:color w:val="565656" w:themeColor="text2"/>
                                  </w:rPr>
                                </w:pPr>
                                <w:r w:rsidRPr="00ED03FA">
                                  <w:rPr>
                                    <w:color w:val="565656" w:themeColor="text2"/>
                                    <w:lang w:val="nl-BE"/>
                                  </w:rPr>
                                  <w:t>Afdeling Europese programma’s (Europa WSE)</w:t>
                                </w:r>
                                <w:r>
                                  <w:rPr>
                                    <w:color w:val="565656" w:themeColor="text2"/>
                                    <w:lang w:val="nl-BE"/>
                                  </w:rPr>
                                  <w:br/>
                                </w:r>
                                <w:r w:rsidRPr="00ED03FA">
                                  <w:rPr>
                                    <w:color w:val="565656" w:themeColor="text2"/>
                                    <w:lang w:val="nl-BE"/>
                                  </w:rPr>
                                  <w:t>Koning Albert II laan 35 (bus 20)</w:t>
                                </w:r>
                                <w:r>
                                  <w:rPr>
                                    <w:color w:val="565656" w:themeColor="text2"/>
                                    <w:lang w:val="nl-BE"/>
                                  </w:rPr>
                                  <w:br/>
                                </w:r>
                                <w:r w:rsidRPr="00ED03FA">
                                  <w:rPr>
                                    <w:color w:val="565656" w:themeColor="text2"/>
                                    <w:lang w:val="nl-BE"/>
                                  </w:rPr>
                                  <w:t>1030 Schaarbeek, België</w:t>
                                </w:r>
                              </w:p>
                            </w:sdtContent>
                          </w:sdt>
                          <w:p w14:paraId="39C8A9CD" w14:textId="153A2FE6" w:rsidR="005F73EF" w:rsidRPr="00363207" w:rsidRDefault="005F73EF" w:rsidP="00ED03FA">
                            <w:pPr>
                              <w:spacing w:after="0"/>
                              <w:jc w:val="left"/>
                              <w:rPr>
                                <w:color w:val="565656" w:themeColor="text2"/>
                              </w:rPr>
                            </w:pPr>
                          </w:p>
                        </w:txbxContent>
                      </v:textbox>
                    </v:shape>
                    <v:shape id="Tekstvak 14" o:spid="_x0000_s1032" type="#_x0000_t202" style="position:absolute;left:5663;top:83660;width:27337;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082D54CE" w14:textId="7E6D921A" w:rsidR="005F73EF" w:rsidRPr="00B52886" w:rsidRDefault="005F73EF" w:rsidP="005F73EF">
                            <w:pPr>
                              <w:rPr>
                                <w:noProof/>
                                <w:color w:val="4AA9C7" w:themeColor="accent4"/>
                              </w:rPr>
                            </w:pPr>
                            <w:r w:rsidRPr="00B52886">
                              <w:rPr>
                                <w:noProof/>
                                <w:color w:val="4AA9C7" w:themeColor="accent4"/>
                              </w:rPr>
                              <w:fldChar w:fldCharType="begin"/>
                            </w:r>
                            <w:r w:rsidRPr="00B52886">
                              <w:rPr>
                                <w:noProof/>
                                <w:color w:val="4AA9C7" w:themeColor="accent4"/>
                              </w:rPr>
                              <w:instrText xml:space="preserve"> DOCVARIABLE  txtUitgevoerdDoor  \* MERGEFORMAT </w:instrText>
                            </w:r>
                            <w:r w:rsidRPr="00B52886">
                              <w:rPr>
                                <w:noProof/>
                                <w:color w:val="4AA9C7" w:themeColor="accent4"/>
                              </w:rPr>
                              <w:fldChar w:fldCharType="separate"/>
                            </w:r>
                            <w:r w:rsidR="004C19D1">
                              <w:rPr>
                                <w:noProof/>
                                <w:color w:val="4AA9C7" w:themeColor="accent4"/>
                              </w:rPr>
                              <w:t>Deze studie werd uitgevoerd door:</w:t>
                            </w:r>
                            <w:r w:rsidRPr="00B52886">
                              <w:rPr>
                                <w:noProof/>
                                <w:color w:val="4AA9C7" w:themeColor="accent4"/>
                              </w:rPr>
                              <w:fldChar w:fldCharType="end"/>
                            </w:r>
                          </w:p>
                        </w:txbxContent>
                      </v:textbox>
                    </v:shape>
                    <v:shape id="Tekstvak 15" o:spid="_x0000_s1033" type="#_x0000_t202" style="position:absolute;left:5595;top:87140;width:18720;height:12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sdt>
                            <w:sdtPr>
                              <w:rPr>
                                <w:color w:val="565656" w:themeColor="text2"/>
                              </w:rPr>
                              <w:id w:val="649875433"/>
                              <w:text w:multiLine="1"/>
                            </w:sdtPr>
                            <w:sdtEndPr/>
                            <w:sdtContent>
                              <w:p w14:paraId="7ED23CA3" w14:textId="4F7EB310" w:rsidR="005F73EF" w:rsidRPr="00803EE6" w:rsidRDefault="00F5594B" w:rsidP="00F5594B">
                                <w:pPr>
                                  <w:spacing w:after="0"/>
                                  <w:jc w:val="left"/>
                                  <w:rPr>
                                    <w:color w:val="565656" w:themeColor="text2"/>
                                  </w:rPr>
                                </w:pPr>
                                <w:r>
                                  <w:rPr>
                                    <w:color w:val="565656" w:themeColor="text2"/>
                                  </w:rPr>
                                  <w:t>Yolène Sempels</w:t>
                                </w:r>
                                <w:r>
                                  <w:rPr>
                                    <w:color w:val="565656" w:themeColor="text2"/>
                                  </w:rPr>
                                  <w:br/>
                                  <w:t>Kathy Goffin</w:t>
                                </w:r>
                                <w:r>
                                  <w:rPr>
                                    <w:color w:val="565656" w:themeColor="text2"/>
                                  </w:rPr>
                                  <w:br/>
                                  <w:t>Emma De Rouck</w:t>
                                </w:r>
                                <w:r>
                                  <w:rPr>
                                    <w:color w:val="565656" w:themeColor="text2"/>
                                  </w:rPr>
                                  <w:br/>
                                  <w:t>Daphné Valsamis</w:t>
                                </w:r>
                                <w:r w:rsidR="0049704D">
                                  <w:rPr>
                                    <w:color w:val="565656" w:themeColor="text2"/>
                                  </w:rPr>
                                  <w:br/>
                                  <w:t>Ditte Kimps</w:t>
                                </w:r>
                              </w:p>
                            </w:sdtContent>
                          </w:sdt>
                        </w:txbxContent>
                      </v:textbox>
                    </v:shape>
                    <v:shape id="Tekstvak 16" o:spid="_x0000_s1034" type="#_x0000_t202" style="position:absolute;left:28134;top:87140;width:15506;height:12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1468A260" w14:textId="77777777" w:rsidR="005F73EF" w:rsidRDefault="005F73EF" w:rsidP="005F73EF">
                            <w:pPr>
                              <w:spacing w:after="0"/>
                              <w:rPr>
                                <w:color w:val="565656" w:themeColor="text2"/>
                              </w:rPr>
                            </w:pPr>
                            <w:r>
                              <w:rPr>
                                <w:color w:val="565656" w:themeColor="text2"/>
                              </w:rPr>
                              <w:t>Jozef II-straat 40 B</w:t>
                            </w:r>
                            <w:r w:rsidRPr="00363207">
                              <w:rPr>
                                <w:color w:val="565656" w:themeColor="text2"/>
                              </w:rPr>
                              <w:t>1</w:t>
                            </w:r>
                          </w:p>
                          <w:p w14:paraId="0D29FB5E" w14:textId="77777777" w:rsidR="005F73EF" w:rsidRDefault="005F73EF" w:rsidP="005F73EF">
                            <w:pPr>
                              <w:spacing w:after="0"/>
                              <w:rPr>
                                <w:color w:val="565656" w:themeColor="text2"/>
                              </w:rPr>
                            </w:pPr>
                            <w:r>
                              <w:rPr>
                                <w:color w:val="565656" w:themeColor="text2"/>
                              </w:rPr>
                              <w:t>1000</w:t>
                            </w:r>
                            <w:r w:rsidRPr="00363207">
                              <w:rPr>
                                <w:color w:val="565656" w:themeColor="text2"/>
                              </w:rPr>
                              <w:t xml:space="preserve"> Brussel</w:t>
                            </w:r>
                          </w:p>
                          <w:p w14:paraId="09C98378" w14:textId="77777777" w:rsidR="005F73EF" w:rsidRDefault="005F73EF" w:rsidP="005F73EF">
                            <w:pPr>
                              <w:spacing w:after="0"/>
                              <w:rPr>
                                <w:color w:val="565656" w:themeColor="text2"/>
                              </w:rPr>
                            </w:pPr>
                            <w:r w:rsidRPr="00363207">
                              <w:rPr>
                                <w:color w:val="565656" w:themeColor="text2"/>
                              </w:rPr>
                              <w:t>T: +32 2 282 17 10</w:t>
                            </w:r>
                          </w:p>
                          <w:p w14:paraId="12C54B2B" w14:textId="77777777" w:rsidR="005F73EF" w:rsidRDefault="005F73EF" w:rsidP="005F73EF">
                            <w:pPr>
                              <w:spacing w:after="0"/>
                              <w:rPr>
                                <w:color w:val="565656" w:themeColor="text2"/>
                              </w:rPr>
                            </w:pPr>
                            <w:r w:rsidRPr="00363207">
                              <w:rPr>
                                <w:color w:val="565656" w:themeColor="text2"/>
                              </w:rPr>
                              <w:t>info@ideaconsult.be</w:t>
                            </w:r>
                          </w:p>
                          <w:p w14:paraId="2395FB93" w14:textId="77777777" w:rsidR="005F73EF" w:rsidRPr="00363207" w:rsidRDefault="005F73EF" w:rsidP="005F73EF">
                            <w:pPr>
                              <w:spacing w:after="0"/>
                              <w:rPr>
                                <w:color w:val="565656" w:themeColor="text2"/>
                              </w:rPr>
                            </w:pPr>
                            <w:r w:rsidRPr="00363207">
                              <w:rPr>
                                <w:color w:val="565656" w:themeColor="text2"/>
                              </w:rPr>
                              <w:t>www.ideaconsult.be</w:t>
                            </w:r>
                          </w:p>
                        </w:txbxContent>
                      </v:textbox>
                    </v:shape>
                    <v:line id="Rechte verbindingslijn 17" o:spid="_x0000_s1035" style="position:absolute;visibility:visible;mso-wrap-style:square" from="25955,87413" to="25955,98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" strokecolor="#565656 [3215]" strokeweight=".25pt">
                      <v:stroke joinstyle="miter"/>
                    </v:line>
                    <v:shape id="Afbeelding 21" o:spid="_x0000_s1036" type="#_x0000_t75" style="position:absolute;left:5089;top:72196;width:11757;height:4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">
                      <v:imagedata r:id="rId19" o:title="IDEA logo" cropright="6660f"/>
                    </v:shape>
                    <v:shape id="Afbeelding 24" o:spid="_x0000_s1037" type="#_x0000_t75" style="position:absolute;left:5517;top:77379;width:10369;height:3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">
                      <v:imagedata r:id="rId20" o:title="IDEA GROUP logo_liggend_member"/>
                    </v:shape>
                    <w10:wrap anchorx="page" anchory="page"/>
                  </v:group>
                </w:pict>
              </mc:Fallback>
            </mc:AlternateContent>
          </w:r>
        </w:p>
        <w:p w14:paraId="31DBD6D4" w14:textId="6CDFD5ED" w:rsidR="007C0B9C" w:rsidRPr="004C19D1" w:rsidRDefault="00EC1AB9">
          <w:pPr>
            <w:spacing w:after="160" w:line="259" w:lineRule="auto"/>
            <w:jc w:val="left"/>
          </w:pPr>
          <w:r>
            <w:rPr>
              <w:noProof/>
            </w:rPr>
            <w:drawing>
              <wp:anchor distT="0" distB="0" distL="114300" distR="114300" simplePos="0" relativeHeight="251659279" behindDoc="0" locked="0" layoutInCell="1" allowOverlap="1" wp14:anchorId="621EDEDB" wp14:editId="6F8CB50A">
                <wp:simplePos x="0" y="0"/>
                <wp:positionH relativeFrom="column">
                  <wp:posOffset>3586480</wp:posOffset>
                </wp:positionH>
                <wp:positionV relativeFrom="paragraph">
                  <wp:posOffset>7091260</wp:posOffset>
                </wp:positionV>
                <wp:extent cx="1085850" cy="847725"/>
                <wp:effectExtent l="0" t="0" r="0" b="9525"/>
                <wp:wrapThrough wrapText="bothSides">
                  <wp:wrapPolygon edited="0">
                    <wp:start x="0" y="0"/>
                    <wp:lineTo x="0" y="21357"/>
                    <wp:lineTo x="21221" y="21357"/>
                    <wp:lineTo x="21221" y="0"/>
                    <wp:lineTo x="0" y="0"/>
                  </wp:wrapPolygon>
                </wp:wrapThrough>
                <wp:docPr id="951058357" name="Afbeelding 1" descr="Home | Europa W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Europa WS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8585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7C0B9C" w:rsidRPr="004C19D1">
            <w:br w:type="page"/>
          </w:r>
        </w:p>
      </w:sdtContent>
    </w:sdt>
    <w:sdt>
      <w:sdtPr>
        <w:rPr>
          <w:rFonts w:asciiTheme="minorHAnsi" w:eastAsiaTheme="minorEastAsia" w:hAnsiTheme="minorHAnsi" w:cstheme="minorBidi"/>
          <w:color w:val="1D1D1D" w:themeColor="text1"/>
          <w:sz w:val="22"/>
          <w:szCs w:val="22"/>
          <w:lang w:val="nl-NL" w:eastAsia="en-US" w:bidi="ar-SA"/>
        </w:rPr>
        <w:id w:val="236993003"/>
        <w:docPartObj>
          <w:docPartGallery w:val="Table of Contents"/>
          <w:docPartUnique/>
        </w:docPartObj>
      </w:sdtPr>
      <w:sdtEndPr>
        <w:rPr>
          <w:b/>
          <w:bCs/>
        </w:rPr>
      </w:sdtEndPr>
      <w:sdtContent>
        <w:p w14:paraId="0CEAE990" w14:textId="0386C451" w:rsidR="00DA695D" w:rsidRPr="00F62CD0" w:rsidRDefault="00DA695D">
          <w:pPr>
            <w:pStyle w:val="Kopvaninhoudsopgave"/>
            <w:rPr>
              <w:color w:val="4AA9C7" w:themeColor="accent1"/>
            </w:rPr>
          </w:pPr>
          <w:r w:rsidRPr="00F62CD0">
            <w:rPr>
              <w:color w:val="4AA9C7" w:themeColor="accent1"/>
              <w:lang w:val="nl-NL"/>
            </w:rPr>
            <w:t>Inhoud</w:t>
          </w:r>
          <w:r w:rsidR="00C63E69">
            <w:rPr>
              <w:color w:val="4AA9C7" w:themeColor="accent1"/>
              <w:lang w:val="nl-NL"/>
            </w:rPr>
            <w:t>sopgave</w:t>
          </w:r>
        </w:p>
        <w:p w14:paraId="23B9DD2B" w14:textId="45B71893" w:rsidR="004268F0" w:rsidRDefault="00DA695D" w:rsidP="004268F0">
          <w:pPr>
            <w:pStyle w:val="Inhopg2"/>
            <w:rPr>
              <w:rFonts w:asciiTheme="minorHAnsi" w:eastAsiaTheme="minorEastAsia" w:hAnsiTheme="minorHAnsi"/>
              <w:color w:val="auto"/>
              <w:kern w:val="2"/>
              <w:sz w:val="22"/>
              <w:lang w:val="nl-BE" w:eastAsia="nl-BE"/>
              <w14:ligatures w14:val="standardContextual"/>
            </w:rPr>
          </w:pPr>
          <w:r>
            <w:fldChar w:fldCharType="begin"/>
          </w:r>
          <w:r>
            <w:instrText xml:space="preserve"> TOC \o "1-3" \h \z \u </w:instrText>
          </w:r>
          <w:r>
            <w:fldChar w:fldCharType="separate"/>
          </w:r>
          <w:hyperlink w:anchor="_Toc164780438" w:history="1">
            <w:r w:rsidR="004268F0" w:rsidRPr="00BB1505">
              <w:rPr>
                <w:rStyle w:val="Hyperlink"/>
              </w:rPr>
              <w:t>Managementsamenvatting (NL)</w:t>
            </w:r>
            <w:r w:rsidR="004268F0">
              <w:rPr>
                <w:webHidden/>
              </w:rPr>
              <w:tab/>
            </w:r>
            <w:r w:rsidR="004268F0">
              <w:rPr>
                <w:webHidden/>
              </w:rPr>
              <w:fldChar w:fldCharType="begin"/>
            </w:r>
            <w:r w:rsidR="004268F0">
              <w:rPr>
                <w:webHidden/>
              </w:rPr>
              <w:instrText xml:space="preserve"> PAGEREF _Toc164780438 \h </w:instrText>
            </w:r>
            <w:r w:rsidR="004268F0">
              <w:rPr>
                <w:webHidden/>
              </w:rPr>
            </w:r>
            <w:r w:rsidR="004268F0">
              <w:rPr>
                <w:webHidden/>
              </w:rPr>
              <w:fldChar w:fldCharType="separate"/>
            </w:r>
            <w:r w:rsidR="004268F0">
              <w:rPr>
                <w:webHidden/>
              </w:rPr>
              <w:t>3</w:t>
            </w:r>
            <w:r w:rsidR="004268F0">
              <w:rPr>
                <w:webHidden/>
              </w:rPr>
              <w:fldChar w:fldCharType="end"/>
            </w:r>
          </w:hyperlink>
        </w:p>
        <w:p w14:paraId="2A546BDB" w14:textId="768EC9CB" w:rsidR="004268F0" w:rsidRDefault="004268F0" w:rsidP="004268F0">
          <w:pPr>
            <w:pStyle w:val="Inhopg2"/>
            <w:rPr>
              <w:rFonts w:asciiTheme="minorHAnsi" w:eastAsiaTheme="minorEastAsia" w:hAnsiTheme="minorHAnsi"/>
              <w:color w:val="auto"/>
              <w:kern w:val="2"/>
              <w:sz w:val="22"/>
              <w:lang w:val="nl-BE" w:eastAsia="nl-BE"/>
              <w14:ligatures w14:val="standardContextual"/>
            </w:rPr>
          </w:pPr>
          <w:hyperlink w:anchor="_Toc164780444" w:history="1">
            <w:r w:rsidRPr="00BB1505">
              <w:rPr>
                <w:rStyle w:val="Hyperlink"/>
              </w:rPr>
              <w:t>1 /</w:t>
            </w:r>
            <w:r>
              <w:rPr>
                <w:rFonts w:asciiTheme="minorHAnsi" w:eastAsiaTheme="minorEastAsia" w:hAnsiTheme="minorHAnsi"/>
                <w:color w:val="auto"/>
                <w:kern w:val="2"/>
                <w:sz w:val="22"/>
                <w:lang w:val="nl-BE" w:eastAsia="nl-BE"/>
                <w14:ligatures w14:val="standardContextual"/>
              </w:rPr>
              <w:tab/>
            </w:r>
            <w:r w:rsidRPr="00BB1505">
              <w:rPr>
                <w:rStyle w:val="Hyperlink"/>
              </w:rPr>
              <w:t>Inleiding</w:t>
            </w:r>
            <w:r>
              <w:rPr>
                <w:webHidden/>
              </w:rPr>
              <w:tab/>
            </w:r>
            <w:r>
              <w:rPr>
                <w:webHidden/>
              </w:rPr>
              <w:fldChar w:fldCharType="begin"/>
            </w:r>
            <w:r>
              <w:rPr>
                <w:webHidden/>
              </w:rPr>
              <w:instrText xml:space="preserve"> PAGEREF _Toc164780444 \h </w:instrText>
            </w:r>
            <w:r>
              <w:rPr>
                <w:webHidden/>
              </w:rPr>
            </w:r>
            <w:r>
              <w:rPr>
                <w:webHidden/>
              </w:rPr>
              <w:fldChar w:fldCharType="separate"/>
            </w:r>
            <w:r>
              <w:rPr>
                <w:webHidden/>
              </w:rPr>
              <w:t>11</w:t>
            </w:r>
            <w:r>
              <w:rPr>
                <w:webHidden/>
              </w:rPr>
              <w:fldChar w:fldCharType="end"/>
            </w:r>
          </w:hyperlink>
        </w:p>
        <w:p w14:paraId="03BA8814" w14:textId="2B49A965" w:rsidR="004268F0" w:rsidRDefault="004268F0">
          <w:pPr>
            <w:pStyle w:val="Inhopg3"/>
            <w:tabs>
              <w:tab w:val="left" w:pos="1276"/>
            </w:tabs>
            <w:rPr>
              <w:rFonts w:eastAsiaTheme="minorEastAsia"/>
              <w:color w:val="auto"/>
              <w:kern w:val="2"/>
              <w:szCs w:val="22"/>
              <w:lang w:val="nl-BE" w:eastAsia="nl-BE"/>
              <w14:ligatures w14:val="standardContextual"/>
            </w:rPr>
          </w:pPr>
          <w:hyperlink w:anchor="_Toc164780445" w:history="1">
            <w:r w:rsidRPr="00BB1505">
              <w:rPr>
                <w:rStyle w:val="Hyperlink"/>
              </w:rPr>
              <w:t>1.1.</w:t>
            </w:r>
            <w:r>
              <w:rPr>
                <w:rFonts w:eastAsiaTheme="minorEastAsia"/>
                <w:color w:val="auto"/>
                <w:kern w:val="2"/>
                <w:szCs w:val="22"/>
                <w:lang w:val="nl-BE" w:eastAsia="nl-BE"/>
                <w14:ligatures w14:val="standardContextual"/>
              </w:rPr>
              <w:tab/>
            </w:r>
            <w:r w:rsidRPr="00BB1505">
              <w:rPr>
                <w:rStyle w:val="Hyperlink"/>
              </w:rPr>
              <w:t>Context en doelstelling</w:t>
            </w:r>
            <w:r>
              <w:rPr>
                <w:webHidden/>
              </w:rPr>
              <w:tab/>
            </w:r>
            <w:r>
              <w:rPr>
                <w:webHidden/>
              </w:rPr>
              <w:fldChar w:fldCharType="begin"/>
            </w:r>
            <w:r>
              <w:rPr>
                <w:webHidden/>
              </w:rPr>
              <w:instrText xml:space="preserve"> PAGEREF _Toc164780445 \h </w:instrText>
            </w:r>
            <w:r>
              <w:rPr>
                <w:webHidden/>
              </w:rPr>
            </w:r>
            <w:r>
              <w:rPr>
                <w:webHidden/>
              </w:rPr>
              <w:fldChar w:fldCharType="separate"/>
            </w:r>
            <w:r>
              <w:rPr>
                <w:webHidden/>
              </w:rPr>
              <w:t>11</w:t>
            </w:r>
            <w:r>
              <w:rPr>
                <w:webHidden/>
              </w:rPr>
              <w:fldChar w:fldCharType="end"/>
            </w:r>
          </w:hyperlink>
        </w:p>
        <w:p w14:paraId="260320BD" w14:textId="7FEA4E8C" w:rsidR="004268F0" w:rsidRDefault="004268F0">
          <w:pPr>
            <w:pStyle w:val="Inhopg3"/>
            <w:tabs>
              <w:tab w:val="left" w:pos="1276"/>
            </w:tabs>
            <w:rPr>
              <w:rFonts w:eastAsiaTheme="minorEastAsia"/>
              <w:color w:val="auto"/>
              <w:kern w:val="2"/>
              <w:szCs w:val="22"/>
              <w:lang w:val="nl-BE" w:eastAsia="nl-BE"/>
              <w14:ligatures w14:val="standardContextual"/>
            </w:rPr>
          </w:pPr>
          <w:hyperlink w:anchor="_Toc164780446" w:history="1">
            <w:r w:rsidRPr="00BB1505">
              <w:rPr>
                <w:rStyle w:val="Hyperlink"/>
              </w:rPr>
              <w:t>1.2.</w:t>
            </w:r>
            <w:r>
              <w:rPr>
                <w:rFonts w:eastAsiaTheme="minorEastAsia"/>
                <w:color w:val="auto"/>
                <w:kern w:val="2"/>
                <w:szCs w:val="22"/>
                <w:lang w:val="nl-BE" w:eastAsia="nl-BE"/>
                <w14:ligatures w14:val="standardContextual"/>
              </w:rPr>
              <w:tab/>
            </w:r>
            <w:r w:rsidRPr="00BB1505">
              <w:rPr>
                <w:rStyle w:val="Hyperlink"/>
              </w:rPr>
              <w:t>Partnerschapsvorming in de literatuur</w:t>
            </w:r>
            <w:r>
              <w:rPr>
                <w:webHidden/>
              </w:rPr>
              <w:tab/>
            </w:r>
            <w:r>
              <w:rPr>
                <w:webHidden/>
              </w:rPr>
              <w:fldChar w:fldCharType="begin"/>
            </w:r>
            <w:r>
              <w:rPr>
                <w:webHidden/>
              </w:rPr>
              <w:instrText xml:space="preserve"> PAGEREF _Toc164780446 \h </w:instrText>
            </w:r>
            <w:r>
              <w:rPr>
                <w:webHidden/>
              </w:rPr>
            </w:r>
            <w:r>
              <w:rPr>
                <w:webHidden/>
              </w:rPr>
              <w:fldChar w:fldCharType="separate"/>
            </w:r>
            <w:r>
              <w:rPr>
                <w:webHidden/>
              </w:rPr>
              <w:t>14</w:t>
            </w:r>
            <w:r>
              <w:rPr>
                <w:webHidden/>
              </w:rPr>
              <w:fldChar w:fldCharType="end"/>
            </w:r>
          </w:hyperlink>
        </w:p>
        <w:p w14:paraId="610BB259" w14:textId="64DADAA7" w:rsidR="004268F0" w:rsidRDefault="004268F0">
          <w:pPr>
            <w:pStyle w:val="Inhopg3"/>
            <w:tabs>
              <w:tab w:val="left" w:pos="1276"/>
            </w:tabs>
            <w:rPr>
              <w:rFonts w:eastAsiaTheme="minorEastAsia"/>
              <w:color w:val="auto"/>
              <w:kern w:val="2"/>
              <w:szCs w:val="22"/>
              <w:lang w:val="nl-BE" w:eastAsia="nl-BE"/>
              <w14:ligatures w14:val="standardContextual"/>
            </w:rPr>
          </w:pPr>
          <w:hyperlink w:anchor="_Toc164780447" w:history="1">
            <w:r w:rsidRPr="00BB1505">
              <w:rPr>
                <w:rStyle w:val="Hyperlink"/>
              </w:rPr>
              <w:t>1.3.</w:t>
            </w:r>
            <w:r>
              <w:rPr>
                <w:rFonts w:eastAsiaTheme="minorEastAsia"/>
                <w:color w:val="auto"/>
                <w:kern w:val="2"/>
                <w:szCs w:val="22"/>
                <w:lang w:val="nl-BE" w:eastAsia="nl-BE"/>
                <w14:ligatures w14:val="standardContextual"/>
              </w:rPr>
              <w:tab/>
            </w:r>
            <w:r w:rsidRPr="00BB1505">
              <w:rPr>
                <w:rStyle w:val="Hyperlink"/>
              </w:rPr>
              <w:t>Conceptueel kader in de vorm van een programmatheorie</w:t>
            </w:r>
            <w:r>
              <w:rPr>
                <w:webHidden/>
              </w:rPr>
              <w:tab/>
            </w:r>
            <w:r>
              <w:rPr>
                <w:webHidden/>
              </w:rPr>
              <w:fldChar w:fldCharType="begin"/>
            </w:r>
            <w:r>
              <w:rPr>
                <w:webHidden/>
              </w:rPr>
              <w:instrText xml:space="preserve"> PAGEREF _Toc164780447 \h </w:instrText>
            </w:r>
            <w:r>
              <w:rPr>
                <w:webHidden/>
              </w:rPr>
            </w:r>
            <w:r>
              <w:rPr>
                <w:webHidden/>
              </w:rPr>
              <w:fldChar w:fldCharType="separate"/>
            </w:r>
            <w:r>
              <w:rPr>
                <w:webHidden/>
              </w:rPr>
              <w:t>19</w:t>
            </w:r>
            <w:r>
              <w:rPr>
                <w:webHidden/>
              </w:rPr>
              <w:fldChar w:fldCharType="end"/>
            </w:r>
          </w:hyperlink>
        </w:p>
        <w:p w14:paraId="18C5E94F" w14:textId="4A12445E" w:rsidR="004268F0" w:rsidRDefault="004268F0">
          <w:pPr>
            <w:pStyle w:val="Inhopg3"/>
            <w:tabs>
              <w:tab w:val="left" w:pos="1276"/>
            </w:tabs>
            <w:rPr>
              <w:rFonts w:eastAsiaTheme="minorEastAsia"/>
              <w:color w:val="auto"/>
              <w:kern w:val="2"/>
              <w:szCs w:val="22"/>
              <w:lang w:val="nl-BE" w:eastAsia="nl-BE"/>
              <w14:ligatures w14:val="standardContextual"/>
            </w:rPr>
          </w:pPr>
          <w:hyperlink w:anchor="_Toc164780448" w:history="1">
            <w:r w:rsidRPr="00BB1505">
              <w:rPr>
                <w:rStyle w:val="Hyperlink"/>
              </w:rPr>
              <w:t>1.4.</w:t>
            </w:r>
            <w:r>
              <w:rPr>
                <w:rFonts w:eastAsiaTheme="minorEastAsia"/>
                <w:color w:val="auto"/>
                <w:kern w:val="2"/>
                <w:szCs w:val="22"/>
                <w:lang w:val="nl-BE" w:eastAsia="nl-BE"/>
                <w14:ligatures w14:val="standardContextual"/>
              </w:rPr>
              <w:tab/>
            </w:r>
            <w:r w:rsidRPr="00BB1505">
              <w:rPr>
                <w:rStyle w:val="Hyperlink"/>
              </w:rPr>
              <w:t>Methodologie</w:t>
            </w:r>
            <w:r>
              <w:rPr>
                <w:webHidden/>
              </w:rPr>
              <w:tab/>
            </w:r>
            <w:r>
              <w:rPr>
                <w:webHidden/>
              </w:rPr>
              <w:fldChar w:fldCharType="begin"/>
            </w:r>
            <w:r>
              <w:rPr>
                <w:webHidden/>
              </w:rPr>
              <w:instrText xml:space="preserve"> PAGEREF _Toc164780448 \h </w:instrText>
            </w:r>
            <w:r>
              <w:rPr>
                <w:webHidden/>
              </w:rPr>
            </w:r>
            <w:r>
              <w:rPr>
                <w:webHidden/>
              </w:rPr>
              <w:fldChar w:fldCharType="separate"/>
            </w:r>
            <w:r>
              <w:rPr>
                <w:webHidden/>
              </w:rPr>
              <w:t>21</w:t>
            </w:r>
            <w:r>
              <w:rPr>
                <w:webHidden/>
              </w:rPr>
              <w:fldChar w:fldCharType="end"/>
            </w:r>
          </w:hyperlink>
        </w:p>
        <w:p w14:paraId="7B944187" w14:textId="5152E580" w:rsidR="004268F0" w:rsidRDefault="004268F0">
          <w:pPr>
            <w:pStyle w:val="Inhopg3"/>
            <w:tabs>
              <w:tab w:val="left" w:pos="1276"/>
            </w:tabs>
            <w:rPr>
              <w:rFonts w:eastAsiaTheme="minorEastAsia"/>
              <w:color w:val="auto"/>
              <w:kern w:val="2"/>
              <w:szCs w:val="22"/>
              <w:lang w:val="nl-BE" w:eastAsia="nl-BE"/>
              <w14:ligatures w14:val="standardContextual"/>
            </w:rPr>
          </w:pPr>
          <w:hyperlink w:anchor="_Toc164780449" w:history="1">
            <w:r w:rsidRPr="00BB1505">
              <w:rPr>
                <w:rStyle w:val="Hyperlink"/>
              </w:rPr>
              <w:t>1.5.</w:t>
            </w:r>
            <w:r>
              <w:rPr>
                <w:rFonts w:eastAsiaTheme="minorEastAsia"/>
                <w:color w:val="auto"/>
                <w:kern w:val="2"/>
                <w:szCs w:val="22"/>
                <w:lang w:val="nl-BE" w:eastAsia="nl-BE"/>
                <w14:ligatures w14:val="standardContextual"/>
              </w:rPr>
              <w:tab/>
            </w:r>
            <w:r w:rsidRPr="00BB1505">
              <w:rPr>
                <w:rStyle w:val="Hyperlink"/>
              </w:rPr>
              <w:t>Leeswijzer</w:t>
            </w:r>
            <w:r>
              <w:rPr>
                <w:webHidden/>
              </w:rPr>
              <w:tab/>
            </w:r>
            <w:r>
              <w:rPr>
                <w:webHidden/>
              </w:rPr>
              <w:fldChar w:fldCharType="begin"/>
            </w:r>
            <w:r>
              <w:rPr>
                <w:webHidden/>
              </w:rPr>
              <w:instrText xml:space="preserve"> PAGEREF _Toc164780449 \h </w:instrText>
            </w:r>
            <w:r>
              <w:rPr>
                <w:webHidden/>
              </w:rPr>
            </w:r>
            <w:r>
              <w:rPr>
                <w:webHidden/>
              </w:rPr>
              <w:fldChar w:fldCharType="separate"/>
            </w:r>
            <w:r>
              <w:rPr>
                <w:webHidden/>
              </w:rPr>
              <w:t>23</w:t>
            </w:r>
            <w:r>
              <w:rPr>
                <w:webHidden/>
              </w:rPr>
              <w:fldChar w:fldCharType="end"/>
            </w:r>
          </w:hyperlink>
        </w:p>
        <w:p w14:paraId="01A2E357" w14:textId="5A5F7E35" w:rsidR="004268F0" w:rsidRDefault="004268F0" w:rsidP="004268F0">
          <w:pPr>
            <w:pStyle w:val="Inhopg2"/>
            <w:rPr>
              <w:rFonts w:asciiTheme="minorHAnsi" w:eastAsiaTheme="minorEastAsia" w:hAnsiTheme="minorHAnsi"/>
              <w:color w:val="auto"/>
              <w:kern w:val="2"/>
              <w:sz w:val="22"/>
              <w:lang w:val="nl-BE" w:eastAsia="nl-BE"/>
              <w14:ligatures w14:val="standardContextual"/>
            </w:rPr>
          </w:pPr>
          <w:hyperlink w:anchor="_Toc164780450" w:history="1">
            <w:r w:rsidRPr="00BB1505">
              <w:rPr>
                <w:rStyle w:val="Hyperlink"/>
              </w:rPr>
              <w:t>2 /</w:t>
            </w:r>
            <w:r>
              <w:rPr>
                <w:rFonts w:asciiTheme="minorHAnsi" w:eastAsiaTheme="minorEastAsia" w:hAnsiTheme="minorHAnsi"/>
                <w:color w:val="auto"/>
                <w:kern w:val="2"/>
                <w:sz w:val="22"/>
                <w:lang w:val="nl-BE" w:eastAsia="nl-BE"/>
                <w14:ligatures w14:val="standardContextual"/>
              </w:rPr>
              <w:tab/>
            </w:r>
            <w:r w:rsidRPr="00BB1505">
              <w:rPr>
                <w:rStyle w:val="Hyperlink"/>
              </w:rPr>
              <w:t>Interventies voor de partnerschapsvorming</w:t>
            </w:r>
            <w:r>
              <w:rPr>
                <w:webHidden/>
              </w:rPr>
              <w:tab/>
            </w:r>
            <w:r>
              <w:rPr>
                <w:webHidden/>
              </w:rPr>
              <w:fldChar w:fldCharType="begin"/>
            </w:r>
            <w:r>
              <w:rPr>
                <w:webHidden/>
              </w:rPr>
              <w:instrText xml:space="preserve"> PAGEREF _Toc164780450 \h </w:instrText>
            </w:r>
            <w:r>
              <w:rPr>
                <w:webHidden/>
              </w:rPr>
            </w:r>
            <w:r>
              <w:rPr>
                <w:webHidden/>
              </w:rPr>
              <w:fldChar w:fldCharType="separate"/>
            </w:r>
            <w:r>
              <w:rPr>
                <w:webHidden/>
              </w:rPr>
              <w:t>25</w:t>
            </w:r>
            <w:r>
              <w:rPr>
                <w:webHidden/>
              </w:rPr>
              <w:fldChar w:fldCharType="end"/>
            </w:r>
          </w:hyperlink>
        </w:p>
        <w:p w14:paraId="60F8277E" w14:textId="49D477B4" w:rsidR="004268F0" w:rsidRDefault="004268F0">
          <w:pPr>
            <w:pStyle w:val="Inhopg3"/>
            <w:tabs>
              <w:tab w:val="left" w:pos="1276"/>
            </w:tabs>
            <w:rPr>
              <w:rFonts w:eastAsiaTheme="minorEastAsia"/>
              <w:color w:val="auto"/>
              <w:kern w:val="2"/>
              <w:szCs w:val="22"/>
              <w:lang w:val="nl-BE" w:eastAsia="nl-BE"/>
              <w14:ligatures w14:val="standardContextual"/>
            </w:rPr>
          </w:pPr>
          <w:hyperlink w:anchor="_Toc164780451" w:history="1">
            <w:r w:rsidRPr="00BB1505">
              <w:rPr>
                <w:rStyle w:val="Hyperlink"/>
              </w:rPr>
              <w:t>2.1.</w:t>
            </w:r>
            <w:r>
              <w:rPr>
                <w:rFonts w:eastAsiaTheme="minorEastAsia"/>
                <w:color w:val="auto"/>
                <w:kern w:val="2"/>
                <w:szCs w:val="22"/>
                <w:lang w:val="nl-BE" w:eastAsia="nl-BE"/>
                <w14:ligatures w14:val="standardContextual"/>
              </w:rPr>
              <w:tab/>
            </w:r>
            <w:r w:rsidRPr="00BB1505">
              <w:rPr>
                <w:rStyle w:val="Hyperlink"/>
              </w:rPr>
              <w:t>Oproep</w:t>
            </w:r>
            <w:r>
              <w:rPr>
                <w:webHidden/>
              </w:rPr>
              <w:tab/>
            </w:r>
            <w:r>
              <w:rPr>
                <w:webHidden/>
              </w:rPr>
              <w:fldChar w:fldCharType="begin"/>
            </w:r>
            <w:r>
              <w:rPr>
                <w:webHidden/>
              </w:rPr>
              <w:instrText xml:space="preserve"> PAGEREF _Toc164780451 \h </w:instrText>
            </w:r>
            <w:r>
              <w:rPr>
                <w:webHidden/>
              </w:rPr>
            </w:r>
            <w:r>
              <w:rPr>
                <w:webHidden/>
              </w:rPr>
              <w:fldChar w:fldCharType="separate"/>
            </w:r>
            <w:r>
              <w:rPr>
                <w:webHidden/>
              </w:rPr>
              <w:t>25</w:t>
            </w:r>
            <w:r>
              <w:rPr>
                <w:webHidden/>
              </w:rPr>
              <w:fldChar w:fldCharType="end"/>
            </w:r>
          </w:hyperlink>
        </w:p>
        <w:p w14:paraId="2B0FF108" w14:textId="2B2C8E38" w:rsidR="004268F0" w:rsidRDefault="004268F0">
          <w:pPr>
            <w:pStyle w:val="Inhopg3"/>
            <w:tabs>
              <w:tab w:val="left" w:pos="1276"/>
            </w:tabs>
            <w:rPr>
              <w:rFonts w:eastAsiaTheme="minorEastAsia"/>
              <w:color w:val="auto"/>
              <w:kern w:val="2"/>
              <w:szCs w:val="22"/>
              <w:lang w:val="nl-BE" w:eastAsia="nl-BE"/>
              <w14:ligatures w14:val="standardContextual"/>
            </w:rPr>
          </w:pPr>
          <w:hyperlink w:anchor="_Toc164780452" w:history="1">
            <w:r w:rsidRPr="00BB1505">
              <w:rPr>
                <w:rStyle w:val="Hyperlink"/>
              </w:rPr>
              <w:t>2.2.</w:t>
            </w:r>
            <w:r>
              <w:rPr>
                <w:rFonts w:eastAsiaTheme="minorEastAsia"/>
                <w:color w:val="auto"/>
                <w:kern w:val="2"/>
                <w:szCs w:val="22"/>
                <w:lang w:val="nl-BE" w:eastAsia="nl-BE"/>
                <w14:ligatures w14:val="standardContextual"/>
              </w:rPr>
              <w:tab/>
            </w:r>
            <w:r w:rsidRPr="00BB1505">
              <w:rPr>
                <w:rStyle w:val="Hyperlink"/>
              </w:rPr>
              <w:t>Organisatie partnerschapsvorming en projectindiening</w:t>
            </w:r>
            <w:r>
              <w:rPr>
                <w:webHidden/>
              </w:rPr>
              <w:tab/>
            </w:r>
            <w:r>
              <w:rPr>
                <w:webHidden/>
              </w:rPr>
              <w:fldChar w:fldCharType="begin"/>
            </w:r>
            <w:r>
              <w:rPr>
                <w:webHidden/>
              </w:rPr>
              <w:instrText xml:space="preserve"> PAGEREF _Toc164780452 \h </w:instrText>
            </w:r>
            <w:r>
              <w:rPr>
                <w:webHidden/>
              </w:rPr>
            </w:r>
            <w:r>
              <w:rPr>
                <w:webHidden/>
              </w:rPr>
              <w:fldChar w:fldCharType="separate"/>
            </w:r>
            <w:r>
              <w:rPr>
                <w:webHidden/>
              </w:rPr>
              <w:t>38</w:t>
            </w:r>
            <w:r>
              <w:rPr>
                <w:webHidden/>
              </w:rPr>
              <w:fldChar w:fldCharType="end"/>
            </w:r>
          </w:hyperlink>
        </w:p>
        <w:p w14:paraId="1D9E8032" w14:textId="5BDE3AA2" w:rsidR="004268F0" w:rsidRDefault="004268F0">
          <w:pPr>
            <w:pStyle w:val="Inhopg3"/>
            <w:tabs>
              <w:tab w:val="left" w:pos="1276"/>
            </w:tabs>
            <w:rPr>
              <w:rFonts w:eastAsiaTheme="minorEastAsia"/>
              <w:color w:val="auto"/>
              <w:kern w:val="2"/>
              <w:szCs w:val="22"/>
              <w:lang w:val="nl-BE" w:eastAsia="nl-BE"/>
              <w14:ligatures w14:val="standardContextual"/>
            </w:rPr>
          </w:pPr>
          <w:hyperlink w:anchor="_Toc164780453" w:history="1">
            <w:r w:rsidRPr="00BB1505">
              <w:rPr>
                <w:rStyle w:val="Hyperlink"/>
              </w:rPr>
              <w:t>2.3.</w:t>
            </w:r>
            <w:r>
              <w:rPr>
                <w:rFonts w:eastAsiaTheme="minorEastAsia"/>
                <w:color w:val="auto"/>
                <w:kern w:val="2"/>
                <w:szCs w:val="22"/>
                <w:lang w:val="nl-BE" w:eastAsia="nl-BE"/>
                <w14:ligatures w14:val="standardContextual"/>
              </w:rPr>
              <w:tab/>
            </w:r>
            <w:r w:rsidRPr="00BB1505">
              <w:rPr>
                <w:rStyle w:val="Hyperlink"/>
              </w:rPr>
              <w:t>De ondersteuning van Europa WSE tijdens de projectuitvoering</w:t>
            </w:r>
            <w:r>
              <w:rPr>
                <w:webHidden/>
              </w:rPr>
              <w:tab/>
            </w:r>
            <w:r>
              <w:rPr>
                <w:webHidden/>
              </w:rPr>
              <w:fldChar w:fldCharType="begin"/>
            </w:r>
            <w:r>
              <w:rPr>
                <w:webHidden/>
              </w:rPr>
              <w:instrText xml:space="preserve"> PAGEREF _Toc164780453 \h </w:instrText>
            </w:r>
            <w:r>
              <w:rPr>
                <w:webHidden/>
              </w:rPr>
            </w:r>
            <w:r>
              <w:rPr>
                <w:webHidden/>
              </w:rPr>
              <w:fldChar w:fldCharType="separate"/>
            </w:r>
            <w:r>
              <w:rPr>
                <w:webHidden/>
              </w:rPr>
              <w:t>45</w:t>
            </w:r>
            <w:r>
              <w:rPr>
                <w:webHidden/>
              </w:rPr>
              <w:fldChar w:fldCharType="end"/>
            </w:r>
          </w:hyperlink>
        </w:p>
        <w:p w14:paraId="64A8D228" w14:textId="7735BB40" w:rsidR="004268F0" w:rsidRDefault="004268F0" w:rsidP="004268F0">
          <w:pPr>
            <w:pStyle w:val="Inhopg2"/>
            <w:rPr>
              <w:rFonts w:asciiTheme="minorHAnsi" w:eastAsiaTheme="minorEastAsia" w:hAnsiTheme="minorHAnsi"/>
              <w:color w:val="auto"/>
              <w:kern w:val="2"/>
              <w:sz w:val="22"/>
              <w:lang w:val="nl-BE" w:eastAsia="nl-BE"/>
              <w14:ligatures w14:val="standardContextual"/>
            </w:rPr>
          </w:pPr>
          <w:hyperlink w:anchor="_Toc164780454" w:history="1">
            <w:r w:rsidRPr="00BB1505">
              <w:rPr>
                <w:rStyle w:val="Hyperlink"/>
              </w:rPr>
              <w:t>3 /</w:t>
            </w:r>
            <w:r>
              <w:rPr>
                <w:rFonts w:asciiTheme="minorHAnsi" w:eastAsiaTheme="minorEastAsia" w:hAnsiTheme="minorHAnsi"/>
                <w:color w:val="auto"/>
                <w:kern w:val="2"/>
                <w:sz w:val="22"/>
                <w:lang w:val="nl-BE" w:eastAsia="nl-BE"/>
                <w14:ligatures w14:val="standardContextual"/>
              </w:rPr>
              <w:tab/>
            </w:r>
            <w:r w:rsidRPr="00BB1505">
              <w:rPr>
                <w:rStyle w:val="Hyperlink"/>
              </w:rPr>
              <w:t>Mechanismen voor een goede werking van de partnerschappen</w:t>
            </w:r>
            <w:r>
              <w:rPr>
                <w:webHidden/>
              </w:rPr>
              <w:tab/>
            </w:r>
            <w:r>
              <w:rPr>
                <w:webHidden/>
              </w:rPr>
              <w:fldChar w:fldCharType="begin"/>
            </w:r>
            <w:r>
              <w:rPr>
                <w:webHidden/>
              </w:rPr>
              <w:instrText xml:space="preserve"> PAGEREF _Toc164780454 \h </w:instrText>
            </w:r>
            <w:r>
              <w:rPr>
                <w:webHidden/>
              </w:rPr>
            </w:r>
            <w:r>
              <w:rPr>
                <w:webHidden/>
              </w:rPr>
              <w:fldChar w:fldCharType="separate"/>
            </w:r>
            <w:r>
              <w:rPr>
                <w:webHidden/>
              </w:rPr>
              <w:t>51</w:t>
            </w:r>
            <w:r>
              <w:rPr>
                <w:webHidden/>
              </w:rPr>
              <w:fldChar w:fldCharType="end"/>
            </w:r>
          </w:hyperlink>
        </w:p>
        <w:p w14:paraId="3B933A20" w14:textId="61632423" w:rsidR="004268F0" w:rsidRDefault="004268F0">
          <w:pPr>
            <w:pStyle w:val="Inhopg3"/>
            <w:tabs>
              <w:tab w:val="left" w:pos="1276"/>
            </w:tabs>
            <w:rPr>
              <w:rFonts w:eastAsiaTheme="minorEastAsia"/>
              <w:color w:val="auto"/>
              <w:kern w:val="2"/>
              <w:szCs w:val="22"/>
              <w:lang w:val="nl-BE" w:eastAsia="nl-BE"/>
              <w14:ligatures w14:val="standardContextual"/>
            </w:rPr>
          </w:pPr>
          <w:hyperlink w:anchor="_Toc164780455" w:history="1">
            <w:r w:rsidRPr="00BB1505">
              <w:rPr>
                <w:rStyle w:val="Hyperlink"/>
              </w:rPr>
              <w:t>3.1.</w:t>
            </w:r>
            <w:r>
              <w:rPr>
                <w:rFonts w:eastAsiaTheme="minorEastAsia"/>
                <w:color w:val="auto"/>
                <w:kern w:val="2"/>
                <w:szCs w:val="22"/>
                <w:lang w:val="nl-BE" w:eastAsia="nl-BE"/>
                <w14:ligatures w14:val="standardContextual"/>
              </w:rPr>
              <w:tab/>
            </w:r>
            <w:r w:rsidRPr="00BB1505">
              <w:rPr>
                <w:rStyle w:val="Hyperlink"/>
              </w:rPr>
              <w:t>Samenstelling partnerschap</w:t>
            </w:r>
            <w:r>
              <w:rPr>
                <w:webHidden/>
              </w:rPr>
              <w:tab/>
            </w:r>
            <w:r>
              <w:rPr>
                <w:webHidden/>
              </w:rPr>
              <w:fldChar w:fldCharType="begin"/>
            </w:r>
            <w:r>
              <w:rPr>
                <w:webHidden/>
              </w:rPr>
              <w:instrText xml:space="preserve"> PAGEREF _Toc164780455 \h </w:instrText>
            </w:r>
            <w:r>
              <w:rPr>
                <w:webHidden/>
              </w:rPr>
            </w:r>
            <w:r>
              <w:rPr>
                <w:webHidden/>
              </w:rPr>
              <w:fldChar w:fldCharType="separate"/>
            </w:r>
            <w:r>
              <w:rPr>
                <w:webHidden/>
              </w:rPr>
              <w:t>51</w:t>
            </w:r>
            <w:r>
              <w:rPr>
                <w:webHidden/>
              </w:rPr>
              <w:fldChar w:fldCharType="end"/>
            </w:r>
          </w:hyperlink>
        </w:p>
        <w:p w14:paraId="1A299F31" w14:textId="1BED0CE7" w:rsidR="004268F0" w:rsidRDefault="004268F0">
          <w:pPr>
            <w:pStyle w:val="Inhopg3"/>
            <w:tabs>
              <w:tab w:val="left" w:pos="1276"/>
            </w:tabs>
            <w:rPr>
              <w:rFonts w:eastAsiaTheme="minorEastAsia"/>
              <w:color w:val="auto"/>
              <w:kern w:val="2"/>
              <w:szCs w:val="22"/>
              <w:lang w:val="nl-BE" w:eastAsia="nl-BE"/>
              <w14:ligatures w14:val="standardContextual"/>
            </w:rPr>
          </w:pPr>
          <w:hyperlink w:anchor="_Toc164780456" w:history="1">
            <w:r w:rsidRPr="00BB1505">
              <w:rPr>
                <w:rStyle w:val="Hyperlink"/>
              </w:rPr>
              <w:t>3.2.</w:t>
            </w:r>
            <w:r>
              <w:rPr>
                <w:rFonts w:eastAsiaTheme="minorEastAsia"/>
                <w:color w:val="auto"/>
                <w:kern w:val="2"/>
                <w:szCs w:val="22"/>
                <w:lang w:val="nl-BE" w:eastAsia="nl-BE"/>
                <w14:ligatures w14:val="standardContextual"/>
              </w:rPr>
              <w:tab/>
            </w:r>
            <w:r w:rsidRPr="00BB1505">
              <w:rPr>
                <w:rStyle w:val="Hyperlink"/>
              </w:rPr>
              <w:t>Doelconsensus</w:t>
            </w:r>
            <w:r>
              <w:rPr>
                <w:webHidden/>
              </w:rPr>
              <w:tab/>
            </w:r>
            <w:r>
              <w:rPr>
                <w:webHidden/>
              </w:rPr>
              <w:fldChar w:fldCharType="begin"/>
            </w:r>
            <w:r>
              <w:rPr>
                <w:webHidden/>
              </w:rPr>
              <w:instrText xml:space="preserve"> PAGEREF _Toc164780456 \h </w:instrText>
            </w:r>
            <w:r>
              <w:rPr>
                <w:webHidden/>
              </w:rPr>
            </w:r>
            <w:r>
              <w:rPr>
                <w:webHidden/>
              </w:rPr>
              <w:fldChar w:fldCharType="separate"/>
            </w:r>
            <w:r>
              <w:rPr>
                <w:webHidden/>
              </w:rPr>
              <w:t>53</w:t>
            </w:r>
            <w:r>
              <w:rPr>
                <w:webHidden/>
              </w:rPr>
              <w:fldChar w:fldCharType="end"/>
            </w:r>
          </w:hyperlink>
        </w:p>
        <w:p w14:paraId="49CCCBCE" w14:textId="5D908DDC" w:rsidR="004268F0" w:rsidRDefault="004268F0">
          <w:pPr>
            <w:pStyle w:val="Inhopg3"/>
            <w:tabs>
              <w:tab w:val="left" w:pos="1276"/>
            </w:tabs>
            <w:rPr>
              <w:rFonts w:eastAsiaTheme="minorEastAsia"/>
              <w:color w:val="auto"/>
              <w:kern w:val="2"/>
              <w:szCs w:val="22"/>
              <w:lang w:val="nl-BE" w:eastAsia="nl-BE"/>
              <w14:ligatures w14:val="standardContextual"/>
            </w:rPr>
          </w:pPr>
          <w:hyperlink w:anchor="_Toc164780457" w:history="1">
            <w:r w:rsidRPr="00BB1505">
              <w:rPr>
                <w:rStyle w:val="Hyperlink"/>
              </w:rPr>
              <w:t>3.3.</w:t>
            </w:r>
            <w:r>
              <w:rPr>
                <w:rFonts w:eastAsiaTheme="minorEastAsia"/>
                <w:color w:val="auto"/>
                <w:kern w:val="2"/>
                <w:szCs w:val="22"/>
                <w:lang w:val="nl-BE" w:eastAsia="nl-BE"/>
                <w14:ligatures w14:val="standardContextual"/>
              </w:rPr>
              <w:tab/>
            </w:r>
            <w:r w:rsidRPr="00BB1505">
              <w:rPr>
                <w:rStyle w:val="Hyperlink"/>
              </w:rPr>
              <w:t>Netwerkmanagement</w:t>
            </w:r>
            <w:r>
              <w:rPr>
                <w:webHidden/>
              </w:rPr>
              <w:tab/>
            </w:r>
            <w:r>
              <w:rPr>
                <w:webHidden/>
              </w:rPr>
              <w:fldChar w:fldCharType="begin"/>
            </w:r>
            <w:r>
              <w:rPr>
                <w:webHidden/>
              </w:rPr>
              <w:instrText xml:space="preserve"> PAGEREF _Toc164780457 \h </w:instrText>
            </w:r>
            <w:r>
              <w:rPr>
                <w:webHidden/>
              </w:rPr>
            </w:r>
            <w:r>
              <w:rPr>
                <w:webHidden/>
              </w:rPr>
              <w:fldChar w:fldCharType="separate"/>
            </w:r>
            <w:r>
              <w:rPr>
                <w:webHidden/>
              </w:rPr>
              <w:t>55</w:t>
            </w:r>
            <w:r>
              <w:rPr>
                <w:webHidden/>
              </w:rPr>
              <w:fldChar w:fldCharType="end"/>
            </w:r>
          </w:hyperlink>
        </w:p>
        <w:p w14:paraId="50B36FBB" w14:textId="30BBCBD3" w:rsidR="004268F0" w:rsidRDefault="004268F0">
          <w:pPr>
            <w:pStyle w:val="Inhopg3"/>
            <w:tabs>
              <w:tab w:val="left" w:pos="1276"/>
            </w:tabs>
            <w:rPr>
              <w:rFonts w:eastAsiaTheme="minorEastAsia"/>
              <w:color w:val="auto"/>
              <w:kern w:val="2"/>
              <w:szCs w:val="22"/>
              <w:lang w:val="nl-BE" w:eastAsia="nl-BE"/>
              <w14:ligatures w14:val="standardContextual"/>
            </w:rPr>
          </w:pPr>
          <w:hyperlink w:anchor="_Toc164780458" w:history="1">
            <w:r w:rsidRPr="00BB1505">
              <w:rPr>
                <w:rStyle w:val="Hyperlink"/>
              </w:rPr>
              <w:t>3.4.</w:t>
            </w:r>
            <w:r>
              <w:rPr>
                <w:rFonts w:eastAsiaTheme="minorEastAsia"/>
                <w:color w:val="auto"/>
                <w:kern w:val="2"/>
                <w:szCs w:val="22"/>
                <w:lang w:val="nl-BE" w:eastAsia="nl-BE"/>
                <w14:ligatures w14:val="standardContextual"/>
              </w:rPr>
              <w:tab/>
            </w:r>
            <w:r w:rsidRPr="00BB1505">
              <w:rPr>
                <w:rStyle w:val="Hyperlink"/>
              </w:rPr>
              <w:t>Netwerkstructuur</w:t>
            </w:r>
            <w:r>
              <w:rPr>
                <w:webHidden/>
              </w:rPr>
              <w:tab/>
            </w:r>
            <w:r>
              <w:rPr>
                <w:webHidden/>
              </w:rPr>
              <w:fldChar w:fldCharType="begin"/>
            </w:r>
            <w:r>
              <w:rPr>
                <w:webHidden/>
              </w:rPr>
              <w:instrText xml:space="preserve"> PAGEREF _Toc164780458 \h </w:instrText>
            </w:r>
            <w:r>
              <w:rPr>
                <w:webHidden/>
              </w:rPr>
            </w:r>
            <w:r>
              <w:rPr>
                <w:webHidden/>
              </w:rPr>
              <w:fldChar w:fldCharType="separate"/>
            </w:r>
            <w:r>
              <w:rPr>
                <w:webHidden/>
              </w:rPr>
              <w:t>56</w:t>
            </w:r>
            <w:r>
              <w:rPr>
                <w:webHidden/>
              </w:rPr>
              <w:fldChar w:fldCharType="end"/>
            </w:r>
          </w:hyperlink>
        </w:p>
        <w:p w14:paraId="0ED2473B" w14:textId="66040FE4" w:rsidR="004268F0" w:rsidRDefault="004268F0">
          <w:pPr>
            <w:pStyle w:val="Inhopg3"/>
            <w:tabs>
              <w:tab w:val="left" w:pos="1276"/>
            </w:tabs>
            <w:rPr>
              <w:rFonts w:eastAsiaTheme="minorEastAsia"/>
              <w:color w:val="auto"/>
              <w:kern w:val="2"/>
              <w:szCs w:val="22"/>
              <w:lang w:val="nl-BE" w:eastAsia="nl-BE"/>
              <w14:ligatures w14:val="standardContextual"/>
            </w:rPr>
          </w:pPr>
          <w:hyperlink w:anchor="_Toc164780459" w:history="1">
            <w:r w:rsidRPr="00BB1505">
              <w:rPr>
                <w:rStyle w:val="Hyperlink"/>
              </w:rPr>
              <w:t>3.5.</w:t>
            </w:r>
            <w:r>
              <w:rPr>
                <w:rFonts w:eastAsiaTheme="minorEastAsia"/>
                <w:color w:val="auto"/>
                <w:kern w:val="2"/>
                <w:szCs w:val="22"/>
                <w:lang w:val="nl-BE" w:eastAsia="nl-BE"/>
                <w14:ligatures w14:val="standardContextual"/>
              </w:rPr>
              <w:tab/>
            </w:r>
            <w:r w:rsidRPr="00BB1505">
              <w:rPr>
                <w:rStyle w:val="Hyperlink"/>
              </w:rPr>
              <w:t>Rollen en verantwoordelijkheden</w:t>
            </w:r>
            <w:r>
              <w:rPr>
                <w:webHidden/>
              </w:rPr>
              <w:tab/>
            </w:r>
            <w:r>
              <w:rPr>
                <w:webHidden/>
              </w:rPr>
              <w:fldChar w:fldCharType="begin"/>
            </w:r>
            <w:r>
              <w:rPr>
                <w:webHidden/>
              </w:rPr>
              <w:instrText xml:space="preserve"> PAGEREF _Toc164780459 \h </w:instrText>
            </w:r>
            <w:r>
              <w:rPr>
                <w:webHidden/>
              </w:rPr>
            </w:r>
            <w:r>
              <w:rPr>
                <w:webHidden/>
              </w:rPr>
              <w:fldChar w:fldCharType="separate"/>
            </w:r>
            <w:r>
              <w:rPr>
                <w:webHidden/>
              </w:rPr>
              <w:t>57</w:t>
            </w:r>
            <w:r>
              <w:rPr>
                <w:webHidden/>
              </w:rPr>
              <w:fldChar w:fldCharType="end"/>
            </w:r>
          </w:hyperlink>
        </w:p>
        <w:p w14:paraId="3403644C" w14:textId="47153574" w:rsidR="004268F0" w:rsidRDefault="004268F0">
          <w:pPr>
            <w:pStyle w:val="Inhopg3"/>
            <w:tabs>
              <w:tab w:val="left" w:pos="1276"/>
            </w:tabs>
            <w:rPr>
              <w:rFonts w:eastAsiaTheme="minorEastAsia"/>
              <w:color w:val="auto"/>
              <w:kern w:val="2"/>
              <w:szCs w:val="22"/>
              <w:lang w:val="nl-BE" w:eastAsia="nl-BE"/>
              <w14:ligatures w14:val="standardContextual"/>
            </w:rPr>
          </w:pPr>
          <w:hyperlink w:anchor="_Toc164780460" w:history="1">
            <w:r w:rsidRPr="00BB1505">
              <w:rPr>
                <w:rStyle w:val="Hyperlink"/>
              </w:rPr>
              <w:t>3.6.</w:t>
            </w:r>
            <w:r>
              <w:rPr>
                <w:rFonts w:eastAsiaTheme="minorEastAsia"/>
                <w:color w:val="auto"/>
                <w:kern w:val="2"/>
                <w:szCs w:val="22"/>
                <w:lang w:val="nl-BE" w:eastAsia="nl-BE"/>
                <w14:ligatures w14:val="standardContextual"/>
              </w:rPr>
              <w:tab/>
            </w:r>
            <w:r w:rsidRPr="00BB1505">
              <w:rPr>
                <w:rStyle w:val="Hyperlink"/>
              </w:rPr>
              <w:t>Overleg- en afsprakenkader</w:t>
            </w:r>
            <w:r>
              <w:rPr>
                <w:webHidden/>
              </w:rPr>
              <w:tab/>
            </w:r>
            <w:r>
              <w:rPr>
                <w:webHidden/>
              </w:rPr>
              <w:fldChar w:fldCharType="begin"/>
            </w:r>
            <w:r>
              <w:rPr>
                <w:webHidden/>
              </w:rPr>
              <w:instrText xml:space="preserve"> PAGEREF _Toc164780460 \h </w:instrText>
            </w:r>
            <w:r>
              <w:rPr>
                <w:webHidden/>
              </w:rPr>
            </w:r>
            <w:r>
              <w:rPr>
                <w:webHidden/>
              </w:rPr>
              <w:fldChar w:fldCharType="separate"/>
            </w:r>
            <w:r>
              <w:rPr>
                <w:webHidden/>
              </w:rPr>
              <w:t>59</w:t>
            </w:r>
            <w:r>
              <w:rPr>
                <w:webHidden/>
              </w:rPr>
              <w:fldChar w:fldCharType="end"/>
            </w:r>
          </w:hyperlink>
        </w:p>
        <w:p w14:paraId="012B847D" w14:textId="1C075D7A" w:rsidR="004268F0" w:rsidRDefault="004268F0">
          <w:pPr>
            <w:pStyle w:val="Inhopg3"/>
            <w:tabs>
              <w:tab w:val="left" w:pos="1276"/>
            </w:tabs>
            <w:rPr>
              <w:rFonts w:eastAsiaTheme="minorEastAsia"/>
              <w:color w:val="auto"/>
              <w:kern w:val="2"/>
              <w:szCs w:val="22"/>
              <w:lang w:val="nl-BE" w:eastAsia="nl-BE"/>
              <w14:ligatures w14:val="standardContextual"/>
            </w:rPr>
          </w:pPr>
          <w:hyperlink w:anchor="_Toc164780461" w:history="1">
            <w:r w:rsidRPr="00BB1505">
              <w:rPr>
                <w:rStyle w:val="Hyperlink"/>
              </w:rPr>
              <w:t>3.7.</w:t>
            </w:r>
            <w:r>
              <w:rPr>
                <w:rFonts w:eastAsiaTheme="minorEastAsia"/>
                <w:color w:val="auto"/>
                <w:kern w:val="2"/>
                <w:szCs w:val="22"/>
                <w:lang w:val="nl-BE" w:eastAsia="nl-BE"/>
                <w14:ligatures w14:val="standardContextual"/>
              </w:rPr>
              <w:tab/>
            </w:r>
            <w:r w:rsidRPr="00BB1505">
              <w:rPr>
                <w:rStyle w:val="Hyperlink"/>
              </w:rPr>
              <w:t>Vertrouwen</w:t>
            </w:r>
            <w:r>
              <w:rPr>
                <w:webHidden/>
              </w:rPr>
              <w:tab/>
            </w:r>
            <w:r>
              <w:rPr>
                <w:webHidden/>
              </w:rPr>
              <w:fldChar w:fldCharType="begin"/>
            </w:r>
            <w:r>
              <w:rPr>
                <w:webHidden/>
              </w:rPr>
              <w:instrText xml:space="preserve"> PAGEREF _Toc164780461 \h </w:instrText>
            </w:r>
            <w:r>
              <w:rPr>
                <w:webHidden/>
              </w:rPr>
            </w:r>
            <w:r>
              <w:rPr>
                <w:webHidden/>
              </w:rPr>
              <w:fldChar w:fldCharType="separate"/>
            </w:r>
            <w:r>
              <w:rPr>
                <w:webHidden/>
              </w:rPr>
              <w:t>61</w:t>
            </w:r>
            <w:r>
              <w:rPr>
                <w:webHidden/>
              </w:rPr>
              <w:fldChar w:fldCharType="end"/>
            </w:r>
          </w:hyperlink>
        </w:p>
        <w:p w14:paraId="7D8670D2" w14:textId="22C1B65C" w:rsidR="004268F0" w:rsidRDefault="004268F0">
          <w:pPr>
            <w:pStyle w:val="Inhopg3"/>
            <w:tabs>
              <w:tab w:val="left" w:pos="1276"/>
            </w:tabs>
            <w:rPr>
              <w:rFonts w:eastAsiaTheme="minorEastAsia"/>
              <w:color w:val="auto"/>
              <w:kern w:val="2"/>
              <w:szCs w:val="22"/>
              <w:lang w:val="nl-BE" w:eastAsia="nl-BE"/>
              <w14:ligatures w14:val="standardContextual"/>
            </w:rPr>
          </w:pPr>
          <w:hyperlink w:anchor="_Toc164780462" w:history="1">
            <w:r w:rsidRPr="00BB1505">
              <w:rPr>
                <w:rStyle w:val="Hyperlink"/>
              </w:rPr>
              <w:t>3.8.</w:t>
            </w:r>
            <w:r>
              <w:rPr>
                <w:rFonts w:eastAsiaTheme="minorEastAsia"/>
                <w:color w:val="auto"/>
                <w:kern w:val="2"/>
                <w:szCs w:val="22"/>
                <w:lang w:val="nl-BE" w:eastAsia="nl-BE"/>
                <w14:ligatures w14:val="standardContextual"/>
              </w:rPr>
              <w:tab/>
            </w:r>
            <w:r w:rsidRPr="00BB1505">
              <w:rPr>
                <w:rStyle w:val="Hyperlink"/>
              </w:rPr>
              <w:t>Snelle en sterke opstart</w:t>
            </w:r>
            <w:r>
              <w:rPr>
                <w:webHidden/>
              </w:rPr>
              <w:tab/>
            </w:r>
            <w:r>
              <w:rPr>
                <w:webHidden/>
              </w:rPr>
              <w:fldChar w:fldCharType="begin"/>
            </w:r>
            <w:r>
              <w:rPr>
                <w:webHidden/>
              </w:rPr>
              <w:instrText xml:space="preserve"> PAGEREF _Toc164780462 \h </w:instrText>
            </w:r>
            <w:r>
              <w:rPr>
                <w:webHidden/>
              </w:rPr>
            </w:r>
            <w:r>
              <w:rPr>
                <w:webHidden/>
              </w:rPr>
              <w:fldChar w:fldCharType="separate"/>
            </w:r>
            <w:r>
              <w:rPr>
                <w:webHidden/>
              </w:rPr>
              <w:t>63</w:t>
            </w:r>
            <w:r>
              <w:rPr>
                <w:webHidden/>
              </w:rPr>
              <w:fldChar w:fldCharType="end"/>
            </w:r>
          </w:hyperlink>
        </w:p>
        <w:p w14:paraId="29A31816" w14:textId="4F19D310" w:rsidR="004268F0" w:rsidRDefault="004268F0" w:rsidP="004268F0">
          <w:pPr>
            <w:pStyle w:val="Inhopg2"/>
            <w:rPr>
              <w:rFonts w:asciiTheme="minorHAnsi" w:eastAsiaTheme="minorEastAsia" w:hAnsiTheme="minorHAnsi"/>
              <w:color w:val="auto"/>
              <w:kern w:val="2"/>
              <w:sz w:val="22"/>
              <w:lang w:val="nl-BE" w:eastAsia="nl-BE"/>
              <w14:ligatures w14:val="standardContextual"/>
            </w:rPr>
          </w:pPr>
          <w:hyperlink w:anchor="_Toc164780463" w:history="1">
            <w:r w:rsidRPr="00BB1505">
              <w:rPr>
                <w:rStyle w:val="Hyperlink"/>
              </w:rPr>
              <w:t>4 /</w:t>
            </w:r>
            <w:r>
              <w:rPr>
                <w:rFonts w:asciiTheme="minorHAnsi" w:eastAsiaTheme="minorEastAsia" w:hAnsiTheme="minorHAnsi"/>
                <w:color w:val="auto"/>
                <w:kern w:val="2"/>
                <w:sz w:val="22"/>
                <w:lang w:val="nl-BE" w:eastAsia="nl-BE"/>
                <w14:ligatures w14:val="standardContextual"/>
              </w:rPr>
              <w:tab/>
            </w:r>
            <w:r w:rsidRPr="00BB1505">
              <w:rPr>
                <w:rStyle w:val="Hyperlink"/>
              </w:rPr>
              <w:t>Outcomes van de partnerschappen</w:t>
            </w:r>
            <w:r>
              <w:rPr>
                <w:webHidden/>
              </w:rPr>
              <w:tab/>
            </w:r>
            <w:r>
              <w:rPr>
                <w:webHidden/>
              </w:rPr>
              <w:fldChar w:fldCharType="begin"/>
            </w:r>
            <w:r>
              <w:rPr>
                <w:webHidden/>
              </w:rPr>
              <w:instrText xml:space="preserve"> PAGEREF _Toc164780463 \h </w:instrText>
            </w:r>
            <w:r>
              <w:rPr>
                <w:webHidden/>
              </w:rPr>
            </w:r>
            <w:r>
              <w:rPr>
                <w:webHidden/>
              </w:rPr>
              <w:fldChar w:fldCharType="separate"/>
            </w:r>
            <w:r>
              <w:rPr>
                <w:webHidden/>
              </w:rPr>
              <w:t>64</w:t>
            </w:r>
            <w:r>
              <w:rPr>
                <w:webHidden/>
              </w:rPr>
              <w:fldChar w:fldCharType="end"/>
            </w:r>
          </w:hyperlink>
        </w:p>
        <w:p w14:paraId="70DFC34E" w14:textId="79EF9D3D" w:rsidR="004268F0" w:rsidRDefault="004268F0" w:rsidP="004268F0">
          <w:pPr>
            <w:pStyle w:val="Inhopg2"/>
            <w:rPr>
              <w:rFonts w:asciiTheme="minorHAnsi" w:eastAsiaTheme="minorEastAsia" w:hAnsiTheme="minorHAnsi"/>
              <w:color w:val="auto"/>
              <w:kern w:val="2"/>
              <w:sz w:val="22"/>
              <w:lang w:val="nl-BE" w:eastAsia="nl-BE"/>
              <w14:ligatures w14:val="standardContextual"/>
            </w:rPr>
          </w:pPr>
          <w:hyperlink w:anchor="_Toc164780464" w:history="1">
            <w:r w:rsidRPr="00BB1505">
              <w:rPr>
                <w:rStyle w:val="Hyperlink"/>
              </w:rPr>
              <w:t>5 /</w:t>
            </w:r>
            <w:r>
              <w:rPr>
                <w:rFonts w:asciiTheme="minorHAnsi" w:eastAsiaTheme="minorEastAsia" w:hAnsiTheme="minorHAnsi"/>
                <w:color w:val="auto"/>
                <w:kern w:val="2"/>
                <w:sz w:val="22"/>
                <w:lang w:val="nl-BE" w:eastAsia="nl-BE"/>
                <w14:ligatures w14:val="standardContextual"/>
              </w:rPr>
              <w:tab/>
            </w:r>
            <w:r w:rsidRPr="00BB1505">
              <w:rPr>
                <w:rStyle w:val="Hyperlink"/>
              </w:rPr>
              <w:t>Conclusies en aanbevelingen</w:t>
            </w:r>
            <w:r>
              <w:rPr>
                <w:webHidden/>
              </w:rPr>
              <w:tab/>
            </w:r>
            <w:r>
              <w:rPr>
                <w:webHidden/>
              </w:rPr>
              <w:fldChar w:fldCharType="begin"/>
            </w:r>
            <w:r>
              <w:rPr>
                <w:webHidden/>
              </w:rPr>
              <w:instrText xml:space="preserve"> PAGEREF _Toc164780464 \h </w:instrText>
            </w:r>
            <w:r>
              <w:rPr>
                <w:webHidden/>
              </w:rPr>
            </w:r>
            <w:r>
              <w:rPr>
                <w:webHidden/>
              </w:rPr>
              <w:fldChar w:fldCharType="separate"/>
            </w:r>
            <w:r>
              <w:rPr>
                <w:webHidden/>
              </w:rPr>
              <w:t>67</w:t>
            </w:r>
            <w:r>
              <w:rPr>
                <w:webHidden/>
              </w:rPr>
              <w:fldChar w:fldCharType="end"/>
            </w:r>
          </w:hyperlink>
        </w:p>
        <w:p w14:paraId="535473D5" w14:textId="6EF2DC29" w:rsidR="004268F0" w:rsidRDefault="004268F0">
          <w:pPr>
            <w:pStyle w:val="Inhopg3"/>
            <w:tabs>
              <w:tab w:val="left" w:pos="1276"/>
            </w:tabs>
            <w:rPr>
              <w:rFonts w:eastAsiaTheme="minorEastAsia"/>
              <w:color w:val="auto"/>
              <w:kern w:val="2"/>
              <w:szCs w:val="22"/>
              <w:lang w:val="nl-BE" w:eastAsia="nl-BE"/>
              <w14:ligatures w14:val="standardContextual"/>
            </w:rPr>
          </w:pPr>
          <w:hyperlink w:anchor="_Toc164780465" w:history="1">
            <w:r w:rsidRPr="00BB1505">
              <w:rPr>
                <w:rStyle w:val="Hyperlink"/>
              </w:rPr>
              <w:t>5.1.</w:t>
            </w:r>
            <w:r>
              <w:rPr>
                <w:rFonts w:eastAsiaTheme="minorEastAsia"/>
                <w:color w:val="auto"/>
                <w:kern w:val="2"/>
                <w:szCs w:val="22"/>
                <w:lang w:val="nl-BE" w:eastAsia="nl-BE"/>
                <w14:ligatures w14:val="standardContextual"/>
              </w:rPr>
              <w:tab/>
            </w:r>
            <w:r w:rsidRPr="00BB1505">
              <w:rPr>
                <w:rStyle w:val="Hyperlink"/>
              </w:rPr>
              <w:t>Conclusies</w:t>
            </w:r>
            <w:r>
              <w:rPr>
                <w:webHidden/>
              </w:rPr>
              <w:tab/>
            </w:r>
            <w:r>
              <w:rPr>
                <w:webHidden/>
              </w:rPr>
              <w:fldChar w:fldCharType="begin"/>
            </w:r>
            <w:r>
              <w:rPr>
                <w:webHidden/>
              </w:rPr>
              <w:instrText xml:space="preserve"> PAGEREF _Toc164780465 \h </w:instrText>
            </w:r>
            <w:r>
              <w:rPr>
                <w:webHidden/>
              </w:rPr>
            </w:r>
            <w:r>
              <w:rPr>
                <w:webHidden/>
              </w:rPr>
              <w:fldChar w:fldCharType="separate"/>
            </w:r>
            <w:r>
              <w:rPr>
                <w:webHidden/>
              </w:rPr>
              <w:t>67</w:t>
            </w:r>
            <w:r>
              <w:rPr>
                <w:webHidden/>
              </w:rPr>
              <w:fldChar w:fldCharType="end"/>
            </w:r>
          </w:hyperlink>
        </w:p>
        <w:p w14:paraId="69EC8CD1" w14:textId="4D19698B" w:rsidR="004268F0" w:rsidRDefault="004268F0">
          <w:pPr>
            <w:pStyle w:val="Inhopg3"/>
            <w:tabs>
              <w:tab w:val="left" w:pos="1276"/>
            </w:tabs>
            <w:rPr>
              <w:rFonts w:eastAsiaTheme="minorEastAsia"/>
              <w:color w:val="auto"/>
              <w:kern w:val="2"/>
              <w:szCs w:val="22"/>
              <w:lang w:val="nl-BE" w:eastAsia="nl-BE"/>
              <w14:ligatures w14:val="standardContextual"/>
            </w:rPr>
          </w:pPr>
          <w:hyperlink w:anchor="_Toc164780466" w:history="1">
            <w:r w:rsidRPr="00BB1505">
              <w:rPr>
                <w:rStyle w:val="Hyperlink"/>
              </w:rPr>
              <w:t>5.2.</w:t>
            </w:r>
            <w:r>
              <w:rPr>
                <w:rFonts w:eastAsiaTheme="minorEastAsia"/>
                <w:color w:val="auto"/>
                <w:kern w:val="2"/>
                <w:szCs w:val="22"/>
                <w:lang w:val="nl-BE" w:eastAsia="nl-BE"/>
                <w14:ligatures w14:val="standardContextual"/>
              </w:rPr>
              <w:tab/>
            </w:r>
            <w:r w:rsidRPr="00BB1505">
              <w:rPr>
                <w:rStyle w:val="Hyperlink"/>
              </w:rPr>
              <w:t>Aanbevelingen</w:t>
            </w:r>
            <w:r>
              <w:rPr>
                <w:webHidden/>
              </w:rPr>
              <w:tab/>
            </w:r>
            <w:r>
              <w:rPr>
                <w:webHidden/>
              </w:rPr>
              <w:fldChar w:fldCharType="begin"/>
            </w:r>
            <w:r>
              <w:rPr>
                <w:webHidden/>
              </w:rPr>
              <w:instrText xml:space="preserve"> PAGEREF _Toc164780466 \h </w:instrText>
            </w:r>
            <w:r>
              <w:rPr>
                <w:webHidden/>
              </w:rPr>
            </w:r>
            <w:r>
              <w:rPr>
                <w:webHidden/>
              </w:rPr>
              <w:fldChar w:fldCharType="separate"/>
            </w:r>
            <w:r>
              <w:rPr>
                <w:webHidden/>
              </w:rPr>
              <w:t>73</w:t>
            </w:r>
            <w:r>
              <w:rPr>
                <w:webHidden/>
              </w:rPr>
              <w:fldChar w:fldCharType="end"/>
            </w:r>
          </w:hyperlink>
        </w:p>
        <w:p w14:paraId="32E310FB" w14:textId="008B2229" w:rsidR="004268F0" w:rsidRDefault="004268F0">
          <w:pPr>
            <w:pStyle w:val="Inhopg1"/>
            <w:rPr>
              <w:rFonts w:asciiTheme="minorHAnsi" w:eastAsiaTheme="minorEastAsia" w:hAnsiTheme="minorHAnsi"/>
              <w:noProof/>
              <w:color w:val="auto"/>
              <w:kern w:val="2"/>
              <w:sz w:val="22"/>
              <w:szCs w:val="22"/>
              <w:lang w:val="nl-BE" w:eastAsia="nl-BE"/>
              <w14:ligatures w14:val="standardContextual"/>
            </w:rPr>
          </w:pPr>
          <w:hyperlink w:anchor="_Toc164780467" w:history="1">
            <w:r w:rsidRPr="00BB1505">
              <w:rPr>
                <w:rStyle w:val="Hyperlink"/>
                <w:noProof/>
              </w:rPr>
              <w:t>BIJLAGEN</w:t>
            </w:r>
            <w:r>
              <w:rPr>
                <w:noProof/>
                <w:webHidden/>
              </w:rPr>
              <w:tab/>
            </w:r>
            <w:r>
              <w:rPr>
                <w:noProof/>
                <w:webHidden/>
              </w:rPr>
              <w:fldChar w:fldCharType="begin"/>
            </w:r>
            <w:r>
              <w:rPr>
                <w:noProof/>
                <w:webHidden/>
              </w:rPr>
              <w:instrText xml:space="preserve"> PAGEREF _Toc164780467 \h </w:instrText>
            </w:r>
            <w:r>
              <w:rPr>
                <w:noProof/>
                <w:webHidden/>
              </w:rPr>
            </w:r>
            <w:r>
              <w:rPr>
                <w:noProof/>
                <w:webHidden/>
              </w:rPr>
              <w:fldChar w:fldCharType="separate"/>
            </w:r>
            <w:r>
              <w:rPr>
                <w:noProof/>
                <w:webHidden/>
              </w:rPr>
              <w:t>77</w:t>
            </w:r>
            <w:r>
              <w:rPr>
                <w:noProof/>
                <w:webHidden/>
              </w:rPr>
              <w:fldChar w:fldCharType="end"/>
            </w:r>
          </w:hyperlink>
        </w:p>
        <w:p w14:paraId="4C0F4BF8" w14:textId="17E386CB" w:rsidR="004268F0" w:rsidRDefault="004268F0" w:rsidP="004268F0">
          <w:pPr>
            <w:pStyle w:val="Inhopg2"/>
            <w:rPr>
              <w:rFonts w:asciiTheme="minorHAnsi" w:eastAsiaTheme="minorEastAsia" w:hAnsiTheme="minorHAnsi"/>
              <w:color w:val="auto"/>
              <w:kern w:val="2"/>
              <w:sz w:val="22"/>
              <w:lang w:val="nl-BE" w:eastAsia="nl-BE"/>
              <w14:ligatures w14:val="standardContextual"/>
            </w:rPr>
          </w:pPr>
          <w:hyperlink w:anchor="_Toc164780468" w:history="1">
            <w:r w:rsidRPr="00BB1505">
              <w:rPr>
                <w:rStyle w:val="Hyperlink"/>
              </w:rPr>
              <w:t>A.1 /</w:t>
            </w:r>
            <w:r>
              <w:rPr>
                <w:rFonts w:asciiTheme="minorHAnsi" w:eastAsiaTheme="minorEastAsia" w:hAnsiTheme="minorHAnsi"/>
                <w:color w:val="auto"/>
                <w:kern w:val="2"/>
                <w:sz w:val="22"/>
                <w:lang w:val="nl-BE" w:eastAsia="nl-BE"/>
                <w14:ligatures w14:val="standardContextual"/>
              </w:rPr>
              <w:tab/>
            </w:r>
            <w:r w:rsidRPr="00BB1505">
              <w:rPr>
                <w:rStyle w:val="Hyperlink"/>
              </w:rPr>
              <w:t>Meetinstrumenten procesevaluatie partnerschapsvorming</w:t>
            </w:r>
            <w:r>
              <w:rPr>
                <w:webHidden/>
              </w:rPr>
              <w:tab/>
            </w:r>
            <w:r>
              <w:rPr>
                <w:webHidden/>
              </w:rPr>
              <w:fldChar w:fldCharType="begin"/>
            </w:r>
            <w:r>
              <w:rPr>
                <w:webHidden/>
              </w:rPr>
              <w:instrText xml:space="preserve"> PAGEREF _Toc164780468 \h </w:instrText>
            </w:r>
            <w:r>
              <w:rPr>
                <w:webHidden/>
              </w:rPr>
            </w:r>
            <w:r>
              <w:rPr>
                <w:webHidden/>
              </w:rPr>
              <w:fldChar w:fldCharType="separate"/>
            </w:r>
            <w:r>
              <w:rPr>
                <w:webHidden/>
              </w:rPr>
              <w:t>78</w:t>
            </w:r>
            <w:r>
              <w:rPr>
                <w:webHidden/>
              </w:rPr>
              <w:fldChar w:fldCharType="end"/>
            </w:r>
          </w:hyperlink>
        </w:p>
        <w:p w14:paraId="01E23A52" w14:textId="10E34E08" w:rsidR="004268F0" w:rsidRDefault="004268F0">
          <w:pPr>
            <w:pStyle w:val="Inhopg3"/>
            <w:tabs>
              <w:tab w:val="left" w:pos="1540"/>
            </w:tabs>
            <w:rPr>
              <w:rFonts w:eastAsiaTheme="minorEastAsia"/>
              <w:color w:val="auto"/>
              <w:kern w:val="2"/>
              <w:szCs w:val="22"/>
              <w:lang w:val="nl-BE" w:eastAsia="nl-BE"/>
              <w14:ligatures w14:val="standardContextual"/>
            </w:rPr>
          </w:pPr>
          <w:hyperlink w:anchor="_Toc164780469" w:history="1">
            <w:r w:rsidRPr="00BB1505">
              <w:rPr>
                <w:rStyle w:val="Hyperlink"/>
              </w:rPr>
              <w:t>B.1.1</w:t>
            </w:r>
            <w:r>
              <w:rPr>
                <w:rFonts w:eastAsiaTheme="minorEastAsia"/>
                <w:color w:val="auto"/>
                <w:kern w:val="2"/>
                <w:szCs w:val="22"/>
                <w:lang w:val="nl-BE" w:eastAsia="nl-BE"/>
                <w14:ligatures w14:val="standardContextual"/>
              </w:rPr>
              <w:tab/>
            </w:r>
            <w:r w:rsidRPr="00BB1505">
              <w:rPr>
                <w:rStyle w:val="Hyperlink"/>
              </w:rPr>
              <w:t>Verkennend online diepte-interview</w:t>
            </w:r>
            <w:r>
              <w:rPr>
                <w:webHidden/>
              </w:rPr>
              <w:tab/>
            </w:r>
            <w:r>
              <w:rPr>
                <w:webHidden/>
              </w:rPr>
              <w:fldChar w:fldCharType="begin"/>
            </w:r>
            <w:r>
              <w:rPr>
                <w:webHidden/>
              </w:rPr>
              <w:instrText xml:space="preserve"> PAGEREF _Toc164780469 \h </w:instrText>
            </w:r>
            <w:r>
              <w:rPr>
                <w:webHidden/>
              </w:rPr>
            </w:r>
            <w:r>
              <w:rPr>
                <w:webHidden/>
              </w:rPr>
              <w:fldChar w:fldCharType="separate"/>
            </w:r>
            <w:r>
              <w:rPr>
                <w:webHidden/>
              </w:rPr>
              <w:t>78</w:t>
            </w:r>
            <w:r>
              <w:rPr>
                <w:webHidden/>
              </w:rPr>
              <w:fldChar w:fldCharType="end"/>
            </w:r>
          </w:hyperlink>
        </w:p>
        <w:p w14:paraId="5EE40B5E" w14:textId="6C7D56BC" w:rsidR="004268F0" w:rsidRDefault="004268F0">
          <w:pPr>
            <w:pStyle w:val="Inhopg3"/>
            <w:tabs>
              <w:tab w:val="left" w:pos="1540"/>
            </w:tabs>
            <w:rPr>
              <w:rFonts w:eastAsiaTheme="minorEastAsia"/>
              <w:color w:val="auto"/>
              <w:kern w:val="2"/>
              <w:szCs w:val="22"/>
              <w:lang w:val="nl-BE" w:eastAsia="nl-BE"/>
              <w14:ligatures w14:val="standardContextual"/>
            </w:rPr>
          </w:pPr>
          <w:hyperlink w:anchor="_Toc164780470" w:history="1">
            <w:r w:rsidRPr="00BB1505">
              <w:rPr>
                <w:rStyle w:val="Hyperlink"/>
              </w:rPr>
              <w:t>B.1.2</w:t>
            </w:r>
            <w:r>
              <w:rPr>
                <w:rFonts w:eastAsiaTheme="minorEastAsia"/>
                <w:color w:val="auto"/>
                <w:kern w:val="2"/>
                <w:szCs w:val="22"/>
                <w:lang w:val="nl-BE" w:eastAsia="nl-BE"/>
                <w14:ligatures w14:val="standardContextual"/>
              </w:rPr>
              <w:tab/>
            </w:r>
            <w:r w:rsidRPr="00BB1505">
              <w:rPr>
                <w:rStyle w:val="Hyperlink"/>
              </w:rPr>
              <w:t>Leidraad verkennend gesprek met de promotor</w:t>
            </w:r>
            <w:r>
              <w:rPr>
                <w:webHidden/>
              </w:rPr>
              <w:tab/>
            </w:r>
            <w:r>
              <w:rPr>
                <w:webHidden/>
              </w:rPr>
              <w:fldChar w:fldCharType="begin"/>
            </w:r>
            <w:r>
              <w:rPr>
                <w:webHidden/>
              </w:rPr>
              <w:instrText xml:space="preserve"> PAGEREF _Toc164780470 \h </w:instrText>
            </w:r>
            <w:r>
              <w:rPr>
                <w:webHidden/>
              </w:rPr>
            </w:r>
            <w:r>
              <w:rPr>
                <w:webHidden/>
              </w:rPr>
              <w:fldChar w:fldCharType="separate"/>
            </w:r>
            <w:r>
              <w:rPr>
                <w:webHidden/>
              </w:rPr>
              <w:t>81</w:t>
            </w:r>
            <w:r>
              <w:rPr>
                <w:webHidden/>
              </w:rPr>
              <w:fldChar w:fldCharType="end"/>
            </w:r>
          </w:hyperlink>
        </w:p>
        <w:p w14:paraId="6D94FC1A" w14:textId="2CE01896" w:rsidR="004268F0" w:rsidRDefault="004268F0">
          <w:pPr>
            <w:pStyle w:val="Inhopg3"/>
            <w:tabs>
              <w:tab w:val="left" w:pos="1540"/>
            </w:tabs>
            <w:rPr>
              <w:rFonts w:eastAsiaTheme="minorEastAsia"/>
              <w:color w:val="auto"/>
              <w:kern w:val="2"/>
              <w:szCs w:val="22"/>
              <w:lang w:val="nl-BE" w:eastAsia="nl-BE"/>
              <w14:ligatures w14:val="standardContextual"/>
            </w:rPr>
          </w:pPr>
          <w:hyperlink w:anchor="_Toc164780471" w:history="1">
            <w:r w:rsidRPr="00BB1505">
              <w:rPr>
                <w:rStyle w:val="Hyperlink"/>
              </w:rPr>
              <w:t>B.1.3</w:t>
            </w:r>
            <w:r>
              <w:rPr>
                <w:rFonts w:eastAsiaTheme="minorEastAsia"/>
                <w:color w:val="auto"/>
                <w:kern w:val="2"/>
                <w:szCs w:val="22"/>
                <w:lang w:val="nl-BE" w:eastAsia="nl-BE"/>
                <w14:ligatures w14:val="standardContextual"/>
              </w:rPr>
              <w:tab/>
            </w:r>
            <w:r w:rsidRPr="00BB1505">
              <w:rPr>
                <w:rStyle w:val="Hyperlink"/>
              </w:rPr>
              <w:t>Leidraad focusgroepen</w:t>
            </w:r>
            <w:r>
              <w:rPr>
                <w:webHidden/>
              </w:rPr>
              <w:tab/>
            </w:r>
            <w:r>
              <w:rPr>
                <w:webHidden/>
              </w:rPr>
              <w:fldChar w:fldCharType="begin"/>
            </w:r>
            <w:r>
              <w:rPr>
                <w:webHidden/>
              </w:rPr>
              <w:instrText xml:space="preserve"> PAGEREF _Toc164780471 \h </w:instrText>
            </w:r>
            <w:r>
              <w:rPr>
                <w:webHidden/>
              </w:rPr>
            </w:r>
            <w:r>
              <w:rPr>
                <w:webHidden/>
              </w:rPr>
              <w:fldChar w:fldCharType="separate"/>
            </w:r>
            <w:r>
              <w:rPr>
                <w:webHidden/>
              </w:rPr>
              <w:t>83</w:t>
            </w:r>
            <w:r>
              <w:rPr>
                <w:webHidden/>
              </w:rPr>
              <w:fldChar w:fldCharType="end"/>
            </w:r>
          </w:hyperlink>
        </w:p>
        <w:p w14:paraId="079851F5" w14:textId="6BDFB6CC" w:rsidR="004268F0" w:rsidRDefault="004268F0" w:rsidP="004268F0">
          <w:pPr>
            <w:pStyle w:val="Inhopg2"/>
            <w:rPr>
              <w:rFonts w:asciiTheme="minorHAnsi" w:eastAsiaTheme="minorEastAsia" w:hAnsiTheme="minorHAnsi"/>
              <w:color w:val="auto"/>
              <w:kern w:val="2"/>
              <w:sz w:val="22"/>
              <w:lang w:val="nl-BE" w:eastAsia="nl-BE"/>
              <w14:ligatures w14:val="standardContextual"/>
            </w:rPr>
          </w:pPr>
          <w:hyperlink w:anchor="_Toc164780472" w:history="1">
            <w:r w:rsidRPr="00BB1505">
              <w:rPr>
                <w:rStyle w:val="Hyperlink"/>
              </w:rPr>
              <w:t>A.2 /</w:t>
            </w:r>
            <w:r>
              <w:rPr>
                <w:rFonts w:asciiTheme="minorHAnsi" w:eastAsiaTheme="minorEastAsia" w:hAnsiTheme="minorHAnsi"/>
                <w:color w:val="auto"/>
                <w:kern w:val="2"/>
                <w:sz w:val="22"/>
                <w:lang w:val="nl-BE" w:eastAsia="nl-BE"/>
                <w14:ligatures w14:val="standardContextual"/>
              </w:rPr>
              <w:tab/>
            </w:r>
            <w:r w:rsidRPr="00BB1505">
              <w:rPr>
                <w:rStyle w:val="Hyperlink"/>
              </w:rPr>
              <w:t>Fiches van elk van de 8 partnerschappen</w:t>
            </w:r>
            <w:r>
              <w:rPr>
                <w:webHidden/>
              </w:rPr>
              <w:tab/>
            </w:r>
            <w:r>
              <w:rPr>
                <w:webHidden/>
              </w:rPr>
              <w:fldChar w:fldCharType="begin"/>
            </w:r>
            <w:r>
              <w:rPr>
                <w:webHidden/>
              </w:rPr>
              <w:instrText xml:space="preserve"> PAGEREF _Toc164780472 \h </w:instrText>
            </w:r>
            <w:r>
              <w:rPr>
                <w:webHidden/>
              </w:rPr>
            </w:r>
            <w:r>
              <w:rPr>
                <w:webHidden/>
              </w:rPr>
              <w:fldChar w:fldCharType="separate"/>
            </w:r>
            <w:r>
              <w:rPr>
                <w:webHidden/>
              </w:rPr>
              <w:t>85</w:t>
            </w:r>
            <w:r>
              <w:rPr>
                <w:webHidden/>
              </w:rPr>
              <w:fldChar w:fldCharType="end"/>
            </w:r>
          </w:hyperlink>
        </w:p>
        <w:p w14:paraId="2B0EFA80" w14:textId="03EF832E" w:rsidR="00DA695D" w:rsidRDefault="00DA695D">
          <w:r>
            <w:rPr>
              <w:b/>
              <w:bCs/>
            </w:rPr>
            <w:fldChar w:fldCharType="end"/>
          </w:r>
        </w:p>
      </w:sdtContent>
    </w:sdt>
    <w:p w14:paraId="407D97C3" w14:textId="77777777" w:rsidR="00670EF6" w:rsidRPr="004C19D1" w:rsidRDefault="00670EF6" w:rsidP="00670EF6">
      <w:pPr>
        <w:spacing w:after="160"/>
      </w:pPr>
    </w:p>
    <w:p w14:paraId="7DE61254" w14:textId="0D8537CA" w:rsidR="00D45B3F" w:rsidRDefault="00DA695D">
      <w:pPr>
        <w:spacing w:after="160" w:line="259" w:lineRule="auto"/>
        <w:jc w:val="left"/>
      </w:pPr>
      <w:r>
        <w:br w:type="page"/>
      </w:r>
    </w:p>
    <w:p w14:paraId="33CF4BB2" w14:textId="47845470" w:rsidR="00044484" w:rsidRDefault="00D45B3F" w:rsidP="00F62CD0">
      <w:pPr>
        <w:pStyle w:val="Kop2"/>
        <w:numPr>
          <w:ilvl w:val="0"/>
          <w:numId w:val="0"/>
        </w:numPr>
        <w:ind w:left="578" w:hanging="578"/>
      </w:pPr>
      <w:bookmarkStart w:id="1" w:name="_Toc164780438"/>
      <w:r w:rsidRPr="00A42B35">
        <w:rPr>
          <w:noProof/>
        </w:rPr>
        <w:lastRenderedPageBreak/>
        <w:drawing>
          <wp:anchor distT="0" distB="0" distL="114300" distR="114300" simplePos="0" relativeHeight="251662351" behindDoc="0" locked="0" layoutInCell="1" allowOverlap="1" wp14:anchorId="3A64DF84" wp14:editId="4ADFAE28">
            <wp:simplePos x="0" y="0"/>
            <wp:positionH relativeFrom="page">
              <wp:posOffset>723900</wp:posOffset>
            </wp:positionH>
            <wp:positionV relativeFrom="page">
              <wp:posOffset>1219200</wp:posOffset>
            </wp:positionV>
            <wp:extent cx="1501200" cy="1990800"/>
            <wp:effectExtent l="0" t="0" r="3810" b="0"/>
            <wp:wrapTopAndBottom/>
            <wp:docPr id="1915734239" name="ICBr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1501200" cy="19908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1327" behindDoc="0" locked="0" layoutInCell="1" allowOverlap="1" wp14:anchorId="02292142" wp14:editId="59FB6A49">
                <wp:simplePos x="1943100" y="561975"/>
                <wp:positionH relativeFrom="page">
                  <wp:align>center</wp:align>
                </wp:positionH>
                <wp:positionV relativeFrom="page">
                  <wp:align>top</wp:align>
                </wp:positionV>
                <wp:extent cx="7560000" cy="2202051"/>
                <wp:effectExtent l="0" t="0" r="3175" b="8255"/>
                <wp:wrapTopAndBottom/>
                <wp:docPr id="565550011" name="Rechthoek 3"/>
                <wp:cNvGraphicFramePr/>
                <a:graphic xmlns:a="http://schemas.openxmlformats.org/drawingml/2006/main">
                  <a:graphicData uri="http://schemas.microsoft.com/office/word/2010/wordprocessingShape">
                    <wps:wsp>
                      <wps:cNvSpPr/>
                      <wps:spPr>
                        <a:xfrm>
                          <a:off x="0" y="0"/>
                          <a:ext cx="7560000" cy="2202051"/>
                        </a:xfrm>
                        <a:prstGeom prst="rect">
                          <a:avLst/>
                        </a:prstGeom>
                        <a:blipFill>
                          <a:blip r:embed="rId24"/>
                          <a:srcRect/>
                          <a:stretch>
                            <a:fillRect t="-52" b="-5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2E964" id="Rechthoek 3" o:spid="_x0000_s1026" style="position:absolute;margin-left:0;margin-top:0;width:595.3pt;height:173.4pt;z-index:251661327;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" stroked="f" strokeweight="1pt">
                <v:fill r:id="rId25" o:title="" recolor="t" rotate="t" type="frame"/>
                <w10:wrap type="topAndBottom" anchorx="page" anchory="page"/>
              </v:rect>
            </w:pict>
          </mc:Fallback>
        </mc:AlternateContent>
      </w:r>
      <w:r w:rsidR="00C63E69">
        <w:t>Managementsamenvatting (NL)</w:t>
      </w:r>
      <w:bookmarkEnd w:id="1"/>
    </w:p>
    <w:p w14:paraId="310867C9" w14:textId="0BE38E1B" w:rsidR="00294D5F" w:rsidRDefault="00294D5F" w:rsidP="00F62CD0">
      <w:pPr>
        <w:pStyle w:val="Kop2"/>
        <w:pageBreakBefore w:val="0"/>
      </w:pPr>
      <w:bookmarkStart w:id="2" w:name="_Toc164780439"/>
      <w:r>
        <w:t>Situering</w:t>
      </w:r>
      <w:bookmarkEnd w:id="2"/>
    </w:p>
    <w:p w14:paraId="2A825BC5" w14:textId="77777777" w:rsidR="00294D5F" w:rsidRPr="00F62CD0" w:rsidRDefault="00294D5F" w:rsidP="00F62CD0">
      <w:pPr>
        <w:rPr>
          <w:rStyle w:val="Intensieveverwijzing"/>
        </w:rPr>
      </w:pPr>
      <w:r w:rsidRPr="00F62CD0">
        <w:rPr>
          <w:rStyle w:val="Intensieveverwijzing"/>
        </w:rPr>
        <w:t>Context en doelstelling</w:t>
      </w:r>
    </w:p>
    <w:p w14:paraId="66074E8F" w14:textId="77777777" w:rsidR="00294D5F" w:rsidRDefault="00294D5F" w:rsidP="00294D5F">
      <w:r>
        <w:t xml:space="preserve">Het onderwerp van deze evaluatie betreft de partnerschapsvorming in </w:t>
      </w:r>
      <w:hyperlink r:id="rId26" w:history="1">
        <w:r w:rsidRPr="00E049C0">
          <w:rPr>
            <w:rStyle w:val="Hyperlink"/>
          </w:rPr>
          <w:t>ESF-oproep ‘Opleidingen van de toekomst’</w:t>
        </w:r>
      </w:hyperlink>
      <w:r w:rsidRPr="00A5353D">
        <w:t>.</w:t>
      </w:r>
      <w:r>
        <w:t xml:space="preserve"> </w:t>
      </w:r>
      <w:r w:rsidRPr="00A5353D">
        <w:t xml:space="preserve">De doelstelling van de oproep </w:t>
      </w:r>
      <w:r>
        <w:t>was</w:t>
      </w:r>
      <w:r w:rsidRPr="00A5353D">
        <w:t xml:space="preserve"> het ontwikkelen van opleiding(en) die inspelen op de competentieveranderingen die nodig zullen zijn in de toekomst. Hieronder valt het uitwerken van nieuwe opleiding(en) en het bijbehorende lesmateriaal, het testen van de opleidingen op een beperkt doelpubliek, en/of het bijsturen van geteste opleidingen. De basis om deze opleiding(en) te ontwikkelen, zijn de resultaten uit de SCOPE competentieprognoses of gelijkaardige studies</w:t>
      </w:r>
      <w:r>
        <w:t xml:space="preserve">, die </w:t>
      </w:r>
      <w:r w:rsidRPr="00A5353D">
        <w:t xml:space="preserve">een overzicht </w:t>
      </w:r>
      <w:r>
        <w:t xml:space="preserve">geven </w:t>
      </w:r>
      <w:r w:rsidRPr="00A5353D">
        <w:t xml:space="preserve">van verschuivingen in competenties. </w:t>
      </w:r>
    </w:p>
    <w:p w14:paraId="415DB46B" w14:textId="77777777" w:rsidR="00294D5F" w:rsidRPr="00A5353D" w:rsidRDefault="00294D5F" w:rsidP="00294D5F">
      <w:r>
        <w:t>Europa WSE</w:t>
      </w:r>
      <w:r w:rsidRPr="00A5353D">
        <w:t xml:space="preserve"> heeft gekozen om de oproep niet open te stellen voor individuele actoren, maar om te experimenteren met partnerschappen.</w:t>
      </w:r>
      <w:r>
        <w:t xml:space="preserve"> Men wil</w:t>
      </w:r>
      <w:r w:rsidRPr="002D77A0">
        <w:t xml:space="preserve"> op basis van de ervaring met het partnerschapsvormingsproces bij de ESF-oproep ‘Opleidingen van de toekomst’ inzichten verwerven </w:t>
      </w:r>
      <w:proofErr w:type="gramStart"/>
      <w:r w:rsidRPr="002D77A0">
        <w:t>omtrent</w:t>
      </w:r>
      <w:proofErr w:type="gramEnd"/>
      <w:r w:rsidRPr="002D77A0">
        <w:t xml:space="preserve"> het gekozen kader en de strategie rond partnerschappen en deze inzichten meenemen bij het ontwikkelen en organiseren van toekomstige oproepen binnen het ESF+ Operationeel Programma 2021-2027.</w:t>
      </w:r>
    </w:p>
    <w:p w14:paraId="42DF3900" w14:textId="77777777" w:rsidR="00294D5F" w:rsidRPr="00720D5C" w:rsidRDefault="00294D5F" w:rsidP="00294D5F">
      <w:r w:rsidRPr="00A5353D">
        <w:t>De oproep werd</w:t>
      </w:r>
      <w:r>
        <w:t xml:space="preserve"> </w:t>
      </w:r>
      <w:r w:rsidRPr="00A5353D">
        <w:t>gelanceerd in oktober 202</w:t>
      </w:r>
      <w:r>
        <w:t>2</w:t>
      </w:r>
      <w:r w:rsidRPr="00A5353D">
        <w:t xml:space="preserve">. </w:t>
      </w:r>
      <w:r>
        <w:t>Europa WSE</w:t>
      </w:r>
      <w:r w:rsidRPr="00A5353D">
        <w:t xml:space="preserve"> schoof negen thema’s </w:t>
      </w:r>
      <w:r>
        <w:t xml:space="preserve">(grote evoluties in de industrie, soft skills, drones, energie, </w:t>
      </w:r>
      <w:proofErr w:type="spellStart"/>
      <w:r>
        <w:t>retail</w:t>
      </w:r>
      <w:proofErr w:type="spellEnd"/>
      <w:r>
        <w:t xml:space="preserve"> transport en logistiek, renovatie, zorg, circulaire economie, en luchthaven activiteiten</w:t>
      </w:r>
      <w:r>
        <w:rPr>
          <w:rStyle w:val="Voetnootmarkering"/>
        </w:rPr>
        <w:footnoteReference w:id="2"/>
      </w:r>
      <w:r>
        <w:t xml:space="preserve">) </w:t>
      </w:r>
      <w:r w:rsidRPr="00A5353D">
        <w:t xml:space="preserve">naar voor waarrond </w:t>
      </w:r>
      <w:r>
        <w:t xml:space="preserve">– </w:t>
      </w:r>
      <w:r w:rsidRPr="00A5353D">
        <w:t>in partnerschap</w:t>
      </w:r>
      <w:r>
        <w:t xml:space="preserve"> – </w:t>
      </w:r>
      <w:r w:rsidRPr="00A5353D">
        <w:t>een project kon worden uitgewerkt.</w:t>
      </w:r>
      <w:r w:rsidRPr="00C51C4D">
        <w:t xml:space="preserve"> </w:t>
      </w:r>
      <w:r w:rsidRPr="00A5353D">
        <w:t>De projecten liepen van 1 januari 2023 tot en met 31 december 2023.</w:t>
      </w:r>
    </w:p>
    <w:p w14:paraId="089A7D76" w14:textId="77777777" w:rsidR="00294D5F" w:rsidRPr="00F62CD0" w:rsidRDefault="00294D5F" w:rsidP="00F62CD0">
      <w:pPr>
        <w:rPr>
          <w:rStyle w:val="Intensieveverwijzing"/>
        </w:rPr>
      </w:pPr>
      <w:r w:rsidRPr="00F62CD0">
        <w:rPr>
          <w:rStyle w:val="Intensieveverwijzing"/>
        </w:rPr>
        <w:t>Evaluatiebenadering</w:t>
      </w:r>
    </w:p>
    <w:p w14:paraId="29CBBDC8" w14:textId="77777777" w:rsidR="00294D5F" w:rsidRPr="00765AE4" w:rsidRDefault="00294D5F" w:rsidP="00294D5F">
      <w:r w:rsidRPr="00765AE4">
        <w:t xml:space="preserve">Aangezien de evaluatie van de partnerschappen binnen de oproep ‘Opleidingen van de toekomst’ tot doel heeft diepgaand te leren over het proces, de achterliggende mechanismes en voorwaarden die geobserveerde uitkomsten verklaren, hanteren we een </w:t>
      </w:r>
      <w:proofErr w:type="spellStart"/>
      <w:r w:rsidRPr="00F03A74">
        <w:rPr>
          <w:color w:val="4AA9C7" w:themeColor="accent1"/>
        </w:rPr>
        <w:t>enlightenment</w:t>
      </w:r>
      <w:proofErr w:type="spellEnd"/>
      <w:r w:rsidRPr="00F03A74">
        <w:rPr>
          <w:color w:val="4AA9C7" w:themeColor="accent1"/>
        </w:rPr>
        <w:t xml:space="preserve">-benadering </w:t>
      </w:r>
      <w:r w:rsidRPr="00765AE4">
        <w:t xml:space="preserve">(Chen, 2015). Het doel is om het partnerschapsvormingsproces en de invloed van de ondersteuning vanuit Europa WSE beter te begrijpen met oog op toekomstige oproepen. </w:t>
      </w:r>
    </w:p>
    <w:p w14:paraId="7C8A42A8" w14:textId="77777777" w:rsidR="000D4680" w:rsidRDefault="000D4680" w:rsidP="000D4680">
      <w:pPr>
        <w:rPr>
          <w:rStyle w:val="Intensieveverwijzing"/>
        </w:rPr>
      </w:pPr>
    </w:p>
    <w:p w14:paraId="38CB7E49" w14:textId="77777777" w:rsidR="000D4680" w:rsidRDefault="000D4680" w:rsidP="000D4680">
      <w:pPr>
        <w:rPr>
          <w:rStyle w:val="Intensieveverwijzing"/>
        </w:rPr>
      </w:pPr>
    </w:p>
    <w:p w14:paraId="083C780D" w14:textId="30BF5FD0" w:rsidR="00294D5F" w:rsidRPr="00F62CD0" w:rsidRDefault="00294D5F" w:rsidP="00F62CD0">
      <w:pPr>
        <w:rPr>
          <w:rStyle w:val="Intensieveverwijzing"/>
        </w:rPr>
      </w:pPr>
      <w:r w:rsidRPr="00F62CD0">
        <w:rPr>
          <w:rStyle w:val="Intensieveverwijzing"/>
        </w:rPr>
        <w:lastRenderedPageBreak/>
        <w:t>Onderzoeksmethoden</w:t>
      </w:r>
    </w:p>
    <w:p w14:paraId="12D64EC3" w14:textId="77777777" w:rsidR="00294D5F" w:rsidRDefault="00294D5F" w:rsidP="00294D5F">
      <w:r w:rsidRPr="00CE7B6D">
        <w:t>In een eerste stap werd het onderzoeksdesign verfijnd. Zo werd er een literatuurstudie uitgevoerd van de wetenschappelijke literatuur rond beleidsplanning, partnerschappen en organisatienetwerken. Deze input diende om de conceptuele kaders van de studie verder te verfijnen, en om factoren en mechanismes te identificeren die toelaten om later de resultaten beter te kunnen kaderen.</w:t>
      </w:r>
      <w:r>
        <w:t xml:space="preserve"> Op basis van de literatuur werden ook criteria vastgelegd om de cases voor de casestudie te selecteren.</w:t>
      </w:r>
      <w:r w:rsidRPr="00CE7B6D">
        <w:t xml:space="preserve"> Daarnaast werd ook een documentenanalyse uitgevoerd van de inhoudelijke projectvoorstellen en andere documentatie vanuit Europa WSE</w:t>
      </w:r>
      <w:r>
        <w:t xml:space="preserve"> om een begrip te krijgen van de oproep en een tijdlijn over de partnerschapsvorming en het verdere project te kunnen opstellen</w:t>
      </w:r>
      <w:r w:rsidRPr="00CE7B6D">
        <w:t>.</w:t>
      </w:r>
      <w:r>
        <w:t xml:space="preserve"> Daarnaast werd een verkennend diepte-interview via Microsoft Teams uitgevoerd met de verantwoordelijken vanuit Europa WSE voor de oproep. Op basis van hun kennis van de projecten en de eerder vastgelegde criteria werden tijdens dit interview de cases voor de casestudie geselecteerd. Het conceptueel kader, aanpak en de meetinstrumenten werden vervolgens gevalideerd in een werksessie met de promotoren van de verschillende partnerschappen en de verantwoordelijken voor de oproep bij Europa WSE.</w:t>
      </w:r>
    </w:p>
    <w:p w14:paraId="42983F9E" w14:textId="77777777" w:rsidR="00294D5F" w:rsidRDefault="00294D5F" w:rsidP="00294D5F">
      <w:r>
        <w:t>De data werden vervolgens in een tweede stap verzameld via:</w:t>
      </w:r>
    </w:p>
    <w:p w14:paraId="65CD73C0" w14:textId="77777777" w:rsidR="00294D5F" w:rsidRDefault="00294D5F" w:rsidP="00294D5F">
      <w:pPr>
        <w:pStyle w:val="Lijstalinea"/>
        <w:numPr>
          <w:ilvl w:val="0"/>
          <w:numId w:val="73"/>
        </w:numPr>
      </w:pPr>
      <w:r w:rsidRPr="00DF136A">
        <w:rPr>
          <w:color w:val="4AA9C7" w:themeColor="accent1"/>
        </w:rPr>
        <w:t xml:space="preserve">Casestudie van twee ‘positieve’ cases. </w:t>
      </w:r>
      <w:r>
        <w:t xml:space="preserve">Een positieve case is een case die voldoet aan de </w:t>
      </w:r>
      <w:proofErr w:type="spellStart"/>
      <w:r>
        <w:t>voorlopgelegde</w:t>
      </w:r>
      <w:proofErr w:type="spellEnd"/>
      <w:r>
        <w:t xml:space="preserve"> criteria (doelconsensus, sterk netwerkmanagement en sterke </w:t>
      </w:r>
      <w:proofErr w:type="spellStart"/>
      <w:r>
        <w:t>governancestructuur</w:t>
      </w:r>
      <w:proofErr w:type="spellEnd"/>
      <w:r>
        <w:t>, vertrouwen, samenstelling van het partnerschap, resultaat). In samenspraak met de verantwoordelijken van Europa WSE werden ‘Soft skills’ en ‘Energie’ geselecteerd. Een case bestond uit een verkennend diepte-interview met de promotor(en) van het partnerschap, een focusgroep met een diverse selectie van partners, en één à twee verdiepende opvolggesprekken.</w:t>
      </w:r>
    </w:p>
    <w:p w14:paraId="15DE8769" w14:textId="77777777" w:rsidR="00294D5F" w:rsidRDefault="00294D5F" w:rsidP="00294D5F">
      <w:pPr>
        <w:pStyle w:val="Lijstalinea"/>
        <w:numPr>
          <w:ilvl w:val="0"/>
          <w:numId w:val="73"/>
        </w:numPr>
      </w:pPr>
      <w:r w:rsidRPr="00DF136A">
        <w:rPr>
          <w:color w:val="4AA9C7" w:themeColor="accent1"/>
        </w:rPr>
        <w:t xml:space="preserve">Focusgroepen met alle overige partnerschapen. </w:t>
      </w:r>
      <w:r>
        <w:t>Voor alle niet geselecteerde partnerschappen werd een focusgroep georganiseerd met diverse selectie van partners. Deze focusgroepen vonden online plaats via Microsoft Teams (m.u.v. van één focusgroep die fysiek plaatsvond).</w:t>
      </w:r>
    </w:p>
    <w:p w14:paraId="14FD87E3" w14:textId="77777777" w:rsidR="00294D5F" w:rsidRPr="00CE7B6D" w:rsidRDefault="00294D5F" w:rsidP="00294D5F">
      <w:r>
        <w:t xml:space="preserve">De data </w:t>
      </w:r>
      <w:proofErr w:type="gramStart"/>
      <w:r>
        <w:t>werd</w:t>
      </w:r>
      <w:proofErr w:type="gramEnd"/>
      <w:r>
        <w:t xml:space="preserve"> vervolgens gecodeerd en geanalyseerd via </w:t>
      </w:r>
      <w:proofErr w:type="spellStart"/>
      <w:r>
        <w:t>Nvivo</w:t>
      </w:r>
      <w:proofErr w:type="spellEnd"/>
      <w:r>
        <w:t xml:space="preserve">, op basis van de evaluatievragen en inductieve codes. </w:t>
      </w:r>
    </w:p>
    <w:p w14:paraId="5D52C08B" w14:textId="0DA56C82" w:rsidR="00294D5F" w:rsidRDefault="00294D5F" w:rsidP="00F62CD0">
      <w:pPr>
        <w:pStyle w:val="Kop2"/>
        <w:pageBreakBefore w:val="0"/>
        <w:spacing w:before="240"/>
        <w:ind w:left="578" w:hanging="578"/>
      </w:pPr>
      <w:bookmarkStart w:id="3" w:name="_Toc164780440"/>
      <w:r>
        <w:t>Interventies voor de partnerschapsvorming</w:t>
      </w:r>
      <w:bookmarkEnd w:id="3"/>
    </w:p>
    <w:p w14:paraId="4AB16D5C" w14:textId="77777777" w:rsidR="00294D5F" w:rsidRPr="00F868D7" w:rsidRDefault="00294D5F" w:rsidP="00294D5F">
      <w:r>
        <w:t xml:space="preserve">De interventies voor de partnerschapsvorming in kader van de projectoproep ‘Opleidingen van de toekomst’ bestaan uit </w:t>
      </w:r>
      <w:r w:rsidRPr="00491ECC">
        <w:rPr>
          <w:color w:val="4AA9C7" w:themeColor="accent1"/>
        </w:rPr>
        <w:t xml:space="preserve">de oproep </w:t>
      </w:r>
      <w:r>
        <w:t xml:space="preserve">(met haar kenmerken en vereisten op vlak van vorm en inhoud), </w:t>
      </w:r>
      <w:r w:rsidRPr="00491ECC">
        <w:rPr>
          <w:color w:val="4AA9C7" w:themeColor="accent1"/>
        </w:rPr>
        <w:t xml:space="preserve">de organisatie van de partnerschapsvorming en de projectindiening </w:t>
      </w:r>
      <w:r>
        <w:t xml:space="preserve">(bestaande uit het voortraject, de lancering van de oproep, het vormen van de partnerschappen en de opmaak van het projectvoorstel), en ten slotte </w:t>
      </w:r>
      <w:r w:rsidRPr="00491ECC">
        <w:rPr>
          <w:color w:val="4AA9C7" w:themeColor="accent1"/>
        </w:rPr>
        <w:t xml:space="preserve">de ondersteuning van Europa WSE tijdens de projectuitvoering </w:t>
      </w:r>
      <w:r>
        <w:t xml:space="preserve">(vanuit de coach en beheerder, via de leermomenten en via de organisatie van </w:t>
      </w:r>
      <w:proofErr w:type="spellStart"/>
      <w:r>
        <w:t>projectspecifieke</w:t>
      </w:r>
      <w:proofErr w:type="spellEnd"/>
      <w:r>
        <w:t xml:space="preserve"> workshops.</w:t>
      </w:r>
    </w:p>
    <w:p w14:paraId="13BD4C99" w14:textId="7CBEE1FF" w:rsidR="00294D5F" w:rsidRPr="00F62CD0" w:rsidRDefault="00294D5F" w:rsidP="00F62CD0">
      <w:pPr>
        <w:rPr>
          <w:rStyle w:val="Intensieveverwijzing"/>
        </w:rPr>
      </w:pPr>
      <w:r w:rsidRPr="00F62CD0">
        <w:rPr>
          <w:rStyle w:val="Intensieveverwijzing"/>
        </w:rPr>
        <w:t>De oproep</w:t>
      </w:r>
    </w:p>
    <w:p w14:paraId="60304BD1" w14:textId="77777777" w:rsidR="00294D5F" w:rsidRDefault="00294D5F" w:rsidP="00294D5F">
      <w:r w:rsidRPr="004617E6">
        <w:t xml:space="preserve">Enerzijds onderscheiden we een aantal </w:t>
      </w:r>
      <w:r w:rsidRPr="001760CC">
        <w:rPr>
          <w:b/>
          <w:bCs/>
        </w:rPr>
        <w:t>vormvereisten</w:t>
      </w:r>
      <w:r w:rsidRPr="004617E6">
        <w:t xml:space="preserve"> in de oproep.</w:t>
      </w:r>
      <w:r>
        <w:t xml:space="preserve"> Zo diende er</w:t>
      </w:r>
      <w:r w:rsidRPr="004617E6">
        <w:t xml:space="preserve"> voor elk project een </w:t>
      </w:r>
      <w:r w:rsidRPr="00341EDA">
        <w:rPr>
          <w:bCs/>
          <w:color w:val="4AA9C7" w:themeColor="accent1"/>
        </w:rPr>
        <w:t>partnerschap</w:t>
      </w:r>
      <w:r w:rsidRPr="004617E6">
        <w:t xml:space="preserve"> gevormd te worden. </w:t>
      </w:r>
      <w:r w:rsidRPr="00655B31">
        <w:t>D</w:t>
      </w:r>
      <w:r>
        <w:t>eze</w:t>
      </w:r>
      <w:r w:rsidRPr="00655B31">
        <w:t xml:space="preserve"> partnerschap</w:t>
      </w:r>
      <w:r>
        <w:t>pen</w:t>
      </w:r>
      <w:r w:rsidRPr="00655B31">
        <w:t xml:space="preserve"> diende</w:t>
      </w:r>
      <w:r>
        <w:t>n</w:t>
      </w:r>
      <w:r w:rsidRPr="005E44A8">
        <w:rPr>
          <w:b/>
          <w:bCs/>
        </w:rPr>
        <w:t xml:space="preserve"> </w:t>
      </w:r>
      <w:r w:rsidRPr="005E44A8">
        <w:rPr>
          <w:color w:val="4AA9C7" w:themeColor="accent1"/>
        </w:rPr>
        <w:t xml:space="preserve">samengesteld </w:t>
      </w:r>
      <w:r w:rsidRPr="00542521">
        <w:t>te zijn uit actoren uit onderwijs, sector/werkveld en innovatie en een vertegenwoordiger van een paritair comité</w:t>
      </w:r>
      <w:r w:rsidRPr="00655B31">
        <w:t xml:space="preserve">. </w:t>
      </w:r>
      <w:r>
        <w:t>Elk</w:t>
      </w:r>
      <w:r w:rsidRPr="00655B31">
        <w:t xml:space="preserve"> partnerschap </w:t>
      </w:r>
      <w:r>
        <w:t xml:space="preserve">diende </w:t>
      </w:r>
      <w:r w:rsidRPr="00655B31">
        <w:t xml:space="preserve">omringd te zijn met een </w:t>
      </w:r>
      <w:r w:rsidRPr="005E44A8">
        <w:rPr>
          <w:bCs/>
          <w:color w:val="4AA9C7" w:themeColor="accent1"/>
        </w:rPr>
        <w:t>klankbordgroep</w:t>
      </w:r>
      <w:r>
        <w:t>. Daarnaast</w:t>
      </w:r>
      <w:r w:rsidRPr="004E4D3A">
        <w:t xml:space="preserve"> moest </w:t>
      </w:r>
      <w:r>
        <w:t xml:space="preserve">er </w:t>
      </w:r>
      <w:r w:rsidRPr="004E4D3A">
        <w:t xml:space="preserve">voldaan worden aan een aantal </w:t>
      </w:r>
      <w:r w:rsidRPr="001900B4">
        <w:rPr>
          <w:bCs/>
          <w:color w:val="4AA9C7" w:themeColor="accent1"/>
        </w:rPr>
        <w:t>begrotingsregels</w:t>
      </w:r>
      <w:r w:rsidRPr="004E4D3A">
        <w:t>.</w:t>
      </w:r>
      <w:r>
        <w:t xml:space="preserve"> Tot slot lag de</w:t>
      </w:r>
      <w:r w:rsidRPr="0013319A">
        <w:rPr>
          <w:color w:val="4AA9C7" w:themeColor="accent1"/>
        </w:rPr>
        <w:t xml:space="preserve"> looptijd </w:t>
      </w:r>
      <w:r>
        <w:t xml:space="preserve">van het project vast. Gezien de REACT-EU middelen vóór eind 2023 besteed dienden te worden, was een langere looptijd niet mogelijk. Aan de start heersten er heel wat onduidelijkheden over deze vormvereisten, met name de meerwaarde om en de verwachtingen over het werken in partnerschappen, de definiëring van de verschillende typen actoren (m.n. ‘innovatieactor’), en een aantal begrotingsregels. Daarnaast werd de looptijd als zeer kort ervaren om de doelstellingen te realiseren en de meerwaarde van de </w:t>
      </w:r>
      <w:r>
        <w:lastRenderedPageBreak/>
        <w:t>klankbordgroep optimaal te benutten. Gezien de korte looptijd werd de flexibiliteit die gegeven werd in de begroting doorheen de projectuitvoering wel erg geapprecieerd. Retrospectief waren de meeste betrokken actoren ook overtuigd van de meerwaarde van het werken in partnerschappen, en is men ook enorm positief over de meerwaarde van de diverse samenstelling ervan. Tot slot is er wel de vraag naar eenvoud, minimale administratieve last en aandacht voor privacy die ook binnen een partnerschap met verschillende organisaties gerespecteerd moeten kunnen blijven.</w:t>
      </w:r>
    </w:p>
    <w:p w14:paraId="37D980A5" w14:textId="77777777" w:rsidR="00294D5F" w:rsidRDefault="00294D5F" w:rsidP="00294D5F">
      <w:r>
        <w:t xml:space="preserve">Anderzijds werden </w:t>
      </w:r>
      <w:r w:rsidRPr="001760CC">
        <w:rPr>
          <w:b/>
          <w:bCs/>
        </w:rPr>
        <w:t>inhoudelijke vereisten</w:t>
      </w:r>
      <w:r>
        <w:t xml:space="preserve"> in de oproep geïdentificeerd.</w:t>
      </w:r>
      <w:r w:rsidRPr="00DB73C0">
        <w:t xml:space="preserve"> </w:t>
      </w:r>
      <w:r>
        <w:t>De</w:t>
      </w:r>
      <w:r w:rsidRPr="00E47DC0">
        <w:t xml:space="preserve"> partnerschap</w:t>
      </w:r>
      <w:r>
        <w:t>pen</w:t>
      </w:r>
      <w:r w:rsidRPr="00E47DC0">
        <w:t xml:space="preserve"> diende</w:t>
      </w:r>
      <w:r>
        <w:t xml:space="preserve">n zich te vormen rond een selectie van </w:t>
      </w:r>
      <w:r w:rsidRPr="00DB73C0">
        <w:rPr>
          <w:color w:val="4AA9C7" w:themeColor="accent1"/>
        </w:rPr>
        <w:t>9 maatschappelijk relevante thema’s,</w:t>
      </w:r>
      <w:r w:rsidRPr="00DB73C0">
        <w:rPr>
          <w:b/>
          <w:bCs/>
          <w:color w:val="4AA9C7" w:themeColor="accent1"/>
        </w:rPr>
        <w:t xml:space="preserve"> </w:t>
      </w:r>
      <w:r w:rsidRPr="00DE61B0">
        <w:t xml:space="preserve">die door Europa WSE werden bepaald op basis van de beleidsprioriteiten, de thema’s waarrond SCOPE studies werden ontwikkeld in de </w:t>
      </w:r>
      <w:r>
        <w:t>ESF-</w:t>
      </w:r>
      <w:r w:rsidRPr="00DE61B0">
        <w:t>oproep</w:t>
      </w:r>
      <w:r>
        <w:t xml:space="preserve"> waarvan de oproep ‘Opleiding van de toekomst’ de opvolger was</w:t>
      </w:r>
      <w:r w:rsidRPr="00DE61B0">
        <w:t>, en de input uit de call of interest</w:t>
      </w:r>
      <w:r w:rsidRPr="00C82D1F">
        <w:t>.</w:t>
      </w:r>
      <w:r>
        <w:t xml:space="preserve"> Als basis diende men </w:t>
      </w:r>
      <w:r w:rsidRPr="002017AD">
        <w:rPr>
          <w:color w:val="4AA9C7" w:themeColor="accent1"/>
        </w:rPr>
        <w:t xml:space="preserve">competentieprognoses of gelijkaardige studies </w:t>
      </w:r>
      <w:r>
        <w:t xml:space="preserve">te gebruiken. </w:t>
      </w:r>
      <w:r w:rsidRPr="003714B7">
        <w:t xml:space="preserve">Bij het uitwerken van opleiding(en) werd gevraagd om de </w:t>
      </w:r>
      <w:r w:rsidRPr="002017AD">
        <w:rPr>
          <w:color w:val="4AA9C7" w:themeColor="accent1"/>
        </w:rPr>
        <w:t xml:space="preserve">principes van de HILL-methode </w:t>
      </w:r>
      <w:r w:rsidRPr="003714B7">
        <w:t>mee te nemen</w:t>
      </w:r>
      <w:r>
        <w:t>. Deze inhoudelijke vereisten werden als positief ervaren, maar zorgden elk voor enkele uitdagingen.</w:t>
      </w:r>
    </w:p>
    <w:p w14:paraId="2E290D1D" w14:textId="32AA767F" w:rsidR="00294D5F" w:rsidRPr="00F62CD0" w:rsidRDefault="00294D5F" w:rsidP="00F62CD0">
      <w:pPr>
        <w:rPr>
          <w:rStyle w:val="Intensieveverwijzing"/>
        </w:rPr>
      </w:pPr>
      <w:r w:rsidRPr="00F62CD0">
        <w:rPr>
          <w:rStyle w:val="Intensieveverwijzing"/>
        </w:rPr>
        <w:t>Organisatie partnerschapsvorming en projectindiening</w:t>
      </w:r>
    </w:p>
    <w:p w14:paraId="77E8DCD6" w14:textId="77777777" w:rsidR="00294D5F" w:rsidRDefault="00294D5F" w:rsidP="00294D5F">
      <w:r>
        <w:t>De organisatie van de partnerschapsvorming en de projectindiening gebeurde in grote lijnen in 3 fases.</w:t>
      </w:r>
    </w:p>
    <w:p w14:paraId="3B6CECA3" w14:textId="77777777" w:rsidR="00294D5F" w:rsidRDefault="00294D5F" w:rsidP="00294D5F">
      <w:pPr>
        <w:pStyle w:val="Lijstalinea"/>
        <w:numPr>
          <w:ilvl w:val="0"/>
          <w:numId w:val="74"/>
        </w:numPr>
      </w:pPr>
      <w:r w:rsidRPr="00641EC9">
        <w:rPr>
          <w:color w:val="4AA9C7" w:themeColor="accent1"/>
        </w:rPr>
        <w:t xml:space="preserve">Voortraject dat resulteerde in de lancering van de oproep. </w:t>
      </w:r>
      <w:r>
        <w:t xml:space="preserve">Dit voortraject werd als vaag en chaotisch ervaren: het was onvoldoende duidelijk voor de geconsulteerde actoren wat de opzet was van zowel het voortraject als de oproep en de link tussen beide werd onvoldoende gezien. </w:t>
      </w:r>
    </w:p>
    <w:p w14:paraId="5CBEFC75" w14:textId="77777777" w:rsidR="00294D5F" w:rsidRPr="00ED376A" w:rsidRDefault="00294D5F" w:rsidP="00294D5F">
      <w:pPr>
        <w:pStyle w:val="Lijstalinea"/>
        <w:numPr>
          <w:ilvl w:val="0"/>
          <w:numId w:val="74"/>
        </w:numPr>
        <w:rPr>
          <w:lang w:val="nl-BE"/>
        </w:rPr>
      </w:pPr>
      <w:r w:rsidRPr="00ED376A">
        <w:rPr>
          <w:color w:val="4AA9C7" w:themeColor="accent1"/>
        </w:rPr>
        <w:t>Vorming van de partnerschappen.</w:t>
      </w:r>
      <w:r>
        <w:t xml:space="preserve"> Centraal daarin staan de werksessies die per thema werden georganiseerd. Deelname aan deze werksessie bleek cruciaal om deel uit te maken van het partnerschap rond dat thema. Door de korte timeframe is men er echter van overtuigd dat niet alle potentieel relevante actoren aanwezig waren op de themasessie. De </w:t>
      </w:r>
      <w:proofErr w:type="spellStart"/>
      <w:r>
        <w:t>facilitatie</w:t>
      </w:r>
      <w:proofErr w:type="spellEnd"/>
      <w:r>
        <w:t xml:space="preserve"> van deze sessies, opgenomen door de verantwoordelijken bij Europa WSE, werd als veel te beperkt ervaren. Europa WSE had ook voorzien om de sessie ‘bottom-up’ te laten invullen.</w:t>
      </w:r>
      <w:r w:rsidRPr="00472CA9">
        <w:rPr>
          <w:color w:val="FF0000"/>
          <w:lang w:val="nl-BE"/>
        </w:rPr>
        <w:t xml:space="preserve"> </w:t>
      </w:r>
      <w:r w:rsidRPr="00ED376A">
        <w:rPr>
          <w:lang w:val="nl-BE"/>
        </w:rPr>
        <w:t xml:space="preserve">Het overkoepelende, grote knelpunt om sterke partnerschappen te vormen, was de erg korte timeframe waarin dit moest gebeuren. </w:t>
      </w:r>
    </w:p>
    <w:p w14:paraId="25E80D24" w14:textId="77777777" w:rsidR="00294D5F" w:rsidRPr="00472CA9" w:rsidRDefault="00294D5F" w:rsidP="00294D5F">
      <w:pPr>
        <w:pStyle w:val="Lijstalinea"/>
        <w:numPr>
          <w:ilvl w:val="0"/>
          <w:numId w:val="74"/>
        </w:numPr>
        <w:rPr>
          <w:color w:val="FF0000"/>
        </w:rPr>
      </w:pPr>
      <w:r w:rsidRPr="002F2A93">
        <w:rPr>
          <w:color w:val="4AA9C7" w:themeColor="accent1"/>
        </w:rPr>
        <w:t>Opmaken en indienen van het projectvoorstel</w:t>
      </w:r>
      <w:r w:rsidRPr="00C66639">
        <w:rPr>
          <w:color w:val="4AA9C7" w:themeColor="accent1"/>
        </w:rPr>
        <w:t>.</w:t>
      </w:r>
      <w:r>
        <w:t xml:space="preserve"> Bij de opmaak was er weinig tijd en weinig sturing/kader voorzien vanuit Europa WSE. Door sommigen werd de vrijheid en flexibiliteit geapprecieerd, anderen haalden aan dat dit niet evident was. </w:t>
      </w:r>
      <w:r>
        <w:rPr>
          <w:bCs/>
          <w:lang w:val="nl-BE"/>
        </w:rPr>
        <w:t xml:space="preserve">Na goedkeuring van het projectvoorstel, ging het project quasi meteen in uitvoering. Samen met de beperkte tijd om het projectvoorstel tot in detail uit te werken, zorgde dit voor tijdsverlies bij de effectieve uitvoering. </w:t>
      </w:r>
    </w:p>
    <w:p w14:paraId="524CE27D" w14:textId="5F3EFDC3" w:rsidR="00294D5F" w:rsidRPr="00F62CD0" w:rsidRDefault="00294D5F" w:rsidP="00F62CD0">
      <w:pPr>
        <w:rPr>
          <w:rStyle w:val="Intensieveverwijzing"/>
        </w:rPr>
      </w:pPr>
      <w:r w:rsidRPr="00F62CD0">
        <w:rPr>
          <w:rStyle w:val="Intensieveverwijzing"/>
        </w:rPr>
        <w:t>Ondersteuning Europa WSE bij de projectuitvoering</w:t>
      </w:r>
    </w:p>
    <w:p w14:paraId="6A99A907" w14:textId="77777777" w:rsidR="00294D5F" w:rsidRDefault="00294D5F" w:rsidP="00294D5F">
      <w:r>
        <w:t>De ondersteuning van Europa WSE bij de projectuitvoering toonde zich in drie vormen.</w:t>
      </w:r>
    </w:p>
    <w:p w14:paraId="23F666A8" w14:textId="77777777" w:rsidR="00294D5F" w:rsidRDefault="00294D5F" w:rsidP="00294D5F">
      <w:pPr>
        <w:pStyle w:val="Lijstalinea"/>
        <w:numPr>
          <w:ilvl w:val="0"/>
          <w:numId w:val="75"/>
        </w:numPr>
      </w:pPr>
      <w:r w:rsidRPr="004C2942">
        <w:rPr>
          <w:color w:val="4AA9C7" w:themeColor="accent1"/>
        </w:rPr>
        <w:t>Ondersteuning van de coach en de beheerder.</w:t>
      </w:r>
      <w:r>
        <w:t xml:space="preserve"> </w:t>
      </w:r>
      <w:r w:rsidRPr="004C2942">
        <w:t>Deze werd als erg ondersteunend en toegankelijk ervaren en werd erg geapprecieerd. Het onderscheid tussen beide rollen werd beperkt gemaakt, maar de betrokken actoren hadden daar, gezien de beperkte controle die ze ervaarden, ook geen nood aan. De intensiteit van de coaching en opvolging werd aangepast aan de vraag en nood van ieder partnerschap. Een opmerking die wel naar voor kwam is dat de coaching nog verder had kunnen gaan op vlak van sturing, oplossingen aanreiken, mee nadenken, …</w:t>
      </w:r>
    </w:p>
    <w:p w14:paraId="3ECD1133" w14:textId="77777777" w:rsidR="00294D5F" w:rsidRDefault="00294D5F" w:rsidP="00294D5F">
      <w:pPr>
        <w:pStyle w:val="Lijstalinea"/>
        <w:numPr>
          <w:ilvl w:val="0"/>
          <w:numId w:val="75"/>
        </w:numPr>
      </w:pPr>
      <w:r w:rsidRPr="00D6675A">
        <w:rPr>
          <w:color w:val="4AA9C7" w:themeColor="accent1"/>
        </w:rPr>
        <w:t>Maandelijkse leermomenten</w:t>
      </w:r>
      <w:r>
        <w:rPr>
          <w:color w:val="4AA9C7" w:themeColor="accent1"/>
        </w:rPr>
        <w:t xml:space="preserve"> georganiseerd door Europa WSE</w:t>
      </w:r>
      <w:r>
        <w:t>. Deze momenten boden een goed platform voor netwerking en ervaringsuitwisseling, en werden daarvoor ook geapprecieerd. Wel hebben de actoren beperkt ervaren dat deze momenten hebben geleid tot echte synergiën tussen de verschillende partnerschappen, noch dat deze momenten echt op leren gericht waren.</w:t>
      </w:r>
      <w:r w:rsidDel="00D25E9A">
        <w:t xml:space="preserve"> </w:t>
      </w:r>
    </w:p>
    <w:p w14:paraId="5C19A705" w14:textId="77777777" w:rsidR="00294D5F" w:rsidRPr="00501AA3" w:rsidRDefault="00294D5F" w:rsidP="00294D5F">
      <w:pPr>
        <w:pStyle w:val="Lijstalinea"/>
        <w:numPr>
          <w:ilvl w:val="0"/>
          <w:numId w:val="75"/>
        </w:numPr>
      </w:pPr>
      <w:proofErr w:type="spellStart"/>
      <w:r w:rsidRPr="00447B4E">
        <w:rPr>
          <w:color w:val="4AA9C7" w:themeColor="accent1"/>
        </w:rPr>
        <w:t>Projectspecifieke</w:t>
      </w:r>
      <w:proofErr w:type="spellEnd"/>
      <w:r w:rsidRPr="00447B4E">
        <w:rPr>
          <w:color w:val="4AA9C7" w:themeColor="accent1"/>
        </w:rPr>
        <w:t xml:space="preserve"> workshops. </w:t>
      </w:r>
      <w:r>
        <w:t xml:space="preserve">Deze werden op maat en doorgaans op vraag van een partnerschap georganiseerd of geïnitieerd. Voor de partnerschappen die deze workshops hebben ervaren, waren ze een </w:t>
      </w:r>
      <w:r>
        <w:lastRenderedPageBreak/>
        <w:t>meerwaarde, al kwamen ze soms wat ‘laat’ in de looptijd van het project. Ook toont deze ervaring aan dat er door Europa WSE meer kader geboden had kunnen worden doorheen de projectuitvoering, zowel inhoudelijk als procesmatig.</w:t>
      </w:r>
    </w:p>
    <w:p w14:paraId="5F294E52" w14:textId="6816D6E0" w:rsidR="00294D5F" w:rsidRDefault="00294D5F" w:rsidP="00F62CD0">
      <w:pPr>
        <w:pStyle w:val="Kop2"/>
        <w:pageBreakBefore w:val="0"/>
        <w:spacing w:before="240"/>
        <w:ind w:left="578" w:hanging="578"/>
      </w:pPr>
      <w:bookmarkStart w:id="4" w:name="_Toc164780441"/>
      <w:r>
        <w:t>Mechanismen voor goede werking van de partnerschappen</w:t>
      </w:r>
      <w:bookmarkEnd w:id="4"/>
    </w:p>
    <w:p w14:paraId="4EAE8205" w14:textId="77777777" w:rsidR="00294D5F" w:rsidRDefault="00294D5F" w:rsidP="00294D5F">
      <w:r>
        <w:t>Op basis van de ervaringen van de partnerschappen binnen de oproep kunnen enkele mechanismen geïdentificeerd worden die zorgen voor een goede werking binnen een partnerschap. Startpunt voor deze analyse was het conceptueel kader dat werd opgesteld op basis van inzichten uit de wetenschappelijke literatuur. De theoretische inzichten werden afgetoetst en verrijkt met de inzichten vanuit de praktijk.</w:t>
      </w:r>
    </w:p>
    <w:p w14:paraId="17BED8AE" w14:textId="5E41586B" w:rsidR="00294D5F" w:rsidRPr="00F62CD0" w:rsidRDefault="00294D5F" w:rsidP="00F62CD0">
      <w:pPr>
        <w:rPr>
          <w:rStyle w:val="Intensieveverwijzing"/>
        </w:rPr>
      </w:pPr>
      <w:r w:rsidRPr="00F62CD0">
        <w:rPr>
          <w:rStyle w:val="Intensieveverwijzing"/>
        </w:rPr>
        <w:t>Samenstelling partnerschap</w:t>
      </w:r>
    </w:p>
    <w:p w14:paraId="0F8B3D0B" w14:textId="77777777" w:rsidR="00294D5F" w:rsidRDefault="00294D5F" w:rsidP="00294D5F">
      <w:r>
        <w:t xml:space="preserve">Een eerste belangrijk mechanisme om tot sterke </w:t>
      </w:r>
      <w:proofErr w:type="spellStart"/>
      <w:r>
        <w:t>outcomes</w:t>
      </w:r>
      <w:proofErr w:type="spellEnd"/>
      <w:r>
        <w:t xml:space="preserve"> van het partnerschap te komen, is een </w:t>
      </w:r>
      <w:r w:rsidRPr="003D29F6">
        <w:rPr>
          <w:bCs/>
          <w:color w:val="4AA9C7" w:themeColor="accent1"/>
        </w:rPr>
        <w:t xml:space="preserve">diverse samenstelling van het partnerschap </w:t>
      </w:r>
      <w:r w:rsidRPr="003D29F6">
        <w:rPr>
          <w:bCs/>
        </w:rPr>
        <w:t>waarin diverse expertises, vanuit verschillende domeinen en</w:t>
      </w:r>
      <w:r>
        <w:t xml:space="preserve"> vanop verschillende niveaus, samenkomen. Door de criteria m.b.t. de diverse samenstelling in de oproep, was de diversiteit in expertise bij de meeste partnerschappen in grote lijnen ook effectief aanwezig. De partnerschappen geven aan dat de gedifferentieerde samenstelling zorgt voor waardevolle samenwerking met partners waar doorgaans geen contact mee wordt gezocht.  </w:t>
      </w:r>
    </w:p>
    <w:p w14:paraId="6BB17A74" w14:textId="77777777" w:rsidR="00294D5F" w:rsidRDefault="00294D5F" w:rsidP="00294D5F">
      <w:r>
        <w:t xml:space="preserve">Het is belangrijk om deze diversiteit aan expertises ook voldoende met elkaar te verbinden om synergiën te realiseren. Daarvoor is voldoende </w:t>
      </w:r>
      <w:r w:rsidRPr="003D29F6">
        <w:rPr>
          <w:bCs/>
          <w:color w:val="4AA9C7" w:themeColor="accent1"/>
        </w:rPr>
        <w:t>samenhang in het partnerschap</w:t>
      </w:r>
      <w:r w:rsidRPr="003D29F6">
        <w:rPr>
          <w:color w:val="4AA9C7" w:themeColor="accent1"/>
        </w:rPr>
        <w:t xml:space="preserve"> </w:t>
      </w:r>
      <w:r>
        <w:t xml:space="preserve">belangrijk. Samenhang in het partnerschap wordt gerealiseerd door sterk netwerkmanagement, een doordachte netwerkstructuur, een aangepast overleg- en afsprakenkader en door een heldere, gedragen gemeenschappelijke doelstelling. </w:t>
      </w:r>
    </w:p>
    <w:p w14:paraId="12B39B78" w14:textId="2BB87F76" w:rsidR="00294D5F" w:rsidRPr="00F62CD0" w:rsidRDefault="00294D5F" w:rsidP="00F62CD0">
      <w:pPr>
        <w:rPr>
          <w:rStyle w:val="Intensieveverwijzing"/>
        </w:rPr>
      </w:pPr>
      <w:r w:rsidRPr="00F62CD0">
        <w:rPr>
          <w:rStyle w:val="Intensieveverwijzing"/>
        </w:rPr>
        <w:t>Doelconsensus</w:t>
      </w:r>
    </w:p>
    <w:p w14:paraId="0F6010A8" w14:textId="77777777" w:rsidR="00294D5F" w:rsidRDefault="00294D5F" w:rsidP="00294D5F">
      <w:r>
        <w:t xml:space="preserve">Doelconsensus is een tweede mechanisme voor sterke partnerschappen. Een </w:t>
      </w:r>
      <w:r w:rsidRPr="00D42137">
        <w:rPr>
          <w:bCs/>
          <w:color w:val="4AA9C7" w:themeColor="accent1"/>
        </w:rPr>
        <w:t>gemeenschappelijke doelstelling</w:t>
      </w:r>
      <w:r w:rsidRPr="00D42137">
        <w:rPr>
          <w:color w:val="4AA9C7" w:themeColor="accent1"/>
        </w:rPr>
        <w:t xml:space="preserve"> </w:t>
      </w:r>
      <w:r w:rsidRPr="005F6FBD">
        <w:t xml:space="preserve">creëert samenhang, maar </w:t>
      </w:r>
      <w:r>
        <w:t>creëert</w:t>
      </w:r>
      <w:r w:rsidRPr="005F6FBD">
        <w:t xml:space="preserve"> ook een gedeelde overtuiging dat het werken in partnerschap noodzakelijk is om het resultaat te bereiken. Belangrijk om tot doelconsensus te komen, is een goede balans bij de diverse partners in enerzijds het ‘loslaten’ van de organisatie-eigen prioriteiten en anderzijds een plaats vinden voor de organisatie-eigen prioriteiten in de gemeenschappelijke prioriteiten van het partnerschap. </w:t>
      </w:r>
    </w:p>
    <w:p w14:paraId="736BAA23" w14:textId="77777777" w:rsidR="00294D5F" w:rsidRPr="00AC73D1" w:rsidRDefault="00294D5F" w:rsidP="00294D5F">
      <w:pPr>
        <w:rPr>
          <w:color w:val="4AA9C7" w:themeColor="accent1"/>
        </w:rPr>
      </w:pPr>
      <w:r w:rsidRPr="005F6FBD">
        <w:t>Het is daarbij belangrijk om de doelstellingen tot op voldoende detail-niveau te expliciteren (m.n. ook op lager niveau in de netwerkstructuur) en deze nadien te integreren in de gemeenschappelijke doelstelling op hoger</w:t>
      </w:r>
      <w:r>
        <w:t xml:space="preserve"> niveau.</w:t>
      </w:r>
      <w:r w:rsidRPr="00182115">
        <w:t xml:space="preserve"> </w:t>
      </w:r>
      <w:r w:rsidRPr="005F6FBD">
        <w:t>Collaboratieve methodieken helpen om tot gedragen doelstellingen te komen.</w:t>
      </w:r>
      <w:r>
        <w:t xml:space="preserve"> Deze aanpak is tijdsintensief, en gezien de korte tijdspanne in het traject hebben niet veel promotoren voor deze aanpak gekozen. Toch zijn enkele partnerschappen hier wel in geslaagd, door bijvoorbeeld iteratieve werksessies of een brede bevraging bij de partners en einddoelgroep te organiseren, en bleek het zinvol om hiervoor de nodige tijd voor uit te rekken. De collaboratieve aanpak maakt namelijk dat er draagvlak wordt gecreëerd voor de doelstellingen in het partnerschap.</w:t>
      </w:r>
    </w:p>
    <w:p w14:paraId="046AE7E5" w14:textId="5A19F744" w:rsidR="00294D5F" w:rsidRPr="00F62CD0" w:rsidRDefault="00294D5F" w:rsidP="00F62CD0">
      <w:pPr>
        <w:rPr>
          <w:rStyle w:val="Intensieveverwijzing"/>
        </w:rPr>
      </w:pPr>
      <w:r w:rsidRPr="00F62CD0">
        <w:rPr>
          <w:rStyle w:val="Intensieveverwijzing"/>
        </w:rPr>
        <w:t>Netwerkmanagement</w:t>
      </w:r>
    </w:p>
    <w:p w14:paraId="144EF451" w14:textId="77777777" w:rsidR="00294D5F" w:rsidRDefault="00294D5F" w:rsidP="00294D5F">
      <w:r w:rsidRPr="002F624D">
        <w:rPr>
          <w:color w:val="4AA9C7" w:themeColor="accent1"/>
        </w:rPr>
        <w:t xml:space="preserve">Sterk netwerkmanagement </w:t>
      </w:r>
      <w:r>
        <w:t xml:space="preserve">blijkt enorm centraal te staan in het succes van het partnerschap. De netwerkmanager dient </w:t>
      </w:r>
      <w:r w:rsidRPr="005F6FBD">
        <w:t>over goede netwerkmanagementcapaciteiten te beschikken om de</w:t>
      </w:r>
      <w:r>
        <w:t xml:space="preserve"> rol volwaardig op te nemen. Sterke netwerkmanagers slagen erin om de andere mechanismen voor de goede werking van het partnerschap (goede samenhang, doelconsensus, sterke netwerkstructuur, doordacht overleg- en afsprakenkader, duidelijke rollen en verantwoordelijkheden, vertrouwen) succesvol op te zetten.</w:t>
      </w:r>
    </w:p>
    <w:p w14:paraId="33FF7CC7" w14:textId="77777777" w:rsidR="00294D5F" w:rsidRDefault="00294D5F" w:rsidP="00294D5F">
      <w:r>
        <w:t xml:space="preserve">In partnerschappen waarbij de promotor de ruimte kreeg in het partnerschap (i.e. budgettair) en in zijn of haar organisatie (i.e. vrijgemaakt worden voor de nodige uren), kon de promotorrol ingevuld worden als een volwaardige opdracht. Naast de nodige competenties blijkt dus ook voldoende tijd een erg belangrijke </w:t>
      </w:r>
      <w:r>
        <w:lastRenderedPageBreak/>
        <w:t>succesfactor te zijn voor sterk netwerkmanagement, ook gezien de promotor heel flexibel moet kunnen schakelen en snel moet kunnen ingrijpen waar nodig.</w:t>
      </w:r>
    </w:p>
    <w:p w14:paraId="6B629E5B" w14:textId="233D8B46" w:rsidR="00294D5F" w:rsidRPr="00F62CD0" w:rsidRDefault="00294D5F" w:rsidP="00F62CD0">
      <w:pPr>
        <w:rPr>
          <w:rStyle w:val="Intensieveverwijzing"/>
        </w:rPr>
      </w:pPr>
      <w:r w:rsidRPr="00F62CD0">
        <w:rPr>
          <w:rStyle w:val="Intensieveverwijzing"/>
        </w:rPr>
        <w:t>Netwerkstructuur</w:t>
      </w:r>
    </w:p>
    <w:p w14:paraId="4161EE83" w14:textId="77777777" w:rsidR="00294D5F" w:rsidRDefault="00294D5F" w:rsidP="00294D5F">
      <w:r>
        <w:t xml:space="preserve">Ook een </w:t>
      </w:r>
      <w:r w:rsidRPr="00AF25F0">
        <w:rPr>
          <w:color w:val="4AA9C7" w:themeColor="accent1"/>
        </w:rPr>
        <w:t>sterke netwerkstructuur</w:t>
      </w:r>
      <w:r w:rsidRPr="00374789">
        <w:rPr>
          <w:color w:val="auto"/>
        </w:rPr>
        <w:t>,</w:t>
      </w:r>
      <w:r w:rsidRPr="00AF25F0">
        <w:rPr>
          <w:color w:val="4AA9C7" w:themeColor="accent1"/>
        </w:rPr>
        <w:t xml:space="preserve"> </w:t>
      </w:r>
      <w:r>
        <w:t xml:space="preserve">dat aangepast is aan de kenmerken en de doelstelling van het partnerschap, is een belangrijk mechanisme dat bijdraagt aan het succes van het partnerschap. De netwerkstructuur lag deels vast via de oproep en sturing vanuit Europa WSE. De oproep stuurde namelijk een structuur aan bestaande uit een promotor, </w:t>
      </w:r>
      <w:proofErr w:type="spellStart"/>
      <w:r>
        <w:t>subtrekkers</w:t>
      </w:r>
      <w:proofErr w:type="spellEnd"/>
      <w:r>
        <w:t xml:space="preserve">, en klankbordgroep(en). Voorbeelden van uitbreidingen zijn een extra verantwoordelijke of SPOC per opleiding of het toevoegen van een extra </w:t>
      </w:r>
      <w:proofErr w:type="spellStart"/>
      <w:r>
        <w:t>partnerschapsbrede</w:t>
      </w:r>
      <w:proofErr w:type="spellEnd"/>
      <w:r>
        <w:t xml:space="preserve"> didactische rol.</w:t>
      </w:r>
    </w:p>
    <w:p w14:paraId="6507EF54" w14:textId="199E2168" w:rsidR="00294D5F" w:rsidRPr="00F62CD0" w:rsidRDefault="00294D5F" w:rsidP="00F62CD0">
      <w:pPr>
        <w:rPr>
          <w:rStyle w:val="Intensieveverwijzing"/>
        </w:rPr>
      </w:pPr>
      <w:r w:rsidRPr="00F62CD0">
        <w:rPr>
          <w:rStyle w:val="Intensieveverwijzing"/>
        </w:rPr>
        <w:t>Rollen en verantwoordelijkheden</w:t>
      </w:r>
    </w:p>
    <w:p w14:paraId="7C755E40" w14:textId="77777777" w:rsidR="00294D5F" w:rsidRDefault="00294D5F" w:rsidP="00294D5F">
      <w:r>
        <w:t xml:space="preserve">Een volgend mechanisme betreft een </w:t>
      </w:r>
      <w:r w:rsidRPr="00A808DB">
        <w:rPr>
          <w:color w:val="4AA9C7" w:themeColor="accent1"/>
        </w:rPr>
        <w:t xml:space="preserve">heldere rolverdeling </w:t>
      </w:r>
      <w:r>
        <w:t xml:space="preserve">binnen het partnerschap. Daarvoor is het belangrijk dat </w:t>
      </w:r>
      <w:r w:rsidRPr="005F6FBD">
        <w:t xml:space="preserve">er </w:t>
      </w:r>
      <w:r>
        <w:t>een</w:t>
      </w:r>
      <w:r w:rsidRPr="005F6FBD">
        <w:t xml:space="preserve"> goed zicht is op ieders expertise en capaciteit</w:t>
      </w:r>
      <w:r>
        <w:t xml:space="preserve"> – een uitdaging bij een nieuw partnerschap waarbij actoren elkaar doorgaans niet kennen</w:t>
      </w:r>
      <w:r w:rsidRPr="005F6FBD">
        <w:t xml:space="preserve">. </w:t>
      </w:r>
      <w:r>
        <w:t>Naast een heldere rolverdeling, is het ook belangrijk dat de rolverdeling logisch en doordacht is: ieders rol moet aansluiten bij de eigen expertise, interesse en capaciteit.</w:t>
      </w:r>
    </w:p>
    <w:p w14:paraId="3DADBD4E" w14:textId="77777777" w:rsidR="00294D5F" w:rsidRDefault="00294D5F" w:rsidP="00294D5F">
      <w:r w:rsidRPr="005F6FBD">
        <w:t xml:space="preserve">Ook vertrekt men voor een goede rolverdeling idealiter van een heldere, gedragen en gedetailleerde doelstelling van het partnerschap. Het formaliseren van de rollen in een document biedt een </w:t>
      </w:r>
      <w:proofErr w:type="gramStart"/>
      <w:r w:rsidRPr="005F6FBD">
        <w:t>goede</w:t>
      </w:r>
      <w:proofErr w:type="gramEnd"/>
      <w:r w:rsidRPr="005F6FBD">
        <w:t xml:space="preserve"> houvast. Ook dient de rolverdeling logisch en doordacht te zijn. Een strategisch en divers samengesteld partnerschap is belangrijk om dit te realiseren. Uit de praktijk blijkt het belangrijk om doorheen de projectuitvoering ook flexibiliteit in de rol- en taakverdeling mogelijk te maken en de rol- en taakverdeling actief op te volgen</w:t>
      </w:r>
      <w:r>
        <w:t>. De korte periode van partnerschapsvorming en projectindiening, de onduidelijkheid van het parcours bij aanvang, de moeilijke inschatting van elkaars expertise, verwachtingen, manier van werken, … hebben ertoe geleid dat er bij heel wat partnerschappen wat geschoven is geweest met rollen, taken, en soms ook budget. Begrip hiervoor vanuit de partners en vanuit Europa WSE werd hierbij als een meerwaarde gezien.</w:t>
      </w:r>
    </w:p>
    <w:p w14:paraId="4D441D25" w14:textId="1D5B24F0" w:rsidR="00294D5F" w:rsidRPr="00F62CD0" w:rsidRDefault="00294D5F" w:rsidP="00F62CD0">
      <w:pPr>
        <w:rPr>
          <w:rStyle w:val="Intensieveverwijzing"/>
        </w:rPr>
      </w:pPr>
      <w:r w:rsidRPr="00F62CD0">
        <w:rPr>
          <w:rStyle w:val="Intensieveverwijzing"/>
        </w:rPr>
        <w:t>Overleg- en afsprakenkader</w:t>
      </w:r>
    </w:p>
    <w:p w14:paraId="491EFD0B" w14:textId="77777777" w:rsidR="00294D5F" w:rsidRDefault="00294D5F" w:rsidP="00294D5F">
      <w:r>
        <w:t xml:space="preserve">Een </w:t>
      </w:r>
      <w:r w:rsidRPr="003F6A95">
        <w:rPr>
          <w:color w:val="4AA9C7" w:themeColor="accent1"/>
        </w:rPr>
        <w:t xml:space="preserve">goed uitgekiend overleg- en afsprakenkader </w:t>
      </w:r>
      <w:r>
        <w:t>is belangrijk om een (groot) partnerschap vlot te coördineren, samenhang in het partnerschap op te bouwen, en vertrouwen en een gevoel van gelijkwaardigheid te realiseren. Het bleek een meerwaarde om voldoende houvast te bieden in de planning van de overlegmomenten en doordacht om te springen met frequentie en agendasetting van de overlegmomenten op de verschillende niveaus. Een succesvolle aanpak hiertoe blijkt het afkloppen van een overlegstructuur bij het opstellen van het projectvoorstel.</w:t>
      </w:r>
    </w:p>
    <w:p w14:paraId="44DE585A" w14:textId="3292D234" w:rsidR="00294D5F" w:rsidRPr="00F62CD0" w:rsidRDefault="00294D5F" w:rsidP="00F62CD0">
      <w:pPr>
        <w:rPr>
          <w:rStyle w:val="Intensieveverwijzing"/>
        </w:rPr>
      </w:pPr>
      <w:r w:rsidRPr="00F62CD0">
        <w:rPr>
          <w:rStyle w:val="Intensieveverwijzing"/>
        </w:rPr>
        <w:t>Vertrouwen</w:t>
      </w:r>
    </w:p>
    <w:p w14:paraId="20F047DE" w14:textId="77777777" w:rsidR="00294D5F" w:rsidRDefault="00294D5F" w:rsidP="00294D5F">
      <w:r w:rsidRPr="001D0486">
        <w:t>Samenwerking vereist hecht partnerschap en vertrouwen</w:t>
      </w:r>
      <w:r>
        <w:t>, zeker wanneer er over organisatiegrenzen heen dient te worden samengewerkt.</w:t>
      </w:r>
      <w:r>
        <w:rPr>
          <w:b/>
          <w:bCs/>
        </w:rPr>
        <w:t xml:space="preserve"> </w:t>
      </w:r>
      <w:r>
        <w:rPr>
          <w:color w:val="4AA9C7" w:themeColor="accent1"/>
        </w:rPr>
        <w:t>V</w:t>
      </w:r>
      <w:r w:rsidRPr="00BB5FEB">
        <w:rPr>
          <w:color w:val="4AA9C7" w:themeColor="accent1"/>
        </w:rPr>
        <w:t xml:space="preserve">ertrouwen </w:t>
      </w:r>
      <w:r>
        <w:t>binnen het partnerschap is dan ook een mechanisme dat bijdraagt aan de kwaliteit van het resultaat. Vertrouwen in de netwerkmanager en promotor is, gezien diens sleutelpositie, cruciaal voor breder vertrouwen in het partnerschap. Belangrijk is daarvoor de neutraliteit, betrouwbaarheid en geloofwaardigheid van de netwerkmanager. Ook groeit het vertrouwen gaandeweg door positieve ervaringen en door heldere werkverdeling en werkafspraken (die nageleefd worden).</w:t>
      </w:r>
    </w:p>
    <w:p w14:paraId="3D01DAF4" w14:textId="51900580" w:rsidR="00294D5F" w:rsidRPr="00F62CD0" w:rsidRDefault="00294D5F" w:rsidP="00F62CD0">
      <w:pPr>
        <w:rPr>
          <w:rStyle w:val="Intensieveverwijzing"/>
        </w:rPr>
      </w:pPr>
      <w:r w:rsidRPr="00F62CD0">
        <w:rPr>
          <w:rStyle w:val="Intensieveverwijzing"/>
        </w:rPr>
        <w:t>Snelle en sterke opstart</w:t>
      </w:r>
    </w:p>
    <w:p w14:paraId="0B398B2D" w14:textId="77777777" w:rsidR="00294D5F" w:rsidRDefault="00294D5F" w:rsidP="00294D5F">
      <w:r>
        <w:t xml:space="preserve">Tot slot bleek, gezien de korte looptijd van het project, een </w:t>
      </w:r>
      <w:r w:rsidRPr="00BB5FEB">
        <w:rPr>
          <w:color w:val="4AA9C7" w:themeColor="accent1"/>
        </w:rPr>
        <w:t xml:space="preserve">snelle en sterke opstart </w:t>
      </w:r>
      <w:r>
        <w:t>een enorm belangrijk mechanisme voor het succes van het partnerschap. Van bij de start voldoende structuur bieden via een heldere rolverdeling, goed uitgekiende overlegstructuur, een helder afsprakenkader met plan van aanpak en mijlpalen, duidelijke communicatiekanalen en de nodige templates, branding, handleiding, … bleek een enorme sterkte. Hierin speelt de netwerkmanager een grote rol.</w:t>
      </w:r>
    </w:p>
    <w:p w14:paraId="399CEA3B" w14:textId="77777777" w:rsidR="00294D5F" w:rsidRDefault="00294D5F" w:rsidP="00294D5F">
      <w:r>
        <w:lastRenderedPageBreak/>
        <w:t>Idealiter wordt de nodige voorbereiding gedaan bij de uitwerking van het projectvoorstel of bij de opstart van het project. Eerste stap is het -collaboratief- formuleren van heldere, gedragen, gezamenlijke doelstellingen. Aan deze doelstellingen kan vervolgens een sterke netwerkstructuur, goede en heldere rolverdeling, alsook een sterk uitgekiende overlegstructuur en een duidelijk afsprakenkader aan opgehangen worden.</w:t>
      </w:r>
    </w:p>
    <w:p w14:paraId="53D2ABB4" w14:textId="3E71AA53" w:rsidR="00294D5F" w:rsidRDefault="00294D5F" w:rsidP="00F62CD0">
      <w:pPr>
        <w:pStyle w:val="Kop2"/>
        <w:pageBreakBefore w:val="0"/>
        <w:spacing w:before="240"/>
        <w:ind w:left="578" w:hanging="578"/>
      </w:pPr>
      <w:bookmarkStart w:id="5" w:name="_Toc164780442"/>
      <w:proofErr w:type="spellStart"/>
      <w:r>
        <w:t>Outcomes</w:t>
      </w:r>
      <w:bookmarkEnd w:id="5"/>
      <w:proofErr w:type="spellEnd"/>
    </w:p>
    <w:p w14:paraId="5412032A" w14:textId="77777777" w:rsidR="00294D5F" w:rsidRPr="006509FB" w:rsidRDefault="00294D5F" w:rsidP="00294D5F">
      <w:r w:rsidRPr="00F23ACA">
        <w:t>Het was niet de opdracht van deze deelevaluatie om het resultaat van de oproep en de projecten te evalueren</w:t>
      </w:r>
      <w:r>
        <w:t xml:space="preserve">, wel om vast te stellen welke mogelijke </w:t>
      </w:r>
      <w:proofErr w:type="spellStart"/>
      <w:r>
        <w:t>outcomes</w:t>
      </w:r>
      <w:proofErr w:type="spellEnd"/>
      <w:r>
        <w:t xml:space="preserve"> naar voor komen bij goed werkende partnerschappen. </w:t>
      </w:r>
      <w:r w:rsidRPr="006509FB">
        <w:t xml:space="preserve">Volgende </w:t>
      </w:r>
      <w:proofErr w:type="spellStart"/>
      <w:r w:rsidRPr="006509FB">
        <w:t>outcomes</w:t>
      </w:r>
      <w:proofErr w:type="spellEnd"/>
      <w:r w:rsidRPr="006509FB">
        <w:t xml:space="preserve"> van succesvolle partnerschappen werden geïdentificeerd:</w:t>
      </w:r>
    </w:p>
    <w:p w14:paraId="521035E1" w14:textId="77777777" w:rsidR="00294D5F" w:rsidRDefault="00294D5F" w:rsidP="00294D5F">
      <w:pPr>
        <w:pStyle w:val="Lijstalinea"/>
        <w:numPr>
          <w:ilvl w:val="0"/>
          <w:numId w:val="68"/>
        </w:numPr>
      </w:pPr>
      <w:r w:rsidRPr="006509FB">
        <w:t xml:space="preserve">Komen tot een </w:t>
      </w:r>
      <w:r w:rsidRPr="00BB5FEB">
        <w:rPr>
          <w:bCs/>
          <w:color w:val="4AA9C7" w:themeColor="accent1"/>
        </w:rPr>
        <w:t>innovatief resultaat</w:t>
      </w:r>
      <w:r w:rsidRPr="006509FB">
        <w:t>, dat niet gerealiseerd werd mocht men de kennis, expertise, en vaardigheden van de verschillende partners niet verenigd hebben in een partnerschap. Wel geeft men aan dat er meer tijd nodig was om ook tot volwaardig geteste, gevalideerde opleidingen te komen en om tot meer synergie te komen tussen de opleidingen binnen eenzelfde thema.</w:t>
      </w:r>
    </w:p>
    <w:p w14:paraId="52EFC77D" w14:textId="77777777" w:rsidR="00294D5F" w:rsidRDefault="00294D5F" w:rsidP="00294D5F">
      <w:pPr>
        <w:pStyle w:val="Lijstalinea"/>
        <w:numPr>
          <w:ilvl w:val="0"/>
          <w:numId w:val="68"/>
        </w:numPr>
      </w:pPr>
      <w:r w:rsidRPr="00BB5FEB">
        <w:rPr>
          <w:bCs/>
          <w:color w:val="4AA9C7" w:themeColor="accent1"/>
        </w:rPr>
        <w:t>Kennis- en expertiseopbouw</w:t>
      </w:r>
      <w:r w:rsidRPr="00BB5FEB">
        <w:rPr>
          <w:color w:val="4AA9C7" w:themeColor="accent1"/>
        </w:rPr>
        <w:t xml:space="preserve"> </w:t>
      </w:r>
      <w:r>
        <w:t>door deelname aan het project, zowel inhoudelijk (gelinkt aan de ontwikkeling van de opleidingen), als procesmatig (m.b.t. het werken in partnerschap).</w:t>
      </w:r>
    </w:p>
    <w:p w14:paraId="53C4DC94" w14:textId="77777777" w:rsidR="00294D5F" w:rsidRDefault="00294D5F" w:rsidP="00294D5F">
      <w:pPr>
        <w:pStyle w:val="Lijstalinea"/>
        <w:numPr>
          <w:ilvl w:val="0"/>
          <w:numId w:val="68"/>
        </w:numPr>
      </w:pPr>
      <w:r w:rsidRPr="00BB5FEB">
        <w:rPr>
          <w:bCs/>
          <w:color w:val="4AA9C7" w:themeColor="accent1"/>
        </w:rPr>
        <w:t>Netwerkopbouw</w:t>
      </w:r>
      <w:r>
        <w:t>, via verbinding met actoren binnen én buiten het eigen partnerschap.</w:t>
      </w:r>
    </w:p>
    <w:p w14:paraId="424EEF42" w14:textId="77777777" w:rsidR="00294D5F" w:rsidRDefault="00294D5F" w:rsidP="00294D5F">
      <w:pPr>
        <w:pStyle w:val="Lijstalinea"/>
        <w:numPr>
          <w:ilvl w:val="0"/>
          <w:numId w:val="68"/>
        </w:numPr>
      </w:pPr>
      <w:r w:rsidRPr="00BB5FEB">
        <w:rPr>
          <w:color w:val="4AA9C7" w:themeColor="accent1"/>
        </w:rPr>
        <w:t xml:space="preserve">Versterkt </w:t>
      </w:r>
      <w:proofErr w:type="spellStart"/>
      <w:r w:rsidRPr="00BB5FEB">
        <w:rPr>
          <w:color w:val="4AA9C7" w:themeColor="accent1"/>
        </w:rPr>
        <w:t>netwerkdenken</w:t>
      </w:r>
      <w:proofErr w:type="spellEnd"/>
      <w:r w:rsidRPr="00BB5FEB">
        <w:rPr>
          <w:color w:val="4AA9C7" w:themeColor="accent1"/>
        </w:rPr>
        <w:t xml:space="preserve"> </w:t>
      </w:r>
      <w:r>
        <w:t>bij de organisaties in de partnerschappen en de ecosystemen rond deze organisaties.</w:t>
      </w:r>
    </w:p>
    <w:p w14:paraId="693D9A7B" w14:textId="0AF793FC" w:rsidR="00294D5F" w:rsidRPr="00441CD3" w:rsidRDefault="00294D5F" w:rsidP="00F62CD0">
      <w:pPr>
        <w:pStyle w:val="Kop2"/>
        <w:pageBreakBefore w:val="0"/>
        <w:spacing w:before="240"/>
        <w:ind w:left="578" w:hanging="578"/>
      </w:pPr>
      <w:bookmarkStart w:id="6" w:name="_Toc164780443"/>
      <w:r>
        <w:t>Aanbevelingen</w:t>
      </w:r>
      <w:bookmarkEnd w:id="6"/>
    </w:p>
    <w:p w14:paraId="7B5C42E9" w14:textId="77777777" w:rsidR="00294D5F" w:rsidRDefault="00294D5F" w:rsidP="00294D5F">
      <w:r>
        <w:t>Op basis van de inzichten over het partnerschapsvormingsproces bij de ESF-oproep ‘Opleidingen van de toekomst’, formuleren we volgende aanbevelingen voor de ontwikkeling en organisatie van toekomstige oproepen binnen het ESF+ Operationeel Programma.</w:t>
      </w:r>
    </w:p>
    <w:p w14:paraId="1D7FE9DF" w14:textId="77777777" w:rsidR="00294D5F" w:rsidRDefault="00294D5F" w:rsidP="00294D5F">
      <w:r w:rsidRPr="0022778D">
        <w:t xml:space="preserve">Inherent aan partnerschappen die verwacht worden een complex probleem op te lossen, en waarvoor diverse partners nodig zijn, is dat er onduidelijkheid bestaat over </w:t>
      </w:r>
      <w:r w:rsidRPr="001C5EA4">
        <w:rPr>
          <w:i/>
          <w:iCs/>
        </w:rPr>
        <w:t>hoe</w:t>
      </w:r>
      <w:r w:rsidRPr="0022778D">
        <w:t xml:space="preserve"> het probleem opgelost dient te worden.</w:t>
      </w:r>
      <w:r w:rsidRPr="0022778D">
        <w:rPr>
          <w:rStyle w:val="Voetnootmarkering"/>
        </w:rPr>
        <w:footnoteReference w:id="3"/>
      </w:r>
      <w:r w:rsidRPr="0022778D">
        <w:t xml:space="preserve"> We benadrukken doorheen deze aanbevelingen daarom het belang van flexibiliteit/het vermijden van rigiditeit bij het ontwikkelen en organiseren van toekomstige oproepen waarin er in partnerschap wordt gewerkt rond complexe uitdagingen.</w:t>
      </w:r>
    </w:p>
    <w:p w14:paraId="4F3BC1FD" w14:textId="77777777" w:rsidR="00294D5F" w:rsidRPr="00144DDF" w:rsidRDefault="00294D5F" w:rsidP="00294D5F">
      <w:pPr>
        <w:pStyle w:val="Lijstalinea"/>
        <w:numPr>
          <w:ilvl w:val="0"/>
          <w:numId w:val="76"/>
        </w:numPr>
        <w:rPr>
          <w:color w:val="4AA9C7" w:themeColor="accent1"/>
        </w:rPr>
      </w:pPr>
      <w:r w:rsidRPr="00144DDF">
        <w:rPr>
          <w:color w:val="4AA9C7" w:themeColor="accent1"/>
        </w:rPr>
        <w:t>Ga bij de ontwikkeling van de oproep gedegen na welke vorm en samenstelling van partnerschappen het meest gepast is</w:t>
      </w:r>
      <w:r>
        <w:rPr>
          <w:color w:val="4AA9C7" w:themeColor="accent1"/>
        </w:rPr>
        <w:t>.</w:t>
      </w:r>
    </w:p>
    <w:p w14:paraId="428DE6AB" w14:textId="77777777" w:rsidR="00294D5F" w:rsidRDefault="00294D5F" w:rsidP="00294D5F">
      <w:pPr>
        <w:ind w:left="437"/>
      </w:pPr>
      <w:r>
        <w:t>Gezien partnerschappen niet de meest evidente manier zijn om een project uit te voeren, is het aangeraden na te gaan of en welke vorm van partnerschap een meerwaarde is voor de doelstelling van de oproep. Daarnaast blijft het van belang om een doordachte keuze te maken in de gewenste expertises en dus type actoren die aanwezig dienen te zijn in er partnerschap. Laat tevens ook toe dat de klankbordfunctie, wanneer deze wordt aangestuurd, flexibel kan worden ingevuld. Stuur enkel aan op een ‘open en dynamisch partnerschap’ bij een lange looptijd.</w:t>
      </w:r>
    </w:p>
    <w:p w14:paraId="58D70D34" w14:textId="77777777" w:rsidR="00294D5F" w:rsidRPr="00EA4AAD" w:rsidRDefault="00294D5F" w:rsidP="00294D5F">
      <w:pPr>
        <w:pStyle w:val="Lijstalinea"/>
        <w:numPr>
          <w:ilvl w:val="0"/>
          <w:numId w:val="76"/>
        </w:numPr>
        <w:rPr>
          <w:color w:val="4AA9C7" w:themeColor="accent1"/>
        </w:rPr>
      </w:pPr>
      <w:r w:rsidRPr="00EA4AAD">
        <w:rPr>
          <w:color w:val="4AA9C7" w:themeColor="accent1"/>
        </w:rPr>
        <w:t>Blijf in de oproep een relevant, onderbouwd en voldoende breed kader naar voor schuiven.</w:t>
      </w:r>
    </w:p>
    <w:p w14:paraId="4D2270FC" w14:textId="77777777" w:rsidR="00294D5F" w:rsidRDefault="00294D5F" w:rsidP="00294D5F">
      <w:pPr>
        <w:pStyle w:val="Lijstalinea"/>
        <w:ind w:left="437"/>
      </w:pPr>
      <w:r>
        <w:lastRenderedPageBreak/>
        <w:t xml:space="preserve">Maak vooraf ene voldoende brede afbakening van de thema’s waarrond partnerschappen gevormd kunnen worden en communiceer transparant over hoe deze afbakening tot stand kwam. Sta kritisch stil bij de scope van de verschillende thema’s, en sta bij verschillen in scope stil bij de gevolgen op vlak van o.a.  </w:t>
      </w:r>
      <w:proofErr w:type="gramStart"/>
      <w:r>
        <w:t>procesbegeleiding</w:t>
      </w:r>
      <w:proofErr w:type="gramEnd"/>
      <w:r>
        <w:t xml:space="preserve"> en financiering. Voorzie ten slotte en sterk, onderbouwd en gedragen inhoudelijk en methodologisch kader waarbinnen projecten uitgewerkt kunnen worden en garandeer dat dit kader voldoende kwalitatief en relevant is voor elk thema. Belangrijk is wel om hierin voldoende flexibiliteit te voorzien.</w:t>
      </w:r>
    </w:p>
    <w:p w14:paraId="3D555F5F" w14:textId="77777777" w:rsidR="00294D5F" w:rsidRPr="005D1F70" w:rsidRDefault="00294D5F" w:rsidP="00294D5F">
      <w:pPr>
        <w:pStyle w:val="Lijstalinea"/>
        <w:numPr>
          <w:ilvl w:val="0"/>
          <w:numId w:val="76"/>
        </w:numPr>
        <w:rPr>
          <w:color w:val="4AA9C7" w:themeColor="accent1"/>
        </w:rPr>
      </w:pPr>
      <w:r w:rsidRPr="005D1F70">
        <w:rPr>
          <w:color w:val="4AA9C7" w:themeColor="accent1"/>
        </w:rPr>
        <w:t>Zorg voor gepaste en duidelijke regels m.b.t. begroting en administratie.</w:t>
      </w:r>
    </w:p>
    <w:p w14:paraId="0F38819A" w14:textId="77777777" w:rsidR="00294D5F" w:rsidRDefault="00294D5F" w:rsidP="00294D5F">
      <w:pPr>
        <w:pStyle w:val="Lijstalinea"/>
        <w:ind w:left="437"/>
      </w:pPr>
      <w:r w:rsidRPr="00AE2025">
        <w:t>Garandeer duidelijkheid in de begrotingsregels en zet verschillen t.a.v. eerdere begrotingsregels extra in de verf. Blijf daarnaast zorgen voor flexibiliteit in de begroting tijdens de projectuitvoering.</w:t>
      </w:r>
      <w:r>
        <w:t xml:space="preserve"> Zet maximaal in op administratieve eenvoud en toegankelijkheid van het </w:t>
      </w:r>
      <w:proofErr w:type="spellStart"/>
      <w:r>
        <w:t>Platos</w:t>
      </w:r>
      <w:proofErr w:type="spellEnd"/>
      <w:r>
        <w:t>-platform, en zorg daarnaast dat het platform aangepast is aan de eigenheid van partnerschappen (bv. privacy). Geef een duidelijke rolomschrijving van de netwerkmanager en geef richting in de tijdsinvestering (en het nodige budget) dat daar tegenover moet staan.</w:t>
      </w:r>
    </w:p>
    <w:p w14:paraId="05D0AC5E" w14:textId="77777777" w:rsidR="00294D5F" w:rsidRDefault="00294D5F" w:rsidP="00294D5F">
      <w:pPr>
        <w:pStyle w:val="Lijstalinea"/>
        <w:numPr>
          <w:ilvl w:val="0"/>
          <w:numId w:val="76"/>
        </w:numPr>
        <w:rPr>
          <w:color w:val="4AA9C7" w:themeColor="accent1"/>
        </w:rPr>
      </w:pPr>
      <w:r w:rsidRPr="00F90223">
        <w:rPr>
          <w:color w:val="4AA9C7" w:themeColor="accent1"/>
        </w:rPr>
        <w:t>Voorzie een gepaste looptijd en timing.</w:t>
      </w:r>
    </w:p>
    <w:p w14:paraId="31714733" w14:textId="77777777" w:rsidR="00294D5F" w:rsidRPr="000A288E" w:rsidRDefault="00294D5F" w:rsidP="00294D5F">
      <w:pPr>
        <w:pStyle w:val="Lijstalinea"/>
        <w:ind w:left="437"/>
      </w:pPr>
      <w:r>
        <w:t>Voorzie een gepaste looptijd en timing (bv. volgens kalender- of volgens academiejaar) voor het project, aansluitend op de verwachtingen van de output en van de duurzaamheid van het partnerschap.</w:t>
      </w:r>
    </w:p>
    <w:p w14:paraId="61C53A14" w14:textId="77777777" w:rsidR="00294D5F" w:rsidRPr="00F90223" w:rsidRDefault="00294D5F" w:rsidP="00294D5F">
      <w:pPr>
        <w:pStyle w:val="Lijstalinea"/>
        <w:numPr>
          <w:ilvl w:val="0"/>
          <w:numId w:val="76"/>
        </w:numPr>
        <w:rPr>
          <w:color w:val="4AA9C7" w:themeColor="accent1"/>
        </w:rPr>
      </w:pPr>
      <w:r w:rsidRPr="00F90223">
        <w:rPr>
          <w:color w:val="4AA9C7" w:themeColor="accent1"/>
        </w:rPr>
        <w:t>Ga na of valorisatie tot de doelstellingen van het project behoort en koppel hieraan verwachtingen.</w:t>
      </w:r>
    </w:p>
    <w:p w14:paraId="66520733" w14:textId="77777777" w:rsidR="00294D5F" w:rsidRDefault="00294D5F" w:rsidP="00294D5F">
      <w:pPr>
        <w:pStyle w:val="Lijstalinea"/>
        <w:ind w:left="437"/>
      </w:pPr>
      <w:r w:rsidRPr="00472A2D">
        <w:t xml:space="preserve">Indien valorisatie deel uitmaakt van de projectuitvoering, koppel daaraan het nodige budget. Indien verwacht wordt dat de partnerschappen er zelf mee aan de slag gaan, zorg voor de nodige </w:t>
      </w:r>
      <w:r>
        <w:t xml:space="preserve">richtlijnen, </w:t>
      </w:r>
      <w:r w:rsidRPr="00472A2D">
        <w:t>opvolging en ondersteuning</w:t>
      </w:r>
      <w:r>
        <w:t>.</w:t>
      </w:r>
    </w:p>
    <w:p w14:paraId="73EB2BFB" w14:textId="77777777" w:rsidR="00294D5F" w:rsidRPr="009F15CE" w:rsidRDefault="00294D5F" w:rsidP="00294D5F">
      <w:pPr>
        <w:pStyle w:val="Lijstalinea"/>
        <w:numPr>
          <w:ilvl w:val="0"/>
          <w:numId w:val="76"/>
        </w:numPr>
        <w:rPr>
          <w:color w:val="4AA9C7" w:themeColor="accent1"/>
        </w:rPr>
      </w:pPr>
      <w:r w:rsidRPr="009F15CE">
        <w:rPr>
          <w:color w:val="4AA9C7" w:themeColor="accent1"/>
        </w:rPr>
        <w:t>Zorg voor doordachte communicatie gedurende het voortraject en bij de lancering oproep.</w:t>
      </w:r>
    </w:p>
    <w:p w14:paraId="20033113" w14:textId="77777777" w:rsidR="00294D5F" w:rsidRDefault="00294D5F" w:rsidP="00294D5F">
      <w:pPr>
        <w:pStyle w:val="Lijstalinea"/>
        <w:ind w:left="437"/>
      </w:pPr>
      <w:r>
        <w:t>Spring doordacht om met het betrekken van stakeholders bij een voortraject voor de ontwikkeling van een oproep (bv. duidelijke doelstelling en rol stakeholders) en ga zorgvuldig om met de input die gevraag wordt. Ga daarnaast na welke actoren bereikt moeten worden met de oproep en koppel daaraan een gepaste communicatiecampagne.</w:t>
      </w:r>
    </w:p>
    <w:p w14:paraId="357E672A" w14:textId="77777777" w:rsidR="00294D5F" w:rsidRPr="008A3FBA" w:rsidRDefault="00294D5F" w:rsidP="00294D5F">
      <w:pPr>
        <w:pStyle w:val="Lijstalinea"/>
        <w:numPr>
          <w:ilvl w:val="0"/>
          <w:numId w:val="76"/>
        </w:numPr>
        <w:rPr>
          <w:color w:val="4AA9C7" w:themeColor="accent1"/>
        </w:rPr>
      </w:pPr>
      <w:r w:rsidRPr="008A3FBA">
        <w:rPr>
          <w:color w:val="4AA9C7" w:themeColor="accent1"/>
        </w:rPr>
        <w:t>Voorzie een goed kader voor de partnerschapsvorming</w:t>
      </w:r>
      <w:r>
        <w:rPr>
          <w:color w:val="4AA9C7" w:themeColor="accent1"/>
        </w:rPr>
        <w:t>.</w:t>
      </w:r>
    </w:p>
    <w:p w14:paraId="4D48981D" w14:textId="77777777" w:rsidR="00294D5F" w:rsidRDefault="00294D5F" w:rsidP="00294D5F">
      <w:pPr>
        <w:pStyle w:val="Lijstalinea"/>
        <w:ind w:left="437"/>
      </w:pPr>
      <w:r>
        <w:t>Voorzie voldoende tijd en intensievere procesbegeleiding voor de partnerschapsvorming. Besteed voldoende aandacht aan de invulling van de rol als netwerkmanager.</w:t>
      </w:r>
    </w:p>
    <w:p w14:paraId="750072EA" w14:textId="77777777" w:rsidR="00294D5F" w:rsidRPr="008151CE" w:rsidRDefault="00294D5F" w:rsidP="00294D5F">
      <w:pPr>
        <w:pStyle w:val="Lijstalinea"/>
        <w:numPr>
          <w:ilvl w:val="0"/>
          <w:numId w:val="76"/>
        </w:numPr>
        <w:rPr>
          <w:color w:val="4AA9C7" w:themeColor="accent1"/>
        </w:rPr>
      </w:pPr>
      <w:r w:rsidRPr="008151CE">
        <w:rPr>
          <w:color w:val="4AA9C7" w:themeColor="accent1"/>
        </w:rPr>
        <w:t>Zorg voor voldoende tijd voor de opmaak en indiening van het projectvoorstel en tussen gunning en opstart van het project.</w:t>
      </w:r>
    </w:p>
    <w:p w14:paraId="2D4567CE" w14:textId="77777777" w:rsidR="00294D5F" w:rsidRDefault="00294D5F" w:rsidP="00294D5F">
      <w:pPr>
        <w:pStyle w:val="Lijstalinea"/>
        <w:ind w:left="437"/>
      </w:pPr>
      <w:r w:rsidRPr="006E65E6">
        <w:t>Voorzie meer tijd voor de opmaak van het projectvoorstel. Dit geeft de ruimte om de visie en aanpak tot in groter detail uit te werken, en om de samenstelling van het partnerschap daar optimaal op te laten aansluiten</w:t>
      </w:r>
      <w:r>
        <w:t>. Voorzie tijd tussen de gunningsbeslissing en de opstart van het project, zodat de betrokken actoren zich praktisch kunnen organiseren en capaciteit voor het project kunnen vrijmaken.</w:t>
      </w:r>
    </w:p>
    <w:p w14:paraId="5AAC19C8" w14:textId="77777777" w:rsidR="00294D5F" w:rsidRPr="002E699F" w:rsidRDefault="00294D5F" w:rsidP="00294D5F">
      <w:pPr>
        <w:pStyle w:val="Lijstalinea"/>
        <w:numPr>
          <w:ilvl w:val="0"/>
          <w:numId w:val="76"/>
        </w:numPr>
        <w:rPr>
          <w:color w:val="4AA9C7" w:themeColor="accent1"/>
        </w:rPr>
      </w:pPr>
      <w:r w:rsidRPr="002E699F">
        <w:rPr>
          <w:color w:val="4AA9C7" w:themeColor="accent1"/>
        </w:rPr>
        <w:t>Voorzie een goed kader voor het opzetten van een sterk partnerschap.</w:t>
      </w:r>
    </w:p>
    <w:p w14:paraId="17660698" w14:textId="77777777" w:rsidR="00294D5F" w:rsidRDefault="00294D5F" w:rsidP="00294D5F">
      <w:pPr>
        <w:pStyle w:val="Lijstalinea"/>
        <w:ind w:left="437"/>
      </w:pPr>
      <w:r>
        <w:t>Het kan een meerwaarde zijn om meer kaders of zelfs procesbegeleiding aan te bieden voor het opzetten van een sterk partnerschap. Belangrijk bij het aanbieden van kaders is echter dat deze niet te eng of beperkend mogen zijn en ruimte moeten laten voor een flexibele invulling. Afhankelijk van de tijd die gegeven wordt en de complexiteit van de oproep en projecten, kan afgewogen worden of dit in de fase van de opmaak van het projectvoorstel wordt voorzien, of in een eerste opstartfase van het project.</w:t>
      </w:r>
    </w:p>
    <w:p w14:paraId="4017AF23" w14:textId="77777777" w:rsidR="00294D5F" w:rsidRPr="00E859AF" w:rsidRDefault="00294D5F" w:rsidP="00294D5F">
      <w:pPr>
        <w:pStyle w:val="Lijstalinea"/>
        <w:numPr>
          <w:ilvl w:val="0"/>
          <w:numId w:val="76"/>
        </w:numPr>
        <w:rPr>
          <w:color w:val="4AA9C7" w:themeColor="accent1"/>
        </w:rPr>
      </w:pPr>
      <w:r w:rsidRPr="00E859AF">
        <w:rPr>
          <w:color w:val="4AA9C7" w:themeColor="accent1"/>
        </w:rPr>
        <w:t>Voorzie sterke ondersteuning, coaching en procesbegeleiding vanuit Europa WSE (en eventueel partners)</w:t>
      </w:r>
      <w:r>
        <w:rPr>
          <w:color w:val="4AA9C7" w:themeColor="accent1"/>
        </w:rPr>
        <w:t>.</w:t>
      </w:r>
    </w:p>
    <w:p w14:paraId="67A6BB36" w14:textId="77777777" w:rsidR="00294D5F" w:rsidRPr="00765AE4" w:rsidRDefault="00294D5F" w:rsidP="00294D5F">
      <w:pPr>
        <w:pStyle w:val="Lijstalinea"/>
        <w:ind w:left="437"/>
      </w:pPr>
      <w:r>
        <w:lastRenderedPageBreak/>
        <w:t xml:space="preserve">Blijf inzetten op bereikbare, laagdrempelige en flexibele ondersteuning vanuit de betrokkenen bij Europa WSE, dat de nadruk legt op samenwerking eerder dan op controle. Versterk de coachende rol. Denk strategisch na over de organisatie van samenkomsten met alle partnerschappen. Ga na welke doelstelling het meest relevant is binnen de context van de oproep: netwerken, ervaringsuitwisseling, </w:t>
      </w:r>
      <w:proofErr w:type="spellStart"/>
      <w:r>
        <w:t>synergieën</w:t>
      </w:r>
      <w:proofErr w:type="spellEnd"/>
      <w:r>
        <w:t xml:space="preserve"> vinden, en/of bijleren? Voorzie afhankelijk van de doelstelling een gepaste aanpak en agenda.</w:t>
      </w:r>
    </w:p>
    <w:p w14:paraId="21F0F8D7" w14:textId="77777777" w:rsidR="00D45B3F" w:rsidRPr="00A030EC" w:rsidRDefault="00D45B3F" w:rsidP="00A030EC"/>
    <w:p w14:paraId="34870202" w14:textId="77777777" w:rsidR="00D45B3F" w:rsidRDefault="00D45B3F"/>
    <w:p w14:paraId="54979268" w14:textId="55D877E5" w:rsidR="00D45B3F" w:rsidRDefault="00D45B3F">
      <w:pPr>
        <w:spacing w:after="160" w:line="259" w:lineRule="auto"/>
        <w:jc w:val="left"/>
      </w:pPr>
      <w:r>
        <w:br w:type="page"/>
      </w:r>
    </w:p>
    <w:p w14:paraId="66B7F1A6" w14:textId="4D5628A7" w:rsidR="00DA695D" w:rsidRDefault="00DA695D" w:rsidP="00670EF6">
      <w:r w:rsidRPr="00A42B35">
        <w:rPr>
          <w:noProof/>
        </w:rPr>
        <w:lastRenderedPageBreak/>
        <w:drawing>
          <wp:anchor distT="0" distB="0" distL="114300" distR="114300" simplePos="0" relativeHeight="251658249" behindDoc="0" locked="0" layoutInCell="1" allowOverlap="1" wp14:anchorId="77D4E629" wp14:editId="3D8E9D38">
            <wp:simplePos x="0" y="0"/>
            <wp:positionH relativeFrom="page">
              <wp:posOffset>723900</wp:posOffset>
            </wp:positionH>
            <wp:positionV relativeFrom="page">
              <wp:posOffset>1219200</wp:posOffset>
            </wp:positionV>
            <wp:extent cx="1501200" cy="1990800"/>
            <wp:effectExtent l="0" t="0" r="3810" b="0"/>
            <wp:wrapTopAndBottom/>
            <wp:docPr id="567872554" name="Graphic 56787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1501200" cy="19908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8" behindDoc="0" locked="0" layoutInCell="1" allowOverlap="1" wp14:anchorId="23323D98" wp14:editId="72B01DFB">
                <wp:simplePos x="1943100" y="561975"/>
                <wp:positionH relativeFrom="page">
                  <wp:align>center</wp:align>
                </wp:positionH>
                <wp:positionV relativeFrom="page">
                  <wp:align>top</wp:align>
                </wp:positionV>
                <wp:extent cx="7560000" cy="2206393"/>
                <wp:effectExtent l="0" t="0" r="3175" b="3810"/>
                <wp:wrapTopAndBottom/>
                <wp:docPr id="1305861326" name="Rechthoek 1305861326" descr="Afbeelding van personen die teamwork uitvoeren"/>
                <wp:cNvGraphicFramePr/>
                <a:graphic xmlns:a="http://schemas.openxmlformats.org/drawingml/2006/main">
                  <a:graphicData uri="http://schemas.microsoft.com/office/word/2010/wordprocessingShape">
                    <wps:wsp>
                      <wps:cNvSpPr/>
                      <wps:spPr>
                        <a:xfrm>
                          <a:off x="0" y="0"/>
                          <a:ext cx="7560000" cy="2206393"/>
                        </a:xfrm>
                        <a:prstGeom prst="rect">
                          <a:avLst/>
                        </a:prstGeom>
                        <a:blipFill>
                          <a:blip r:embed="rId27"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1A4F5B" id="Rechthoek 1305861326" o:spid="_x0000_s1026" alt="Afbeelding van personen die teamwork uitvoeren" style="position:absolute;margin-left:0;margin-top:0;width:595.3pt;height:173.75pt;z-index:251658248;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" stroked="f" strokeweight="1pt">
                <v:fill r:id="rId28" o:title="Afbeelding van personen die teamwork uitvoeren" recolor="t" rotate="t" type="frame"/>
                <w10:wrap type="topAndBottom" anchorx="page" anchory="page"/>
              </v:rect>
            </w:pict>
          </mc:Fallback>
        </mc:AlternateContent>
      </w:r>
    </w:p>
    <w:p w14:paraId="39BE5874" w14:textId="2D343BBC" w:rsidR="00DA695D" w:rsidRDefault="00DA695D" w:rsidP="00F62CD0">
      <w:pPr>
        <w:pStyle w:val="Kop2"/>
        <w:pageBreakBefore w:val="0"/>
        <w:numPr>
          <w:ilvl w:val="1"/>
          <w:numId w:val="77"/>
        </w:numPr>
        <w:spacing w:after="480"/>
        <w:ind w:left="578" w:hanging="578"/>
      </w:pPr>
      <w:bookmarkStart w:id="7" w:name="_Toc164780444"/>
      <w:r>
        <w:t>Inleiding</w:t>
      </w:r>
      <w:bookmarkEnd w:id="7"/>
    </w:p>
    <w:p w14:paraId="22B7BE87" w14:textId="363A22CA" w:rsidR="00EE323A" w:rsidRDefault="00F64F9D" w:rsidP="004C19D1">
      <w:pPr>
        <w:pStyle w:val="Kop3"/>
      </w:pPr>
      <w:bookmarkStart w:id="8" w:name="_Toc505528568"/>
      <w:bookmarkStart w:id="9" w:name="_Toc518582203"/>
      <w:bookmarkStart w:id="10" w:name="_Toc76739745"/>
      <w:bookmarkStart w:id="11" w:name="_Toc164780445"/>
      <w:bookmarkEnd w:id="8"/>
      <w:bookmarkEnd w:id="9"/>
      <w:bookmarkEnd w:id="10"/>
      <w:r>
        <w:t>Context en doelstelling</w:t>
      </w:r>
      <w:bookmarkEnd w:id="11"/>
    </w:p>
    <w:p w14:paraId="3A77AFA4" w14:textId="65F9387F" w:rsidR="00F64F9D" w:rsidRDefault="002C5220" w:rsidP="00F64F9D">
      <w:pPr>
        <w:rPr>
          <w:rStyle w:val="Intensieveverwijzing"/>
        </w:rPr>
      </w:pPr>
      <w:r>
        <w:rPr>
          <w:rStyle w:val="Intensieveverwijzing"/>
        </w:rPr>
        <w:t xml:space="preserve">Partnerschappen in de </w:t>
      </w:r>
      <w:r w:rsidR="00643C9D">
        <w:rPr>
          <w:rStyle w:val="Intensieveverwijzing"/>
        </w:rPr>
        <w:t xml:space="preserve">ESF-Oproep </w:t>
      </w:r>
      <w:r w:rsidR="007935B9">
        <w:rPr>
          <w:rStyle w:val="Intensieveverwijzing"/>
        </w:rPr>
        <w:t>‘</w:t>
      </w:r>
      <w:r w:rsidR="00643C9D">
        <w:rPr>
          <w:rStyle w:val="Intensieveverwijzing"/>
        </w:rPr>
        <w:t>Opleidingen van de toekomst</w:t>
      </w:r>
      <w:r w:rsidR="007935B9">
        <w:rPr>
          <w:rStyle w:val="Intensieveverwijzing"/>
        </w:rPr>
        <w:t>’</w:t>
      </w:r>
    </w:p>
    <w:p w14:paraId="43741396" w14:textId="7A91E299" w:rsidR="005A44E5" w:rsidRDefault="000A69FF" w:rsidP="00F64F9D">
      <w:r>
        <w:t>Deze evaluatie betreft de partnerschapsvorming in de</w:t>
      </w:r>
      <w:r w:rsidR="0097012D" w:rsidRPr="00A5353D">
        <w:t xml:space="preserve"> </w:t>
      </w:r>
      <w:hyperlink r:id="rId29" w:history="1">
        <w:r w:rsidR="0097012D" w:rsidRPr="00E049C0">
          <w:rPr>
            <w:rStyle w:val="Hyperlink"/>
          </w:rPr>
          <w:t>ESF-oproep ‘Opleidingen van de toekomst’</w:t>
        </w:r>
      </w:hyperlink>
      <w:r w:rsidR="0097012D" w:rsidRPr="00A5353D">
        <w:t>.</w:t>
      </w:r>
    </w:p>
    <w:p w14:paraId="770EFA8F" w14:textId="4B3FDDB4" w:rsidR="00643C9D" w:rsidRPr="00A5353D" w:rsidRDefault="00643C9D" w:rsidP="00F64F9D">
      <w:r w:rsidRPr="00A5353D">
        <w:t xml:space="preserve">De doelstelling van de oproep </w:t>
      </w:r>
      <w:r w:rsidR="0015231F">
        <w:t>was</w:t>
      </w:r>
      <w:r w:rsidRPr="00A5353D">
        <w:t xml:space="preserve"> het ontwikkelen van opleiding(en) die inspelen op de competentieveranderingen die nodig zullen zijn in de toekomst. Hieronder valt het uitwerken van nieuwe opleiding(en) en het bijbehorende lesmateriaal, het testen van de opleidingen op een beperkt doelpubliek, en/of het bijsturen van geteste opleidingen. De basis om deze opleiding(en) te ontwikkelen, zijn de resultaten uit de SCOPE competentieprognoses of gelijkaardige studies</w:t>
      </w:r>
      <w:r w:rsidR="00367D35">
        <w:t xml:space="preserve">, die </w:t>
      </w:r>
      <w:r w:rsidRPr="00A5353D">
        <w:t xml:space="preserve">een overzicht </w:t>
      </w:r>
      <w:r w:rsidR="00367D35">
        <w:t xml:space="preserve">geven </w:t>
      </w:r>
      <w:r w:rsidRPr="00A5353D">
        <w:t xml:space="preserve">van verschuivingen in competenties. </w:t>
      </w:r>
      <w:r w:rsidR="00495E86">
        <w:t>Europa WSE</w:t>
      </w:r>
      <w:r w:rsidRPr="00A5353D">
        <w:t xml:space="preserve"> heeft gekozen om de oproep niet open te stellen voor individuele actoren, maar om te experimenteren met partnerschappen.</w:t>
      </w:r>
      <w:r w:rsidR="00FE32D5" w:rsidRPr="00A5353D">
        <w:t xml:space="preserve"> </w:t>
      </w:r>
      <w:r w:rsidRPr="00A5353D">
        <w:t xml:space="preserve">Partnerschapsvorming is een nieuwe manier van werken voor </w:t>
      </w:r>
      <w:r w:rsidR="00495E86">
        <w:t>Europa WSE</w:t>
      </w:r>
      <w:r w:rsidRPr="00A5353D">
        <w:t>. Naast de inhoudelijke doelstelling van het ontwikkelen van opleidingen, is het experimenteren en leren uit een oproep waarbij individuele actoren samen een partnerschap vormen om met dit partnerschap een projectvoorstel in te dienen ook een belangrijke doelstelling.</w:t>
      </w:r>
    </w:p>
    <w:p w14:paraId="30E29DF4" w14:textId="11E8C9FE" w:rsidR="00514167" w:rsidRPr="00A5353D" w:rsidRDefault="00514167" w:rsidP="00F64F9D">
      <w:r w:rsidRPr="00A5353D">
        <w:t>De oproep werd</w:t>
      </w:r>
      <w:r w:rsidR="000A2A2D" w:rsidRPr="00A5353D">
        <w:t xml:space="preserve">, </w:t>
      </w:r>
      <w:r w:rsidRPr="00A5353D">
        <w:t xml:space="preserve">na een voortraject </w:t>
      </w:r>
      <w:r w:rsidR="000A2A2D" w:rsidRPr="00A5353D">
        <w:t>met een call of interest</w:t>
      </w:r>
      <w:r w:rsidR="00A95579" w:rsidRPr="00A5353D">
        <w:t xml:space="preserve">, </w:t>
      </w:r>
      <w:r w:rsidRPr="00A5353D">
        <w:t>officieel gelanceerd in oktober 2022</w:t>
      </w:r>
      <w:r w:rsidR="009726FF" w:rsidRPr="00A5353D">
        <w:t xml:space="preserve"> met een algemene infosessie</w:t>
      </w:r>
      <w:r w:rsidRPr="00A5353D">
        <w:t>.</w:t>
      </w:r>
      <w:r w:rsidR="00A95579" w:rsidRPr="00A5353D">
        <w:t xml:space="preserve"> </w:t>
      </w:r>
      <w:r w:rsidR="00495E86">
        <w:t>Europa WSE</w:t>
      </w:r>
      <w:r w:rsidR="00652754" w:rsidRPr="00A5353D">
        <w:t xml:space="preserve"> schoof</w:t>
      </w:r>
      <w:r w:rsidR="00960C0B" w:rsidRPr="00A5353D">
        <w:t xml:space="preserve"> </w:t>
      </w:r>
      <w:r w:rsidR="003065A1" w:rsidRPr="00A5353D">
        <w:t>negen</w:t>
      </w:r>
      <w:r w:rsidR="00960C0B" w:rsidRPr="00A5353D">
        <w:t xml:space="preserve"> thema’s</w:t>
      </w:r>
      <w:r w:rsidR="00733294">
        <w:rPr>
          <w:rStyle w:val="Voetnootmarkering"/>
        </w:rPr>
        <w:footnoteReference w:id="4"/>
      </w:r>
      <w:r w:rsidR="00960C0B" w:rsidRPr="00A5353D">
        <w:t xml:space="preserve"> naar voor waarrond </w:t>
      </w:r>
      <w:r w:rsidR="0012581F">
        <w:t xml:space="preserve">– </w:t>
      </w:r>
      <w:r w:rsidR="00E6742E" w:rsidRPr="00A5353D">
        <w:t>in partnerschap</w:t>
      </w:r>
      <w:r w:rsidR="0012581F">
        <w:t xml:space="preserve"> – </w:t>
      </w:r>
      <w:r w:rsidR="00E6742E" w:rsidRPr="00A5353D">
        <w:t>een project kon worden uitgewerkt.</w:t>
      </w:r>
      <w:r w:rsidR="00C51C4D" w:rsidRPr="00C51C4D">
        <w:t xml:space="preserve"> Per thema k</w:t>
      </w:r>
      <w:r w:rsidR="006B48D5">
        <w:t>o</w:t>
      </w:r>
      <w:r w:rsidR="00C51C4D" w:rsidRPr="00C51C4D">
        <w:t xml:space="preserve">n slechts </w:t>
      </w:r>
      <w:r w:rsidR="00D13400">
        <w:t>één</w:t>
      </w:r>
      <w:r w:rsidR="00C51C4D" w:rsidRPr="00C51C4D">
        <w:t xml:space="preserve"> project ingediend en goedgekeurd worden</w:t>
      </w:r>
      <w:r w:rsidR="006B48D5">
        <w:t xml:space="preserve">. </w:t>
      </w:r>
      <w:r w:rsidR="008A42D0" w:rsidRPr="00A5353D">
        <w:t xml:space="preserve">Voor elk van de thema’s werd </w:t>
      </w:r>
      <w:r w:rsidR="00192A37" w:rsidRPr="00A5353D">
        <w:t>i</w:t>
      </w:r>
      <w:r w:rsidR="00A95579" w:rsidRPr="00A5353D">
        <w:t xml:space="preserve">n diezelfde maand </w:t>
      </w:r>
      <w:r w:rsidR="007E226F" w:rsidRPr="00A5353D">
        <w:t>een sessie georganiseerd waar</w:t>
      </w:r>
      <w:r w:rsidR="00192A37" w:rsidRPr="00A5353D">
        <w:t>in</w:t>
      </w:r>
      <w:r w:rsidR="002A1DC9" w:rsidRPr="00A5353D">
        <w:t xml:space="preserve"> geïnteresseerden de eerste</w:t>
      </w:r>
      <w:r w:rsidR="008452CC" w:rsidRPr="00A5353D">
        <w:t xml:space="preserve"> fundamenten konden leggen voor een partnerschap en een project.</w:t>
      </w:r>
      <w:r w:rsidR="008D0718" w:rsidRPr="00A5353D">
        <w:t xml:space="preserve"> </w:t>
      </w:r>
      <w:r w:rsidR="00192A37" w:rsidRPr="00A5353D">
        <w:t xml:space="preserve">Daarna gingen de actoren zelf aan de slag met het finaal vormgeven van het partnerschap en het uitwerken van een projectvoorstel. </w:t>
      </w:r>
      <w:r w:rsidR="00C0665F" w:rsidRPr="00A5353D">
        <w:t xml:space="preserve">De deadline voor indiening van de </w:t>
      </w:r>
      <w:r w:rsidR="00910637" w:rsidRPr="00A5353D">
        <w:t xml:space="preserve">projectvoorstellen </w:t>
      </w:r>
      <w:r w:rsidR="00590773" w:rsidRPr="00A5353D">
        <w:t xml:space="preserve">was </w:t>
      </w:r>
      <w:r w:rsidR="00C133B5" w:rsidRPr="00A5353D">
        <w:t>e</w:t>
      </w:r>
      <w:r w:rsidR="008D0718" w:rsidRPr="00A5353D">
        <w:t>ind november</w:t>
      </w:r>
      <w:r w:rsidR="00C133B5" w:rsidRPr="00A5353D">
        <w:t xml:space="preserve">. </w:t>
      </w:r>
      <w:r w:rsidR="003065A1" w:rsidRPr="00A5353D">
        <w:t>De communicatie van de goedgekeurde projecten gebeurde eind december.</w:t>
      </w:r>
      <w:r w:rsidR="00A5353D" w:rsidRPr="00A5353D">
        <w:t xml:space="preserve"> </w:t>
      </w:r>
      <w:r w:rsidR="00B06305">
        <w:t>Voor acht thema’s werd een projectvoorstel ingediend</w:t>
      </w:r>
      <w:r w:rsidR="00935866">
        <w:t xml:space="preserve">, en </w:t>
      </w:r>
      <w:r w:rsidR="0044051B">
        <w:t xml:space="preserve">voor elk van deze thema’s werd een </w:t>
      </w:r>
      <w:r w:rsidR="00CD4FA3">
        <w:t>partnerschap goedgekeurd</w:t>
      </w:r>
      <w:r w:rsidR="00A5353D" w:rsidRPr="00A5353D">
        <w:t>. Onderstaande tabel geeft een beknopt overzicht</w:t>
      </w:r>
      <w:r w:rsidR="00FB0831">
        <w:t xml:space="preserve"> van de partnerschappen.</w:t>
      </w:r>
      <w:r w:rsidR="00A5353D" w:rsidRPr="00A5353D">
        <w:t xml:space="preserve"> Een uitgebreidere fiche per partnerschap is terug te vinden in bijlage.</w:t>
      </w:r>
    </w:p>
    <w:p w14:paraId="5E92E58B" w14:textId="2D40E985" w:rsidR="008549DC" w:rsidRDefault="003D5944" w:rsidP="00F64F9D">
      <w:r w:rsidRPr="00A5353D">
        <w:t>De projecten</w:t>
      </w:r>
      <w:r w:rsidR="00514167" w:rsidRPr="00A5353D">
        <w:t xml:space="preserve"> liepen van 1</w:t>
      </w:r>
      <w:r w:rsidR="008549DC" w:rsidRPr="00A5353D">
        <w:t xml:space="preserve"> januari 2023 tot en met 31 december 2023. De eindrapportage is voorzien voor eind maart 2024.</w:t>
      </w:r>
    </w:p>
    <w:p w14:paraId="30D4B612" w14:textId="776165A5" w:rsidR="00EE323A" w:rsidRPr="00BF741B" w:rsidRDefault="00EE323A" w:rsidP="00EE323A">
      <w:pPr>
        <w:pStyle w:val="Bijschrift"/>
        <w:spacing w:after="0"/>
        <w:rPr>
          <w:color w:val="4AA9C7" w:themeColor="accent1"/>
        </w:rPr>
      </w:pPr>
      <w:r w:rsidRPr="00BF741B">
        <w:rPr>
          <w:color w:val="4AA9C7" w:themeColor="accent1"/>
        </w:rPr>
        <w:lastRenderedPageBreak/>
        <w:t xml:space="preserve">Tabel </w:t>
      </w:r>
      <w:r w:rsidRPr="00A3030B">
        <w:rPr>
          <w:color w:val="4AA9C7" w:themeColor="accent1"/>
        </w:rPr>
        <w:fldChar w:fldCharType="begin"/>
      </w:r>
      <w:r w:rsidRPr="00A3030B">
        <w:rPr>
          <w:color w:val="4AA9C7" w:themeColor="accent1"/>
        </w:rPr>
        <w:instrText xml:space="preserve"> SEQ Tabel \* ARABIC </w:instrText>
      </w:r>
      <w:r w:rsidRPr="00A3030B">
        <w:rPr>
          <w:color w:val="4AA9C7" w:themeColor="accent1"/>
        </w:rPr>
        <w:fldChar w:fldCharType="separate"/>
      </w:r>
      <w:r w:rsidR="00B330B4">
        <w:rPr>
          <w:noProof/>
          <w:color w:val="4AA9C7" w:themeColor="accent1"/>
        </w:rPr>
        <w:t>1</w:t>
      </w:r>
      <w:r w:rsidRPr="00A3030B">
        <w:rPr>
          <w:color w:val="4AA9C7" w:themeColor="accent1"/>
        </w:rPr>
        <w:fldChar w:fldCharType="end"/>
      </w:r>
      <w:r w:rsidRPr="00A3030B">
        <w:rPr>
          <w:color w:val="4AA9C7" w:themeColor="accent1"/>
        </w:rPr>
        <w:t>:</w:t>
      </w:r>
      <w:r w:rsidRPr="00BF741B">
        <w:rPr>
          <w:color w:val="4AA9C7" w:themeColor="accent1"/>
        </w:rPr>
        <w:t xml:space="preserve"> Beknopt overzicht partnerschappen ‘Opleidingen van de toekomst’</w:t>
      </w:r>
    </w:p>
    <w:tbl>
      <w:tblPr>
        <w:tblStyle w:val="Rastertabel4-Accent4"/>
        <w:tblW w:w="0" w:type="auto"/>
        <w:tblLook w:val="04A0" w:firstRow="1" w:lastRow="0" w:firstColumn="1" w:lastColumn="0" w:noHBand="0" w:noVBand="1"/>
      </w:tblPr>
      <w:tblGrid>
        <w:gridCol w:w="1413"/>
        <w:gridCol w:w="3117"/>
        <w:gridCol w:w="1702"/>
        <w:gridCol w:w="2829"/>
      </w:tblGrid>
      <w:tr w:rsidR="00EE323A" w:rsidRPr="00D17FE6" w14:paraId="688A5DE6" w14:textId="77777777" w:rsidTr="00960C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B5997B8" w14:textId="77777777" w:rsidR="00EE323A" w:rsidRPr="00D17FE6" w:rsidRDefault="00EE323A" w:rsidP="00960C0B">
            <w:pPr>
              <w:rPr>
                <w:sz w:val="20"/>
                <w:szCs w:val="20"/>
              </w:rPr>
            </w:pPr>
            <w:r w:rsidRPr="00D17FE6">
              <w:rPr>
                <w:sz w:val="20"/>
                <w:szCs w:val="20"/>
              </w:rPr>
              <w:t>Partnerschap</w:t>
            </w:r>
          </w:p>
        </w:tc>
        <w:tc>
          <w:tcPr>
            <w:tcW w:w="3117" w:type="dxa"/>
          </w:tcPr>
          <w:p w14:paraId="671E5D1C" w14:textId="77777777" w:rsidR="00EE323A" w:rsidRPr="00D17FE6" w:rsidRDefault="00EE323A" w:rsidP="00960C0B">
            <w:pPr>
              <w:cnfStyle w:val="100000000000" w:firstRow="1" w:lastRow="0" w:firstColumn="0" w:lastColumn="0" w:oddVBand="0" w:evenVBand="0" w:oddHBand="0" w:evenHBand="0" w:firstRowFirstColumn="0" w:firstRowLastColumn="0" w:lastRowFirstColumn="0" w:lastRowLastColumn="0"/>
              <w:rPr>
                <w:sz w:val="20"/>
                <w:szCs w:val="20"/>
              </w:rPr>
            </w:pPr>
            <w:proofErr w:type="spellStart"/>
            <w:r w:rsidRPr="00D17FE6">
              <w:rPr>
                <w:sz w:val="20"/>
                <w:szCs w:val="20"/>
              </w:rPr>
              <w:t>Subthema’s</w:t>
            </w:r>
            <w:proofErr w:type="spellEnd"/>
          </w:p>
        </w:tc>
        <w:tc>
          <w:tcPr>
            <w:tcW w:w="1702" w:type="dxa"/>
          </w:tcPr>
          <w:p w14:paraId="12E6F156" w14:textId="77777777" w:rsidR="00EE323A" w:rsidRPr="00D17FE6" w:rsidRDefault="00EE323A" w:rsidP="00960C0B">
            <w:pPr>
              <w:cnfStyle w:val="100000000000" w:firstRow="1" w:lastRow="0" w:firstColumn="0" w:lastColumn="0" w:oddVBand="0" w:evenVBand="0" w:oddHBand="0" w:evenHBand="0" w:firstRowFirstColumn="0" w:firstRowLastColumn="0" w:lastRowFirstColumn="0" w:lastRowLastColumn="0"/>
              <w:rPr>
                <w:sz w:val="20"/>
                <w:szCs w:val="20"/>
              </w:rPr>
            </w:pPr>
            <w:r w:rsidRPr="00D17FE6">
              <w:rPr>
                <w:sz w:val="20"/>
                <w:szCs w:val="20"/>
              </w:rPr>
              <w:t>Promotor</w:t>
            </w:r>
          </w:p>
        </w:tc>
        <w:tc>
          <w:tcPr>
            <w:tcW w:w="2829" w:type="dxa"/>
          </w:tcPr>
          <w:p w14:paraId="40C534E0" w14:textId="77777777" w:rsidR="00EE323A" w:rsidRPr="00D17FE6" w:rsidRDefault="00EE323A" w:rsidP="00960C0B">
            <w:pPr>
              <w:cnfStyle w:val="100000000000" w:firstRow="1" w:lastRow="0" w:firstColumn="0" w:lastColumn="0" w:oddVBand="0" w:evenVBand="0" w:oddHBand="0" w:evenHBand="0" w:firstRowFirstColumn="0" w:firstRowLastColumn="0" w:lastRowFirstColumn="0" w:lastRowLastColumn="0"/>
              <w:rPr>
                <w:sz w:val="20"/>
                <w:szCs w:val="20"/>
              </w:rPr>
            </w:pPr>
            <w:r w:rsidRPr="00D17FE6">
              <w:rPr>
                <w:sz w:val="20"/>
                <w:szCs w:val="20"/>
              </w:rPr>
              <w:t>Aantal partners</w:t>
            </w:r>
            <w:r w:rsidRPr="00D17FE6">
              <w:rPr>
                <w:rStyle w:val="Voetnootmarkering"/>
                <w:sz w:val="20"/>
                <w:szCs w:val="20"/>
              </w:rPr>
              <w:footnoteReference w:id="5"/>
            </w:r>
          </w:p>
        </w:tc>
      </w:tr>
      <w:tr w:rsidR="00EE323A" w:rsidRPr="00D17FE6" w14:paraId="7E3B0AEB" w14:textId="77777777" w:rsidTr="00960C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1F41294F" w14:textId="77777777" w:rsidR="00EE323A" w:rsidRPr="00D17FE6" w:rsidRDefault="00EE323A" w:rsidP="00960C0B">
            <w:pPr>
              <w:spacing w:after="0"/>
              <w:jc w:val="left"/>
              <w:rPr>
                <w:sz w:val="20"/>
                <w:szCs w:val="20"/>
              </w:rPr>
            </w:pPr>
            <w:r w:rsidRPr="00D17FE6">
              <w:rPr>
                <w:sz w:val="20"/>
                <w:szCs w:val="20"/>
              </w:rPr>
              <w:t>Zorg</w:t>
            </w:r>
          </w:p>
        </w:tc>
        <w:tc>
          <w:tcPr>
            <w:tcW w:w="3117" w:type="dxa"/>
            <w:vAlign w:val="center"/>
          </w:tcPr>
          <w:p w14:paraId="21DA6CA1" w14:textId="77777777" w:rsidR="00EE323A" w:rsidRPr="00D17FE6" w:rsidRDefault="00EE323A" w:rsidP="00B751CD">
            <w:pPr>
              <w:pStyle w:val="Lijstalinea"/>
              <w:numPr>
                <w:ilvl w:val="0"/>
                <w:numId w:val="23"/>
              </w:numPr>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D17FE6">
              <w:rPr>
                <w:sz w:val="20"/>
                <w:szCs w:val="20"/>
              </w:rPr>
              <w:t>Digitale vaardigheden</w:t>
            </w:r>
          </w:p>
          <w:p w14:paraId="5386276A" w14:textId="77777777" w:rsidR="00EE323A" w:rsidRPr="00D17FE6" w:rsidRDefault="00EE323A" w:rsidP="00B751CD">
            <w:pPr>
              <w:pStyle w:val="Lijstalinea"/>
              <w:numPr>
                <w:ilvl w:val="0"/>
                <w:numId w:val="23"/>
              </w:numPr>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D17FE6">
              <w:rPr>
                <w:sz w:val="20"/>
                <w:szCs w:val="20"/>
              </w:rPr>
              <w:t>Technologie in de zorg</w:t>
            </w:r>
          </w:p>
          <w:p w14:paraId="5CA2FFEC" w14:textId="77777777" w:rsidR="00EE323A" w:rsidRPr="00D17FE6" w:rsidRDefault="00EE323A" w:rsidP="00B751CD">
            <w:pPr>
              <w:pStyle w:val="Lijstalinea"/>
              <w:numPr>
                <w:ilvl w:val="0"/>
                <w:numId w:val="23"/>
              </w:numPr>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D17FE6">
              <w:rPr>
                <w:sz w:val="20"/>
                <w:szCs w:val="20"/>
              </w:rPr>
              <w:t>Psychosociale vaardigheden</w:t>
            </w:r>
          </w:p>
        </w:tc>
        <w:tc>
          <w:tcPr>
            <w:tcW w:w="1702" w:type="dxa"/>
            <w:vAlign w:val="center"/>
          </w:tcPr>
          <w:p w14:paraId="7440E895" w14:textId="77777777" w:rsidR="00EE323A" w:rsidRPr="00D17FE6" w:rsidRDefault="00EE323A" w:rsidP="00960C0B">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D17FE6">
              <w:rPr>
                <w:sz w:val="20"/>
                <w:szCs w:val="20"/>
              </w:rPr>
              <w:t>Katholieke Universiteit Leuven</w:t>
            </w:r>
          </w:p>
        </w:tc>
        <w:tc>
          <w:tcPr>
            <w:tcW w:w="2829" w:type="dxa"/>
            <w:vAlign w:val="center"/>
          </w:tcPr>
          <w:p w14:paraId="792792E3" w14:textId="77777777" w:rsidR="00EE323A" w:rsidRPr="00D17FE6" w:rsidRDefault="00EE323A" w:rsidP="00960C0B">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D17FE6">
              <w:rPr>
                <w:sz w:val="20"/>
                <w:szCs w:val="20"/>
              </w:rPr>
              <w:t>13 partners: 8 onderwijs, 4 werk, 2 innovatie</w:t>
            </w:r>
          </w:p>
        </w:tc>
      </w:tr>
      <w:tr w:rsidR="00EE323A" w:rsidRPr="00D17FE6" w14:paraId="7801D126" w14:textId="77777777" w:rsidTr="00960C0B">
        <w:tc>
          <w:tcPr>
            <w:cnfStyle w:val="001000000000" w:firstRow="0" w:lastRow="0" w:firstColumn="1" w:lastColumn="0" w:oddVBand="0" w:evenVBand="0" w:oddHBand="0" w:evenHBand="0" w:firstRowFirstColumn="0" w:firstRowLastColumn="0" w:lastRowFirstColumn="0" w:lastRowLastColumn="0"/>
            <w:tcW w:w="1413" w:type="dxa"/>
            <w:vAlign w:val="center"/>
          </w:tcPr>
          <w:p w14:paraId="3A1ECE56" w14:textId="77777777" w:rsidR="00EE323A" w:rsidRPr="00D17FE6" w:rsidRDefault="00EE323A" w:rsidP="00960C0B">
            <w:pPr>
              <w:spacing w:after="0"/>
              <w:jc w:val="left"/>
              <w:rPr>
                <w:sz w:val="20"/>
                <w:szCs w:val="20"/>
              </w:rPr>
            </w:pPr>
            <w:r w:rsidRPr="00D17FE6">
              <w:rPr>
                <w:sz w:val="20"/>
                <w:szCs w:val="20"/>
              </w:rPr>
              <w:t>Circulaire economie</w:t>
            </w:r>
          </w:p>
        </w:tc>
        <w:tc>
          <w:tcPr>
            <w:tcW w:w="3117" w:type="dxa"/>
            <w:vAlign w:val="center"/>
          </w:tcPr>
          <w:p w14:paraId="4ADE818C" w14:textId="77777777" w:rsidR="00EE323A" w:rsidRPr="00D17FE6" w:rsidRDefault="00EE323A" w:rsidP="00B751CD">
            <w:pPr>
              <w:pStyle w:val="Lijstalinea"/>
              <w:numPr>
                <w:ilvl w:val="0"/>
                <w:numId w:val="23"/>
              </w:num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D17FE6">
              <w:rPr>
                <w:sz w:val="20"/>
                <w:szCs w:val="20"/>
              </w:rPr>
              <w:t>Circulaire businessmodellen</w:t>
            </w:r>
          </w:p>
          <w:p w14:paraId="551CBC90" w14:textId="77777777" w:rsidR="00EE323A" w:rsidRPr="00D17FE6" w:rsidRDefault="00EE323A" w:rsidP="00B751CD">
            <w:pPr>
              <w:pStyle w:val="Lijstalinea"/>
              <w:numPr>
                <w:ilvl w:val="0"/>
                <w:numId w:val="23"/>
              </w:num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D17FE6">
              <w:rPr>
                <w:sz w:val="20"/>
                <w:szCs w:val="20"/>
              </w:rPr>
              <w:t>Levenscyclusdenken</w:t>
            </w:r>
            <w:proofErr w:type="spellEnd"/>
            <w:r w:rsidRPr="00D17FE6">
              <w:rPr>
                <w:sz w:val="20"/>
                <w:szCs w:val="20"/>
              </w:rPr>
              <w:t xml:space="preserve"> en materiaalselectie </w:t>
            </w:r>
          </w:p>
          <w:p w14:paraId="4A7ABEF2" w14:textId="77777777" w:rsidR="00EE323A" w:rsidRPr="00D17FE6" w:rsidRDefault="00EE323A" w:rsidP="00B751CD">
            <w:pPr>
              <w:pStyle w:val="Lijstalinea"/>
              <w:numPr>
                <w:ilvl w:val="0"/>
                <w:numId w:val="23"/>
              </w:num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D17FE6">
              <w:rPr>
                <w:sz w:val="20"/>
                <w:szCs w:val="20"/>
              </w:rPr>
              <w:t>Rol van materialen</w:t>
            </w:r>
          </w:p>
        </w:tc>
        <w:tc>
          <w:tcPr>
            <w:tcW w:w="1702" w:type="dxa"/>
            <w:vAlign w:val="center"/>
          </w:tcPr>
          <w:p w14:paraId="61FC3390" w14:textId="77777777" w:rsidR="00EE323A" w:rsidRPr="00F5360D" w:rsidRDefault="00EE323A" w:rsidP="00960C0B">
            <w:pPr>
              <w:spacing w:after="0"/>
              <w:jc w:val="left"/>
              <w:cnfStyle w:val="000000000000" w:firstRow="0" w:lastRow="0" w:firstColumn="0" w:lastColumn="0" w:oddVBand="0" w:evenVBand="0" w:oddHBand="0" w:evenHBand="0" w:firstRowFirstColumn="0" w:firstRowLastColumn="0" w:lastRowFirstColumn="0" w:lastRowLastColumn="0"/>
              <w:rPr>
                <w:sz w:val="20"/>
                <w:szCs w:val="20"/>
                <w:lang w:val="en-US"/>
              </w:rPr>
            </w:pPr>
            <w:proofErr w:type="spellStart"/>
            <w:r w:rsidRPr="00F5360D">
              <w:rPr>
                <w:sz w:val="20"/>
                <w:szCs w:val="20"/>
                <w:lang w:val="en-US"/>
              </w:rPr>
              <w:t>Clusta</w:t>
            </w:r>
            <w:proofErr w:type="spellEnd"/>
            <w:r w:rsidRPr="00F5360D">
              <w:rPr>
                <w:sz w:val="20"/>
                <w:szCs w:val="20"/>
                <w:lang w:val="en-US"/>
              </w:rPr>
              <w:t xml:space="preserve"> </w:t>
            </w:r>
            <w:proofErr w:type="spellStart"/>
            <w:r w:rsidRPr="00F5360D">
              <w:rPr>
                <w:sz w:val="20"/>
                <w:szCs w:val="20"/>
                <w:lang w:val="en-US"/>
              </w:rPr>
              <w:t>i.s.m</w:t>
            </w:r>
            <w:proofErr w:type="spellEnd"/>
            <w:r w:rsidRPr="00F5360D">
              <w:rPr>
                <w:sz w:val="20"/>
                <w:szCs w:val="20"/>
                <w:lang w:val="en-US"/>
              </w:rPr>
              <w:t>. Werecircle</w:t>
            </w:r>
          </w:p>
        </w:tc>
        <w:tc>
          <w:tcPr>
            <w:tcW w:w="2829" w:type="dxa"/>
            <w:vAlign w:val="center"/>
          </w:tcPr>
          <w:p w14:paraId="2352F980" w14:textId="77777777" w:rsidR="00EE323A" w:rsidRPr="00D17FE6" w:rsidRDefault="00EE323A" w:rsidP="00960C0B">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D17FE6">
              <w:rPr>
                <w:sz w:val="20"/>
                <w:szCs w:val="20"/>
              </w:rPr>
              <w:t>6 partners: 1 onderwijs, 3 werk, 3 innovatie</w:t>
            </w:r>
          </w:p>
          <w:p w14:paraId="413A6357" w14:textId="77777777" w:rsidR="00EE323A" w:rsidRPr="00D17FE6" w:rsidRDefault="00EE323A" w:rsidP="00960C0B">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EE323A" w:rsidRPr="00D17FE6" w14:paraId="57E2B541" w14:textId="77777777" w:rsidTr="00960C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78C1A91F" w14:textId="77777777" w:rsidR="00EE323A" w:rsidRPr="00D17FE6" w:rsidRDefault="00EE323A" w:rsidP="00960C0B">
            <w:pPr>
              <w:spacing w:after="0"/>
              <w:jc w:val="left"/>
              <w:rPr>
                <w:sz w:val="20"/>
                <w:szCs w:val="20"/>
              </w:rPr>
            </w:pPr>
            <w:r w:rsidRPr="00D17FE6">
              <w:rPr>
                <w:sz w:val="20"/>
                <w:szCs w:val="20"/>
              </w:rPr>
              <w:t>Drones</w:t>
            </w:r>
          </w:p>
        </w:tc>
        <w:tc>
          <w:tcPr>
            <w:tcW w:w="3117" w:type="dxa"/>
            <w:vAlign w:val="center"/>
          </w:tcPr>
          <w:p w14:paraId="3881F017" w14:textId="77777777" w:rsidR="00EE323A" w:rsidRPr="00D17FE6" w:rsidRDefault="00EE323A" w:rsidP="00B751CD">
            <w:pPr>
              <w:pStyle w:val="Lijstalinea"/>
              <w:numPr>
                <w:ilvl w:val="0"/>
                <w:numId w:val="23"/>
              </w:numPr>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D17FE6">
              <w:rPr>
                <w:sz w:val="20"/>
                <w:szCs w:val="20"/>
              </w:rPr>
              <w:t>Piloot-expertise</w:t>
            </w:r>
          </w:p>
          <w:p w14:paraId="6BE4767F" w14:textId="77777777" w:rsidR="00EE323A" w:rsidRPr="00D17FE6" w:rsidRDefault="00EE323A" w:rsidP="00B751CD">
            <w:pPr>
              <w:pStyle w:val="Lijstalinea"/>
              <w:numPr>
                <w:ilvl w:val="0"/>
                <w:numId w:val="23"/>
              </w:numPr>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D17FE6">
              <w:rPr>
                <w:sz w:val="20"/>
                <w:szCs w:val="20"/>
              </w:rPr>
              <w:t>Productie en onderhoud van drones</w:t>
            </w:r>
          </w:p>
          <w:p w14:paraId="36A2E5AA" w14:textId="77777777" w:rsidR="00EE323A" w:rsidRPr="00D17FE6" w:rsidRDefault="00EE323A" w:rsidP="00B751CD">
            <w:pPr>
              <w:pStyle w:val="Lijstalinea"/>
              <w:numPr>
                <w:ilvl w:val="0"/>
                <w:numId w:val="23"/>
              </w:numPr>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D17FE6">
              <w:rPr>
                <w:sz w:val="20"/>
                <w:szCs w:val="20"/>
              </w:rPr>
              <w:t xml:space="preserve">Data processing &amp; security, </w:t>
            </w:r>
            <w:proofErr w:type="spellStart"/>
            <w:r w:rsidRPr="00D17FE6">
              <w:rPr>
                <w:sz w:val="20"/>
                <w:szCs w:val="20"/>
              </w:rPr>
              <w:t>cloudcomputing</w:t>
            </w:r>
            <w:proofErr w:type="spellEnd"/>
          </w:p>
        </w:tc>
        <w:tc>
          <w:tcPr>
            <w:tcW w:w="1702" w:type="dxa"/>
            <w:vAlign w:val="center"/>
          </w:tcPr>
          <w:p w14:paraId="22518A98" w14:textId="77777777" w:rsidR="00EE323A" w:rsidRPr="00D17FE6" w:rsidRDefault="00EE323A" w:rsidP="00960C0B">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D17FE6">
              <w:rPr>
                <w:sz w:val="20"/>
                <w:szCs w:val="20"/>
              </w:rPr>
              <w:t>Noordzee Drones</w:t>
            </w:r>
          </w:p>
        </w:tc>
        <w:tc>
          <w:tcPr>
            <w:tcW w:w="2829" w:type="dxa"/>
            <w:vAlign w:val="center"/>
          </w:tcPr>
          <w:p w14:paraId="2D3EA8E9" w14:textId="77777777" w:rsidR="00EE323A" w:rsidRPr="00D17FE6" w:rsidRDefault="00EE323A" w:rsidP="00960C0B">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D17FE6">
              <w:rPr>
                <w:sz w:val="20"/>
                <w:szCs w:val="20"/>
              </w:rPr>
              <w:t>13 partners: 3 onderwijs, 5 werk, 4 innovatie</w:t>
            </w:r>
          </w:p>
        </w:tc>
      </w:tr>
      <w:tr w:rsidR="00EE323A" w:rsidRPr="00D17FE6" w14:paraId="177031D9" w14:textId="77777777" w:rsidTr="00960C0B">
        <w:tc>
          <w:tcPr>
            <w:cnfStyle w:val="001000000000" w:firstRow="0" w:lastRow="0" w:firstColumn="1" w:lastColumn="0" w:oddVBand="0" w:evenVBand="0" w:oddHBand="0" w:evenHBand="0" w:firstRowFirstColumn="0" w:firstRowLastColumn="0" w:lastRowFirstColumn="0" w:lastRowLastColumn="0"/>
            <w:tcW w:w="1413" w:type="dxa"/>
            <w:vAlign w:val="center"/>
          </w:tcPr>
          <w:p w14:paraId="2F506AD0" w14:textId="77777777" w:rsidR="00EE323A" w:rsidRPr="00D17FE6" w:rsidRDefault="00EE323A" w:rsidP="00960C0B">
            <w:pPr>
              <w:spacing w:after="0"/>
              <w:jc w:val="left"/>
              <w:rPr>
                <w:sz w:val="20"/>
                <w:szCs w:val="20"/>
              </w:rPr>
            </w:pPr>
            <w:r w:rsidRPr="00D17FE6">
              <w:rPr>
                <w:sz w:val="20"/>
                <w:szCs w:val="20"/>
              </w:rPr>
              <w:t>Energie</w:t>
            </w:r>
          </w:p>
        </w:tc>
        <w:tc>
          <w:tcPr>
            <w:tcW w:w="3117" w:type="dxa"/>
            <w:vAlign w:val="center"/>
          </w:tcPr>
          <w:p w14:paraId="3B1E6C21" w14:textId="77777777" w:rsidR="00EE323A" w:rsidRPr="00D17FE6" w:rsidRDefault="00EE323A" w:rsidP="00B751CD">
            <w:pPr>
              <w:pStyle w:val="Lijstalinea"/>
              <w:numPr>
                <w:ilvl w:val="0"/>
                <w:numId w:val="23"/>
              </w:num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D17FE6">
              <w:rPr>
                <w:sz w:val="20"/>
                <w:szCs w:val="20"/>
              </w:rPr>
              <w:t>Bewustzijn en sensibilisatie</w:t>
            </w:r>
          </w:p>
          <w:p w14:paraId="1926FB2B" w14:textId="77777777" w:rsidR="00EE323A" w:rsidRPr="00D17FE6" w:rsidRDefault="00EE323A" w:rsidP="00B751CD">
            <w:pPr>
              <w:pStyle w:val="Lijstalinea"/>
              <w:numPr>
                <w:ilvl w:val="0"/>
                <w:numId w:val="23"/>
              </w:num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D17FE6">
              <w:rPr>
                <w:sz w:val="20"/>
                <w:szCs w:val="20"/>
              </w:rPr>
              <w:t>Monitoring &amp; regeling</w:t>
            </w:r>
          </w:p>
          <w:p w14:paraId="077E578C" w14:textId="77777777" w:rsidR="00EE323A" w:rsidRPr="00D17FE6" w:rsidRDefault="00EE323A" w:rsidP="00B751CD">
            <w:pPr>
              <w:pStyle w:val="Lijstalinea"/>
              <w:numPr>
                <w:ilvl w:val="0"/>
                <w:numId w:val="23"/>
              </w:num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D17FE6">
              <w:rPr>
                <w:sz w:val="20"/>
                <w:szCs w:val="20"/>
              </w:rPr>
              <w:t>Technieken</w:t>
            </w:r>
          </w:p>
          <w:p w14:paraId="14F14ECF" w14:textId="77777777" w:rsidR="00EE323A" w:rsidRPr="00D17FE6" w:rsidRDefault="00EE323A" w:rsidP="00B751CD">
            <w:pPr>
              <w:pStyle w:val="Lijstalinea"/>
              <w:numPr>
                <w:ilvl w:val="0"/>
                <w:numId w:val="23"/>
              </w:num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D17FE6">
              <w:rPr>
                <w:sz w:val="20"/>
                <w:szCs w:val="20"/>
              </w:rPr>
              <w:t>Innovatievermogen in systeemdenken</w:t>
            </w:r>
          </w:p>
          <w:p w14:paraId="0869107A" w14:textId="77777777" w:rsidR="00EE323A" w:rsidRPr="00D17FE6" w:rsidRDefault="00EE323A" w:rsidP="00B751CD">
            <w:pPr>
              <w:pStyle w:val="Lijstalinea"/>
              <w:numPr>
                <w:ilvl w:val="0"/>
                <w:numId w:val="23"/>
              </w:num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D17FE6">
              <w:rPr>
                <w:sz w:val="20"/>
                <w:szCs w:val="20"/>
              </w:rPr>
              <w:t>Communicatie &amp; commerciële vaardigheden</w:t>
            </w:r>
          </w:p>
        </w:tc>
        <w:tc>
          <w:tcPr>
            <w:tcW w:w="1702" w:type="dxa"/>
            <w:vAlign w:val="center"/>
          </w:tcPr>
          <w:p w14:paraId="41A9D16A" w14:textId="77777777" w:rsidR="00EE323A" w:rsidRPr="00D17FE6" w:rsidRDefault="00EE323A" w:rsidP="00960C0B">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D17FE6">
              <w:rPr>
                <w:sz w:val="20"/>
                <w:szCs w:val="20"/>
              </w:rPr>
              <w:t>Green Energy Park</w:t>
            </w:r>
          </w:p>
        </w:tc>
        <w:tc>
          <w:tcPr>
            <w:tcW w:w="2829" w:type="dxa"/>
            <w:vAlign w:val="center"/>
          </w:tcPr>
          <w:p w14:paraId="2AD3B915" w14:textId="77777777" w:rsidR="00EE323A" w:rsidRPr="00D17FE6" w:rsidRDefault="00EE323A" w:rsidP="00960C0B">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D17FE6">
              <w:rPr>
                <w:sz w:val="20"/>
                <w:szCs w:val="20"/>
              </w:rPr>
              <w:t>18 partners: 9 onderwijs, 4 werk, 5 innovatie</w:t>
            </w:r>
          </w:p>
        </w:tc>
      </w:tr>
      <w:tr w:rsidR="00EE323A" w:rsidRPr="00D17FE6" w14:paraId="4F867056" w14:textId="77777777" w:rsidTr="00960C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463515CB" w14:textId="77777777" w:rsidR="00EE323A" w:rsidRPr="00D17FE6" w:rsidRDefault="00EE323A" w:rsidP="00960C0B">
            <w:pPr>
              <w:spacing w:after="0"/>
              <w:jc w:val="left"/>
              <w:rPr>
                <w:sz w:val="20"/>
                <w:szCs w:val="20"/>
              </w:rPr>
            </w:pPr>
            <w:r w:rsidRPr="00D17FE6">
              <w:rPr>
                <w:sz w:val="20"/>
                <w:szCs w:val="20"/>
              </w:rPr>
              <w:t>Grote evoluties in de industrie (GEIDI)</w:t>
            </w:r>
          </w:p>
        </w:tc>
        <w:tc>
          <w:tcPr>
            <w:tcW w:w="3117" w:type="dxa"/>
            <w:vAlign w:val="center"/>
          </w:tcPr>
          <w:p w14:paraId="7D91DCEA" w14:textId="77777777" w:rsidR="00EE323A" w:rsidRPr="00D17FE6" w:rsidRDefault="00EE323A" w:rsidP="00B751CD">
            <w:pPr>
              <w:pStyle w:val="Lijstalinea"/>
              <w:numPr>
                <w:ilvl w:val="0"/>
                <w:numId w:val="23"/>
              </w:numPr>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D17FE6">
              <w:rPr>
                <w:sz w:val="20"/>
                <w:szCs w:val="20"/>
              </w:rPr>
              <w:t>Arbeidsorganisatie</w:t>
            </w:r>
          </w:p>
          <w:p w14:paraId="5FD50AD8" w14:textId="77777777" w:rsidR="00EE323A" w:rsidRPr="00D17FE6" w:rsidRDefault="00EE323A" w:rsidP="00B751CD">
            <w:pPr>
              <w:pStyle w:val="Lijstalinea"/>
              <w:numPr>
                <w:ilvl w:val="0"/>
                <w:numId w:val="23"/>
              </w:numPr>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D17FE6">
              <w:rPr>
                <w:sz w:val="20"/>
                <w:szCs w:val="20"/>
              </w:rPr>
              <w:t xml:space="preserve">Digital </w:t>
            </w:r>
            <w:proofErr w:type="spellStart"/>
            <w:r w:rsidRPr="00D17FE6">
              <w:rPr>
                <w:sz w:val="20"/>
                <w:szCs w:val="20"/>
              </w:rPr>
              <w:t>upskilling</w:t>
            </w:r>
            <w:proofErr w:type="spellEnd"/>
          </w:p>
          <w:p w14:paraId="0B0DFAD5" w14:textId="77777777" w:rsidR="00EE323A" w:rsidRPr="00D17FE6" w:rsidRDefault="00EE323A" w:rsidP="00B751CD">
            <w:pPr>
              <w:pStyle w:val="Lijstalinea"/>
              <w:numPr>
                <w:ilvl w:val="0"/>
                <w:numId w:val="23"/>
              </w:numPr>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D17FE6">
              <w:rPr>
                <w:sz w:val="20"/>
                <w:szCs w:val="20"/>
              </w:rPr>
              <w:t xml:space="preserve">Technische </w:t>
            </w:r>
            <w:proofErr w:type="spellStart"/>
            <w:r w:rsidRPr="00D17FE6">
              <w:rPr>
                <w:sz w:val="20"/>
                <w:szCs w:val="20"/>
              </w:rPr>
              <w:t>upskilling</w:t>
            </w:r>
            <w:proofErr w:type="spellEnd"/>
          </w:p>
          <w:p w14:paraId="325C623F" w14:textId="77777777" w:rsidR="00EE323A" w:rsidRPr="00D17FE6" w:rsidRDefault="00EE323A" w:rsidP="00B751CD">
            <w:pPr>
              <w:pStyle w:val="Lijstalinea"/>
              <w:numPr>
                <w:ilvl w:val="0"/>
                <w:numId w:val="23"/>
              </w:numPr>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D17FE6">
              <w:rPr>
                <w:sz w:val="20"/>
                <w:szCs w:val="20"/>
              </w:rPr>
              <w:t>Soft skills</w:t>
            </w:r>
          </w:p>
        </w:tc>
        <w:tc>
          <w:tcPr>
            <w:tcW w:w="1702" w:type="dxa"/>
            <w:vAlign w:val="center"/>
          </w:tcPr>
          <w:p w14:paraId="1D31CC74" w14:textId="77777777" w:rsidR="00EE323A" w:rsidRPr="00D17FE6" w:rsidRDefault="00EE323A" w:rsidP="00960C0B">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D17FE6">
              <w:rPr>
                <w:sz w:val="20"/>
                <w:szCs w:val="20"/>
              </w:rPr>
              <w:t>Esset</w:t>
            </w:r>
            <w:proofErr w:type="spellEnd"/>
            <w:r w:rsidRPr="00D17FE6">
              <w:rPr>
                <w:sz w:val="20"/>
                <w:szCs w:val="20"/>
              </w:rPr>
              <w:t xml:space="preserve"> </w:t>
            </w:r>
            <w:proofErr w:type="spellStart"/>
            <w:r w:rsidRPr="00D17FE6">
              <w:rPr>
                <w:sz w:val="20"/>
                <w:szCs w:val="20"/>
              </w:rPr>
              <w:t>Engage</w:t>
            </w:r>
            <w:proofErr w:type="spellEnd"/>
          </w:p>
        </w:tc>
        <w:tc>
          <w:tcPr>
            <w:tcW w:w="2829" w:type="dxa"/>
            <w:vAlign w:val="center"/>
          </w:tcPr>
          <w:p w14:paraId="1A7D2F25" w14:textId="77777777" w:rsidR="00EE323A" w:rsidRPr="00D17FE6" w:rsidRDefault="00EE323A" w:rsidP="00960C0B">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D17FE6">
              <w:rPr>
                <w:sz w:val="20"/>
                <w:szCs w:val="20"/>
              </w:rPr>
              <w:t>24 partners: 10 onderwijs, 6 werk, 6 innovatie</w:t>
            </w:r>
          </w:p>
        </w:tc>
      </w:tr>
      <w:tr w:rsidR="00EE323A" w:rsidRPr="00D17FE6" w14:paraId="7D3980D4" w14:textId="77777777" w:rsidTr="00960C0B">
        <w:tc>
          <w:tcPr>
            <w:cnfStyle w:val="001000000000" w:firstRow="0" w:lastRow="0" w:firstColumn="1" w:lastColumn="0" w:oddVBand="0" w:evenVBand="0" w:oddHBand="0" w:evenHBand="0" w:firstRowFirstColumn="0" w:firstRowLastColumn="0" w:lastRowFirstColumn="0" w:lastRowLastColumn="0"/>
            <w:tcW w:w="1413" w:type="dxa"/>
            <w:vAlign w:val="center"/>
          </w:tcPr>
          <w:p w14:paraId="73908189" w14:textId="77777777" w:rsidR="00EE323A" w:rsidRPr="00D17FE6" w:rsidRDefault="00EE323A" w:rsidP="00960C0B">
            <w:pPr>
              <w:spacing w:after="0"/>
              <w:jc w:val="left"/>
              <w:rPr>
                <w:sz w:val="20"/>
                <w:szCs w:val="20"/>
              </w:rPr>
            </w:pPr>
            <w:r w:rsidRPr="00D17FE6">
              <w:rPr>
                <w:sz w:val="20"/>
                <w:szCs w:val="20"/>
              </w:rPr>
              <w:t>Renovatie</w:t>
            </w:r>
          </w:p>
        </w:tc>
        <w:tc>
          <w:tcPr>
            <w:tcW w:w="3117" w:type="dxa"/>
            <w:vAlign w:val="center"/>
          </w:tcPr>
          <w:p w14:paraId="09C64D00" w14:textId="77777777" w:rsidR="00EE323A" w:rsidRPr="00D17FE6" w:rsidRDefault="00EE323A" w:rsidP="00B751CD">
            <w:pPr>
              <w:pStyle w:val="Lijstalinea"/>
              <w:numPr>
                <w:ilvl w:val="0"/>
                <w:numId w:val="23"/>
              </w:num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D17FE6">
              <w:rPr>
                <w:sz w:val="20"/>
                <w:szCs w:val="20"/>
              </w:rPr>
              <w:t>Bouwketen: ontwerp en uitvoering</w:t>
            </w:r>
          </w:p>
          <w:p w14:paraId="17849F97" w14:textId="77777777" w:rsidR="00EE323A" w:rsidRPr="00D17FE6" w:rsidRDefault="00EE323A" w:rsidP="00B751CD">
            <w:pPr>
              <w:pStyle w:val="Lijstalinea"/>
              <w:numPr>
                <w:ilvl w:val="0"/>
                <w:numId w:val="23"/>
              </w:num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D17FE6">
              <w:rPr>
                <w:sz w:val="20"/>
                <w:szCs w:val="20"/>
              </w:rPr>
              <w:t>Energetische renovatiescan voor aankoop van en bij beheer</w:t>
            </w:r>
          </w:p>
          <w:p w14:paraId="55EB2C3C" w14:textId="77777777" w:rsidR="00EE323A" w:rsidRPr="00D17FE6" w:rsidRDefault="00EE323A" w:rsidP="00B751CD">
            <w:pPr>
              <w:pStyle w:val="Lijstalinea"/>
              <w:numPr>
                <w:ilvl w:val="0"/>
                <w:numId w:val="23"/>
              </w:num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D17FE6">
              <w:rPr>
                <w:sz w:val="20"/>
                <w:szCs w:val="20"/>
              </w:rPr>
              <w:t>Binnenklimaat</w:t>
            </w:r>
          </w:p>
        </w:tc>
        <w:tc>
          <w:tcPr>
            <w:tcW w:w="1702" w:type="dxa"/>
            <w:vAlign w:val="center"/>
          </w:tcPr>
          <w:p w14:paraId="3A0CE578" w14:textId="77777777" w:rsidR="00EE323A" w:rsidRPr="00D17FE6" w:rsidRDefault="00EE323A" w:rsidP="00960C0B">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D17FE6">
              <w:rPr>
                <w:sz w:val="20"/>
                <w:szCs w:val="20"/>
              </w:rPr>
              <w:t>PXL</w:t>
            </w:r>
          </w:p>
        </w:tc>
        <w:tc>
          <w:tcPr>
            <w:tcW w:w="2829" w:type="dxa"/>
            <w:vAlign w:val="center"/>
          </w:tcPr>
          <w:p w14:paraId="1BCC071C" w14:textId="77777777" w:rsidR="00EE323A" w:rsidRPr="00D17FE6" w:rsidRDefault="00EE323A" w:rsidP="00960C0B">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D17FE6">
              <w:rPr>
                <w:sz w:val="20"/>
                <w:szCs w:val="20"/>
              </w:rPr>
              <w:t>10 partners: 3 onderwijs, 3 werk, 4 innovatie</w:t>
            </w:r>
          </w:p>
        </w:tc>
      </w:tr>
      <w:tr w:rsidR="00EE323A" w:rsidRPr="00D17FE6" w14:paraId="4DF83AE1" w14:textId="77777777" w:rsidTr="00960C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2210460B" w14:textId="77777777" w:rsidR="00EE323A" w:rsidRPr="00D17FE6" w:rsidRDefault="00EE323A" w:rsidP="00960C0B">
            <w:pPr>
              <w:spacing w:after="0"/>
              <w:jc w:val="left"/>
              <w:rPr>
                <w:sz w:val="20"/>
                <w:szCs w:val="20"/>
              </w:rPr>
            </w:pPr>
            <w:r w:rsidRPr="00D17FE6">
              <w:rPr>
                <w:sz w:val="20"/>
                <w:szCs w:val="20"/>
              </w:rPr>
              <w:t>Retail</w:t>
            </w:r>
          </w:p>
        </w:tc>
        <w:tc>
          <w:tcPr>
            <w:tcW w:w="3117" w:type="dxa"/>
            <w:vAlign w:val="center"/>
          </w:tcPr>
          <w:p w14:paraId="655BE5BE" w14:textId="77777777" w:rsidR="00EE323A" w:rsidRPr="00D17FE6" w:rsidRDefault="00EE323A" w:rsidP="00B751CD">
            <w:pPr>
              <w:pStyle w:val="Lijstalinea"/>
              <w:numPr>
                <w:ilvl w:val="0"/>
                <w:numId w:val="23"/>
              </w:numPr>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D17FE6">
              <w:rPr>
                <w:sz w:val="20"/>
                <w:szCs w:val="20"/>
              </w:rPr>
              <w:t>Retail</w:t>
            </w:r>
          </w:p>
        </w:tc>
        <w:tc>
          <w:tcPr>
            <w:tcW w:w="1702" w:type="dxa"/>
            <w:vAlign w:val="center"/>
          </w:tcPr>
          <w:p w14:paraId="11898A62" w14:textId="77777777" w:rsidR="00EE323A" w:rsidRPr="00D17FE6" w:rsidRDefault="00EE323A" w:rsidP="00960C0B">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D17FE6">
              <w:rPr>
                <w:sz w:val="20"/>
                <w:szCs w:val="20"/>
              </w:rPr>
              <w:t>PXL</w:t>
            </w:r>
          </w:p>
        </w:tc>
        <w:tc>
          <w:tcPr>
            <w:tcW w:w="2829" w:type="dxa"/>
            <w:vAlign w:val="center"/>
          </w:tcPr>
          <w:p w14:paraId="648E9BB4" w14:textId="77777777" w:rsidR="00EE323A" w:rsidRPr="00D17FE6" w:rsidRDefault="00EE323A" w:rsidP="00960C0B">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D17FE6">
              <w:rPr>
                <w:sz w:val="20"/>
                <w:szCs w:val="20"/>
              </w:rPr>
              <w:t>3 partners: 2 onderwijs, 1 werk, 1 innovatie</w:t>
            </w:r>
          </w:p>
        </w:tc>
      </w:tr>
      <w:tr w:rsidR="00EE323A" w:rsidRPr="00D17FE6" w14:paraId="2EE06704" w14:textId="77777777" w:rsidTr="00960C0B">
        <w:tc>
          <w:tcPr>
            <w:cnfStyle w:val="001000000000" w:firstRow="0" w:lastRow="0" w:firstColumn="1" w:lastColumn="0" w:oddVBand="0" w:evenVBand="0" w:oddHBand="0" w:evenHBand="0" w:firstRowFirstColumn="0" w:firstRowLastColumn="0" w:lastRowFirstColumn="0" w:lastRowLastColumn="0"/>
            <w:tcW w:w="1413" w:type="dxa"/>
            <w:vAlign w:val="center"/>
          </w:tcPr>
          <w:p w14:paraId="46F7B88F" w14:textId="77777777" w:rsidR="00EE323A" w:rsidRPr="00D17FE6" w:rsidRDefault="00EE323A" w:rsidP="00960C0B">
            <w:pPr>
              <w:spacing w:after="0"/>
              <w:jc w:val="left"/>
              <w:rPr>
                <w:sz w:val="20"/>
                <w:szCs w:val="20"/>
              </w:rPr>
            </w:pPr>
            <w:r w:rsidRPr="00D17FE6">
              <w:rPr>
                <w:sz w:val="20"/>
                <w:szCs w:val="20"/>
              </w:rPr>
              <w:t>Soft skills</w:t>
            </w:r>
          </w:p>
        </w:tc>
        <w:tc>
          <w:tcPr>
            <w:tcW w:w="3117" w:type="dxa"/>
            <w:vAlign w:val="center"/>
          </w:tcPr>
          <w:p w14:paraId="2870123A" w14:textId="77777777" w:rsidR="00EE323A" w:rsidRPr="00D17FE6" w:rsidRDefault="00EE323A" w:rsidP="00B751CD">
            <w:pPr>
              <w:pStyle w:val="Lijstalinea"/>
              <w:numPr>
                <w:ilvl w:val="0"/>
                <w:numId w:val="23"/>
              </w:num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D17FE6">
              <w:rPr>
                <w:sz w:val="20"/>
                <w:szCs w:val="20"/>
              </w:rPr>
              <w:t>Coachend leiderschap</w:t>
            </w:r>
          </w:p>
          <w:p w14:paraId="6E781176" w14:textId="77777777" w:rsidR="00EE323A" w:rsidRPr="00D17FE6" w:rsidRDefault="00EE323A" w:rsidP="00B751CD">
            <w:pPr>
              <w:pStyle w:val="Lijstalinea"/>
              <w:numPr>
                <w:ilvl w:val="0"/>
                <w:numId w:val="23"/>
              </w:num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D17FE6">
              <w:rPr>
                <w:sz w:val="20"/>
                <w:szCs w:val="20"/>
              </w:rPr>
              <w:t>Adaptievermogen</w:t>
            </w:r>
          </w:p>
          <w:p w14:paraId="0F42C645" w14:textId="77777777" w:rsidR="00EE323A" w:rsidRPr="00D17FE6" w:rsidRDefault="00EE323A" w:rsidP="00B751CD">
            <w:pPr>
              <w:pStyle w:val="Lijstalinea"/>
              <w:numPr>
                <w:ilvl w:val="0"/>
                <w:numId w:val="23"/>
              </w:num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D17FE6">
              <w:rPr>
                <w:sz w:val="20"/>
                <w:szCs w:val="20"/>
              </w:rPr>
              <w:t>Interdisciplinair samenwerken</w:t>
            </w:r>
          </w:p>
          <w:p w14:paraId="0FBCF5D9" w14:textId="77777777" w:rsidR="00EE323A" w:rsidRPr="00D17FE6" w:rsidRDefault="00EE323A" w:rsidP="00B751CD">
            <w:pPr>
              <w:pStyle w:val="Lijstalinea"/>
              <w:numPr>
                <w:ilvl w:val="0"/>
                <w:numId w:val="23"/>
              </w:num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D17FE6">
              <w:rPr>
                <w:sz w:val="20"/>
                <w:szCs w:val="20"/>
              </w:rPr>
              <w:t>Omgaan met diversiteit</w:t>
            </w:r>
          </w:p>
        </w:tc>
        <w:tc>
          <w:tcPr>
            <w:tcW w:w="1702" w:type="dxa"/>
            <w:vAlign w:val="center"/>
          </w:tcPr>
          <w:p w14:paraId="5F3042D2" w14:textId="77777777" w:rsidR="00EE323A" w:rsidRPr="00D17FE6" w:rsidRDefault="00EE323A" w:rsidP="00960C0B">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D17FE6">
              <w:rPr>
                <w:sz w:val="20"/>
                <w:szCs w:val="20"/>
              </w:rPr>
              <w:t>Tabor</w:t>
            </w:r>
            <w:proofErr w:type="spellEnd"/>
          </w:p>
        </w:tc>
        <w:tc>
          <w:tcPr>
            <w:tcW w:w="2829" w:type="dxa"/>
            <w:vAlign w:val="center"/>
          </w:tcPr>
          <w:p w14:paraId="59806CF2" w14:textId="77777777" w:rsidR="00EE323A" w:rsidRPr="00D17FE6" w:rsidRDefault="00EE323A" w:rsidP="00960C0B">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D17FE6">
              <w:rPr>
                <w:sz w:val="20"/>
                <w:szCs w:val="20"/>
              </w:rPr>
              <w:t>12 partners: 7 opleiding, 4 werk, 5 innovatie</w:t>
            </w:r>
          </w:p>
        </w:tc>
      </w:tr>
    </w:tbl>
    <w:p w14:paraId="71DCDBE4" w14:textId="77777777" w:rsidR="00EE323A" w:rsidRDefault="00EE323A" w:rsidP="00EE323A">
      <w:pPr>
        <w:pStyle w:val="ICSource"/>
        <w:spacing w:before="0"/>
      </w:pPr>
      <w:r>
        <w:t>Bron: IDEA Consult op basis van de documentanalyse</w:t>
      </w:r>
    </w:p>
    <w:p w14:paraId="21F50D3A" w14:textId="560AA278" w:rsidR="00643C9D" w:rsidRPr="00643C9D" w:rsidRDefault="00643C9D" w:rsidP="00462CD4">
      <w:pPr>
        <w:rPr>
          <w:rStyle w:val="Intensieveverwijzing"/>
        </w:rPr>
      </w:pPr>
      <w:r>
        <w:rPr>
          <w:rStyle w:val="Intensieveverwijzing"/>
        </w:rPr>
        <w:t>Doelstelling, evaluatievragen en evaluatiebenadering</w:t>
      </w:r>
    </w:p>
    <w:p w14:paraId="2324ABD7" w14:textId="6716E5B3" w:rsidR="00462CD4" w:rsidRPr="002D77A0" w:rsidRDefault="007E1F12" w:rsidP="00462CD4">
      <w:r>
        <w:t>Men wil</w:t>
      </w:r>
      <w:r w:rsidR="00462CD4" w:rsidRPr="002D77A0">
        <w:t xml:space="preserve"> op basis van de ervaring met het partnerschapsvormingsproces bij de ESF-oproep ‘Opleidingen van de toekomst’ inzichten verwerven </w:t>
      </w:r>
      <w:proofErr w:type="gramStart"/>
      <w:r w:rsidR="00462CD4" w:rsidRPr="002D77A0">
        <w:t>omtrent</w:t>
      </w:r>
      <w:proofErr w:type="gramEnd"/>
      <w:r w:rsidR="00462CD4" w:rsidRPr="002D77A0">
        <w:t xml:space="preserve"> het gekozen kader en de strategie rond partnerschappen en deze inzichten meenemen bij het ontwikkelen en organiseren van toekomstige oproepen binnen het ESF+ Operationeel Programma 2021-2027.</w:t>
      </w:r>
    </w:p>
    <w:p w14:paraId="471E505A" w14:textId="111DF989" w:rsidR="006A0232" w:rsidRPr="002C4AAB" w:rsidRDefault="006A0232" w:rsidP="006A0232">
      <w:r>
        <w:t xml:space="preserve">Onderstaande tabel geeft een overzicht van de evaluatievragen. Deze evaluatievragen werden verfijnd op basis van de </w:t>
      </w:r>
      <w:r w:rsidR="006D1D71">
        <w:t xml:space="preserve">uitgewerkte </w:t>
      </w:r>
      <w:r>
        <w:t xml:space="preserve">programmatheorie en de evaluatievragen die vanuit </w:t>
      </w:r>
      <w:r w:rsidR="00495E86">
        <w:t>Europa WSE</w:t>
      </w:r>
      <w:r>
        <w:t xml:space="preserve"> naar voor werden geschoven</w:t>
      </w:r>
      <w:r w:rsidR="00D13400">
        <w:t>,</w:t>
      </w:r>
      <w:r w:rsidR="00D13400" w:rsidRPr="00D13400">
        <w:t xml:space="preserve"> </w:t>
      </w:r>
      <w:r w:rsidR="00D13400">
        <w:t xml:space="preserve">op basis van </w:t>
      </w:r>
      <w:r w:rsidR="00B344A8">
        <w:t>een</w:t>
      </w:r>
      <w:r w:rsidR="00D13400">
        <w:t xml:space="preserve"> interne oefening die</w:t>
      </w:r>
      <w:r w:rsidR="00B344A8" w:rsidRPr="00B344A8">
        <w:t xml:space="preserve"> </w:t>
      </w:r>
      <w:r w:rsidR="00B344A8">
        <w:t xml:space="preserve">de verantwoordelijken </w:t>
      </w:r>
      <w:r w:rsidR="00D13400">
        <w:t>zelf deden over de geleerde lessen in het traject</w:t>
      </w:r>
      <w:r>
        <w:t>.</w:t>
      </w:r>
    </w:p>
    <w:p w14:paraId="70FD6961" w14:textId="6271E7EC" w:rsidR="006A0232" w:rsidRPr="007E1F12" w:rsidRDefault="006A0232" w:rsidP="006A0232">
      <w:pPr>
        <w:pStyle w:val="Bijschrift"/>
        <w:keepNext/>
        <w:spacing w:after="0"/>
        <w:rPr>
          <w:color w:val="4AA9C7" w:themeColor="accent1"/>
          <w:lang w:val="nl-BE"/>
        </w:rPr>
      </w:pPr>
      <w:r w:rsidRPr="002C4AAB">
        <w:rPr>
          <w:color w:val="4AA9C7" w:themeColor="accent1"/>
        </w:rPr>
        <w:lastRenderedPageBreak/>
        <w:t xml:space="preserve">Tabel </w:t>
      </w:r>
      <w:r w:rsidRPr="002C4AAB">
        <w:rPr>
          <w:color w:val="4AA9C7" w:themeColor="accent1"/>
        </w:rPr>
        <w:fldChar w:fldCharType="begin"/>
      </w:r>
      <w:r w:rsidRPr="002C4AAB">
        <w:rPr>
          <w:color w:val="4AA9C7" w:themeColor="accent1"/>
        </w:rPr>
        <w:instrText xml:space="preserve"> SEQ Tabel \* ARABIC </w:instrText>
      </w:r>
      <w:r w:rsidRPr="002C4AAB">
        <w:rPr>
          <w:color w:val="4AA9C7" w:themeColor="accent1"/>
        </w:rPr>
        <w:fldChar w:fldCharType="separate"/>
      </w:r>
      <w:r w:rsidR="00B330B4">
        <w:rPr>
          <w:noProof/>
          <w:color w:val="4AA9C7" w:themeColor="accent1"/>
        </w:rPr>
        <w:t>2</w:t>
      </w:r>
      <w:r w:rsidRPr="002C4AAB">
        <w:rPr>
          <w:color w:val="4AA9C7" w:themeColor="accent1"/>
        </w:rPr>
        <w:fldChar w:fldCharType="end"/>
      </w:r>
      <w:r w:rsidRPr="00F5360D">
        <w:rPr>
          <w:color w:val="4AA9C7" w:themeColor="accent1"/>
          <w:lang w:val="nl-BE"/>
        </w:rPr>
        <w:t xml:space="preserve">: </w:t>
      </w:r>
      <w:r w:rsidRPr="007E1F12">
        <w:rPr>
          <w:color w:val="4AA9C7" w:themeColor="accent1"/>
          <w:lang w:val="nl-BE"/>
        </w:rPr>
        <w:t>Evaluatievragen procesevaluatie partnerschapsvormingsproces Opleidingen van de toekomst</w:t>
      </w:r>
    </w:p>
    <w:tbl>
      <w:tblPr>
        <w:tblStyle w:val="Tabelraster"/>
        <w:tblW w:w="0" w:type="auto"/>
        <w:tblBorders>
          <w:top w:val="single" w:sz="4" w:space="0" w:color="4AA9C7" w:themeColor="accent1"/>
          <w:left w:val="single" w:sz="4" w:space="0" w:color="4AA9C7" w:themeColor="accent1"/>
          <w:bottom w:val="single" w:sz="4" w:space="0" w:color="4AA9C7" w:themeColor="accent1"/>
          <w:right w:val="single" w:sz="4" w:space="0" w:color="4AA9C7" w:themeColor="accent1"/>
          <w:insideH w:val="single" w:sz="4" w:space="0" w:color="4AA9C7" w:themeColor="accent1"/>
          <w:insideV w:val="single" w:sz="4" w:space="0" w:color="4AA9C7" w:themeColor="accent1"/>
        </w:tblBorders>
        <w:tblLook w:val="04A0" w:firstRow="1" w:lastRow="0" w:firstColumn="1" w:lastColumn="0" w:noHBand="0" w:noVBand="1"/>
      </w:tblPr>
      <w:tblGrid>
        <w:gridCol w:w="705"/>
        <w:gridCol w:w="849"/>
        <w:gridCol w:w="1843"/>
        <w:gridCol w:w="5664"/>
      </w:tblGrid>
      <w:tr w:rsidR="006A0232" w:rsidRPr="00A320AF" w14:paraId="3CF61B91" w14:textId="77777777" w:rsidTr="00960C0B">
        <w:trPr>
          <w:cantSplit/>
          <w:trHeight w:val="20"/>
        </w:trPr>
        <w:tc>
          <w:tcPr>
            <w:tcW w:w="1554" w:type="dxa"/>
            <w:gridSpan w:val="2"/>
            <w:shd w:val="clear" w:color="auto" w:fill="4AA9C7" w:themeFill="accent4"/>
            <w:vAlign w:val="center"/>
          </w:tcPr>
          <w:p w14:paraId="44C0A287" w14:textId="77777777" w:rsidR="006A0232" w:rsidRPr="00A320AF" w:rsidRDefault="006A0232" w:rsidP="00960C0B">
            <w:pPr>
              <w:spacing w:after="0"/>
              <w:jc w:val="left"/>
              <w:rPr>
                <w:b/>
                <w:color w:val="FFFFFF" w:themeColor="background2"/>
                <w:sz w:val="20"/>
                <w:szCs w:val="20"/>
              </w:rPr>
            </w:pPr>
            <w:r w:rsidRPr="00A320AF">
              <w:rPr>
                <w:b/>
                <w:color w:val="FFFFFF" w:themeColor="background2"/>
                <w:sz w:val="20"/>
                <w:szCs w:val="20"/>
              </w:rPr>
              <w:t>Luik</w:t>
            </w:r>
            <w:r>
              <w:rPr>
                <w:b/>
                <w:color w:val="FFFFFF" w:themeColor="background2"/>
                <w:sz w:val="20"/>
                <w:szCs w:val="20"/>
              </w:rPr>
              <w:t>/ onderzoeksvraag</w:t>
            </w:r>
          </w:p>
        </w:tc>
        <w:tc>
          <w:tcPr>
            <w:tcW w:w="1843" w:type="dxa"/>
            <w:shd w:val="clear" w:color="auto" w:fill="4AA9C7" w:themeFill="accent4"/>
            <w:vAlign w:val="center"/>
          </w:tcPr>
          <w:p w14:paraId="2D27EB49" w14:textId="77777777" w:rsidR="006A0232" w:rsidRPr="00A320AF" w:rsidRDefault="006A0232" w:rsidP="00960C0B">
            <w:pPr>
              <w:spacing w:after="0"/>
              <w:jc w:val="left"/>
              <w:rPr>
                <w:b/>
                <w:color w:val="FFFFFF" w:themeColor="background2"/>
                <w:sz w:val="20"/>
                <w:szCs w:val="20"/>
              </w:rPr>
            </w:pPr>
            <w:r w:rsidRPr="00A320AF">
              <w:rPr>
                <w:b/>
                <w:color w:val="FFFFFF" w:themeColor="background2"/>
                <w:sz w:val="20"/>
                <w:szCs w:val="20"/>
              </w:rPr>
              <w:t>Thema</w:t>
            </w:r>
          </w:p>
        </w:tc>
        <w:tc>
          <w:tcPr>
            <w:tcW w:w="5664" w:type="dxa"/>
            <w:shd w:val="clear" w:color="auto" w:fill="4AA9C7" w:themeFill="accent4"/>
            <w:vAlign w:val="center"/>
          </w:tcPr>
          <w:p w14:paraId="6F7A2BFA" w14:textId="77777777" w:rsidR="006A0232" w:rsidRPr="00A320AF" w:rsidRDefault="006A0232" w:rsidP="00960C0B">
            <w:pPr>
              <w:spacing w:after="0"/>
              <w:jc w:val="left"/>
              <w:rPr>
                <w:b/>
                <w:color w:val="FFFFFF" w:themeColor="background2"/>
                <w:sz w:val="20"/>
                <w:szCs w:val="20"/>
              </w:rPr>
            </w:pPr>
            <w:r w:rsidRPr="00A320AF">
              <w:rPr>
                <w:b/>
                <w:color w:val="FFFFFF" w:themeColor="background2"/>
                <w:sz w:val="20"/>
                <w:szCs w:val="20"/>
              </w:rPr>
              <w:t>Onderzoeksvraag</w:t>
            </w:r>
          </w:p>
        </w:tc>
      </w:tr>
      <w:tr w:rsidR="006A0232" w:rsidRPr="00A320AF" w14:paraId="1977F29E" w14:textId="77777777" w:rsidTr="00960C0B">
        <w:trPr>
          <w:cantSplit/>
          <w:trHeight w:val="20"/>
        </w:trPr>
        <w:tc>
          <w:tcPr>
            <w:tcW w:w="1554" w:type="dxa"/>
            <w:gridSpan w:val="2"/>
            <w:vAlign w:val="center"/>
          </w:tcPr>
          <w:p w14:paraId="488C6C5B" w14:textId="77777777" w:rsidR="006A0232" w:rsidRPr="00A320AF" w:rsidRDefault="006A0232" w:rsidP="00960C0B">
            <w:pPr>
              <w:spacing w:after="0"/>
              <w:jc w:val="center"/>
              <w:rPr>
                <w:sz w:val="20"/>
                <w:szCs w:val="20"/>
              </w:rPr>
            </w:pPr>
            <w:r w:rsidRPr="00A320AF">
              <w:rPr>
                <w:sz w:val="20"/>
                <w:szCs w:val="20"/>
              </w:rPr>
              <w:t>OV1</w:t>
            </w:r>
          </w:p>
        </w:tc>
        <w:tc>
          <w:tcPr>
            <w:tcW w:w="7507" w:type="dxa"/>
            <w:gridSpan w:val="2"/>
            <w:vAlign w:val="center"/>
          </w:tcPr>
          <w:p w14:paraId="4E25C15D" w14:textId="77777777" w:rsidR="006A0232" w:rsidRPr="00A320AF" w:rsidRDefault="006A0232" w:rsidP="00960C0B">
            <w:pPr>
              <w:spacing w:after="0"/>
              <w:rPr>
                <w:sz w:val="20"/>
                <w:szCs w:val="20"/>
              </w:rPr>
            </w:pPr>
            <w:r w:rsidRPr="00A320AF">
              <w:rPr>
                <w:sz w:val="20"/>
                <w:szCs w:val="20"/>
              </w:rPr>
              <w:t>In welke mate is de oproep ‘Opleidingen van de toekomst’ effectief m.b.t. het stimuleren, faciliteren en ondersteunen van performante partnerschappen om tot kwaliteitsvolle, gedragen en toekomstgerichte opleidingen te komen?</w:t>
            </w:r>
          </w:p>
        </w:tc>
      </w:tr>
      <w:tr w:rsidR="006A0232" w:rsidRPr="00A320AF" w14:paraId="1F63C82A" w14:textId="77777777" w:rsidTr="00960C0B">
        <w:trPr>
          <w:cantSplit/>
          <w:trHeight w:val="454"/>
        </w:trPr>
        <w:tc>
          <w:tcPr>
            <w:tcW w:w="705" w:type="dxa"/>
            <w:vMerge w:val="restart"/>
            <w:textDirection w:val="btLr"/>
          </w:tcPr>
          <w:p w14:paraId="29A3451B" w14:textId="77777777" w:rsidR="006A0232" w:rsidRPr="00A320AF" w:rsidRDefault="006A0232" w:rsidP="00960C0B">
            <w:pPr>
              <w:spacing w:after="0"/>
              <w:ind w:left="113" w:right="113"/>
              <w:jc w:val="center"/>
              <w:rPr>
                <w:color w:val="4AA9C7" w:themeColor="accent1"/>
                <w:sz w:val="20"/>
                <w:szCs w:val="20"/>
              </w:rPr>
            </w:pPr>
            <w:r w:rsidRPr="00A320AF">
              <w:rPr>
                <w:color w:val="4AA9C7" w:themeColor="accent1"/>
                <w:sz w:val="20"/>
                <w:szCs w:val="20"/>
              </w:rPr>
              <w:t>Oproep</w:t>
            </w:r>
          </w:p>
        </w:tc>
        <w:tc>
          <w:tcPr>
            <w:tcW w:w="849" w:type="dxa"/>
            <w:vAlign w:val="center"/>
          </w:tcPr>
          <w:p w14:paraId="779EEF00" w14:textId="77777777" w:rsidR="006A0232" w:rsidRPr="00A320AF" w:rsidRDefault="006A0232" w:rsidP="00960C0B">
            <w:pPr>
              <w:spacing w:after="0"/>
              <w:jc w:val="left"/>
              <w:rPr>
                <w:sz w:val="20"/>
                <w:szCs w:val="20"/>
              </w:rPr>
            </w:pPr>
            <w:r w:rsidRPr="00A320AF">
              <w:rPr>
                <w:sz w:val="20"/>
                <w:szCs w:val="20"/>
              </w:rPr>
              <w:t>OV2</w:t>
            </w:r>
          </w:p>
        </w:tc>
        <w:tc>
          <w:tcPr>
            <w:tcW w:w="1843" w:type="dxa"/>
            <w:vAlign w:val="center"/>
          </w:tcPr>
          <w:p w14:paraId="2743DD2B" w14:textId="77777777" w:rsidR="006A0232" w:rsidRPr="00A320AF" w:rsidRDefault="006A0232" w:rsidP="00960C0B">
            <w:pPr>
              <w:spacing w:after="0"/>
              <w:jc w:val="left"/>
              <w:rPr>
                <w:sz w:val="20"/>
                <w:szCs w:val="20"/>
              </w:rPr>
            </w:pPr>
            <w:r w:rsidRPr="00A320AF">
              <w:rPr>
                <w:sz w:val="20"/>
                <w:szCs w:val="20"/>
              </w:rPr>
              <w:t>Aanpak oproep</w:t>
            </w:r>
          </w:p>
        </w:tc>
        <w:tc>
          <w:tcPr>
            <w:tcW w:w="5664" w:type="dxa"/>
            <w:vAlign w:val="center"/>
          </w:tcPr>
          <w:p w14:paraId="7188925C" w14:textId="77777777" w:rsidR="006A0232" w:rsidRPr="00A320AF" w:rsidRDefault="006A0232" w:rsidP="00960C0B">
            <w:pPr>
              <w:spacing w:after="0"/>
              <w:rPr>
                <w:sz w:val="20"/>
                <w:szCs w:val="20"/>
              </w:rPr>
            </w:pPr>
            <w:r w:rsidRPr="00A320AF">
              <w:rPr>
                <w:sz w:val="20"/>
                <w:szCs w:val="20"/>
              </w:rPr>
              <w:t>Wat was de aanpak van de oproep? Hoe verliep het proces</w:t>
            </w:r>
            <w:r>
              <w:rPr>
                <w:sz w:val="20"/>
                <w:szCs w:val="20"/>
              </w:rPr>
              <w:t xml:space="preserve"> om projecten te vormen en te selecteren?</w:t>
            </w:r>
          </w:p>
        </w:tc>
      </w:tr>
      <w:tr w:rsidR="006A0232" w:rsidRPr="00A320AF" w14:paraId="453A10C1" w14:textId="77777777" w:rsidTr="00960C0B">
        <w:trPr>
          <w:cantSplit/>
          <w:trHeight w:val="20"/>
        </w:trPr>
        <w:tc>
          <w:tcPr>
            <w:tcW w:w="705" w:type="dxa"/>
            <w:vMerge/>
            <w:textDirection w:val="btLr"/>
          </w:tcPr>
          <w:p w14:paraId="5202A6BC" w14:textId="77777777" w:rsidR="006A0232" w:rsidRPr="00A320AF" w:rsidRDefault="006A0232" w:rsidP="00960C0B">
            <w:pPr>
              <w:spacing w:after="0"/>
              <w:ind w:left="113" w:right="113"/>
              <w:jc w:val="center"/>
              <w:rPr>
                <w:color w:val="4AA9C7" w:themeColor="accent1"/>
                <w:sz w:val="20"/>
                <w:szCs w:val="20"/>
              </w:rPr>
            </w:pPr>
          </w:p>
        </w:tc>
        <w:tc>
          <w:tcPr>
            <w:tcW w:w="849" w:type="dxa"/>
            <w:vAlign w:val="center"/>
          </w:tcPr>
          <w:p w14:paraId="4AC34BF8" w14:textId="77777777" w:rsidR="006A0232" w:rsidRPr="00A320AF" w:rsidRDefault="006A0232" w:rsidP="00960C0B">
            <w:pPr>
              <w:spacing w:after="0"/>
              <w:jc w:val="left"/>
              <w:rPr>
                <w:sz w:val="20"/>
                <w:szCs w:val="20"/>
              </w:rPr>
            </w:pPr>
            <w:r w:rsidRPr="00A320AF">
              <w:rPr>
                <w:sz w:val="20"/>
                <w:szCs w:val="20"/>
              </w:rPr>
              <w:t>OV3</w:t>
            </w:r>
          </w:p>
        </w:tc>
        <w:tc>
          <w:tcPr>
            <w:tcW w:w="1843" w:type="dxa"/>
            <w:vAlign w:val="center"/>
          </w:tcPr>
          <w:p w14:paraId="4146427C" w14:textId="77777777" w:rsidR="006A0232" w:rsidRPr="00A320AF" w:rsidRDefault="006A0232" w:rsidP="00960C0B">
            <w:pPr>
              <w:spacing w:after="0"/>
              <w:jc w:val="left"/>
              <w:rPr>
                <w:sz w:val="20"/>
                <w:szCs w:val="20"/>
              </w:rPr>
            </w:pPr>
            <w:r w:rsidRPr="00A320AF">
              <w:rPr>
                <w:sz w:val="20"/>
                <w:szCs w:val="20"/>
              </w:rPr>
              <w:t>Inhoud oproep</w:t>
            </w:r>
          </w:p>
        </w:tc>
        <w:tc>
          <w:tcPr>
            <w:tcW w:w="5664" w:type="dxa"/>
            <w:vAlign w:val="center"/>
          </w:tcPr>
          <w:p w14:paraId="3F715D46" w14:textId="77777777" w:rsidR="006A0232" w:rsidRDefault="006A0232" w:rsidP="00960C0B">
            <w:pPr>
              <w:spacing w:after="0"/>
              <w:rPr>
                <w:sz w:val="20"/>
                <w:szCs w:val="20"/>
                <w:lang w:val="nl-BE"/>
              </w:rPr>
            </w:pPr>
            <w:r>
              <w:rPr>
                <w:sz w:val="20"/>
                <w:szCs w:val="20"/>
                <w:lang w:val="nl-BE"/>
              </w:rPr>
              <w:t>Wat was de opzet van de oproep?</w:t>
            </w:r>
          </w:p>
          <w:p w14:paraId="7B14122E" w14:textId="51182008" w:rsidR="006A0232" w:rsidRPr="00A320AF" w:rsidRDefault="006A0232" w:rsidP="00960C0B">
            <w:pPr>
              <w:spacing w:after="0"/>
              <w:rPr>
                <w:sz w:val="20"/>
                <w:szCs w:val="20"/>
                <w:lang w:val="nl-BE"/>
              </w:rPr>
            </w:pPr>
            <w:r w:rsidRPr="00A320AF">
              <w:rPr>
                <w:sz w:val="20"/>
                <w:szCs w:val="20"/>
                <w:lang w:val="nl-BE"/>
              </w:rPr>
              <w:t xml:space="preserve">Hoe werd de keuze van de 8 thema’s door </w:t>
            </w:r>
            <w:r w:rsidR="00495E86">
              <w:rPr>
                <w:sz w:val="20"/>
                <w:szCs w:val="20"/>
                <w:lang w:val="nl-BE"/>
              </w:rPr>
              <w:t>EUROPA WSE</w:t>
            </w:r>
            <w:r w:rsidRPr="00A320AF">
              <w:rPr>
                <w:sz w:val="20"/>
                <w:szCs w:val="20"/>
                <w:lang w:val="nl-BE"/>
              </w:rPr>
              <w:t>, mede op basis van de call of interest, ervaren?</w:t>
            </w:r>
          </w:p>
          <w:p w14:paraId="4C0A610D" w14:textId="77777777" w:rsidR="006A0232" w:rsidRPr="00A320AF" w:rsidRDefault="006A0232" w:rsidP="00960C0B">
            <w:pPr>
              <w:spacing w:after="0"/>
              <w:rPr>
                <w:sz w:val="20"/>
                <w:szCs w:val="20"/>
                <w:lang w:val="nl-BE"/>
              </w:rPr>
            </w:pPr>
            <w:r w:rsidRPr="00A320AF">
              <w:rPr>
                <w:sz w:val="20"/>
                <w:szCs w:val="20"/>
                <w:lang w:val="nl-BE"/>
              </w:rPr>
              <w:t>Waren de competentieprognoses een voldoende houvast voor de verdere uitwerking van de projectvoorstellen?</w:t>
            </w:r>
          </w:p>
        </w:tc>
      </w:tr>
      <w:tr w:rsidR="006A0232" w:rsidRPr="00A320AF" w14:paraId="4955A656" w14:textId="77777777" w:rsidTr="00960C0B">
        <w:trPr>
          <w:cantSplit/>
          <w:trHeight w:val="20"/>
        </w:trPr>
        <w:tc>
          <w:tcPr>
            <w:tcW w:w="705" w:type="dxa"/>
            <w:vMerge/>
            <w:textDirection w:val="btLr"/>
          </w:tcPr>
          <w:p w14:paraId="5FA19E91" w14:textId="77777777" w:rsidR="006A0232" w:rsidRPr="00A320AF" w:rsidRDefault="006A0232" w:rsidP="00960C0B">
            <w:pPr>
              <w:spacing w:after="0"/>
              <w:ind w:left="113" w:right="113"/>
              <w:jc w:val="center"/>
              <w:rPr>
                <w:color w:val="4AA9C7" w:themeColor="accent1"/>
                <w:sz w:val="20"/>
                <w:szCs w:val="20"/>
              </w:rPr>
            </w:pPr>
          </w:p>
        </w:tc>
        <w:tc>
          <w:tcPr>
            <w:tcW w:w="849" w:type="dxa"/>
            <w:vAlign w:val="center"/>
          </w:tcPr>
          <w:p w14:paraId="564D1470" w14:textId="77777777" w:rsidR="006A0232" w:rsidRPr="00A320AF" w:rsidRDefault="006A0232" w:rsidP="00960C0B">
            <w:pPr>
              <w:spacing w:after="0"/>
              <w:jc w:val="left"/>
              <w:rPr>
                <w:sz w:val="20"/>
                <w:szCs w:val="20"/>
              </w:rPr>
            </w:pPr>
            <w:r w:rsidRPr="00A320AF">
              <w:rPr>
                <w:sz w:val="20"/>
                <w:szCs w:val="20"/>
              </w:rPr>
              <w:t>OV4</w:t>
            </w:r>
          </w:p>
        </w:tc>
        <w:tc>
          <w:tcPr>
            <w:tcW w:w="1843" w:type="dxa"/>
            <w:vAlign w:val="center"/>
          </w:tcPr>
          <w:p w14:paraId="6615FEE0" w14:textId="77777777" w:rsidR="006A0232" w:rsidRPr="00A320AF" w:rsidRDefault="006A0232" w:rsidP="00960C0B">
            <w:pPr>
              <w:spacing w:after="0"/>
              <w:jc w:val="left"/>
              <w:rPr>
                <w:sz w:val="20"/>
                <w:szCs w:val="20"/>
              </w:rPr>
            </w:pPr>
            <w:r w:rsidRPr="00A320AF">
              <w:rPr>
                <w:sz w:val="20"/>
                <w:szCs w:val="20"/>
              </w:rPr>
              <w:t>Bereik oproep</w:t>
            </w:r>
          </w:p>
        </w:tc>
        <w:tc>
          <w:tcPr>
            <w:tcW w:w="5664" w:type="dxa"/>
            <w:vAlign w:val="center"/>
          </w:tcPr>
          <w:p w14:paraId="74DFD0AE" w14:textId="77777777" w:rsidR="006A0232" w:rsidRPr="00A320AF" w:rsidRDefault="006A0232" w:rsidP="00960C0B">
            <w:pPr>
              <w:spacing w:after="0"/>
              <w:rPr>
                <w:sz w:val="20"/>
                <w:szCs w:val="20"/>
              </w:rPr>
            </w:pPr>
            <w:r w:rsidRPr="00A320AF">
              <w:rPr>
                <w:sz w:val="20"/>
                <w:szCs w:val="20"/>
              </w:rPr>
              <w:t>Wat was het bereik van de oproep, welke organisaties werden wel/niet bereikt? Zitten er elementen in de oproep die deelname organisaties stimuleren of verhinderen?</w:t>
            </w:r>
          </w:p>
        </w:tc>
      </w:tr>
      <w:tr w:rsidR="006A0232" w:rsidRPr="00A320AF" w14:paraId="1317A9E2" w14:textId="77777777" w:rsidTr="00960C0B">
        <w:trPr>
          <w:cantSplit/>
          <w:trHeight w:val="20"/>
        </w:trPr>
        <w:tc>
          <w:tcPr>
            <w:tcW w:w="705" w:type="dxa"/>
            <w:vMerge/>
            <w:textDirection w:val="btLr"/>
          </w:tcPr>
          <w:p w14:paraId="75DB0648" w14:textId="77777777" w:rsidR="006A0232" w:rsidRPr="00A320AF" w:rsidRDefault="006A0232" w:rsidP="00960C0B">
            <w:pPr>
              <w:spacing w:after="0"/>
              <w:ind w:left="113" w:right="113"/>
              <w:jc w:val="center"/>
              <w:rPr>
                <w:color w:val="4AA9C7" w:themeColor="accent1"/>
                <w:sz w:val="20"/>
                <w:szCs w:val="20"/>
              </w:rPr>
            </w:pPr>
          </w:p>
        </w:tc>
        <w:tc>
          <w:tcPr>
            <w:tcW w:w="849" w:type="dxa"/>
            <w:vAlign w:val="center"/>
          </w:tcPr>
          <w:p w14:paraId="6E8CFE93" w14:textId="77777777" w:rsidR="006A0232" w:rsidRPr="00A320AF" w:rsidRDefault="006A0232" w:rsidP="00960C0B">
            <w:pPr>
              <w:spacing w:after="0"/>
              <w:jc w:val="left"/>
              <w:rPr>
                <w:sz w:val="20"/>
                <w:szCs w:val="20"/>
              </w:rPr>
            </w:pPr>
            <w:r>
              <w:rPr>
                <w:sz w:val="20"/>
                <w:szCs w:val="20"/>
              </w:rPr>
              <w:t>OV5</w:t>
            </w:r>
          </w:p>
        </w:tc>
        <w:tc>
          <w:tcPr>
            <w:tcW w:w="1843" w:type="dxa"/>
            <w:vAlign w:val="center"/>
          </w:tcPr>
          <w:p w14:paraId="320F4883" w14:textId="77777777" w:rsidR="006A0232" w:rsidRPr="00A320AF" w:rsidRDefault="006A0232" w:rsidP="00960C0B">
            <w:pPr>
              <w:spacing w:after="0"/>
              <w:jc w:val="left"/>
              <w:rPr>
                <w:sz w:val="20"/>
                <w:szCs w:val="20"/>
              </w:rPr>
            </w:pPr>
            <w:r>
              <w:rPr>
                <w:sz w:val="20"/>
                <w:szCs w:val="20"/>
              </w:rPr>
              <w:t>Ecologische context oproep</w:t>
            </w:r>
          </w:p>
        </w:tc>
        <w:tc>
          <w:tcPr>
            <w:tcW w:w="5664" w:type="dxa"/>
            <w:vAlign w:val="center"/>
          </w:tcPr>
          <w:p w14:paraId="0F5D8DDA" w14:textId="77777777" w:rsidR="006A0232" w:rsidRPr="00A320AF" w:rsidRDefault="006A0232" w:rsidP="00960C0B">
            <w:pPr>
              <w:spacing w:after="0"/>
              <w:rPr>
                <w:sz w:val="20"/>
                <w:szCs w:val="20"/>
              </w:rPr>
            </w:pPr>
            <w:r>
              <w:rPr>
                <w:sz w:val="20"/>
                <w:szCs w:val="20"/>
              </w:rPr>
              <w:t>Welke elementen uit de ecologische context hadden een invloed op de aanpak, het opzet en het bereik van de oproep?</w:t>
            </w:r>
          </w:p>
        </w:tc>
      </w:tr>
      <w:tr w:rsidR="006A0232" w:rsidRPr="00A320AF" w14:paraId="59921160" w14:textId="77777777" w:rsidTr="00960C0B">
        <w:trPr>
          <w:cantSplit/>
          <w:trHeight w:val="20"/>
        </w:trPr>
        <w:tc>
          <w:tcPr>
            <w:tcW w:w="705" w:type="dxa"/>
            <w:vMerge w:val="restart"/>
            <w:textDirection w:val="btLr"/>
          </w:tcPr>
          <w:p w14:paraId="0DDCF3BC" w14:textId="77777777" w:rsidR="006A0232" w:rsidRPr="00A320AF" w:rsidRDefault="006A0232" w:rsidP="00960C0B">
            <w:pPr>
              <w:spacing w:after="0"/>
              <w:ind w:left="113" w:right="113"/>
              <w:jc w:val="center"/>
              <w:rPr>
                <w:color w:val="4AA9C7" w:themeColor="accent1"/>
                <w:sz w:val="20"/>
                <w:szCs w:val="20"/>
              </w:rPr>
            </w:pPr>
            <w:r w:rsidRPr="00A320AF">
              <w:rPr>
                <w:color w:val="4AA9C7" w:themeColor="accent1"/>
                <w:sz w:val="20"/>
                <w:szCs w:val="20"/>
              </w:rPr>
              <w:t>Ondersteuning</w:t>
            </w:r>
          </w:p>
        </w:tc>
        <w:tc>
          <w:tcPr>
            <w:tcW w:w="849" w:type="dxa"/>
            <w:vAlign w:val="center"/>
          </w:tcPr>
          <w:p w14:paraId="707F2259" w14:textId="77777777" w:rsidR="006A0232" w:rsidRPr="00A320AF" w:rsidRDefault="006A0232" w:rsidP="00960C0B">
            <w:pPr>
              <w:spacing w:after="0"/>
              <w:jc w:val="left"/>
              <w:rPr>
                <w:sz w:val="20"/>
                <w:szCs w:val="20"/>
              </w:rPr>
            </w:pPr>
            <w:r w:rsidRPr="00A320AF">
              <w:rPr>
                <w:sz w:val="20"/>
                <w:szCs w:val="20"/>
              </w:rPr>
              <w:t>OV</w:t>
            </w:r>
            <w:r>
              <w:rPr>
                <w:sz w:val="20"/>
                <w:szCs w:val="20"/>
              </w:rPr>
              <w:t>6</w:t>
            </w:r>
          </w:p>
        </w:tc>
        <w:tc>
          <w:tcPr>
            <w:tcW w:w="1843" w:type="dxa"/>
            <w:vAlign w:val="center"/>
          </w:tcPr>
          <w:p w14:paraId="5855B33B" w14:textId="77777777" w:rsidR="006A0232" w:rsidRPr="00A320AF" w:rsidRDefault="006A0232" w:rsidP="00960C0B">
            <w:pPr>
              <w:spacing w:after="0"/>
              <w:jc w:val="left"/>
              <w:rPr>
                <w:sz w:val="20"/>
                <w:szCs w:val="20"/>
              </w:rPr>
            </w:pPr>
            <w:r w:rsidRPr="00A320AF">
              <w:rPr>
                <w:sz w:val="20"/>
                <w:szCs w:val="20"/>
              </w:rPr>
              <w:t>Reflectie, (bij)leren</w:t>
            </w:r>
          </w:p>
        </w:tc>
        <w:tc>
          <w:tcPr>
            <w:tcW w:w="5664" w:type="dxa"/>
            <w:vAlign w:val="center"/>
          </w:tcPr>
          <w:p w14:paraId="6AC9C4DC" w14:textId="77777777" w:rsidR="006A0232" w:rsidRPr="00A320AF" w:rsidRDefault="006A0232" w:rsidP="00960C0B">
            <w:pPr>
              <w:spacing w:after="0"/>
              <w:rPr>
                <w:sz w:val="20"/>
                <w:szCs w:val="20"/>
              </w:rPr>
            </w:pPr>
            <w:r w:rsidRPr="00A320AF">
              <w:rPr>
                <w:sz w:val="20"/>
                <w:szCs w:val="20"/>
              </w:rPr>
              <w:t xml:space="preserve">Wat is de relevantie </w:t>
            </w:r>
            <w:r>
              <w:rPr>
                <w:sz w:val="20"/>
                <w:szCs w:val="20"/>
              </w:rPr>
              <w:t xml:space="preserve">en effectiviteit </w:t>
            </w:r>
            <w:r w:rsidRPr="00A320AF">
              <w:rPr>
                <w:sz w:val="20"/>
                <w:szCs w:val="20"/>
              </w:rPr>
              <w:t>van de maandelijkse leermomenten? Hoe werden de leermomenten ervaren?</w:t>
            </w:r>
          </w:p>
        </w:tc>
      </w:tr>
      <w:tr w:rsidR="006A0232" w:rsidRPr="00A320AF" w14:paraId="5A2CD276" w14:textId="77777777" w:rsidTr="00960C0B">
        <w:trPr>
          <w:cantSplit/>
          <w:trHeight w:val="20"/>
        </w:trPr>
        <w:tc>
          <w:tcPr>
            <w:tcW w:w="705" w:type="dxa"/>
            <w:vMerge/>
            <w:textDirection w:val="btLr"/>
          </w:tcPr>
          <w:p w14:paraId="53B1679D" w14:textId="77777777" w:rsidR="006A0232" w:rsidRPr="00A320AF" w:rsidRDefault="006A0232" w:rsidP="00960C0B">
            <w:pPr>
              <w:spacing w:after="0"/>
              <w:ind w:left="113" w:right="113"/>
              <w:jc w:val="center"/>
              <w:rPr>
                <w:color w:val="4AA9C7" w:themeColor="accent1"/>
                <w:sz w:val="20"/>
                <w:szCs w:val="20"/>
              </w:rPr>
            </w:pPr>
          </w:p>
        </w:tc>
        <w:tc>
          <w:tcPr>
            <w:tcW w:w="849" w:type="dxa"/>
            <w:vAlign w:val="center"/>
          </w:tcPr>
          <w:p w14:paraId="57E0E6C6" w14:textId="77777777" w:rsidR="006A0232" w:rsidRPr="00A320AF" w:rsidRDefault="006A0232" w:rsidP="00960C0B">
            <w:pPr>
              <w:spacing w:after="0"/>
              <w:jc w:val="left"/>
              <w:rPr>
                <w:sz w:val="20"/>
                <w:szCs w:val="20"/>
              </w:rPr>
            </w:pPr>
            <w:r w:rsidRPr="00A320AF">
              <w:rPr>
                <w:sz w:val="20"/>
                <w:szCs w:val="20"/>
              </w:rPr>
              <w:t>OV</w:t>
            </w:r>
            <w:r>
              <w:rPr>
                <w:sz w:val="20"/>
                <w:szCs w:val="20"/>
              </w:rPr>
              <w:t>7</w:t>
            </w:r>
          </w:p>
        </w:tc>
        <w:tc>
          <w:tcPr>
            <w:tcW w:w="1843" w:type="dxa"/>
            <w:vAlign w:val="center"/>
          </w:tcPr>
          <w:p w14:paraId="6A02139E" w14:textId="77777777" w:rsidR="006A0232" w:rsidRPr="00A320AF" w:rsidRDefault="006A0232" w:rsidP="00960C0B">
            <w:pPr>
              <w:spacing w:after="0"/>
              <w:jc w:val="left"/>
              <w:rPr>
                <w:sz w:val="20"/>
                <w:szCs w:val="20"/>
              </w:rPr>
            </w:pPr>
            <w:r w:rsidRPr="00A320AF">
              <w:rPr>
                <w:sz w:val="20"/>
                <w:szCs w:val="20"/>
              </w:rPr>
              <w:t>Ondersteuning WSE</w:t>
            </w:r>
          </w:p>
        </w:tc>
        <w:tc>
          <w:tcPr>
            <w:tcW w:w="5664" w:type="dxa"/>
            <w:vAlign w:val="center"/>
          </w:tcPr>
          <w:p w14:paraId="6CB77E7F" w14:textId="63714C77" w:rsidR="006A0232" w:rsidRDefault="006A0232" w:rsidP="00960C0B">
            <w:pPr>
              <w:spacing w:after="0"/>
              <w:rPr>
                <w:sz w:val="20"/>
                <w:szCs w:val="20"/>
              </w:rPr>
            </w:pPr>
            <w:r w:rsidRPr="00A320AF">
              <w:rPr>
                <w:sz w:val="20"/>
                <w:szCs w:val="20"/>
              </w:rPr>
              <w:t xml:space="preserve">Welke begeleiding wordt er geboden vanuit </w:t>
            </w:r>
            <w:r w:rsidR="00495E86">
              <w:rPr>
                <w:sz w:val="20"/>
                <w:szCs w:val="20"/>
              </w:rPr>
              <w:t>Europa WSE</w:t>
            </w:r>
            <w:r w:rsidRPr="00A320AF">
              <w:rPr>
                <w:sz w:val="20"/>
                <w:szCs w:val="20"/>
              </w:rPr>
              <w:t xml:space="preserve"> en/of andere actoren</w:t>
            </w:r>
            <w:r>
              <w:rPr>
                <w:sz w:val="20"/>
                <w:szCs w:val="20"/>
              </w:rPr>
              <w:t>, zowel bij de partnerschapsvorming als tijdens de looptijd van het project</w:t>
            </w:r>
            <w:r w:rsidRPr="00A320AF">
              <w:rPr>
                <w:sz w:val="20"/>
                <w:szCs w:val="20"/>
              </w:rPr>
              <w:t>?</w:t>
            </w:r>
          </w:p>
          <w:p w14:paraId="567CAFC4" w14:textId="77777777" w:rsidR="006A0232" w:rsidRDefault="006A0232" w:rsidP="00960C0B">
            <w:pPr>
              <w:spacing w:after="0"/>
              <w:rPr>
                <w:sz w:val="20"/>
                <w:szCs w:val="20"/>
              </w:rPr>
            </w:pPr>
            <w:r w:rsidRPr="00A320AF">
              <w:rPr>
                <w:sz w:val="20"/>
                <w:szCs w:val="20"/>
              </w:rPr>
              <w:t>Wat is de frequentie van deze begeleiding? Hoe wordt deze ervaren door de partnerschappen?</w:t>
            </w:r>
          </w:p>
          <w:p w14:paraId="086FE61F" w14:textId="7586C66D" w:rsidR="006A0232" w:rsidRDefault="006A0232" w:rsidP="00960C0B">
            <w:pPr>
              <w:spacing w:after="0"/>
              <w:rPr>
                <w:sz w:val="20"/>
                <w:szCs w:val="20"/>
              </w:rPr>
            </w:pPr>
            <w:r w:rsidRPr="00A320AF">
              <w:rPr>
                <w:sz w:val="20"/>
                <w:szCs w:val="20"/>
              </w:rPr>
              <w:t xml:space="preserve">In hoeverre stuurt </w:t>
            </w:r>
            <w:r w:rsidR="00495E86">
              <w:rPr>
                <w:sz w:val="20"/>
                <w:szCs w:val="20"/>
              </w:rPr>
              <w:t>Europa WSE</w:t>
            </w:r>
            <w:r w:rsidRPr="00A320AF">
              <w:rPr>
                <w:sz w:val="20"/>
                <w:szCs w:val="20"/>
              </w:rPr>
              <w:t xml:space="preserve"> de partnerschappen aan? Heeft dit een impact op het engagement en de dynamiek van het partnerschap?</w:t>
            </w:r>
          </w:p>
          <w:p w14:paraId="47DBE6AA" w14:textId="77777777" w:rsidR="006A0232" w:rsidRPr="00A320AF" w:rsidRDefault="006A0232" w:rsidP="00960C0B">
            <w:pPr>
              <w:spacing w:after="0"/>
              <w:rPr>
                <w:sz w:val="20"/>
                <w:szCs w:val="20"/>
              </w:rPr>
            </w:pPr>
            <w:r>
              <w:rPr>
                <w:sz w:val="20"/>
                <w:szCs w:val="20"/>
              </w:rPr>
              <w:t xml:space="preserve">Wat zijn knelpunten en succesfactoren voor een goede </w:t>
            </w:r>
            <w:proofErr w:type="spellStart"/>
            <w:r>
              <w:rPr>
                <w:sz w:val="20"/>
                <w:szCs w:val="20"/>
              </w:rPr>
              <w:t>facilitatie</w:t>
            </w:r>
            <w:proofErr w:type="spellEnd"/>
            <w:r>
              <w:rPr>
                <w:sz w:val="20"/>
                <w:szCs w:val="20"/>
              </w:rPr>
              <w:t xml:space="preserve"> van de partnerschapsvorming, samenwerking en kruisbestuiving tussen de betrokken partners en de partnerschappen?</w:t>
            </w:r>
          </w:p>
        </w:tc>
      </w:tr>
      <w:tr w:rsidR="006A0232" w:rsidRPr="00A320AF" w14:paraId="739EC0FC" w14:textId="77777777" w:rsidTr="00960C0B">
        <w:trPr>
          <w:cantSplit/>
          <w:trHeight w:val="20"/>
        </w:trPr>
        <w:tc>
          <w:tcPr>
            <w:tcW w:w="705" w:type="dxa"/>
            <w:vMerge w:val="restart"/>
            <w:textDirection w:val="btLr"/>
          </w:tcPr>
          <w:p w14:paraId="0492D662" w14:textId="77777777" w:rsidR="006A0232" w:rsidRPr="00A320AF" w:rsidRDefault="006A0232" w:rsidP="00960C0B">
            <w:pPr>
              <w:spacing w:after="0"/>
              <w:ind w:left="113" w:right="113"/>
              <w:jc w:val="center"/>
              <w:rPr>
                <w:color w:val="4AA9C7" w:themeColor="accent1"/>
                <w:sz w:val="20"/>
                <w:szCs w:val="20"/>
              </w:rPr>
            </w:pPr>
            <w:r w:rsidRPr="6FB34E9C">
              <w:rPr>
                <w:color w:val="4AA9C7" w:themeColor="accent4"/>
                <w:sz w:val="20"/>
                <w:szCs w:val="20"/>
              </w:rPr>
              <w:t xml:space="preserve">Determinanten en </w:t>
            </w:r>
            <w:proofErr w:type="spellStart"/>
            <w:r w:rsidRPr="6FB34E9C">
              <w:rPr>
                <w:color w:val="4AA9C7" w:themeColor="accent4"/>
                <w:sz w:val="20"/>
                <w:szCs w:val="20"/>
              </w:rPr>
              <w:t>outcomes</w:t>
            </w:r>
            <w:proofErr w:type="spellEnd"/>
            <w:r w:rsidRPr="6FB34E9C">
              <w:rPr>
                <w:color w:val="4AA9C7" w:themeColor="accent4"/>
                <w:sz w:val="20"/>
                <w:szCs w:val="20"/>
              </w:rPr>
              <w:t xml:space="preserve"> goede partnerschappen</w:t>
            </w:r>
          </w:p>
        </w:tc>
        <w:tc>
          <w:tcPr>
            <w:tcW w:w="849" w:type="dxa"/>
            <w:vAlign w:val="center"/>
          </w:tcPr>
          <w:p w14:paraId="10371518" w14:textId="77777777" w:rsidR="006A0232" w:rsidRPr="00A320AF" w:rsidRDefault="006A0232" w:rsidP="00960C0B">
            <w:pPr>
              <w:spacing w:after="0"/>
              <w:jc w:val="left"/>
              <w:rPr>
                <w:sz w:val="20"/>
                <w:szCs w:val="20"/>
              </w:rPr>
            </w:pPr>
            <w:r w:rsidRPr="00A320AF">
              <w:rPr>
                <w:sz w:val="20"/>
                <w:szCs w:val="20"/>
              </w:rPr>
              <w:t>OV</w:t>
            </w:r>
            <w:r>
              <w:rPr>
                <w:sz w:val="20"/>
                <w:szCs w:val="20"/>
              </w:rPr>
              <w:t>8</w:t>
            </w:r>
          </w:p>
        </w:tc>
        <w:tc>
          <w:tcPr>
            <w:tcW w:w="1843" w:type="dxa"/>
            <w:vAlign w:val="center"/>
          </w:tcPr>
          <w:p w14:paraId="2C30E2A2" w14:textId="77777777" w:rsidR="006A0232" w:rsidRPr="00A320AF" w:rsidRDefault="006A0232" w:rsidP="00960C0B">
            <w:pPr>
              <w:spacing w:after="0"/>
              <w:jc w:val="left"/>
              <w:rPr>
                <w:sz w:val="20"/>
                <w:szCs w:val="20"/>
              </w:rPr>
            </w:pPr>
            <w:r w:rsidRPr="00A320AF">
              <w:rPr>
                <w:sz w:val="20"/>
                <w:szCs w:val="20"/>
              </w:rPr>
              <w:t>Samenwerken in partnerschap</w:t>
            </w:r>
          </w:p>
        </w:tc>
        <w:tc>
          <w:tcPr>
            <w:tcW w:w="5664" w:type="dxa"/>
            <w:vAlign w:val="center"/>
          </w:tcPr>
          <w:p w14:paraId="6A731B12" w14:textId="77777777" w:rsidR="006A0232" w:rsidRPr="00A320AF" w:rsidRDefault="006A0232" w:rsidP="00960C0B">
            <w:pPr>
              <w:spacing w:after="0"/>
              <w:rPr>
                <w:sz w:val="20"/>
                <w:szCs w:val="20"/>
              </w:rPr>
            </w:pPr>
            <w:r w:rsidRPr="00A320AF">
              <w:rPr>
                <w:sz w:val="20"/>
                <w:szCs w:val="20"/>
              </w:rPr>
              <w:t>Hoe ervaren de organisaties de samenwerking in het partnerschap? Wat loopt er (niet) goed? Wat zou er beter kunnen (gekund hebben)?</w:t>
            </w:r>
          </w:p>
          <w:p w14:paraId="5CE2608C" w14:textId="77777777" w:rsidR="006A0232" w:rsidRPr="00A320AF" w:rsidRDefault="006A0232" w:rsidP="00960C0B">
            <w:pPr>
              <w:spacing w:after="0"/>
              <w:rPr>
                <w:sz w:val="20"/>
                <w:szCs w:val="20"/>
              </w:rPr>
            </w:pPr>
            <w:r w:rsidRPr="00A320AF">
              <w:rPr>
                <w:sz w:val="20"/>
                <w:szCs w:val="20"/>
              </w:rPr>
              <w:t>Wat heeft gemaakt dat het (niet) goed loopt?</w:t>
            </w:r>
          </w:p>
        </w:tc>
      </w:tr>
      <w:tr w:rsidR="006A0232" w:rsidRPr="00A320AF" w14:paraId="1E392827" w14:textId="77777777" w:rsidTr="00960C0B">
        <w:trPr>
          <w:cantSplit/>
          <w:trHeight w:val="20"/>
        </w:trPr>
        <w:tc>
          <w:tcPr>
            <w:tcW w:w="705" w:type="dxa"/>
            <w:vMerge/>
            <w:textDirection w:val="btLr"/>
          </w:tcPr>
          <w:p w14:paraId="2C5E737E" w14:textId="77777777" w:rsidR="006A0232" w:rsidRPr="00A320AF" w:rsidRDefault="006A0232" w:rsidP="00960C0B">
            <w:pPr>
              <w:spacing w:after="0"/>
              <w:ind w:left="113" w:right="113"/>
              <w:jc w:val="center"/>
              <w:rPr>
                <w:color w:val="4AA9C7" w:themeColor="accent1"/>
                <w:sz w:val="20"/>
                <w:szCs w:val="20"/>
              </w:rPr>
            </w:pPr>
          </w:p>
        </w:tc>
        <w:tc>
          <w:tcPr>
            <w:tcW w:w="849" w:type="dxa"/>
            <w:vAlign w:val="center"/>
          </w:tcPr>
          <w:p w14:paraId="3E816AA3" w14:textId="77777777" w:rsidR="006A0232" w:rsidRPr="00A320AF" w:rsidRDefault="006A0232" w:rsidP="00960C0B">
            <w:pPr>
              <w:spacing w:after="0"/>
              <w:jc w:val="left"/>
              <w:rPr>
                <w:sz w:val="20"/>
                <w:szCs w:val="20"/>
              </w:rPr>
            </w:pPr>
            <w:r w:rsidRPr="00A320AF">
              <w:rPr>
                <w:sz w:val="20"/>
                <w:szCs w:val="20"/>
              </w:rPr>
              <w:t>OV</w:t>
            </w:r>
            <w:r>
              <w:rPr>
                <w:sz w:val="20"/>
                <w:szCs w:val="20"/>
              </w:rPr>
              <w:t>9</w:t>
            </w:r>
          </w:p>
        </w:tc>
        <w:tc>
          <w:tcPr>
            <w:tcW w:w="1843" w:type="dxa"/>
            <w:vAlign w:val="center"/>
          </w:tcPr>
          <w:p w14:paraId="05E4BC18" w14:textId="77777777" w:rsidR="006A0232" w:rsidRPr="00A320AF" w:rsidRDefault="006A0232" w:rsidP="00960C0B">
            <w:pPr>
              <w:spacing w:after="0"/>
              <w:jc w:val="left"/>
              <w:rPr>
                <w:sz w:val="20"/>
                <w:szCs w:val="20"/>
              </w:rPr>
            </w:pPr>
            <w:r w:rsidRPr="00A320AF">
              <w:rPr>
                <w:sz w:val="20"/>
                <w:szCs w:val="20"/>
              </w:rPr>
              <w:t>Doelconsensus</w:t>
            </w:r>
          </w:p>
        </w:tc>
        <w:tc>
          <w:tcPr>
            <w:tcW w:w="5664" w:type="dxa"/>
            <w:vAlign w:val="center"/>
          </w:tcPr>
          <w:p w14:paraId="3310A622" w14:textId="77777777" w:rsidR="006A0232" w:rsidRPr="00A320AF" w:rsidRDefault="006A0232" w:rsidP="00960C0B">
            <w:pPr>
              <w:spacing w:after="0"/>
              <w:rPr>
                <w:sz w:val="20"/>
                <w:szCs w:val="20"/>
              </w:rPr>
            </w:pPr>
            <w:r w:rsidRPr="00A320AF">
              <w:rPr>
                <w:sz w:val="20"/>
                <w:szCs w:val="20"/>
              </w:rPr>
              <w:t>Hoe werd het doel van elk partnerschap bepaald? Is het gedeeld doel collaboratief tot stand gekomen?</w:t>
            </w:r>
          </w:p>
          <w:p w14:paraId="20C22FC9" w14:textId="77777777" w:rsidR="006A0232" w:rsidRPr="00A320AF" w:rsidRDefault="006A0232" w:rsidP="00960C0B">
            <w:pPr>
              <w:spacing w:after="0"/>
              <w:rPr>
                <w:sz w:val="20"/>
                <w:szCs w:val="20"/>
              </w:rPr>
            </w:pPr>
            <w:r w:rsidRPr="00A320AF">
              <w:rPr>
                <w:sz w:val="20"/>
                <w:szCs w:val="20"/>
              </w:rPr>
              <w:t xml:space="preserve">Is er een ingebakken sense of </w:t>
            </w:r>
            <w:proofErr w:type="spellStart"/>
            <w:r w:rsidRPr="00A320AF">
              <w:rPr>
                <w:sz w:val="20"/>
                <w:szCs w:val="20"/>
              </w:rPr>
              <w:t>urgency</w:t>
            </w:r>
            <w:proofErr w:type="spellEnd"/>
            <w:r w:rsidRPr="00A320AF">
              <w:rPr>
                <w:sz w:val="20"/>
                <w:szCs w:val="20"/>
              </w:rPr>
              <w:t>?</w:t>
            </w:r>
          </w:p>
          <w:p w14:paraId="54AFE5CB" w14:textId="77777777" w:rsidR="006A0232" w:rsidRDefault="006A0232" w:rsidP="00960C0B">
            <w:pPr>
              <w:spacing w:after="0"/>
              <w:rPr>
                <w:sz w:val="20"/>
                <w:szCs w:val="20"/>
              </w:rPr>
            </w:pPr>
            <w:r w:rsidRPr="00A320AF">
              <w:rPr>
                <w:sz w:val="20"/>
                <w:szCs w:val="20"/>
              </w:rPr>
              <w:t>Gelooft men in de noodzakelijkheid van een netwerk om de doelstelling te realiseren? Gelooft men in de onderlinge afhankelijkheid om de doelstelling te realiseren?</w:t>
            </w:r>
          </w:p>
          <w:p w14:paraId="7B0F8A4A" w14:textId="77777777" w:rsidR="006A0232" w:rsidRPr="00A320AF" w:rsidRDefault="006A0232" w:rsidP="00960C0B">
            <w:pPr>
              <w:spacing w:after="0"/>
              <w:rPr>
                <w:sz w:val="20"/>
                <w:szCs w:val="20"/>
              </w:rPr>
            </w:pPr>
            <w:r>
              <w:rPr>
                <w:sz w:val="20"/>
                <w:szCs w:val="20"/>
              </w:rPr>
              <w:t>Waarom wel/niet?</w:t>
            </w:r>
          </w:p>
        </w:tc>
      </w:tr>
      <w:tr w:rsidR="006A0232" w:rsidRPr="00A320AF" w14:paraId="48CA0DF2" w14:textId="77777777" w:rsidTr="00960C0B">
        <w:trPr>
          <w:cantSplit/>
          <w:trHeight w:val="20"/>
        </w:trPr>
        <w:tc>
          <w:tcPr>
            <w:tcW w:w="705" w:type="dxa"/>
            <w:vMerge/>
            <w:textDirection w:val="btLr"/>
          </w:tcPr>
          <w:p w14:paraId="11C62FF8" w14:textId="77777777" w:rsidR="006A0232" w:rsidRPr="00A320AF" w:rsidRDefault="006A0232" w:rsidP="00960C0B">
            <w:pPr>
              <w:spacing w:after="0"/>
              <w:ind w:left="113" w:right="113"/>
              <w:jc w:val="center"/>
              <w:rPr>
                <w:color w:val="4AA9C7" w:themeColor="accent1"/>
                <w:sz w:val="20"/>
                <w:szCs w:val="20"/>
              </w:rPr>
            </w:pPr>
          </w:p>
        </w:tc>
        <w:tc>
          <w:tcPr>
            <w:tcW w:w="849" w:type="dxa"/>
            <w:vAlign w:val="center"/>
          </w:tcPr>
          <w:p w14:paraId="7B2B01BA" w14:textId="77777777" w:rsidR="006A0232" w:rsidRPr="00A320AF" w:rsidRDefault="006A0232" w:rsidP="00960C0B">
            <w:pPr>
              <w:spacing w:after="0"/>
              <w:jc w:val="left"/>
              <w:rPr>
                <w:sz w:val="20"/>
                <w:szCs w:val="20"/>
              </w:rPr>
            </w:pPr>
            <w:r w:rsidRPr="00A320AF">
              <w:rPr>
                <w:sz w:val="20"/>
                <w:szCs w:val="20"/>
              </w:rPr>
              <w:t>OV</w:t>
            </w:r>
            <w:r>
              <w:rPr>
                <w:sz w:val="20"/>
                <w:szCs w:val="20"/>
              </w:rPr>
              <w:t>10</w:t>
            </w:r>
          </w:p>
        </w:tc>
        <w:tc>
          <w:tcPr>
            <w:tcW w:w="1843" w:type="dxa"/>
            <w:vAlign w:val="center"/>
          </w:tcPr>
          <w:p w14:paraId="3BEE2519" w14:textId="77777777" w:rsidR="006A0232" w:rsidRPr="00A320AF" w:rsidRDefault="006A0232" w:rsidP="00960C0B">
            <w:pPr>
              <w:spacing w:after="0"/>
              <w:jc w:val="left"/>
              <w:rPr>
                <w:sz w:val="20"/>
                <w:szCs w:val="20"/>
              </w:rPr>
            </w:pPr>
            <w:r w:rsidRPr="00A320AF">
              <w:rPr>
                <w:sz w:val="20"/>
                <w:szCs w:val="20"/>
              </w:rPr>
              <w:t xml:space="preserve">Sterk netwerkmanagement en sterke </w:t>
            </w:r>
            <w:proofErr w:type="spellStart"/>
            <w:r w:rsidRPr="00A320AF">
              <w:rPr>
                <w:sz w:val="20"/>
                <w:szCs w:val="20"/>
              </w:rPr>
              <w:t>governancestructuur</w:t>
            </w:r>
            <w:proofErr w:type="spellEnd"/>
          </w:p>
        </w:tc>
        <w:tc>
          <w:tcPr>
            <w:tcW w:w="5664" w:type="dxa"/>
            <w:vAlign w:val="center"/>
          </w:tcPr>
          <w:p w14:paraId="3A11F28B" w14:textId="77777777" w:rsidR="006A0232" w:rsidRPr="00A320AF" w:rsidRDefault="006A0232" w:rsidP="00960C0B">
            <w:pPr>
              <w:spacing w:after="0"/>
              <w:rPr>
                <w:sz w:val="20"/>
                <w:szCs w:val="20"/>
              </w:rPr>
            </w:pPr>
            <w:r w:rsidRPr="00A320AF">
              <w:rPr>
                <w:sz w:val="20"/>
                <w:szCs w:val="20"/>
              </w:rPr>
              <w:t>Slaagt de promotor erin om verbindend te werken? Heeft de promotor de nodige netwerkcompetenties?</w:t>
            </w:r>
          </w:p>
          <w:p w14:paraId="5D929CC1" w14:textId="77777777" w:rsidR="006A0232" w:rsidRDefault="006A0232" w:rsidP="00960C0B">
            <w:pPr>
              <w:spacing w:after="0"/>
              <w:rPr>
                <w:sz w:val="20"/>
                <w:szCs w:val="20"/>
              </w:rPr>
            </w:pPr>
            <w:r w:rsidRPr="00A320AF">
              <w:rPr>
                <w:sz w:val="20"/>
                <w:szCs w:val="20"/>
              </w:rPr>
              <w:t>Is er een heldere en transparante rolverdeling? Is de rolverdeling logisch gezien de vereiste competenties, ervaring, en deskundigheid voor iedere rol?</w:t>
            </w:r>
          </w:p>
          <w:p w14:paraId="5C948548" w14:textId="77777777" w:rsidR="006A0232" w:rsidRPr="00A320AF" w:rsidRDefault="006A0232" w:rsidP="00960C0B">
            <w:pPr>
              <w:spacing w:after="0"/>
              <w:rPr>
                <w:sz w:val="20"/>
                <w:szCs w:val="20"/>
              </w:rPr>
            </w:pPr>
            <w:r>
              <w:rPr>
                <w:sz w:val="20"/>
                <w:szCs w:val="20"/>
              </w:rPr>
              <w:t>Waarom wel/niet?</w:t>
            </w:r>
          </w:p>
        </w:tc>
      </w:tr>
      <w:tr w:rsidR="006A0232" w:rsidRPr="00A320AF" w14:paraId="595753C9" w14:textId="77777777" w:rsidTr="00960C0B">
        <w:trPr>
          <w:cantSplit/>
          <w:trHeight w:val="20"/>
        </w:trPr>
        <w:tc>
          <w:tcPr>
            <w:tcW w:w="705" w:type="dxa"/>
            <w:vMerge/>
            <w:textDirection w:val="btLr"/>
          </w:tcPr>
          <w:p w14:paraId="0A85E13F" w14:textId="77777777" w:rsidR="006A0232" w:rsidRPr="00A320AF" w:rsidRDefault="006A0232" w:rsidP="00960C0B">
            <w:pPr>
              <w:spacing w:after="0"/>
              <w:ind w:left="113" w:right="113"/>
              <w:jc w:val="center"/>
              <w:rPr>
                <w:color w:val="4AA9C7" w:themeColor="accent1"/>
                <w:sz w:val="20"/>
                <w:szCs w:val="20"/>
              </w:rPr>
            </w:pPr>
          </w:p>
        </w:tc>
        <w:tc>
          <w:tcPr>
            <w:tcW w:w="849" w:type="dxa"/>
            <w:vAlign w:val="center"/>
          </w:tcPr>
          <w:p w14:paraId="4D1EE9AE" w14:textId="77777777" w:rsidR="006A0232" w:rsidRPr="00A320AF" w:rsidRDefault="006A0232" w:rsidP="00960C0B">
            <w:pPr>
              <w:spacing w:after="0"/>
              <w:jc w:val="left"/>
              <w:rPr>
                <w:sz w:val="20"/>
                <w:szCs w:val="20"/>
              </w:rPr>
            </w:pPr>
            <w:r w:rsidRPr="00A320AF">
              <w:rPr>
                <w:sz w:val="20"/>
                <w:szCs w:val="20"/>
              </w:rPr>
              <w:t>OV</w:t>
            </w:r>
            <w:r>
              <w:rPr>
                <w:sz w:val="20"/>
                <w:szCs w:val="20"/>
              </w:rPr>
              <w:t>11</w:t>
            </w:r>
          </w:p>
        </w:tc>
        <w:tc>
          <w:tcPr>
            <w:tcW w:w="1843" w:type="dxa"/>
            <w:vAlign w:val="center"/>
          </w:tcPr>
          <w:p w14:paraId="35F7901A" w14:textId="77777777" w:rsidR="006A0232" w:rsidRPr="00A320AF" w:rsidRDefault="006A0232" w:rsidP="00960C0B">
            <w:pPr>
              <w:spacing w:after="0"/>
              <w:jc w:val="left"/>
              <w:rPr>
                <w:sz w:val="20"/>
                <w:szCs w:val="20"/>
              </w:rPr>
            </w:pPr>
            <w:r w:rsidRPr="00A320AF">
              <w:rPr>
                <w:sz w:val="20"/>
                <w:szCs w:val="20"/>
              </w:rPr>
              <w:t>Vertrouwen</w:t>
            </w:r>
          </w:p>
        </w:tc>
        <w:tc>
          <w:tcPr>
            <w:tcW w:w="5664" w:type="dxa"/>
            <w:vAlign w:val="center"/>
          </w:tcPr>
          <w:p w14:paraId="756011C1" w14:textId="77777777" w:rsidR="006A0232" w:rsidRPr="00A320AF" w:rsidRDefault="006A0232" w:rsidP="00960C0B">
            <w:pPr>
              <w:spacing w:after="0"/>
              <w:rPr>
                <w:sz w:val="20"/>
                <w:szCs w:val="20"/>
              </w:rPr>
            </w:pPr>
            <w:r w:rsidRPr="00A320AF">
              <w:rPr>
                <w:sz w:val="20"/>
                <w:szCs w:val="20"/>
              </w:rPr>
              <w:t>Is er vertrouwen in de werkverdeling en de afspraken? Is er vertrouwen in de promotor(en) van het partnerschap?</w:t>
            </w:r>
          </w:p>
          <w:p w14:paraId="019610EE" w14:textId="77777777" w:rsidR="006A0232" w:rsidRPr="00A320AF" w:rsidRDefault="006A0232" w:rsidP="00960C0B">
            <w:pPr>
              <w:spacing w:after="0"/>
              <w:rPr>
                <w:sz w:val="20"/>
                <w:szCs w:val="20"/>
              </w:rPr>
            </w:pPr>
            <w:r w:rsidRPr="00A320AF">
              <w:rPr>
                <w:sz w:val="20"/>
                <w:szCs w:val="20"/>
              </w:rPr>
              <w:t>Is er gelijkwaardigheid tussen de partners (personen) in het netwerk? Worden macht en statuut in de eigen organisatie geneutraliseerd in het netwerk? Hebben alle leden een mandaat vanuit de eigen organisatie om beslissingen te maken?</w:t>
            </w:r>
          </w:p>
          <w:p w14:paraId="751418A7" w14:textId="77777777" w:rsidR="006A0232" w:rsidRPr="00A320AF" w:rsidRDefault="006A0232" w:rsidP="00960C0B">
            <w:pPr>
              <w:spacing w:after="0"/>
              <w:rPr>
                <w:sz w:val="20"/>
                <w:szCs w:val="20"/>
              </w:rPr>
            </w:pPr>
            <w:r w:rsidRPr="00A320AF">
              <w:rPr>
                <w:sz w:val="20"/>
                <w:szCs w:val="20"/>
              </w:rPr>
              <w:t xml:space="preserve">Worden beslissingen </w:t>
            </w:r>
            <w:proofErr w:type="gramStart"/>
            <w:r w:rsidRPr="00A320AF">
              <w:rPr>
                <w:sz w:val="20"/>
                <w:szCs w:val="20"/>
              </w:rPr>
              <w:t>samen genomen</w:t>
            </w:r>
            <w:proofErr w:type="gramEnd"/>
            <w:r w:rsidRPr="00A320AF">
              <w:rPr>
                <w:sz w:val="20"/>
                <w:szCs w:val="20"/>
              </w:rPr>
              <w:t>? Wordt opgebouwde informatie en expertise gedeeld onder de partners?</w:t>
            </w:r>
          </w:p>
          <w:p w14:paraId="1F02C697" w14:textId="77777777" w:rsidR="006A0232" w:rsidRDefault="006A0232" w:rsidP="00960C0B">
            <w:pPr>
              <w:spacing w:after="0"/>
              <w:rPr>
                <w:sz w:val="20"/>
                <w:szCs w:val="20"/>
              </w:rPr>
            </w:pPr>
            <w:r w:rsidRPr="00A320AF">
              <w:rPr>
                <w:sz w:val="20"/>
                <w:szCs w:val="20"/>
              </w:rPr>
              <w:t>Zijn de eigen prioriteiten van elk van de organisaties in balans met de prioriteiten van het partnerschap?</w:t>
            </w:r>
          </w:p>
          <w:p w14:paraId="488960E7" w14:textId="77777777" w:rsidR="006A0232" w:rsidRPr="00A320AF" w:rsidRDefault="006A0232" w:rsidP="00960C0B">
            <w:pPr>
              <w:spacing w:after="0"/>
              <w:rPr>
                <w:sz w:val="20"/>
                <w:szCs w:val="20"/>
              </w:rPr>
            </w:pPr>
            <w:r>
              <w:rPr>
                <w:sz w:val="20"/>
                <w:szCs w:val="20"/>
              </w:rPr>
              <w:t>Waarom wel/niet?</w:t>
            </w:r>
          </w:p>
        </w:tc>
      </w:tr>
      <w:tr w:rsidR="006A0232" w:rsidRPr="00A320AF" w14:paraId="0AF07166" w14:textId="77777777" w:rsidTr="00960C0B">
        <w:trPr>
          <w:cantSplit/>
          <w:trHeight w:val="20"/>
        </w:trPr>
        <w:tc>
          <w:tcPr>
            <w:tcW w:w="705" w:type="dxa"/>
            <w:vMerge/>
            <w:textDirection w:val="btLr"/>
          </w:tcPr>
          <w:p w14:paraId="06362602" w14:textId="77777777" w:rsidR="006A0232" w:rsidRPr="00A320AF" w:rsidRDefault="006A0232" w:rsidP="00960C0B">
            <w:pPr>
              <w:spacing w:after="0"/>
              <w:ind w:left="113" w:right="113"/>
              <w:jc w:val="center"/>
              <w:rPr>
                <w:color w:val="4AA9C7" w:themeColor="accent1"/>
                <w:sz w:val="20"/>
                <w:szCs w:val="20"/>
              </w:rPr>
            </w:pPr>
          </w:p>
        </w:tc>
        <w:tc>
          <w:tcPr>
            <w:tcW w:w="849" w:type="dxa"/>
            <w:vAlign w:val="center"/>
          </w:tcPr>
          <w:p w14:paraId="665CC1FD" w14:textId="77777777" w:rsidR="006A0232" w:rsidRPr="00A320AF" w:rsidRDefault="006A0232" w:rsidP="00960C0B">
            <w:pPr>
              <w:spacing w:after="0"/>
              <w:jc w:val="left"/>
              <w:rPr>
                <w:sz w:val="20"/>
                <w:szCs w:val="20"/>
              </w:rPr>
            </w:pPr>
            <w:r w:rsidRPr="00A320AF">
              <w:rPr>
                <w:sz w:val="20"/>
                <w:szCs w:val="20"/>
              </w:rPr>
              <w:t>OV</w:t>
            </w:r>
            <w:r>
              <w:rPr>
                <w:sz w:val="20"/>
                <w:szCs w:val="20"/>
              </w:rPr>
              <w:t>12</w:t>
            </w:r>
          </w:p>
        </w:tc>
        <w:tc>
          <w:tcPr>
            <w:tcW w:w="1843" w:type="dxa"/>
            <w:vAlign w:val="center"/>
          </w:tcPr>
          <w:p w14:paraId="0F8AE7A5" w14:textId="77777777" w:rsidR="006A0232" w:rsidRPr="00A320AF" w:rsidRDefault="006A0232" w:rsidP="00960C0B">
            <w:pPr>
              <w:spacing w:after="0"/>
              <w:jc w:val="left"/>
              <w:rPr>
                <w:sz w:val="20"/>
                <w:szCs w:val="20"/>
              </w:rPr>
            </w:pPr>
            <w:r w:rsidRPr="00A320AF">
              <w:rPr>
                <w:sz w:val="20"/>
                <w:szCs w:val="20"/>
              </w:rPr>
              <w:t>Samenstelling partnerschap</w:t>
            </w:r>
          </w:p>
        </w:tc>
        <w:tc>
          <w:tcPr>
            <w:tcW w:w="5664" w:type="dxa"/>
            <w:vAlign w:val="center"/>
          </w:tcPr>
          <w:p w14:paraId="5EE56B86" w14:textId="77777777" w:rsidR="006A0232" w:rsidRPr="00A320AF" w:rsidRDefault="006A0232" w:rsidP="00960C0B">
            <w:pPr>
              <w:tabs>
                <w:tab w:val="num" w:pos="720"/>
              </w:tabs>
              <w:spacing w:after="0"/>
              <w:rPr>
                <w:sz w:val="20"/>
                <w:szCs w:val="20"/>
              </w:rPr>
            </w:pPr>
            <w:r w:rsidRPr="00A320AF">
              <w:rPr>
                <w:sz w:val="20"/>
                <w:szCs w:val="20"/>
              </w:rPr>
              <w:t>Zijn er leden in het partnerschap die overbodig zijn? Zijn er voldoende leden om de doelstelling te kunnen realiseren? (</w:t>
            </w:r>
            <w:proofErr w:type="gramStart"/>
            <w:r w:rsidRPr="00A320AF">
              <w:rPr>
                <w:sz w:val="20"/>
                <w:szCs w:val="20"/>
              </w:rPr>
              <w:t>middelen</w:t>
            </w:r>
            <w:proofErr w:type="gramEnd"/>
            <w:r w:rsidRPr="00A320AF">
              <w:rPr>
                <w:sz w:val="20"/>
                <w:szCs w:val="20"/>
              </w:rPr>
              <w:t>, expertise/competenties, netwerk)</w:t>
            </w:r>
          </w:p>
          <w:p w14:paraId="225AD191" w14:textId="77777777" w:rsidR="006A0232" w:rsidRDefault="006A0232" w:rsidP="00960C0B">
            <w:pPr>
              <w:tabs>
                <w:tab w:val="num" w:pos="720"/>
              </w:tabs>
              <w:spacing w:after="0"/>
              <w:rPr>
                <w:sz w:val="20"/>
                <w:szCs w:val="20"/>
              </w:rPr>
            </w:pPr>
            <w:r w:rsidRPr="00A320AF">
              <w:rPr>
                <w:sz w:val="20"/>
                <w:szCs w:val="20"/>
              </w:rPr>
              <w:t>Is het netwerk helder afgelijnd, met duidelijke grenzen? Is het voor iedereen helder wie wel/niet tot het netwerk behoort?</w:t>
            </w:r>
          </w:p>
          <w:p w14:paraId="11267202" w14:textId="77777777" w:rsidR="006A0232" w:rsidRPr="00A320AF" w:rsidRDefault="006A0232" w:rsidP="00960C0B">
            <w:pPr>
              <w:tabs>
                <w:tab w:val="num" w:pos="720"/>
              </w:tabs>
              <w:spacing w:after="0"/>
              <w:rPr>
                <w:sz w:val="20"/>
                <w:szCs w:val="20"/>
              </w:rPr>
            </w:pPr>
            <w:r>
              <w:rPr>
                <w:sz w:val="20"/>
                <w:szCs w:val="20"/>
              </w:rPr>
              <w:t>Waarom wel/niet?</w:t>
            </w:r>
          </w:p>
        </w:tc>
      </w:tr>
      <w:tr w:rsidR="006A0232" w:rsidRPr="00A320AF" w14:paraId="0239BDB6" w14:textId="77777777" w:rsidTr="00960C0B">
        <w:trPr>
          <w:cantSplit/>
          <w:trHeight w:val="20"/>
        </w:trPr>
        <w:tc>
          <w:tcPr>
            <w:tcW w:w="705" w:type="dxa"/>
            <w:vMerge/>
            <w:textDirection w:val="btLr"/>
          </w:tcPr>
          <w:p w14:paraId="453B1226" w14:textId="77777777" w:rsidR="006A0232" w:rsidRPr="00A320AF" w:rsidRDefault="006A0232" w:rsidP="00960C0B">
            <w:pPr>
              <w:spacing w:after="0"/>
              <w:ind w:left="113" w:right="113"/>
              <w:jc w:val="center"/>
              <w:rPr>
                <w:color w:val="4AA9C7" w:themeColor="accent1"/>
                <w:sz w:val="20"/>
                <w:szCs w:val="20"/>
              </w:rPr>
            </w:pPr>
          </w:p>
        </w:tc>
        <w:tc>
          <w:tcPr>
            <w:tcW w:w="849" w:type="dxa"/>
            <w:vAlign w:val="center"/>
          </w:tcPr>
          <w:p w14:paraId="06340936" w14:textId="77777777" w:rsidR="006A0232" w:rsidRPr="00A320AF" w:rsidRDefault="006A0232" w:rsidP="00960C0B">
            <w:pPr>
              <w:spacing w:after="0"/>
              <w:jc w:val="left"/>
              <w:rPr>
                <w:sz w:val="20"/>
                <w:szCs w:val="20"/>
              </w:rPr>
            </w:pPr>
            <w:r w:rsidRPr="00A320AF">
              <w:rPr>
                <w:sz w:val="20"/>
                <w:szCs w:val="20"/>
              </w:rPr>
              <w:t>OV1</w:t>
            </w:r>
            <w:r>
              <w:rPr>
                <w:sz w:val="20"/>
                <w:szCs w:val="20"/>
              </w:rPr>
              <w:t>3</w:t>
            </w:r>
          </w:p>
        </w:tc>
        <w:tc>
          <w:tcPr>
            <w:tcW w:w="1843" w:type="dxa"/>
            <w:vAlign w:val="center"/>
          </w:tcPr>
          <w:p w14:paraId="15520216" w14:textId="77777777" w:rsidR="006A0232" w:rsidRPr="00A320AF" w:rsidRDefault="006A0232" w:rsidP="00960C0B">
            <w:pPr>
              <w:spacing w:after="0"/>
              <w:jc w:val="left"/>
              <w:rPr>
                <w:sz w:val="20"/>
                <w:szCs w:val="20"/>
              </w:rPr>
            </w:pPr>
            <w:r w:rsidRPr="00A320AF">
              <w:rPr>
                <w:sz w:val="20"/>
                <w:szCs w:val="20"/>
              </w:rPr>
              <w:t>Resultaat</w:t>
            </w:r>
          </w:p>
        </w:tc>
        <w:tc>
          <w:tcPr>
            <w:tcW w:w="5664" w:type="dxa"/>
            <w:vAlign w:val="center"/>
          </w:tcPr>
          <w:p w14:paraId="0626B294" w14:textId="77777777" w:rsidR="006A0232" w:rsidRDefault="006A0232" w:rsidP="00960C0B">
            <w:pPr>
              <w:spacing w:after="0"/>
              <w:rPr>
                <w:sz w:val="20"/>
                <w:szCs w:val="20"/>
              </w:rPr>
            </w:pPr>
            <w:r w:rsidRPr="00A320AF">
              <w:rPr>
                <w:sz w:val="20"/>
                <w:szCs w:val="20"/>
              </w:rPr>
              <w:t>Slagen de partnerschappen erin om op effectieve wijze een complexe uitdaging aan te pakken?</w:t>
            </w:r>
          </w:p>
          <w:p w14:paraId="159D8E2B" w14:textId="77777777" w:rsidR="006A0232" w:rsidRPr="00A320AF" w:rsidRDefault="006A0232" w:rsidP="00960C0B">
            <w:pPr>
              <w:spacing w:after="0"/>
              <w:rPr>
                <w:sz w:val="20"/>
                <w:szCs w:val="20"/>
              </w:rPr>
            </w:pPr>
            <w:r>
              <w:rPr>
                <w:sz w:val="20"/>
                <w:szCs w:val="20"/>
              </w:rPr>
              <w:t xml:space="preserve">Hebben de partnerschappen toegang tot de nodige middelen, informatie, competenties, netwerk, </w:t>
            </w:r>
            <w:proofErr w:type="gramStart"/>
            <w:r>
              <w:rPr>
                <w:sz w:val="20"/>
                <w:szCs w:val="20"/>
              </w:rPr>
              <w:t>… ?</w:t>
            </w:r>
            <w:proofErr w:type="gramEnd"/>
          </w:p>
          <w:p w14:paraId="5863B627" w14:textId="77777777" w:rsidR="006A0232" w:rsidRPr="00A320AF" w:rsidRDefault="006A0232" w:rsidP="00960C0B">
            <w:pPr>
              <w:spacing w:after="0"/>
              <w:rPr>
                <w:sz w:val="20"/>
                <w:szCs w:val="20"/>
              </w:rPr>
            </w:pPr>
            <w:r w:rsidRPr="00A320AF">
              <w:rPr>
                <w:sz w:val="20"/>
                <w:szCs w:val="20"/>
              </w:rPr>
              <w:t>Hebben de opleidingen een innovatief karakter?</w:t>
            </w:r>
          </w:p>
          <w:p w14:paraId="044FC84B" w14:textId="453CE6C4" w:rsidR="006A0232" w:rsidRDefault="006A0232" w:rsidP="00960C0B">
            <w:pPr>
              <w:spacing w:after="0"/>
              <w:rPr>
                <w:sz w:val="20"/>
                <w:szCs w:val="20"/>
              </w:rPr>
            </w:pPr>
            <w:r w:rsidRPr="00A320AF">
              <w:rPr>
                <w:sz w:val="20"/>
                <w:szCs w:val="20"/>
              </w:rPr>
              <w:t xml:space="preserve">Ontstaan er nieuwe </w:t>
            </w:r>
            <w:proofErr w:type="spellStart"/>
            <w:r w:rsidR="000F1ECF">
              <w:rPr>
                <w:sz w:val="20"/>
                <w:szCs w:val="20"/>
              </w:rPr>
              <w:t>synergieën</w:t>
            </w:r>
            <w:proofErr w:type="spellEnd"/>
            <w:r w:rsidRPr="00A320AF">
              <w:rPr>
                <w:sz w:val="20"/>
                <w:szCs w:val="20"/>
              </w:rPr>
              <w:t xml:space="preserve"> tussen partners?</w:t>
            </w:r>
          </w:p>
          <w:p w14:paraId="03C39BB9" w14:textId="77777777" w:rsidR="006A0232" w:rsidRPr="00A320AF" w:rsidRDefault="006A0232" w:rsidP="00960C0B">
            <w:pPr>
              <w:spacing w:after="0"/>
              <w:rPr>
                <w:sz w:val="20"/>
                <w:szCs w:val="20"/>
              </w:rPr>
            </w:pPr>
            <w:r>
              <w:rPr>
                <w:sz w:val="20"/>
                <w:szCs w:val="20"/>
              </w:rPr>
              <w:t>Waarom wel/niet?</w:t>
            </w:r>
          </w:p>
        </w:tc>
      </w:tr>
    </w:tbl>
    <w:p w14:paraId="266C4876" w14:textId="77777777" w:rsidR="00462CD4" w:rsidRPr="00462CD4" w:rsidRDefault="00462CD4" w:rsidP="00462CD4"/>
    <w:p w14:paraId="70A1500D" w14:textId="6286C187" w:rsidR="006178E9" w:rsidRPr="003F5109" w:rsidRDefault="006178E9" w:rsidP="006178E9">
      <w:r>
        <w:t xml:space="preserve">Aangezien de evaluatie van de partnerschappen binnen de oproep </w:t>
      </w:r>
      <w:r w:rsidR="00B344A8">
        <w:t>‘</w:t>
      </w:r>
      <w:r w:rsidR="00A018A6">
        <w:t>O</w:t>
      </w:r>
      <w:r>
        <w:t>pleidingen van de toekomst</w:t>
      </w:r>
      <w:r w:rsidR="00B344A8">
        <w:t>’</w:t>
      </w:r>
      <w:r>
        <w:t xml:space="preserve"> tot doel heeft diepgaand te leren over het proces, de achterliggende mechanismes en </w:t>
      </w:r>
      <w:r w:rsidR="003773BD">
        <w:t xml:space="preserve">voorwaarden </w:t>
      </w:r>
      <w:r>
        <w:t xml:space="preserve">die geobserveerde uitkomsten verklaren, hanteren we een </w:t>
      </w:r>
      <w:proofErr w:type="spellStart"/>
      <w:r w:rsidRPr="00EA0643">
        <w:rPr>
          <w:b/>
          <w:bCs/>
        </w:rPr>
        <w:t>enlightenment</w:t>
      </w:r>
      <w:proofErr w:type="spellEnd"/>
      <w:r w:rsidRPr="00EA0643">
        <w:rPr>
          <w:b/>
          <w:bCs/>
        </w:rPr>
        <w:t>-benadering</w:t>
      </w:r>
      <w:r>
        <w:t xml:space="preserve"> (Chen, 2015). Het doel is om het partnerschapsvormingsproces en de invloed van de ondersteuning vanuit </w:t>
      </w:r>
      <w:r w:rsidR="00495E86">
        <w:t>Europa WSE</w:t>
      </w:r>
      <w:r>
        <w:t xml:space="preserve"> beter te begrijpen met oog op toekomstige oproepen. Cruciaal bij een </w:t>
      </w:r>
      <w:proofErr w:type="spellStart"/>
      <w:r>
        <w:t>enlightenment</w:t>
      </w:r>
      <w:proofErr w:type="spellEnd"/>
      <w:r>
        <w:t>-benadering is het gebruik van een evaluatietheorie. Daarom werken we met een programmatheorie</w:t>
      </w:r>
      <w:r w:rsidR="002359B7">
        <w:t xml:space="preserve">, die </w:t>
      </w:r>
      <w:r w:rsidR="00076B54">
        <w:t xml:space="preserve">werd opgesteld </w:t>
      </w:r>
      <w:r w:rsidR="002A60BD">
        <w:t xml:space="preserve">op basis van </w:t>
      </w:r>
      <w:r w:rsidR="00722A2C">
        <w:t>deskstudie</w:t>
      </w:r>
      <w:r w:rsidR="001634CA">
        <w:t>, v</w:t>
      </w:r>
      <w:r w:rsidR="00AD7F89">
        <w:t xml:space="preserve">ia </w:t>
      </w:r>
      <w:r w:rsidR="00722A2C">
        <w:t>een diepte-interview</w:t>
      </w:r>
      <w:r w:rsidR="002A60BD">
        <w:t xml:space="preserve"> over het opzet </w:t>
      </w:r>
      <w:r w:rsidR="00722A2C">
        <w:t xml:space="preserve">en de aanpak </w:t>
      </w:r>
      <w:r w:rsidR="002A60BD">
        <w:t xml:space="preserve">van de </w:t>
      </w:r>
      <w:r w:rsidR="00722A2C">
        <w:t xml:space="preserve">oproep alsook </w:t>
      </w:r>
      <w:r w:rsidR="00AD7F89">
        <w:t xml:space="preserve">via </w:t>
      </w:r>
      <w:r w:rsidR="00722A2C">
        <w:t xml:space="preserve">een analyse van de wetenschappelijke literatuur over partnerschapsvorming, </w:t>
      </w:r>
      <w:r w:rsidR="00CD7363">
        <w:t xml:space="preserve">In de </w:t>
      </w:r>
      <w:r w:rsidR="00916B4C">
        <w:t xml:space="preserve">uitvoering </w:t>
      </w:r>
      <w:r w:rsidR="00CD7363">
        <w:t xml:space="preserve">van </w:t>
      </w:r>
      <w:r w:rsidR="00281D3A">
        <w:t xml:space="preserve">de evaluatie worden de verschillende elementen </w:t>
      </w:r>
      <w:r w:rsidR="00D43912">
        <w:t>uit de programmatheorie vervolgens get</w:t>
      </w:r>
      <w:r w:rsidR="001F4080">
        <w:t xml:space="preserve">oetst </w:t>
      </w:r>
      <w:r w:rsidR="002D7E8A">
        <w:t xml:space="preserve">aan </w:t>
      </w:r>
      <w:r w:rsidR="001F4080">
        <w:t>en verfijnd</w:t>
      </w:r>
      <w:r w:rsidR="002D7E8A">
        <w:t xml:space="preserve"> met de ervaringen van de partnerschapsvorming in de praktijk.</w:t>
      </w:r>
    </w:p>
    <w:p w14:paraId="7788F6B5" w14:textId="77777777" w:rsidR="006178E9" w:rsidRDefault="006178E9" w:rsidP="006178E9">
      <w:pPr>
        <w:pStyle w:val="Kop3"/>
      </w:pPr>
      <w:bookmarkStart w:id="12" w:name="_Toc152853762"/>
      <w:bookmarkStart w:id="13" w:name="_Toc164780446"/>
      <w:r>
        <w:t>Partnerschapsvorming in de literatuur</w:t>
      </w:r>
      <w:bookmarkEnd w:id="12"/>
      <w:bookmarkEnd w:id="13"/>
    </w:p>
    <w:p w14:paraId="5C6D84D9" w14:textId="3918FE62" w:rsidR="006178E9" w:rsidRPr="003720E1" w:rsidRDefault="006178E9" w:rsidP="006178E9">
      <w:r>
        <w:t xml:space="preserve">Om de programmatheorie en evaluatievragen te verfijnen en </w:t>
      </w:r>
      <w:r w:rsidR="00553B34">
        <w:t>te</w:t>
      </w:r>
      <w:r>
        <w:t xml:space="preserve"> operationaliseren, is een uitdieping van het concept ‘partnerschappen’ nodig. De partnerschappen ‘Opleidingen van de toekomst’ kunnen gezien worden als een vorm van organisatienetwerken. Het theoretisch kader is gebaseerd op de wetenschappelijke inzichten rond organisatienetwerken</w:t>
      </w:r>
      <w:r>
        <w:rPr>
          <w:rStyle w:val="Voetnootmarkering"/>
        </w:rPr>
        <w:footnoteReference w:id="6"/>
      </w:r>
      <w:r w:rsidR="008F3909">
        <w:t>.</w:t>
      </w:r>
    </w:p>
    <w:p w14:paraId="708E65DA" w14:textId="77777777" w:rsidR="006178E9" w:rsidRDefault="006178E9" w:rsidP="006178E9">
      <w:pPr>
        <w:pStyle w:val="Kop4"/>
      </w:pPr>
      <w:r>
        <w:lastRenderedPageBreak/>
        <w:t>Partnerschappen Opleidingen van de toekomst: leidersorganisatienetwerken</w:t>
      </w:r>
    </w:p>
    <w:p w14:paraId="21E6410D" w14:textId="77777777" w:rsidR="006178E9" w:rsidRPr="00A37134" w:rsidRDefault="006178E9" w:rsidP="006178E9">
      <w:pPr>
        <w:rPr>
          <w:rStyle w:val="Intensieveverwijzing"/>
        </w:rPr>
      </w:pPr>
      <w:r>
        <w:rPr>
          <w:rStyle w:val="Intensieveverwijzing"/>
        </w:rPr>
        <w:t>Partnerschappen Opleidingen van de toekomst als organisatienetwerken</w:t>
      </w:r>
    </w:p>
    <w:p w14:paraId="195A5615" w14:textId="77777777" w:rsidR="006178E9" w:rsidRDefault="006178E9" w:rsidP="006178E9">
      <w:proofErr w:type="spellStart"/>
      <w:r>
        <w:t>Provan</w:t>
      </w:r>
      <w:proofErr w:type="spellEnd"/>
      <w:r>
        <w:t xml:space="preserve"> en </w:t>
      </w:r>
      <w:proofErr w:type="spellStart"/>
      <w:r>
        <w:t>Kenis</w:t>
      </w:r>
      <w:proofErr w:type="spellEnd"/>
      <w:r>
        <w:t xml:space="preserve"> (2008) beschrijven dat een </w:t>
      </w:r>
      <w:r w:rsidRPr="001D0486">
        <w:t>netwerk</w:t>
      </w:r>
      <w:r>
        <w:t xml:space="preserve"> bestaat </w:t>
      </w:r>
      <w:r w:rsidRPr="001D0486">
        <w:t>uit drie of meerdere autonome organisaties</w:t>
      </w:r>
      <w:r>
        <w:t>,</w:t>
      </w:r>
      <w:r w:rsidRPr="001D0486">
        <w:t xml:space="preserve"> </w:t>
      </w:r>
      <w:r>
        <w:t>waarin de organisaties werken aan een gedeelde doelstelling en het resultaat wordt gerealiseerd op niveau van het netwerk (</w:t>
      </w:r>
      <w:proofErr w:type="spellStart"/>
      <w:r>
        <w:t>Kenis</w:t>
      </w:r>
      <w:proofErr w:type="spellEnd"/>
      <w:r>
        <w:t xml:space="preserve"> en </w:t>
      </w:r>
      <w:proofErr w:type="spellStart"/>
      <w:r>
        <w:t>Cambré</w:t>
      </w:r>
      <w:proofErr w:type="spellEnd"/>
      <w:r>
        <w:t>, 2019).</w:t>
      </w:r>
    </w:p>
    <w:p w14:paraId="39A52C9C" w14:textId="77777777" w:rsidR="006178E9" w:rsidRPr="001D0486" w:rsidRDefault="006178E9" w:rsidP="006178E9">
      <w:r w:rsidRPr="001D0486">
        <w:t>Er wordt een onderscheid gemaakt tussen drie vormen van netwerken</w:t>
      </w:r>
      <w:r>
        <w:t xml:space="preserve"> (</w:t>
      </w:r>
      <w:proofErr w:type="spellStart"/>
      <w:r>
        <w:t>Kenis</w:t>
      </w:r>
      <w:proofErr w:type="spellEnd"/>
      <w:r>
        <w:t xml:space="preserve"> en </w:t>
      </w:r>
      <w:proofErr w:type="spellStart"/>
      <w:r>
        <w:t>Cambré</w:t>
      </w:r>
      <w:proofErr w:type="spellEnd"/>
      <w:r>
        <w:t>, 2019)</w:t>
      </w:r>
      <w:r w:rsidRPr="001D0486">
        <w:t xml:space="preserve">: </w:t>
      </w:r>
    </w:p>
    <w:p w14:paraId="10AD335E" w14:textId="77777777" w:rsidR="006178E9" w:rsidRPr="00621736" w:rsidRDefault="006178E9" w:rsidP="00B3471E">
      <w:pPr>
        <w:pStyle w:val="Lijstalinea"/>
        <w:numPr>
          <w:ilvl w:val="0"/>
          <w:numId w:val="6"/>
        </w:numPr>
        <w:spacing w:after="0"/>
      </w:pPr>
      <w:r w:rsidRPr="00621736">
        <w:t xml:space="preserve">Een leernetwerk of een </w:t>
      </w:r>
      <w:r w:rsidRPr="00E34F41">
        <w:rPr>
          <w:color w:val="4AA9C7" w:themeColor="accent1"/>
        </w:rPr>
        <w:t xml:space="preserve">lerend netwerk </w:t>
      </w:r>
      <w:r w:rsidRPr="00621736">
        <w:t>is een netwerk waarbij organisaties kennis, informatie en expertise met elkaar delen</w:t>
      </w:r>
      <w:r>
        <w:t>;</w:t>
      </w:r>
    </w:p>
    <w:p w14:paraId="5F9856B1" w14:textId="27F3F6AC" w:rsidR="006178E9" w:rsidRPr="00621736" w:rsidRDefault="006178E9" w:rsidP="00B3471E">
      <w:pPr>
        <w:pStyle w:val="Lijstalinea"/>
        <w:numPr>
          <w:ilvl w:val="0"/>
          <w:numId w:val="6"/>
        </w:numPr>
        <w:spacing w:after="0"/>
      </w:pPr>
      <w:r w:rsidRPr="00621736">
        <w:t xml:space="preserve">Een </w:t>
      </w:r>
      <w:r w:rsidRPr="00E34F41">
        <w:rPr>
          <w:color w:val="4AA9C7" w:themeColor="accent1"/>
        </w:rPr>
        <w:t xml:space="preserve">netwerk van gedeelde diensten </w:t>
      </w:r>
      <w:r w:rsidRPr="00621736">
        <w:t>(shared services) is gericht op het realiseren van gezamenlijke dienstverlening of producten</w:t>
      </w:r>
      <w:r>
        <w:t xml:space="preserve"> vanuit de bedoeling om deze dienstverlening meer efficiënt/kwaliteitsvol te organiseren;</w:t>
      </w:r>
      <w:r w:rsidRPr="00621736">
        <w:t xml:space="preserve"> </w:t>
      </w:r>
    </w:p>
    <w:p w14:paraId="7242B152" w14:textId="77777777" w:rsidR="006178E9" w:rsidRDefault="006178E9" w:rsidP="00B3471E">
      <w:pPr>
        <w:pStyle w:val="Lijstalinea"/>
        <w:numPr>
          <w:ilvl w:val="0"/>
          <w:numId w:val="6"/>
        </w:numPr>
      </w:pPr>
      <w:r w:rsidRPr="00621736">
        <w:t xml:space="preserve">Een </w:t>
      </w:r>
      <w:r w:rsidRPr="00E34F41">
        <w:rPr>
          <w:color w:val="4AA9C7" w:themeColor="accent1"/>
        </w:rPr>
        <w:t>organisatienetwerk</w:t>
      </w:r>
      <w:r w:rsidRPr="00621736">
        <w:t xml:space="preserve"> is een netwerk dat zaken wil realiseren die los van elkaar niet realiseerbaar zijn. </w:t>
      </w:r>
      <w:r>
        <w:t>Het</w:t>
      </w:r>
      <w:r w:rsidRPr="00124A3A">
        <w:t xml:space="preserve"> is een netwerk waarbij informatie, bronnen, activiteiten en expertise gedeeld worden tussen onafhankelijke en unieke organisaties, gericht op resultaten die de capaciteiten van een individuele organisatie overstijgen. Het gaat om realisaties die samenwerking tussen de partnerorganisaties noodzakelijk maken en waarbij de uitkomst niet kan worden gerealiseerd zonder collectieve aanpak.</w:t>
      </w:r>
    </w:p>
    <w:p w14:paraId="03997BA6" w14:textId="77777777" w:rsidR="006178E9" w:rsidRDefault="006178E9" w:rsidP="006178E9">
      <w:r w:rsidRPr="001F2D25">
        <w:t xml:space="preserve">De partnerschappen </w:t>
      </w:r>
      <w:proofErr w:type="spellStart"/>
      <w:r w:rsidRPr="001F2D25">
        <w:t>i.k.v</w:t>
      </w:r>
      <w:proofErr w:type="spellEnd"/>
      <w:r w:rsidRPr="001F2D25">
        <w:t>. de ESF-oproep ‘Opleidingen van de toekomst’ zijn organisatienetwerken. De partners</w:t>
      </w:r>
      <w:r>
        <w:t>, vanuit zowel het onderwijs-, werk- als innovatieveld,</w:t>
      </w:r>
      <w:r w:rsidRPr="001F2D25">
        <w:t xml:space="preserve"> realiseren gezamenlijk een opleidingsaanbod </w:t>
      </w:r>
      <w:r>
        <w:t>waarvan</w:t>
      </w:r>
      <w:r w:rsidRPr="001F2D25">
        <w:t xml:space="preserve"> </w:t>
      </w:r>
      <w:r>
        <w:t>verondersteld werd dat ze de</w:t>
      </w:r>
      <w:r w:rsidRPr="001F2D25">
        <w:t>ze niet los van elkaar k</w:t>
      </w:r>
      <w:r>
        <w:t>onden</w:t>
      </w:r>
      <w:r w:rsidRPr="001F2D25">
        <w:t xml:space="preserve"> realiseren.</w:t>
      </w:r>
      <w:r>
        <w:t xml:space="preserve"> </w:t>
      </w:r>
    </w:p>
    <w:p w14:paraId="32292F4D" w14:textId="77777777" w:rsidR="006178E9" w:rsidRPr="00A37134" w:rsidRDefault="006178E9" w:rsidP="006178E9">
      <w:pPr>
        <w:rPr>
          <w:rStyle w:val="Intensieveverwijzing"/>
        </w:rPr>
      </w:pPr>
      <w:proofErr w:type="spellStart"/>
      <w:r>
        <w:rPr>
          <w:rStyle w:val="Intensieveverwijzing"/>
        </w:rPr>
        <w:t>Governance</w:t>
      </w:r>
      <w:proofErr w:type="spellEnd"/>
      <w:r>
        <w:rPr>
          <w:rStyle w:val="Intensieveverwijzing"/>
        </w:rPr>
        <w:t xml:space="preserve"> van de partnerschappen Opleidingen van de toekomst via een </w:t>
      </w:r>
      <w:proofErr w:type="spellStart"/>
      <w:r>
        <w:rPr>
          <w:rStyle w:val="Intensieveverwijzing"/>
        </w:rPr>
        <w:t>leiderorganisatienetwerk</w:t>
      </w:r>
      <w:proofErr w:type="spellEnd"/>
    </w:p>
    <w:p w14:paraId="710865F3" w14:textId="47D1A1DA" w:rsidR="006178E9" w:rsidRDefault="006178E9" w:rsidP="006178E9">
      <w:r w:rsidRPr="001D0486">
        <w:t xml:space="preserve">De aansturing van een organisatienetwerk </w:t>
      </w:r>
      <w:r>
        <w:t xml:space="preserve">(netwerk </w:t>
      </w:r>
      <w:proofErr w:type="spellStart"/>
      <w:r>
        <w:t>governance</w:t>
      </w:r>
      <w:proofErr w:type="spellEnd"/>
      <w:r>
        <w:t xml:space="preserve">) </w:t>
      </w:r>
      <w:r w:rsidRPr="001D0486">
        <w:t>vindt niet op hiërarchische wijze plaats. In de literatuur komen volgende drie mogelijke bestuursvormen van organisatienetwerken aan bod (zie</w:t>
      </w:r>
      <w:r>
        <w:t xml:space="preserve"> </w:t>
      </w:r>
      <w:r>
        <w:fldChar w:fldCharType="begin"/>
      </w:r>
      <w:r>
        <w:instrText xml:space="preserve"> REF _Ref150956626 \h </w:instrText>
      </w:r>
      <w:r>
        <w:fldChar w:fldCharType="separate"/>
      </w:r>
      <w:r w:rsidR="00813CF2" w:rsidRPr="6FB34E9C">
        <w:rPr>
          <w:color w:val="4AA9C7" w:themeColor="accent4"/>
        </w:rPr>
        <w:t>Figuur 1</w:t>
      </w:r>
      <w:r>
        <w:fldChar w:fldCharType="end"/>
      </w:r>
      <w:r>
        <w:t xml:space="preserve">) </w:t>
      </w:r>
      <w:r w:rsidRPr="001D0486">
        <w:t>(</w:t>
      </w:r>
      <w:proofErr w:type="spellStart"/>
      <w:r w:rsidRPr="001D0486">
        <w:t>Kenis</w:t>
      </w:r>
      <w:proofErr w:type="spellEnd"/>
      <w:r w:rsidRPr="001D0486">
        <w:t xml:space="preserve"> &amp; </w:t>
      </w:r>
      <w:proofErr w:type="spellStart"/>
      <w:r w:rsidRPr="001D0486">
        <w:t>Cambré</w:t>
      </w:r>
      <w:proofErr w:type="spellEnd"/>
      <w:r w:rsidRPr="001D0486">
        <w:t>, 2019)</w:t>
      </w:r>
      <w:r>
        <w:t>:</w:t>
      </w:r>
    </w:p>
    <w:p w14:paraId="6A3C1855" w14:textId="77777777" w:rsidR="006178E9" w:rsidRDefault="006178E9" w:rsidP="00B3471E">
      <w:pPr>
        <w:pStyle w:val="Lijstalinea"/>
        <w:numPr>
          <w:ilvl w:val="0"/>
          <w:numId w:val="9"/>
        </w:numPr>
      </w:pPr>
      <w:r w:rsidRPr="001D0486">
        <w:t xml:space="preserve">In het </w:t>
      </w:r>
      <w:r w:rsidRPr="00B511FB">
        <w:rPr>
          <w:color w:val="4AA9C7" w:themeColor="accent1"/>
        </w:rPr>
        <w:t xml:space="preserve">zelfregulerend netwerk </w:t>
      </w:r>
      <w:r w:rsidRPr="001D0486">
        <w:t>werken verschillende organisaties samen zonder afzonderlijke besturingseenheid. De netwerken besturen zelf de gemeenschappelijke activiteiten.</w:t>
      </w:r>
    </w:p>
    <w:p w14:paraId="1E7E54DD" w14:textId="77777777" w:rsidR="006178E9" w:rsidRDefault="006178E9" w:rsidP="00B3471E">
      <w:pPr>
        <w:pStyle w:val="Lijstalinea"/>
        <w:numPr>
          <w:ilvl w:val="0"/>
          <w:numId w:val="8"/>
        </w:numPr>
      </w:pPr>
      <w:r w:rsidRPr="001D0486">
        <w:t xml:space="preserve">In een </w:t>
      </w:r>
      <w:proofErr w:type="spellStart"/>
      <w:r w:rsidRPr="00B511FB">
        <w:rPr>
          <w:color w:val="4AA9C7" w:themeColor="accent1"/>
        </w:rPr>
        <w:t>leiderorganisatienetwerk</w:t>
      </w:r>
      <w:proofErr w:type="spellEnd"/>
      <w:r w:rsidRPr="001D0486">
        <w:t xml:space="preserve"> valt de leidende rol op de schouders van één van de organisaties van het netwerk.</w:t>
      </w:r>
    </w:p>
    <w:p w14:paraId="6F8A6FE9" w14:textId="77777777" w:rsidR="006178E9" w:rsidRPr="001D0486" w:rsidRDefault="006178E9" w:rsidP="00B3471E">
      <w:pPr>
        <w:pStyle w:val="Lijstalinea"/>
        <w:numPr>
          <w:ilvl w:val="0"/>
          <w:numId w:val="8"/>
        </w:numPr>
      </w:pPr>
      <w:r w:rsidRPr="001D0486">
        <w:t xml:space="preserve">In de </w:t>
      </w:r>
      <w:r w:rsidRPr="00B511FB">
        <w:rPr>
          <w:color w:val="4AA9C7" w:themeColor="accent1"/>
        </w:rPr>
        <w:t xml:space="preserve">Netwerk Administratieve Organisatie </w:t>
      </w:r>
      <w:r w:rsidRPr="001D0486">
        <w:t>(NAO) wordt een aparte eenheid gecreëerd die verantwoordelijk is voor het beheer van het organisatienetwerk en de coördinatie van de activiteiten (</w:t>
      </w:r>
      <w:proofErr w:type="spellStart"/>
      <w:r w:rsidRPr="001D0486">
        <w:t>Kenis</w:t>
      </w:r>
      <w:proofErr w:type="spellEnd"/>
      <w:r w:rsidRPr="001D0486">
        <w:t xml:space="preserve"> &amp; </w:t>
      </w:r>
      <w:proofErr w:type="spellStart"/>
      <w:r w:rsidRPr="001D0486">
        <w:t>Cambré</w:t>
      </w:r>
      <w:proofErr w:type="spellEnd"/>
      <w:r w:rsidRPr="001D0486">
        <w:t xml:space="preserve">, 2019). </w:t>
      </w:r>
      <w:r>
        <w:t xml:space="preserve">Dat betekent dus dat ze enkel instaat voor beheer en organisatie, niet voor strategische activiteiten. </w:t>
      </w:r>
    </w:p>
    <w:p w14:paraId="2CF41E61" w14:textId="3BE8E821" w:rsidR="006178E9" w:rsidRPr="00B50BB1" w:rsidRDefault="006178E9" w:rsidP="006178E9">
      <w:pPr>
        <w:pStyle w:val="Bijschrift"/>
        <w:keepNext/>
        <w:rPr>
          <w:color w:val="4AA9C7" w:themeColor="accent1"/>
        </w:rPr>
      </w:pPr>
      <w:bookmarkStart w:id="14" w:name="_Ref150956626"/>
      <w:r w:rsidRPr="00B50BB1">
        <w:rPr>
          <w:color w:val="4AA9C7" w:themeColor="accent1"/>
        </w:rPr>
        <w:t xml:space="preserve">Figuur </w:t>
      </w:r>
      <w:r>
        <w:rPr>
          <w:color w:val="4AA9C7" w:themeColor="accent1"/>
        </w:rPr>
        <w:fldChar w:fldCharType="begin"/>
      </w:r>
      <w:r>
        <w:rPr>
          <w:color w:val="4AA9C7" w:themeColor="accent1"/>
        </w:rPr>
        <w:instrText xml:space="preserve"> SEQ Figuur \* ARABIC </w:instrText>
      </w:r>
      <w:r>
        <w:rPr>
          <w:color w:val="4AA9C7" w:themeColor="accent1"/>
        </w:rPr>
        <w:fldChar w:fldCharType="separate"/>
      </w:r>
      <w:r w:rsidR="00813CF2">
        <w:rPr>
          <w:noProof/>
          <w:color w:val="4AA9C7" w:themeColor="accent1"/>
        </w:rPr>
        <w:t>1</w:t>
      </w:r>
      <w:r>
        <w:rPr>
          <w:color w:val="4AA9C7" w:themeColor="accent1"/>
        </w:rPr>
        <w:fldChar w:fldCharType="end"/>
      </w:r>
      <w:bookmarkEnd w:id="14"/>
      <w:r w:rsidRPr="00B50BB1">
        <w:rPr>
          <w:color w:val="4AA9C7" w:themeColor="accent1"/>
        </w:rPr>
        <w:t xml:space="preserve">: Drie vormen van netwerk </w:t>
      </w:r>
      <w:proofErr w:type="spellStart"/>
      <w:r w:rsidRPr="00B50BB1">
        <w:rPr>
          <w:color w:val="4AA9C7" w:themeColor="accent1"/>
        </w:rPr>
        <w:t>governance</w:t>
      </w:r>
      <w:proofErr w:type="spellEnd"/>
    </w:p>
    <w:p w14:paraId="2C3E35E6" w14:textId="77777777" w:rsidR="006178E9" w:rsidRDefault="006178E9" w:rsidP="006178E9">
      <w:r>
        <w:rPr>
          <w:noProof/>
          <w:lang w:val="en-US"/>
        </w:rPr>
        <w:drawing>
          <wp:inline distT="0" distB="0" distL="0" distR="0" wp14:anchorId="6CB9E321" wp14:editId="324B5197">
            <wp:extent cx="5689600" cy="1422400"/>
            <wp:effectExtent l="0" t="0" r="6350" b="6350"/>
            <wp:docPr id="2025531643" name="Afbeelding 2025531643" descr="Samenwerken in netwerken: ratio's en vormen? - ppt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Samenwerken in netwerken: ratio's en vormen? - ppt download"/>
                    <pic:cNvPicPr>
                      <a:picLocks noChangeAspect="1" noChangeArrowheads="1"/>
                    </pic:cNvPicPr>
                  </pic:nvPicPr>
                  <pic:blipFill>
                    <a:blip r:embed="rId30">
                      <a:extLst>
                        <a:ext uri="{28A0092B-C50C-407E-A947-70E740481C1C}">
                          <a14:useLocalDpi xmlns:a14="http://schemas.microsoft.com/office/drawing/2010/main" val="0"/>
                        </a:ext>
                      </a:extLst>
                    </a:blip>
                    <a:srcRect l="10521" t="22385" r="7709" b="47112"/>
                    <a:stretch>
                      <a:fillRect/>
                    </a:stretch>
                  </pic:blipFill>
                  <pic:spPr bwMode="auto">
                    <a:xfrm>
                      <a:off x="0" y="0"/>
                      <a:ext cx="5696741" cy="1424185"/>
                    </a:xfrm>
                    <a:prstGeom prst="rect">
                      <a:avLst/>
                    </a:prstGeom>
                    <a:noFill/>
                    <a:ln>
                      <a:noFill/>
                    </a:ln>
                  </pic:spPr>
                </pic:pic>
              </a:graphicData>
            </a:graphic>
          </wp:inline>
        </w:drawing>
      </w:r>
    </w:p>
    <w:p w14:paraId="69A6770B" w14:textId="77777777" w:rsidR="006178E9" w:rsidRDefault="006178E9" w:rsidP="006178E9">
      <w:pPr>
        <w:pStyle w:val="ICSource"/>
      </w:pPr>
      <w:r>
        <w:t xml:space="preserve">Bron: </w:t>
      </w:r>
      <w:proofErr w:type="spellStart"/>
      <w:r>
        <w:t>Kenis</w:t>
      </w:r>
      <w:proofErr w:type="spellEnd"/>
      <w:r>
        <w:t xml:space="preserve"> &amp; </w:t>
      </w:r>
      <w:proofErr w:type="spellStart"/>
      <w:r>
        <w:t>Cambré</w:t>
      </w:r>
      <w:proofErr w:type="spellEnd"/>
      <w:r>
        <w:t>, 2019 (p. 94)</w:t>
      </w:r>
    </w:p>
    <w:p w14:paraId="3231CD91" w14:textId="0EE3C5A1" w:rsidR="006178E9" w:rsidRDefault="006178E9" w:rsidP="006178E9">
      <w:r w:rsidRPr="00E10BD4">
        <w:lastRenderedPageBreak/>
        <w:t xml:space="preserve">De partnerschappen </w:t>
      </w:r>
      <w:proofErr w:type="spellStart"/>
      <w:r w:rsidRPr="00E10BD4">
        <w:t>i.k.v</w:t>
      </w:r>
      <w:proofErr w:type="spellEnd"/>
      <w:r w:rsidRPr="00E10BD4">
        <w:t xml:space="preserve">. de ESF-oproep ‘Opleidingen van de toekomst’ zijn </w:t>
      </w:r>
      <w:proofErr w:type="spellStart"/>
      <w:r w:rsidRPr="00E10BD4">
        <w:t>leiderorganisatienetwerken</w:t>
      </w:r>
      <w:proofErr w:type="spellEnd"/>
      <w:r w:rsidRPr="00E10BD4">
        <w:t xml:space="preserve">. Eén duidelijke organisatie </w:t>
      </w:r>
      <w:r>
        <w:t>is de promotor van het project</w:t>
      </w:r>
      <w:r w:rsidRPr="00E10BD4">
        <w:t xml:space="preserve"> en deze organisatie heeft ook zelf een rol in het uitwerken van de opleidingen.</w:t>
      </w:r>
    </w:p>
    <w:p w14:paraId="3BA81515" w14:textId="77777777" w:rsidR="006178E9" w:rsidRDefault="006178E9" w:rsidP="006178E9">
      <w:pPr>
        <w:pStyle w:val="Kop4"/>
      </w:pPr>
      <w:r>
        <w:t>Meerwaarde van organisatienetwerken</w:t>
      </w:r>
    </w:p>
    <w:p w14:paraId="3A3DA590" w14:textId="77777777" w:rsidR="006178E9" w:rsidRDefault="006178E9" w:rsidP="006178E9">
      <w:r>
        <w:t xml:space="preserve">Organisatienetwerken bieden een grote meerwaarde voor het effectief aanpakken van complexe problemen. In deze paragraaf beschrijven we deze meerwaarde en vatten we de belangrijke </w:t>
      </w:r>
      <w:proofErr w:type="spellStart"/>
      <w:r>
        <w:t>outcomes</w:t>
      </w:r>
      <w:proofErr w:type="spellEnd"/>
      <w:r>
        <w:t xml:space="preserve"> van een organisatienetwerk samen in de blauwe box.</w:t>
      </w:r>
    </w:p>
    <w:p w14:paraId="6A056478" w14:textId="77777777" w:rsidR="006178E9" w:rsidRDefault="006178E9" w:rsidP="006178E9">
      <w:pPr>
        <w:rPr>
          <w:rStyle w:val="Intensieveverwijzing"/>
        </w:rPr>
      </w:pPr>
      <w:r>
        <w:rPr>
          <w:rStyle w:val="Intensieveverwijzing"/>
        </w:rPr>
        <w:t>Organisatienetwerken om complexe problemen aan te pakken</w:t>
      </w:r>
    </w:p>
    <w:p w14:paraId="6BEC43A8" w14:textId="532164AA" w:rsidR="006178E9" w:rsidRDefault="006178E9" w:rsidP="006178E9">
      <w:r w:rsidRPr="00C87DD2">
        <w:t xml:space="preserve">Organisatienetwerken komen in toenemende mate voor in de publieke sector. Complexe problemen die een multilaterale samenwerking vereisen, vragen om collectieve actie waarbij co-creatie centraal staat. Verbinden van informatie en expertise vergroot de kans om een antwoord te vinden op </w:t>
      </w:r>
      <w:r w:rsidR="00B637FA">
        <w:t>een</w:t>
      </w:r>
      <w:r w:rsidRPr="00C87DD2">
        <w:t xml:space="preserve"> complexe uitdaging. Verschillende perspectieven zijn nodig om tot resultaat te komen. Ook het samenleggen van middelen, informatie, activiteiten en competenties van minstens drie organisaties is noodzakelijk (</w:t>
      </w:r>
      <w:proofErr w:type="spellStart"/>
      <w:r w:rsidRPr="00C87DD2">
        <w:t>Baeyens</w:t>
      </w:r>
      <w:proofErr w:type="spellEnd"/>
      <w:r w:rsidRPr="00C87DD2">
        <w:t>, 2021).</w:t>
      </w:r>
      <w:r>
        <w:t xml:space="preserve"> Een organisatienetwerk is dus aan de orde wanneer er een verscheidenheid aan partners nodig is om de doelstellingen te bereiken, en wanneer die partners van elkaar afhankelijk zijn om dat gewenste doel te realiseren (</w:t>
      </w:r>
      <w:proofErr w:type="spellStart"/>
      <w:r>
        <w:t>Kenis</w:t>
      </w:r>
      <w:proofErr w:type="spellEnd"/>
      <w:r>
        <w:t xml:space="preserve"> en Vermeire, 2021).</w:t>
      </w:r>
    </w:p>
    <w:p w14:paraId="61EC6BBB" w14:textId="77777777" w:rsidR="006178E9" w:rsidRPr="00B350EF" w:rsidRDefault="006178E9" w:rsidP="006178E9">
      <w:pPr>
        <w:rPr>
          <w:rStyle w:val="Intensieveverwijzing"/>
        </w:rPr>
      </w:pPr>
      <w:r w:rsidRPr="00B350EF">
        <w:rPr>
          <w:rStyle w:val="Intensieveverwijzing"/>
        </w:rPr>
        <w:t>Organisatienetwerken om in te zetten op effectiviteit</w:t>
      </w:r>
      <w:r>
        <w:rPr>
          <w:rStyle w:val="Intensieveverwijzing"/>
        </w:rPr>
        <w:t xml:space="preserve"> van het resultaat</w:t>
      </w:r>
    </w:p>
    <w:p w14:paraId="45EDCDC2" w14:textId="77777777" w:rsidR="006178E9" w:rsidRDefault="006178E9" w:rsidP="006178E9">
      <w:proofErr w:type="spellStart"/>
      <w:r w:rsidRPr="001F2D25">
        <w:t>Kenis</w:t>
      </w:r>
      <w:proofErr w:type="spellEnd"/>
      <w:r w:rsidRPr="001F2D25">
        <w:t xml:space="preserve"> en </w:t>
      </w:r>
      <w:proofErr w:type="spellStart"/>
      <w:r w:rsidRPr="001F2D25">
        <w:t>Cambré</w:t>
      </w:r>
      <w:proofErr w:type="spellEnd"/>
      <w:r w:rsidRPr="001F2D25">
        <w:t xml:space="preserve"> (2019) stippen aan dat de meerwaarde van organisatienetwerken in de eerste plaats niet gaat om efficiëntie, maar om effectiviteit: “een organisatienetwerk is een noodzakelijke voorwaarde voor het vinden van effectieve oplossingen voor problemen die zo complex zijn en net daarom niet door een organisatie alleen gerealiseerd kunnen worden</w:t>
      </w:r>
      <w:r>
        <w:t>”</w:t>
      </w:r>
      <w:r w:rsidRPr="001F2D25">
        <w:t>.</w:t>
      </w:r>
    </w:p>
    <w:p w14:paraId="4EFB69BC" w14:textId="77777777" w:rsidR="006178E9" w:rsidRDefault="006178E9" w:rsidP="006178E9">
      <w:r>
        <w:rPr>
          <w:noProof/>
        </w:rPr>
        <mc:AlternateContent>
          <mc:Choice Requires="wps">
            <w:drawing>
              <wp:inline distT="0" distB="0" distL="0" distR="0" wp14:anchorId="0E85D737" wp14:editId="3F9E05CA">
                <wp:extent cx="5760085" cy="1433015"/>
                <wp:effectExtent l="0" t="0" r="0" b="0"/>
                <wp:docPr id="1365089240" name="Rechthoek 1365089240"/>
                <wp:cNvGraphicFramePr/>
                <a:graphic xmlns:a="http://schemas.openxmlformats.org/drawingml/2006/main">
                  <a:graphicData uri="http://schemas.microsoft.com/office/word/2010/wordprocessingShape">
                    <wps:wsp>
                      <wps:cNvSpPr/>
                      <wps:spPr>
                        <a:xfrm>
                          <a:off x="0" y="0"/>
                          <a:ext cx="5760085" cy="1433015"/>
                        </a:xfrm>
                        <a:prstGeom prst="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511D150" w14:textId="77777777" w:rsidR="006178E9" w:rsidRDefault="006178E9" w:rsidP="00B3471E">
                            <w:pPr>
                              <w:pStyle w:val="Lijstalinea"/>
                              <w:numPr>
                                <w:ilvl w:val="0"/>
                                <w:numId w:val="10"/>
                              </w:numPr>
                              <w:spacing w:before="60" w:after="60"/>
                              <w:rPr>
                                <w:rStyle w:val="Intensieveverwijzing"/>
                                <w:b w:val="0"/>
                                <w:bCs w:val="0"/>
                                <w:smallCaps w:val="0"/>
                                <w:color w:val="1D1D1D" w:themeColor="text1"/>
                                <w:spacing w:val="0"/>
                              </w:rPr>
                            </w:pPr>
                            <w:r>
                              <w:rPr>
                                <w:rStyle w:val="Intensieveverwijzing"/>
                                <w:b w:val="0"/>
                                <w:bCs w:val="0"/>
                                <w:smallCaps w:val="0"/>
                                <w:color w:val="1D1D1D" w:themeColor="text1"/>
                                <w:spacing w:val="0"/>
                              </w:rPr>
                              <w:t>Middelen, informatie, competenties, netwerk vanuit verschillende organisaties worden samengelegd om de doelstelling te bereiken</w:t>
                            </w:r>
                          </w:p>
                          <w:p w14:paraId="6797A135" w14:textId="77777777" w:rsidR="006178E9" w:rsidRDefault="006178E9" w:rsidP="00B3471E">
                            <w:pPr>
                              <w:pStyle w:val="Lijstalinea"/>
                              <w:numPr>
                                <w:ilvl w:val="0"/>
                                <w:numId w:val="10"/>
                              </w:numPr>
                              <w:spacing w:before="60" w:after="60"/>
                              <w:rPr>
                                <w:rStyle w:val="Intensieveverwijzing"/>
                                <w:b w:val="0"/>
                                <w:bCs w:val="0"/>
                                <w:smallCaps w:val="0"/>
                                <w:color w:val="1D1D1D" w:themeColor="text1"/>
                                <w:spacing w:val="0"/>
                              </w:rPr>
                            </w:pPr>
                            <w:r>
                              <w:rPr>
                                <w:rStyle w:val="Intensieveverwijzing"/>
                                <w:b w:val="0"/>
                                <w:bCs w:val="0"/>
                                <w:smallCaps w:val="0"/>
                                <w:color w:val="1D1D1D" w:themeColor="text1"/>
                                <w:spacing w:val="0"/>
                              </w:rPr>
                              <w:t>Het organisatienetwerk is in staat om een complex probleem aan te pakken</w:t>
                            </w:r>
                          </w:p>
                          <w:p w14:paraId="3F106278" w14:textId="77777777" w:rsidR="006178E9" w:rsidRPr="00131AB5" w:rsidRDefault="006178E9" w:rsidP="00B3471E">
                            <w:pPr>
                              <w:pStyle w:val="Lijstalinea"/>
                              <w:numPr>
                                <w:ilvl w:val="0"/>
                                <w:numId w:val="10"/>
                              </w:numPr>
                              <w:spacing w:before="60" w:after="60"/>
                              <w:rPr>
                                <w:rStyle w:val="Intensieveverwijzing"/>
                                <w:b w:val="0"/>
                                <w:bCs w:val="0"/>
                                <w:smallCaps w:val="0"/>
                                <w:color w:val="1D1D1D" w:themeColor="text1"/>
                                <w:spacing w:val="0"/>
                              </w:rPr>
                            </w:pPr>
                            <w:r>
                              <w:rPr>
                                <w:rStyle w:val="Intensieveverwijzing"/>
                                <w:b w:val="0"/>
                                <w:bCs w:val="0"/>
                                <w:smallCaps w:val="0"/>
                                <w:color w:val="1D1D1D" w:themeColor="text1"/>
                                <w:spacing w:val="0"/>
                              </w:rPr>
                              <w:t>Het</w:t>
                            </w:r>
                            <w:r w:rsidRPr="00131AB5">
                              <w:rPr>
                                <w:rStyle w:val="Intensieveverwijzing"/>
                                <w:b w:val="0"/>
                                <w:bCs w:val="0"/>
                                <w:smallCaps w:val="0"/>
                                <w:color w:val="1D1D1D" w:themeColor="text1"/>
                                <w:spacing w:val="0"/>
                              </w:rPr>
                              <w:t xml:space="preserve"> resultaat waarnaar men toewerkt </w:t>
                            </w:r>
                            <w:r>
                              <w:rPr>
                                <w:rStyle w:val="Intensieveverwijzing"/>
                                <w:b w:val="0"/>
                                <w:bCs w:val="0"/>
                                <w:smallCaps w:val="0"/>
                                <w:color w:val="1D1D1D" w:themeColor="text1"/>
                                <w:spacing w:val="0"/>
                              </w:rPr>
                              <w:t xml:space="preserve">heeft </w:t>
                            </w:r>
                            <w:r w:rsidRPr="00131AB5">
                              <w:rPr>
                                <w:rStyle w:val="Intensieveverwijzing"/>
                                <w:b w:val="0"/>
                                <w:bCs w:val="0"/>
                                <w:smallCaps w:val="0"/>
                                <w:color w:val="1D1D1D" w:themeColor="text1"/>
                                <w:spacing w:val="0"/>
                              </w:rPr>
                              <w:t>een innovatief karakter</w:t>
                            </w:r>
                          </w:p>
                          <w:p w14:paraId="729E64DD" w14:textId="77777777" w:rsidR="006178E9" w:rsidRPr="00131AB5" w:rsidRDefault="006178E9" w:rsidP="00B3471E">
                            <w:pPr>
                              <w:pStyle w:val="Lijstalinea"/>
                              <w:numPr>
                                <w:ilvl w:val="0"/>
                                <w:numId w:val="10"/>
                              </w:numPr>
                              <w:spacing w:before="60" w:after="60"/>
                              <w:rPr>
                                <w:rStyle w:val="Intensieveverwijzing"/>
                                <w:b w:val="0"/>
                                <w:bCs w:val="0"/>
                                <w:smallCaps w:val="0"/>
                                <w:color w:val="1D1D1D" w:themeColor="text1"/>
                                <w:spacing w:val="0"/>
                              </w:rPr>
                            </w:pPr>
                            <w:r>
                              <w:rPr>
                                <w:rStyle w:val="Intensieveverwijzing"/>
                                <w:b w:val="0"/>
                                <w:bCs w:val="0"/>
                                <w:smallCaps w:val="0"/>
                                <w:color w:val="1D1D1D" w:themeColor="text1"/>
                                <w:spacing w:val="0"/>
                              </w:rPr>
                              <w:t>Het organisatienetwerk bereikt op effectieve wijze haar doelstelling(en)</w:t>
                            </w:r>
                          </w:p>
                          <w:p w14:paraId="4190793B" w14:textId="547FC888" w:rsidR="006178E9" w:rsidRPr="001E20BF" w:rsidRDefault="006178E9" w:rsidP="00B3471E">
                            <w:pPr>
                              <w:pStyle w:val="Lijstalinea"/>
                              <w:numPr>
                                <w:ilvl w:val="0"/>
                                <w:numId w:val="10"/>
                              </w:numPr>
                              <w:spacing w:before="60" w:after="60"/>
                            </w:pPr>
                            <w:r>
                              <w:rPr>
                                <w:rStyle w:val="Intensieveverwijzing"/>
                                <w:b w:val="0"/>
                                <w:bCs w:val="0"/>
                                <w:smallCaps w:val="0"/>
                                <w:color w:val="1D1D1D" w:themeColor="text1"/>
                                <w:spacing w:val="0"/>
                              </w:rPr>
                              <w:t>E</w:t>
                            </w:r>
                            <w:r w:rsidRPr="00131AB5">
                              <w:rPr>
                                <w:rStyle w:val="Intensieveverwijzing"/>
                                <w:b w:val="0"/>
                                <w:bCs w:val="0"/>
                                <w:smallCaps w:val="0"/>
                                <w:color w:val="1D1D1D" w:themeColor="text1"/>
                                <w:spacing w:val="0"/>
                              </w:rPr>
                              <w:t>r</w:t>
                            </w:r>
                            <w:r>
                              <w:rPr>
                                <w:rStyle w:val="Intensieveverwijzing"/>
                                <w:b w:val="0"/>
                                <w:bCs w:val="0"/>
                                <w:smallCaps w:val="0"/>
                                <w:color w:val="1D1D1D" w:themeColor="text1"/>
                                <w:spacing w:val="0"/>
                              </w:rPr>
                              <w:t xml:space="preserve"> ontstaan</w:t>
                            </w:r>
                            <w:r w:rsidRPr="00131AB5">
                              <w:rPr>
                                <w:rStyle w:val="Intensieveverwijzing"/>
                                <w:b w:val="0"/>
                                <w:bCs w:val="0"/>
                                <w:smallCaps w:val="0"/>
                                <w:color w:val="1D1D1D" w:themeColor="text1"/>
                                <w:spacing w:val="0"/>
                              </w:rPr>
                              <w:t xml:space="preserve"> nieuwe </w:t>
                            </w:r>
                            <w:r w:rsidR="00B35CF7">
                              <w:rPr>
                                <w:rStyle w:val="Intensieveverwijzing"/>
                                <w:b w:val="0"/>
                                <w:bCs w:val="0"/>
                                <w:smallCaps w:val="0"/>
                                <w:color w:val="1D1D1D" w:themeColor="text1"/>
                                <w:spacing w:val="0"/>
                              </w:rPr>
                              <w:t>synergieën</w:t>
                            </w:r>
                            <w:r w:rsidRPr="00131AB5">
                              <w:rPr>
                                <w:rStyle w:val="Intensieveverwijzing"/>
                                <w:b w:val="0"/>
                                <w:bCs w:val="0"/>
                                <w:smallCaps w:val="0"/>
                                <w:color w:val="1D1D1D" w:themeColor="text1"/>
                                <w:spacing w:val="0"/>
                              </w:rPr>
                              <w:t xml:space="preserve"> tussen partners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E85D737" id="Rechthoek 1365089240" o:spid="_x0000_s1038" style="width:453.55pt;height:112.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" fillcolor="#daedf3 [660]" stroked="f" strokeweight="1pt">
                <v:textbox>
                  <w:txbxContent>
                    <w:p w14:paraId="1511D150" w14:textId="77777777" w:rsidR="006178E9" w:rsidRDefault="006178E9" w:rsidP="00B3471E">
                      <w:pPr>
                        <w:pStyle w:val="Lijstalinea"/>
                        <w:numPr>
                          <w:ilvl w:val="0"/>
                          <w:numId w:val="10"/>
                        </w:numPr>
                        <w:spacing w:before="60" w:after="60"/>
                        <w:rPr>
                          <w:rStyle w:val="Intensieveverwijzing"/>
                          <w:b w:val="0"/>
                          <w:bCs w:val="0"/>
                          <w:smallCaps w:val="0"/>
                          <w:color w:val="1D1D1D" w:themeColor="text1"/>
                          <w:spacing w:val="0"/>
                        </w:rPr>
                      </w:pPr>
                      <w:r>
                        <w:rPr>
                          <w:rStyle w:val="Intensieveverwijzing"/>
                          <w:b w:val="0"/>
                          <w:bCs w:val="0"/>
                          <w:smallCaps w:val="0"/>
                          <w:color w:val="1D1D1D" w:themeColor="text1"/>
                          <w:spacing w:val="0"/>
                        </w:rPr>
                        <w:t>Middelen, informatie, competenties, netwerk vanuit verschillende organisaties worden samengelegd om de doelstelling te bereiken</w:t>
                      </w:r>
                    </w:p>
                    <w:p w14:paraId="6797A135" w14:textId="77777777" w:rsidR="006178E9" w:rsidRDefault="006178E9" w:rsidP="00B3471E">
                      <w:pPr>
                        <w:pStyle w:val="Lijstalinea"/>
                        <w:numPr>
                          <w:ilvl w:val="0"/>
                          <w:numId w:val="10"/>
                        </w:numPr>
                        <w:spacing w:before="60" w:after="60"/>
                        <w:rPr>
                          <w:rStyle w:val="Intensieveverwijzing"/>
                          <w:b w:val="0"/>
                          <w:bCs w:val="0"/>
                          <w:smallCaps w:val="0"/>
                          <w:color w:val="1D1D1D" w:themeColor="text1"/>
                          <w:spacing w:val="0"/>
                        </w:rPr>
                      </w:pPr>
                      <w:r>
                        <w:rPr>
                          <w:rStyle w:val="Intensieveverwijzing"/>
                          <w:b w:val="0"/>
                          <w:bCs w:val="0"/>
                          <w:smallCaps w:val="0"/>
                          <w:color w:val="1D1D1D" w:themeColor="text1"/>
                          <w:spacing w:val="0"/>
                        </w:rPr>
                        <w:t>Het organisatienetwerk is in staat om een complex probleem aan te pakken</w:t>
                      </w:r>
                    </w:p>
                    <w:p w14:paraId="3F106278" w14:textId="77777777" w:rsidR="006178E9" w:rsidRPr="00131AB5" w:rsidRDefault="006178E9" w:rsidP="00B3471E">
                      <w:pPr>
                        <w:pStyle w:val="Lijstalinea"/>
                        <w:numPr>
                          <w:ilvl w:val="0"/>
                          <w:numId w:val="10"/>
                        </w:numPr>
                        <w:spacing w:before="60" w:after="60"/>
                        <w:rPr>
                          <w:rStyle w:val="Intensieveverwijzing"/>
                          <w:b w:val="0"/>
                          <w:bCs w:val="0"/>
                          <w:smallCaps w:val="0"/>
                          <w:color w:val="1D1D1D" w:themeColor="text1"/>
                          <w:spacing w:val="0"/>
                        </w:rPr>
                      </w:pPr>
                      <w:r>
                        <w:rPr>
                          <w:rStyle w:val="Intensieveverwijzing"/>
                          <w:b w:val="0"/>
                          <w:bCs w:val="0"/>
                          <w:smallCaps w:val="0"/>
                          <w:color w:val="1D1D1D" w:themeColor="text1"/>
                          <w:spacing w:val="0"/>
                        </w:rPr>
                        <w:t>Het</w:t>
                      </w:r>
                      <w:r w:rsidRPr="00131AB5">
                        <w:rPr>
                          <w:rStyle w:val="Intensieveverwijzing"/>
                          <w:b w:val="0"/>
                          <w:bCs w:val="0"/>
                          <w:smallCaps w:val="0"/>
                          <w:color w:val="1D1D1D" w:themeColor="text1"/>
                          <w:spacing w:val="0"/>
                        </w:rPr>
                        <w:t xml:space="preserve"> resultaat waarnaar men toewerkt </w:t>
                      </w:r>
                      <w:r>
                        <w:rPr>
                          <w:rStyle w:val="Intensieveverwijzing"/>
                          <w:b w:val="0"/>
                          <w:bCs w:val="0"/>
                          <w:smallCaps w:val="0"/>
                          <w:color w:val="1D1D1D" w:themeColor="text1"/>
                          <w:spacing w:val="0"/>
                        </w:rPr>
                        <w:t xml:space="preserve">heeft </w:t>
                      </w:r>
                      <w:r w:rsidRPr="00131AB5">
                        <w:rPr>
                          <w:rStyle w:val="Intensieveverwijzing"/>
                          <w:b w:val="0"/>
                          <w:bCs w:val="0"/>
                          <w:smallCaps w:val="0"/>
                          <w:color w:val="1D1D1D" w:themeColor="text1"/>
                          <w:spacing w:val="0"/>
                        </w:rPr>
                        <w:t>een innovatief karakter</w:t>
                      </w:r>
                    </w:p>
                    <w:p w14:paraId="729E64DD" w14:textId="77777777" w:rsidR="006178E9" w:rsidRPr="00131AB5" w:rsidRDefault="006178E9" w:rsidP="00B3471E">
                      <w:pPr>
                        <w:pStyle w:val="Lijstalinea"/>
                        <w:numPr>
                          <w:ilvl w:val="0"/>
                          <w:numId w:val="10"/>
                        </w:numPr>
                        <w:spacing w:before="60" w:after="60"/>
                        <w:rPr>
                          <w:rStyle w:val="Intensieveverwijzing"/>
                          <w:b w:val="0"/>
                          <w:bCs w:val="0"/>
                          <w:smallCaps w:val="0"/>
                          <w:color w:val="1D1D1D" w:themeColor="text1"/>
                          <w:spacing w:val="0"/>
                        </w:rPr>
                      </w:pPr>
                      <w:r>
                        <w:rPr>
                          <w:rStyle w:val="Intensieveverwijzing"/>
                          <w:b w:val="0"/>
                          <w:bCs w:val="0"/>
                          <w:smallCaps w:val="0"/>
                          <w:color w:val="1D1D1D" w:themeColor="text1"/>
                          <w:spacing w:val="0"/>
                        </w:rPr>
                        <w:t>Het organisatienetwerk bereikt op effectieve wijze haar doelstelling(en)</w:t>
                      </w:r>
                    </w:p>
                    <w:p w14:paraId="4190793B" w14:textId="547FC888" w:rsidR="006178E9" w:rsidRPr="001E20BF" w:rsidRDefault="006178E9" w:rsidP="00B3471E">
                      <w:pPr>
                        <w:pStyle w:val="Lijstalinea"/>
                        <w:numPr>
                          <w:ilvl w:val="0"/>
                          <w:numId w:val="10"/>
                        </w:numPr>
                        <w:spacing w:before="60" w:after="60"/>
                      </w:pPr>
                      <w:r>
                        <w:rPr>
                          <w:rStyle w:val="Intensieveverwijzing"/>
                          <w:b w:val="0"/>
                          <w:bCs w:val="0"/>
                          <w:smallCaps w:val="0"/>
                          <w:color w:val="1D1D1D" w:themeColor="text1"/>
                          <w:spacing w:val="0"/>
                        </w:rPr>
                        <w:t>E</w:t>
                      </w:r>
                      <w:r w:rsidRPr="00131AB5">
                        <w:rPr>
                          <w:rStyle w:val="Intensieveverwijzing"/>
                          <w:b w:val="0"/>
                          <w:bCs w:val="0"/>
                          <w:smallCaps w:val="0"/>
                          <w:color w:val="1D1D1D" w:themeColor="text1"/>
                          <w:spacing w:val="0"/>
                        </w:rPr>
                        <w:t>r</w:t>
                      </w:r>
                      <w:r>
                        <w:rPr>
                          <w:rStyle w:val="Intensieveverwijzing"/>
                          <w:b w:val="0"/>
                          <w:bCs w:val="0"/>
                          <w:smallCaps w:val="0"/>
                          <w:color w:val="1D1D1D" w:themeColor="text1"/>
                          <w:spacing w:val="0"/>
                        </w:rPr>
                        <w:t xml:space="preserve"> ontstaan</w:t>
                      </w:r>
                      <w:r w:rsidRPr="00131AB5">
                        <w:rPr>
                          <w:rStyle w:val="Intensieveverwijzing"/>
                          <w:b w:val="0"/>
                          <w:bCs w:val="0"/>
                          <w:smallCaps w:val="0"/>
                          <w:color w:val="1D1D1D" w:themeColor="text1"/>
                          <w:spacing w:val="0"/>
                        </w:rPr>
                        <w:t xml:space="preserve"> nieuwe </w:t>
                      </w:r>
                      <w:r w:rsidR="00B35CF7">
                        <w:rPr>
                          <w:rStyle w:val="Intensieveverwijzing"/>
                          <w:b w:val="0"/>
                          <w:bCs w:val="0"/>
                          <w:smallCaps w:val="0"/>
                          <w:color w:val="1D1D1D" w:themeColor="text1"/>
                          <w:spacing w:val="0"/>
                        </w:rPr>
                        <w:t>synergieën</w:t>
                      </w:r>
                      <w:r w:rsidRPr="00131AB5">
                        <w:rPr>
                          <w:rStyle w:val="Intensieveverwijzing"/>
                          <w:b w:val="0"/>
                          <w:bCs w:val="0"/>
                          <w:smallCaps w:val="0"/>
                          <w:color w:val="1D1D1D" w:themeColor="text1"/>
                          <w:spacing w:val="0"/>
                        </w:rPr>
                        <w:t xml:space="preserve"> tussen partners</w:t>
                      </w:r>
                    </w:p>
                  </w:txbxContent>
                </v:textbox>
                <w10:anchorlock/>
              </v:rect>
            </w:pict>
          </mc:Fallback>
        </mc:AlternateContent>
      </w:r>
    </w:p>
    <w:p w14:paraId="1E143E78" w14:textId="77777777" w:rsidR="006178E9" w:rsidRDefault="006178E9" w:rsidP="006178E9">
      <w:pPr>
        <w:pStyle w:val="Kop4"/>
      </w:pPr>
      <w:r>
        <w:t>Factoren die de effectiviteit van de partnerschappen beïnvloeden</w:t>
      </w:r>
    </w:p>
    <w:p w14:paraId="09AD4E06" w14:textId="77777777" w:rsidR="006178E9" w:rsidRDefault="006178E9" w:rsidP="006178E9">
      <w:r>
        <w:t>Verschillende factoren beïnvloeden de effectiviteit van organisatienetwerken. In deze paragraaf beschrijven we deze factoren en vatten we de belangrijke elementen samen in de blauwe boxen.</w:t>
      </w:r>
    </w:p>
    <w:p w14:paraId="5896FA25" w14:textId="77777777" w:rsidR="006178E9" w:rsidRDefault="006178E9" w:rsidP="006178E9">
      <w:pPr>
        <w:rPr>
          <w:rStyle w:val="Intensieveverwijzing"/>
        </w:rPr>
      </w:pPr>
      <w:r w:rsidRPr="0051151B">
        <w:rPr>
          <w:rStyle w:val="Intensieveverwijzing"/>
        </w:rPr>
        <w:t>Mate van doelconsensus</w:t>
      </w:r>
    </w:p>
    <w:p w14:paraId="33073F99" w14:textId="0CDC1162" w:rsidR="006178E9" w:rsidRDefault="006178E9" w:rsidP="006178E9">
      <w:r w:rsidRPr="001D0486">
        <w:t>Een doelstelling formuleren is niet alleen belangrijk om partners voor samenwerking warm te maken en te verbinden, maar ook om te bepalen welke partners en organisaties kunnen worden betrokken. Doelconsensus is immers een belangrijke basis om met e</w:t>
      </w:r>
      <w:r>
        <w:t>e</w:t>
      </w:r>
      <w:r w:rsidRPr="001D0486">
        <w:t>n organisatienetwerk te kunnen starten (</w:t>
      </w:r>
      <w:proofErr w:type="spellStart"/>
      <w:r w:rsidRPr="001D0486">
        <w:t>Baeyens</w:t>
      </w:r>
      <w:proofErr w:type="spellEnd"/>
      <w:r w:rsidRPr="001D0486">
        <w:t xml:space="preserve">, 2021). </w:t>
      </w:r>
      <w:r>
        <w:t>De gezamenlijke doelstelling is een cruciaal element in een succesvol organisatienetwerk. Vertrouwen in het belang en de haalbaarheid van het netwerkdoel en de eigen bijdrage daarin zijn noodzakelijk om een goede samenwerking mogelijk te maken (</w:t>
      </w:r>
      <w:proofErr w:type="spellStart"/>
      <w:r>
        <w:t>Kenis</w:t>
      </w:r>
      <w:proofErr w:type="spellEnd"/>
      <w:r>
        <w:t xml:space="preserve"> &amp; </w:t>
      </w:r>
      <w:proofErr w:type="spellStart"/>
      <w:r>
        <w:t>Cambré</w:t>
      </w:r>
      <w:proofErr w:type="spellEnd"/>
      <w:r>
        <w:t>, 2019). E</w:t>
      </w:r>
      <w:r w:rsidRPr="001D0486">
        <w:t xml:space="preserve">lke betrokken actor </w:t>
      </w:r>
      <w:r>
        <w:t xml:space="preserve">moet </w:t>
      </w:r>
      <w:r w:rsidRPr="001D0486">
        <w:t>zich voldoende met de doelstellingen en de aanpak kunnen identificeren. Een participatieve methodiek die vanaf het begin alle ruimte geeft voor samenwerking zou dit kunnen ondersteunen (</w:t>
      </w:r>
      <w:proofErr w:type="spellStart"/>
      <w:r w:rsidRPr="001D0486">
        <w:t>Kenis</w:t>
      </w:r>
      <w:proofErr w:type="spellEnd"/>
      <w:r w:rsidRPr="001D0486">
        <w:t xml:space="preserve"> &amp; </w:t>
      </w:r>
      <w:proofErr w:type="spellStart"/>
      <w:r w:rsidRPr="001D0486">
        <w:t>Cambré</w:t>
      </w:r>
      <w:proofErr w:type="spellEnd"/>
      <w:r w:rsidRPr="001D0486">
        <w:t>, 2019).</w:t>
      </w:r>
      <w:r>
        <w:t xml:space="preserve"> Tot slot gaat </w:t>
      </w:r>
      <w:r w:rsidR="00C861EA">
        <w:t>het</w:t>
      </w:r>
      <w:r>
        <w:t xml:space="preserve"> niet alleen om de helderheid van de netwerkdoelstelling, maar ook om het erkennen en herkennen dat een organisatienetwerk de juiste keuze is om de doelstelling te behalen (</w:t>
      </w:r>
      <w:proofErr w:type="spellStart"/>
      <w:r>
        <w:t>Kenis</w:t>
      </w:r>
      <w:proofErr w:type="spellEnd"/>
      <w:r>
        <w:t xml:space="preserve"> &amp; Vermeire, 2021).</w:t>
      </w:r>
    </w:p>
    <w:p w14:paraId="381FA879" w14:textId="77777777" w:rsidR="006178E9" w:rsidRDefault="006178E9" w:rsidP="006178E9">
      <w:r>
        <w:rPr>
          <w:noProof/>
        </w:rPr>
        <w:lastRenderedPageBreak/>
        <mc:AlternateContent>
          <mc:Choice Requires="wps">
            <w:drawing>
              <wp:inline distT="0" distB="0" distL="0" distR="0" wp14:anchorId="2C50E1B0" wp14:editId="35EEE578">
                <wp:extent cx="5765800" cy="1162050"/>
                <wp:effectExtent l="0" t="0" r="6350" b="0"/>
                <wp:docPr id="1850511971" name="Rechthoek 1850511971"/>
                <wp:cNvGraphicFramePr/>
                <a:graphic xmlns:a="http://schemas.openxmlformats.org/drawingml/2006/main">
                  <a:graphicData uri="http://schemas.microsoft.com/office/word/2010/wordprocessingShape">
                    <wps:wsp>
                      <wps:cNvSpPr/>
                      <wps:spPr>
                        <a:xfrm>
                          <a:off x="0" y="0"/>
                          <a:ext cx="5765800" cy="1162050"/>
                        </a:xfrm>
                        <a:prstGeom prst="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5CBD40D" w14:textId="77777777" w:rsidR="006178E9" w:rsidRDefault="006178E9" w:rsidP="00B3471E">
                            <w:pPr>
                              <w:pStyle w:val="Lijstalinea"/>
                              <w:numPr>
                                <w:ilvl w:val="0"/>
                                <w:numId w:val="10"/>
                              </w:numPr>
                              <w:spacing w:before="60" w:after="60"/>
                            </w:pPr>
                            <w:r w:rsidRPr="00472B98">
                              <w:t>Is het gedeeld doel collaboratief tot stand gekomen?</w:t>
                            </w:r>
                          </w:p>
                          <w:p w14:paraId="4792BC2E" w14:textId="77777777" w:rsidR="006178E9" w:rsidRDefault="006178E9" w:rsidP="00B3471E">
                            <w:pPr>
                              <w:pStyle w:val="Lijstalinea"/>
                              <w:numPr>
                                <w:ilvl w:val="0"/>
                                <w:numId w:val="10"/>
                              </w:numPr>
                              <w:spacing w:before="60" w:after="60"/>
                            </w:pPr>
                            <w:r>
                              <w:t>Spreekt er enthousiasme uit de formulering van de doelstelling?</w:t>
                            </w:r>
                          </w:p>
                          <w:p w14:paraId="634A1929" w14:textId="77777777" w:rsidR="006178E9" w:rsidRDefault="006178E9" w:rsidP="00B3471E">
                            <w:pPr>
                              <w:pStyle w:val="Lijstalinea"/>
                              <w:numPr>
                                <w:ilvl w:val="0"/>
                                <w:numId w:val="10"/>
                              </w:numPr>
                              <w:spacing w:before="60" w:after="60"/>
                            </w:pPr>
                            <w:r>
                              <w:t>Is er een ingebakken sense of urgency?</w:t>
                            </w:r>
                          </w:p>
                          <w:p w14:paraId="2CB41BAD" w14:textId="77777777" w:rsidR="006178E9" w:rsidRPr="001E20BF" w:rsidRDefault="006178E9" w:rsidP="00B3471E">
                            <w:pPr>
                              <w:pStyle w:val="Lijstalinea"/>
                              <w:numPr>
                                <w:ilvl w:val="0"/>
                                <w:numId w:val="10"/>
                              </w:numPr>
                              <w:spacing w:before="60" w:after="60"/>
                            </w:pPr>
                            <w:r>
                              <w:t>Gelooft men in de noodzakelijkheid van een netwerk om de doelstelling te realiseren? Gelooft men in de onderlinge afhankelijkheid om de doelstelling te realiseren?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C50E1B0" id="Rechthoek 1850511971" o:spid="_x0000_s1039" style="width:454pt;height:9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" fillcolor="#daedf3 [660]" stroked="f" strokeweight="1pt">
                <v:textbox>
                  <w:txbxContent>
                    <w:p w14:paraId="15CBD40D" w14:textId="77777777" w:rsidR="006178E9" w:rsidRDefault="006178E9" w:rsidP="00B3471E">
                      <w:pPr>
                        <w:pStyle w:val="Lijstalinea"/>
                        <w:numPr>
                          <w:ilvl w:val="0"/>
                          <w:numId w:val="10"/>
                        </w:numPr>
                        <w:spacing w:before="60" w:after="60"/>
                      </w:pPr>
                      <w:r w:rsidRPr="00472B98">
                        <w:t>Is het gedeeld doel collaboratief tot stand gekomen?</w:t>
                      </w:r>
                    </w:p>
                    <w:p w14:paraId="4792BC2E" w14:textId="77777777" w:rsidR="006178E9" w:rsidRDefault="006178E9" w:rsidP="00B3471E">
                      <w:pPr>
                        <w:pStyle w:val="Lijstalinea"/>
                        <w:numPr>
                          <w:ilvl w:val="0"/>
                          <w:numId w:val="10"/>
                        </w:numPr>
                        <w:spacing w:before="60" w:after="60"/>
                      </w:pPr>
                      <w:r>
                        <w:t>Spreekt er enthousiasme uit de formulering van de doelstelling?</w:t>
                      </w:r>
                    </w:p>
                    <w:p w14:paraId="634A1929" w14:textId="77777777" w:rsidR="006178E9" w:rsidRDefault="006178E9" w:rsidP="00B3471E">
                      <w:pPr>
                        <w:pStyle w:val="Lijstalinea"/>
                        <w:numPr>
                          <w:ilvl w:val="0"/>
                          <w:numId w:val="10"/>
                        </w:numPr>
                        <w:spacing w:before="60" w:after="60"/>
                      </w:pPr>
                      <w:r>
                        <w:t>Is er een ingebakken sense of urgency?</w:t>
                      </w:r>
                    </w:p>
                    <w:p w14:paraId="2CB41BAD" w14:textId="77777777" w:rsidR="006178E9" w:rsidRPr="001E20BF" w:rsidRDefault="006178E9" w:rsidP="00B3471E">
                      <w:pPr>
                        <w:pStyle w:val="Lijstalinea"/>
                        <w:numPr>
                          <w:ilvl w:val="0"/>
                          <w:numId w:val="10"/>
                        </w:numPr>
                        <w:spacing w:before="60" w:after="60"/>
                      </w:pPr>
                      <w:r>
                        <w:t>Gelooft men in de noodzakelijkheid van een netwerk om de doelstelling te realiseren? Gelooft men in de onderlinge afhankelijkheid om de doelstelling te realiseren?</w:t>
                      </w:r>
                    </w:p>
                  </w:txbxContent>
                </v:textbox>
                <w10:anchorlock/>
              </v:rect>
            </w:pict>
          </mc:Fallback>
        </mc:AlternateContent>
      </w:r>
    </w:p>
    <w:p w14:paraId="318F0645" w14:textId="77777777" w:rsidR="006178E9" w:rsidRDefault="006178E9" w:rsidP="006178E9">
      <w:pPr>
        <w:spacing w:before="240"/>
        <w:rPr>
          <w:rStyle w:val="Intensieveverwijzing"/>
        </w:rPr>
      </w:pPr>
      <w:r w:rsidRPr="00750998">
        <w:rPr>
          <w:rStyle w:val="Intensieveverwijzing"/>
        </w:rPr>
        <w:t xml:space="preserve">Sterk netwerkmanagement en sterke </w:t>
      </w:r>
      <w:proofErr w:type="spellStart"/>
      <w:r w:rsidRPr="00750998">
        <w:rPr>
          <w:rStyle w:val="Intensieveverwijzing"/>
        </w:rPr>
        <w:t>governancestructuur</w:t>
      </w:r>
      <w:proofErr w:type="spellEnd"/>
    </w:p>
    <w:p w14:paraId="56F05683" w14:textId="3CF8DA96" w:rsidR="006178E9" w:rsidRDefault="006178E9" w:rsidP="006178E9">
      <w:r w:rsidRPr="001D0486">
        <w:t xml:space="preserve">Of een netwerk effectief is, hangt </w:t>
      </w:r>
      <w:r>
        <w:t xml:space="preserve">onder meer </w:t>
      </w:r>
      <w:r w:rsidRPr="001D0486">
        <w:t xml:space="preserve">af van hoe het netwerk gemanaged wordt. Wil een netwerk slagen in de vooropgestelde netwerkdoelen, dan dient geïnvesteerd te worden in het management ervan. De netwerkmanager of coördinator bewaakt het gemeenschappelijke doel en zorgt voor </w:t>
      </w:r>
      <w:r w:rsidR="0078088A">
        <w:t>een maximale</w:t>
      </w:r>
      <w:r w:rsidRPr="001D0486">
        <w:t xml:space="preserve"> doelconsensus</w:t>
      </w:r>
      <w:r>
        <w:t xml:space="preserve"> </w:t>
      </w:r>
      <w:r w:rsidRPr="001D0486">
        <w:t>(</w:t>
      </w:r>
      <w:proofErr w:type="spellStart"/>
      <w:r w:rsidRPr="001D0486">
        <w:t>Kenis</w:t>
      </w:r>
      <w:proofErr w:type="spellEnd"/>
      <w:r w:rsidRPr="001D0486">
        <w:t xml:space="preserve"> &amp; </w:t>
      </w:r>
      <w:proofErr w:type="spellStart"/>
      <w:r w:rsidRPr="001D0486">
        <w:t>Provan</w:t>
      </w:r>
      <w:proofErr w:type="spellEnd"/>
      <w:r w:rsidRPr="001D0486">
        <w:t>, 2008).</w:t>
      </w:r>
      <w:r>
        <w:t xml:space="preserve"> </w:t>
      </w:r>
      <w:proofErr w:type="spellStart"/>
      <w:r w:rsidRPr="001D0486">
        <w:t>Milward</w:t>
      </w:r>
      <w:proofErr w:type="spellEnd"/>
      <w:r w:rsidRPr="001D0486">
        <w:t xml:space="preserve"> en </w:t>
      </w:r>
      <w:proofErr w:type="spellStart"/>
      <w:r w:rsidRPr="001D0486">
        <w:t>Provan</w:t>
      </w:r>
      <w:proofErr w:type="spellEnd"/>
      <w:r w:rsidRPr="001D0486">
        <w:t xml:space="preserve"> (2006) stellen vijf essentiële managementtaken </w:t>
      </w:r>
      <w:r>
        <w:t xml:space="preserve">voor de netwerkcoördinatoren </w:t>
      </w:r>
      <w:r w:rsidRPr="001D0486">
        <w:t xml:space="preserve">in </w:t>
      </w:r>
      <w:r>
        <w:t xml:space="preserve">overheidsnetwerken </w:t>
      </w:r>
      <w:r w:rsidRPr="001D0486">
        <w:t>voorop</w:t>
      </w:r>
      <w:r>
        <w:t xml:space="preserve"> (zie </w:t>
      </w:r>
      <w:r>
        <w:fldChar w:fldCharType="begin"/>
      </w:r>
      <w:r>
        <w:instrText xml:space="preserve"> REF _Ref152687621 \h </w:instrText>
      </w:r>
      <w:r>
        <w:fldChar w:fldCharType="separate"/>
      </w:r>
      <w:r w:rsidR="00813CF2" w:rsidRPr="6FB34E9C">
        <w:rPr>
          <w:color w:val="4AA9C7" w:themeColor="accent4"/>
        </w:rPr>
        <w:t>Tabel 3</w:t>
      </w:r>
      <w:r>
        <w:fldChar w:fldCharType="end"/>
      </w:r>
      <w:r w:rsidRPr="001D0486">
        <w:t>)</w:t>
      </w:r>
      <w:r>
        <w:t>.</w:t>
      </w:r>
    </w:p>
    <w:p w14:paraId="5D33CA70" w14:textId="74C8DA6C" w:rsidR="006178E9" w:rsidRPr="006C7722" w:rsidRDefault="006178E9" w:rsidP="006178E9">
      <w:pPr>
        <w:pStyle w:val="Bijschrift"/>
        <w:keepNext/>
        <w:spacing w:after="0"/>
        <w:rPr>
          <w:color w:val="4AA9C7" w:themeColor="accent1"/>
        </w:rPr>
      </w:pPr>
      <w:bookmarkStart w:id="15" w:name="_Ref152687621"/>
      <w:r w:rsidRPr="006C7722">
        <w:rPr>
          <w:color w:val="4AA9C7" w:themeColor="accent1"/>
        </w:rPr>
        <w:t xml:space="preserve">Tabel </w:t>
      </w:r>
      <w:r w:rsidRPr="006C7722">
        <w:rPr>
          <w:color w:val="4AA9C7" w:themeColor="accent1"/>
        </w:rPr>
        <w:fldChar w:fldCharType="begin"/>
      </w:r>
      <w:r w:rsidRPr="000C3D02">
        <w:rPr>
          <w:color w:val="4AA9C7" w:themeColor="accent1"/>
        </w:rPr>
        <w:instrText xml:space="preserve"> SEQ Tabel \* ARABIC </w:instrText>
      </w:r>
      <w:r w:rsidRPr="006C7722">
        <w:rPr>
          <w:color w:val="4AA9C7" w:themeColor="accent1"/>
        </w:rPr>
        <w:fldChar w:fldCharType="separate"/>
      </w:r>
      <w:r w:rsidR="00B330B4">
        <w:rPr>
          <w:noProof/>
          <w:color w:val="4AA9C7" w:themeColor="accent1"/>
        </w:rPr>
        <w:t>3</w:t>
      </w:r>
      <w:r w:rsidRPr="006C7722">
        <w:rPr>
          <w:color w:val="4AA9C7" w:themeColor="accent1"/>
        </w:rPr>
        <w:fldChar w:fldCharType="end"/>
      </w:r>
      <w:bookmarkEnd w:id="15"/>
      <w:r w:rsidRPr="006C7722">
        <w:rPr>
          <w:color w:val="4AA9C7" w:themeColor="accent1"/>
        </w:rPr>
        <w:t xml:space="preserve">: Essentiële netwerkmanagementtaken </w:t>
      </w:r>
    </w:p>
    <w:tbl>
      <w:tblPr>
        <w:tblStyle w:val="Tabelraster"/>
        <w:tblW w:w="0" w:type="auto"/>
        <w:tblBorders>
          <w:top w:val="single" w:sz="4" w:space="0" w:color="4AA9C7" w:themeColor="accent1"/>
          <w:left w:val="single" w:sz="4" w:space="0" w:color="4AA9C7" w:themeColor="accent1"/>
          <w:bottom w:val="single" w:sz="4" w:space="0" w:color="4AA9C7" w:themeColor="accent1"/>
          <w:right w:val="single" w:sz="4" w:space="0" w:color="4AA9C7" w:themeColor="accent1"/>
          <w:insideH w:val="single" w:sz="4" w:space="0" w:color="4AA9C7" w:themeColor="accent1"/>
          <w:insideV w:val="single" w:sz="4" w:space="0" w:color="4AA9C7" w:themeColor="accent1"/>
        </w:tblBorders>
        <w:tblLook w:val="04A0" w:firstRow="1" w:lastRow="0" w:firstColumn="1" w:lastColumn="0" w:noHBand="0" w:noVBand="1"/>
      </w:tblPr>
      <w:tblGrid>
        <w:gridCol w:w="2547"/>
        <w:gridCol w:w="6514"/>
      </w:tblGrid>
      <w:tr w:rsidR="006178E9" w:rsidRPr="00725C5B" w14:paraId="7B62E8C6" w14:textId="77777777" w:rsidTr="6FB34E9C">
        <w:tc>
          <w:tcPr>
            <w:tcW w:w="2547" w:type="dxa"/>
            <w:shd w:val="clear" w:color="auto" w:fill="4AA9C7" w:themeFill="accent4"/>
            <w:hideMark/>
          </w:tcPr>
          <w:p w14:paraId="26EA0547" w14:textId="77777777" w:rsidR="006178E9" w:rsidRPr="00BB5096" w:rsidRDefault="006178E9" w:rsidP="00960C0B">
            <w:pPr>
              <w:spacing w:after="0"/>
              <w:rPr>
                <w:b/>
                <w:bCs/>
                <w:color w:val="FFFFFF" w:themeColor="background1"/>
              </w:rPr>
            </w:pPr>
            <w:r w:rsidRPr="00BB5096">
              <w:rPr>
                <w:b/>
                <w:bCs/>
                <w:color w:val="FFFFFF" w:themeColor="background1"/>
              </w:rPr>
              <w:t>Essentiële netwerkmanagementtaken</w:t>
            </w:r>
          </w:p>
        </w:tc>
        <w:tc>
          <w:tcPr>
            <w:tcW w:w="6514" w:type="dxa"/>
            <w:shd w:val="clear" w:color="auto" w:fill="4AA9C7" w:themeFill="accent4"/>
            <w:hideMark/>
          </w:tcPr>
          <w:p w14:paraId="7AD93F6B" w14:textId="77777777" w:rsidR="006178E9" w:rsidRPr="00BB5096" w:rsidRDefault="006178E9" w:rsidP="00960C0B">
            <w:pPr>
              <w:spacing w:after="0"/>
              <w:rPr>
                <w:b/>
                <w:bCs/>
                <w:color w:val="FFFFFF" w:themeColor="background1"/>
              </w:rPr>
            </w:pPr>
          </w:p>
        </w:tc>
      </w:tr>
      <w:tr w:rsidR="006178E9" w:rsidRPr="00725C5B" w14:paraId="1D921E49" w14:textId="77777777" w:rsidTr="00960C0B">
        <w:tc>
          <w:tcPr>
            <w:tcW w:w="2547" w:type="dxa"/>
            <w:hideMark/>
          </w:tcPr>
          <w:p w14:paraId="1C88EC58" w14:textId="77777777" w:rsidR="006178E9" w:rsidRPr="00725C5B" w:rsidRDefault="006178E9" w:rsidP="00960C0B">
            <w:pPr>
              <w:spacing w:after="0"/>
              <w:jc w:val="left"/>
            </w:pPr>
            <w:r w:rsidRPr="00725C5B">
              <w:t xml:space="preserve">Managen van ontwerp </w:t>
            </w:r>
          </w:p>
        </w:tc>
        <w:tc>
          <w:tcPr>
            <w:tcW w:w="6514" w:type="dxa"/>
            <w:hideMark/>
          </w:tcPr>
          <w:p w14:paraId="4BDF9B8C" w14:textId="77777777" w:rsidR="006178E9" w:rsidRPr="00725C5B" w:rsidRDefault="006178E9" w:rsidP="00B3471E">
            <w:pPr>
              <w:numPr>
                <w:ilvl w:val="0"/>
                <w:numId w:val="7"/>
              </w:numPr>
              <w:spacing w:after="0"/>
            </w:pPr>
            <w:r w:rsidRPr="00725C5B">
              <w:t>Vaststellen van de beste netwerkstructuur voor een succesvol netwerk</w:t>
            </w:r>
            <w:r>
              <w:t>;</w:t>
            </w:r>
            <w:r w:rsidRPr="00725C5B">
              <w:t xml:space="preserve"> </w:t>
            </w:r>
          </w:p>
          <w:p w14:paraId="5C5F30CF" w14:textId="77777777" w:rsidR="006178E9" w:rsidRPr="00725C5B" w:rsidRDefault="006178E9" w:rsidP="00B3471E">
            <w:pPr>
              <w:numPr>
                <w:ilvl w:val="0"/>
                <w:numId w:val="7"/>
              </w:numPr>
              <w:spacing w:after="0"/>
            </w:pPr>
            <w:r w:rsidRPr="00725C5B">
              <w:t>Implementeren en onderhouden van deze netwerkstructuur</w:t>
            </w:r>
            <w:r>
              <w:t>;</w:t>
            </w:r>
            <w:r w:rsidRPr="00725C5B">
              <w:t xml:space="preserve"> </w:t>
            </w:r>
          </w:p>
          <w:p w14:paraId="4AE06511" w14:textId="77777777" w:rsidR="006178E9" w:rsidRPr="00725C5B" w:rsidRDefault="006178E9" w:rsidP="00B3471E">
            <w:pPr>
              <w:numPr>
                <w:ilvl w:val="0"/>
                <w:numId w:val="7"/>
              </w:numPr>
              <w:spacing w:after="0"/>
            </w:pPr>
            <w:r w:rsidRPr="00725C5B">
              <w:t>Inzien wanneer een netwerkstructuur moet veranderen vanwege de behoefte van het netwerk en zijn deelnemende organisaties</w:t>
            </w:r>
            <w:r>
              <w:t>;</w:t>
            </w:r>
            <w:r w:rsidRPr="00725C5B">
              <w:t xml:space="preserve"> </w:t>
            </w:r>
          </w:p>
        </w:tc>
      </w:tr>
      <w:tr w:rsidR="006178E9" w:rsidRPr="00725C5B" w14:paraId="514D4FD5" w14:textId="77777777" w:rsidTr="00960C0B">
        <w:tc>
          <w:tcPr>
            <w:tcW w:w="2547" w:type="dxa"/>
            <w:hideMark/>
          </w:tcPr>
          <w:p w14:paraId="09A09996" w14:textId="77777777" w:rsidR="006178E9" w:rsidRPr="00725C5B" w:rsidRDefault="006178E9" w:rsidP="00960C0B">
            <w:pPr>
              <w:spacing w:after="0"/>
              <w:jc w:val="left"/>
            </w:pPr>
            <w:r w:rsidRPr="00725C5B">
              <w:t xml:space="preserve">Managen van legitimiteit </w:t>
            </w:r>
          </w:p>
        </w:tc>
        <w:tc>
          <w:tcPr>
            <w:tcW w:w="6514" w:type="dxa"/>
            <w:hideMark/>
          </w:tcPr>
          <w:p w14:paraId="7130B268" w14:textId="77777777" w:rsidR="006178E9" w:rsidRPr="00725C5B" w:rsidRDefault="006178E9" w:rsidP="00B3471E">
            <w:pPr>
              <w:numPr>
                <w:ilvl w:val="0"/>
                <w:numId w:val="7"/>
              </w:numPr>
              <w:spacing w:after="0"/>
            </w:pPr>
            <w:r w:rsidRPr="00725C5B">
              <w:t>Opbouwen en behouden van de legitimiteit van het netwerkconcept, de netwerkstructuur en de betrokkenheid bij het netwerk</w:t>
            </w:r>
            <w:r>
              <w:t>;</w:t>
            </w:r>
          </w:p>
          <w:p w14:paraId="74393258" w14:textId="77777777" w:rsidR="006178E9" w:rsidRPr="00725C5B" w:rsidRDefault="006178E9" w:rsidP="00B3471E">
            <w:pPr>
              <w:numPr>
                <w:ilvl w:val="0"/>
                <w:numId w:val="7"/>
              </w:numPr>
              <w:spacing w:after="0"/>
            </w:pPr>
            <w:r w:rsidRPr="00725C5B">
              <w:t>Aantrekken van positieve publiciteit, fondsen, nieuwe leden, tastbaar succes</w:t>
            </w:r>
            <w:r>
              <w:t>;</w:t>
            </w:r>
          </w:p>
        </w:tc>
      </w:tr>
      <w:tr w:rsidR="006178E9" w:rsidRPr="00725C5B" w14:paraId="659C65E3" w14:textId="77777777" w:rsidTr="00960C0B">
        <w:tc>
          <w:tcPr>
            <w:tcW w:w="2547" w:type="dxa"/>
            <w:hideMark/>
          </w:tcPr>
          <w:p w14:paraId="1DFC6D95" w14:textId="77777777" w:rsidR="006178E9" w:rsidRPr="00725C5B" w:rsidRDefault="006178E9" w:rsidP="00960C0B">
            <w:pPr>
              <w:spacing w:after="0"/>
              <w:jc w:val="left"/>
            </w:pPr>
            <w:r w:rsidRPr="00725C5B">
              <w:t xml:space="preserve">Managen van conflicten </w:t>
            </w:r>
          </w:p>
        </w:tc>
        <w:tc>
          <w:tcPr>
            <w:tcW w:w="6514" w:type="dxa"/>
            <w:hideMark/>
          </w:tcPr>
          <w:p w14:paraId="7804A060" w14:textId="77777777" w:rsidR="006178E9" w:rsidRPr="00725C5B" w:rsidRDefault="006178E9" w:rsidP="00B3471E">
            <w:pPr>
              <w:numPr>
                <w:ilvl w:val="0"/>
                <w:numId w:val="7"/>
              </w:numPr>
              <w:spacing w:after="0"/>
            </w:pPr>
            <w:r w:rsidRPr="00725C5B">
              <w:t>Opzetten van mechanismen om conflicten en meningsverschillen op te lossen</w:t>
            </w:r>
            <w:r>
              <w:t>;</w:t>
            </w:r>
            <w:r w:rsidRPr="00725C5B">
              <w:t xml:space="preserve"> </w:t>
            </w:r>
          </w:p>
          <w:p w14:paraId="64898C5E" w14:textId="77777777" w:rsidR="006178E9" w:rsidRPr="00725C5B" w:rsidRDefault="006178E9" w:rsidP="00B3471E">
            <w:pPr>
              <w:numPr>
                <w:ilvl w:val="0"/>
                <w:numId w:val="7"/>
              </w:numPr>
              <w:spacing w:after="0"/>
            </w:pPr>
            <w:r w:rsidRPr="00725C5B">
              <w:t>Opnemen van de rol als vertrouwenspersoon voor alle netwerkdeelnemers</w:t>
            </w:r>
            <w:r>
              <w:t>;</w:t>
            </w:r>
          </w:p>
          <w:p w14:paraId="0BDAD7FB" w14:textId="77777777" w:rsidR="006178E9" w:rsidRPr="00725C5B" w:rsidRDefault="006178E9" w:rsidP="00B3471E">
            <w:pPr>
              <w:numPr>
                <w:ilvl w:val="0"/>
                <w:numId w:val="7"/>
              </w:numPr>
              <w:spacing w:after="0"/>
            </w:pPr>
            <w:r w:rsidRPr="00725C5B">
              <w:t>Besluiten maken die laten zien dat voor het belang van het hele netwerk wordt gekozen en niet specifiek voor het belang van een bepaalde organisatie</w:t>
            </w:r>
            <w:r>
              <w:t>;</w:t>
            </w:r>
            <w:r w:rsidRPr="00725C5B">
              <w:t xml:space="preserve"> </w:t>
            </w:r>
          </w:p>
        </w:tc>
      </w:tr>
      <w:tr w:rsidR="006178E9" w:rsidRPr="00725C5B" w14:paraId="45220FDB" w14:textId="77777777" w:rsidTr="00960C0B">
        <w:tc>
          <w:tcPr>
            <w:tcW w:w="2547" w:type="dxa"/>
            <w:hideMark/>
          </w:tcPr>
          <w:p w14:paraId="3BFDAE06" w14:textId="77777777" w:rsidR="006178E9" w:rsidRPr="00725C5B" w:rsidRDefault="006178E9" w:rsidP="00960C0B">
            <w:pPr>
              <w:spacing w:after="0"/>
              <w:jc w:val="left"/>
            </w:pPr>
            <w:r w:rsidRPr="00725C5B">
              <w:t xml:space="preserve">Managen van inzet </w:t>
            </w:r>
          </w:p>
        </w:tc>
        <w:tc>
          <w:tcPr>
            <w:tcW w:w="6514" w:type="dxa"/>
            <w:hideMark/>
          </w:tcPr>
          <w:p w14:paraId="0E09FFFD" w14:textId="77777777" w:rsidR="006178E9" w:rsidRPr="00725C5B" w:rsidRDefault="006178E9" w:rsidP="00B3471E">
            <w:pPr>
              <w:numPr>
                <w:ilvl w:val="0"/>
                <w:numId w:val="7"/>
              </w:numPr>
              <w:spacing w:after="0"/>
            </w:pPr>
            <w:r w:rsidRPr="00725C5B">
              <w:t>Verkrijgen van de actieve medewerking van de deelnemende organisaties</w:t>
            </w:r>
            <w:r>
              <w:t>;</w:t>
            </w:r>
            <w:r w:rsidRPr="00725C5B">
              <w:t xml:space="preserve"> </w:t>
            </w:r>
          </w:p>
          <w:p w14:paraId="30AE3E4A" w14:textId="77777777" w:rsidR="006178E9" w:rsidRPr="00725C5B" w:rsidRDefault="006178E9" w:rsidP="00B3471E">
            <w:pPr>
              <w:numPr>
                <w:ilvl w:val="0"/>
                <w:numId w:val="7"/>
              </w:numPr>
              <w:spacing w:after="0"/>
            </w:pPr>
            <w:r w:rsidRPr="00725C5B">
              <w:t>Werken met de deelnemende organisaties om zeker te maken dat zij begrijpen hoe het succes van het netwerk kan bijdragen aan de effectiviteit van de afzonderlijke organisaties</w:t>
            </w:r>
            <w:r>
              <w:t>;</w:t>
            </w:r>
            <w:r w:rsidRPr="00725C5B">
              <w:t xml:space="preserve"> </w:t>
            </w:r>
          </w:p>
          <w:p w14:paraId="27986B42" w14:textId="77777777" w:rsidR="006178E9" w:rsidRPr="00725C5B" w:rsidRDefault="006178E9" w:rsidP="00B3471E">
            <w:pPr>
              <w:numPr>
                <w:ilvl w:val="0"/>
                <w:numId w:val="7"/>
              </w:numPr>
              <w:spacing w:after="0"/>
            </w:pPr>
            <w:r w:rsidRPr="00725C5B">
              <w:t>Verzekeren dat de beschikbare fondsen in het netwerk gelijkwaardig worden verdeeld tussen de deelnemende organisaties, gebaseerd op de behoefte van het netwerk</w:t>
            </w:r>
            <w:r>
              <w:t>;</w:t>
            </w:r>
            <w:r w:rsidRPr="00725C5B">
              <w:t xml:space="preserve"> </w:t>
            </w:r>
          </w:p>
          <w:p w14:paraId="1D579CAB" w14:textId="77777777" w:rsidR="006178E9" w:rsidRPr="00725C5B" w:rsidRDefault="006178E9" w:rsidP="00B3471E">
            <w:pPr>
              <w:numPr>
                <w:ilvl w:val="0"/>
                <w:numId w:val="7"/>
              </w:numPr>
              <w:spacing w:after="0"/>
            </w:pPr>
            <w:r w:rsidRPr="00725C5B">
              <w:t xml:space="preserve">Zeker maken dat alle deelnemende organisaties op de hoogte zijn van alle </w:t>
            </w:r>
            <w:proofErr w:type="spellStart"/>
            <w:r w:rsidRPr="00725C5B">
              <w:t>netwerkbrede</w:t>
            </w:r>
            <w:proofErr w:type="spellEnd"/>
            <w:r w:rsidRPr="00725C5B">
              <w:t xml:space="preserve"> activiteiten</w:t>
            </w:r>
            <w:r>
              <w:t>;</w:t>
            </w:r>
            <w:r w:rsidRPr="00725C5B">
              <w:t xml:space="preserve">  </w:t>
            </w:r>
          </w:p>
        </w:tc>
      </w:tr>
      <w:tr w:rsidR="006178E9" w:rsidRPr="00725C5B" w14:paraId="4736A859" w14:textId="77777777" w:rsidTr="00960C0B">
        <w:tc>
          <w:tcPr>
            <w:tcW w:w="2547" w:type="dxa"/>
            <w:hideMark/>
          </w:tcPr>
          <w:p w14:paraId="46C72631" w14:textId="77777777" w:rsidR="006178E9" w:rsidRPr="00725C5B" w:rsidRDefault="006178E9" w:rsidP="00960C0B">
            <w:pPr>
              <w:spacing w:after="0"/>
              <w:jc w:val="left"/>
            </w:pPr>
            <w:r w:rsidRPr="00725C5B">
              <w:t xml:space="preserve">Managen van verantwoordelijkheden </w:t>
            </w:r>
          </w:p>
        </w:tc>
        <w:tc>
          <w:tcPr>
            <w:tcW w:w="6514" w:type="dxa"/>
            <w:hideMark/>
          </w:tcPr>
          <w:p w14:paraId="6110F346" w14:textId="30C6863F" w:rsidR="006178E9" w:rsidRPr="00725C5B" w:rsidRDefault="006178E9" w:rsidP="00B3471E">
            <w:pPr>
              <w:numPr>
                <w:ilvl w:val="0"/>
                <w:numId w:val="7"/>
              </w:numPr>
              <w:spacing w:after="0"/>
            </w:pPr>
            <w:r w:rsidRPr="00725C5B">
              <w:t>Bepalen wie verantwoordelijk is voor welke taken in het netwerk</w:t>
            </w:r>
            <w:r>
              <w:t>;</w:t>
            </w:r>
          </w:p>
          <w:p w14:paraId="6251BD96" w14:textId="77777777" w:rsidR="006178E9" w:rsidRPr="00725C5B" w:rsidRDefault="006178E9" w:rsidP="00B3471E">
            <w:pPr>
              <w:numPr>
                <w:ilvl w:val="0"/>
                <w:numId w:val="7"/>
              </w:numPr>
              <w:spacing w:after="0"/>
            </w:pPr>
            <w:r w:rsidRPr="00725C5B">
              <w:t xml:space="preserve">Belonen en stimuleren van het werken in lijn met de doelen van het netwerk. </w:t>
            </w:r>
          </w:p>
          <w:p w14:paraId="74E318AD" w14:textId="77777777" w:rsidR="006178E9" w:rsidRPr="00725C5B" w:rsidRDefault="006178E9" w:rsidP="00B3471E">
            <w:pPr>
              <w:numPr>
                <w:ilvl w:val="0"/>
                <w:numId w:val="7"/>
              </w:numPr>
              <w:spacing w:after="0"/>
            </w:pPr>
            <w:r w:rsidRPr="00725C5B">
              <w:t xml:space="preserve">Monitoren van de netwerkdeelnemers en reageren op ‘free </w:t>
            </w:r>
            <w:proofErr w:type="spellStart"/>
            <w:r w:rsidRPr="00725C5B">
              <w:t>riders</w:t>
            </w:r>
            <w:proofErr w:type="spellEnd"/>
            <w:r w:rsidRPr="00725C5B">
              <w:t xml:space="preserve">’. </w:t>
            </w:r>
          </w:p>
        </w:tc>
      </w:tr>
    </w:tbl>
    <w:p w14:paraId="16E52FC8" w14:textId="77777777" w:rsidR="006178E9" w:rsidRDefault="006178E9" w:rsidP="006178E9">
      <w:pPr>
        <w:pStyle w:val="ICSource"/>
        <w:spacing w:before="0"/>
      </w:pPr>
      <w:r>
        <w:t xml:space="preserve">Bron: </w:t>
      </w:r>
      <w:proofErr w:type="spellStart"/>
      <w:r w:rsidRPr="00EC0614">
        <w:t>Milward</w:t>
      </w:r>
      <w:proofErr w:type="spellEnd"/>
      <w:r w:rsidRPr="00EC0614">
        <w:t xml:space="preserve"> &amp; </w:t>
      </w:r>
      <w:proofErr w:type="spellStart"/>
      <w:r w:rsidRPr="00EC0614">
        <w:t>Provan</w:t>
      </w:r>
      <w:proofErr w:type="spellEnd"/>
      <w:r w:rsidRPr="00EC0614">
        <w:t>, 2006</w:t>
      </w:r>
    </w:p>
    <w:p w14:paraId="7166D023" w14:textId="77777777" w:rsidR="006178E9" w:rsidRDefault="006178E9" w:rsidP="006178E9">
      <w:r>
        <w:lastRenderedPageBreak/>
        <w:t xml:space="preserve">Opdat netwerken effectief en efficiënt zijn, is sturing en coördinatie nodig. </w:t>
      </w:r>
      <w:proofErr w:type="spellStart"/>
      <w:r>
        <w:t>Kenis</w:t>
      </w:r>
      <w:proofErr w:type="spellEnd"/>
      <w:r>
        <w:t xml:space="preserve"> en Vermeire (2021) benadrukken het belang van de keuze voor een goede </w:t>
      </w:r>
      <w:proofErr w:type="spellStart"/>
      <w:r>
        <w:t>governancestructuur</w:t>
      </w:r>
      <w:proofErr w:type="spellEnd"/>
      <w:r>
        <w:t xml:space="preserve"> die aangepast is aan de eigenschappen van het organisatienetwerk.</w:t>
      </w:r>
    </w:p>
    <w:p w14:paraId="104BCFAB" w14:textId="77777777" w:rsidR="006178E9" w:rsidRDefault="006178E9" w:rsidP="006178E9">
      <w:r>
        <w:rPr>
          <w:noProof/>
        </w:rPr>
        <mc:AlternateContent>
          <mc:Choice Requires="wps">
            <w:drawing>
              <wp:inline distT="0" distB="0" distL="0" distR="0" wp14:anchorId="28E5FFD7" wp14:editId="1A94AD61">
                <wp:extent cx="5760085" cy="742950"/>
                <wp:effectExtent l="0" t="0" r="0" b="0"/>
                <wp:docPr id="2131079501" name="Rechthoek 2131079501"/>
                <wp:cNvGraphicFramePr/>
                <a:graphic xmlns:a="http://schemas.openxmlformats.org/drawingml/2006/main">
                  <a:graphicData uri="http://schemas.microsoft.com/office/word/2010/wordprocessingShape">
                    <wps:wsp>
                      <wps:cNvSpPr/>
                      <wps:spPr>
                        <a:xfrm>
                          <a:off x="0" y="0"/>
                          <a:ext cx="5760085" cy="742950"/>
                        </a:xfrm>
                        <a:prstGeom prst="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035AFE4" w14:textId="77777777" w:rsidR="006178E9" w:rsidRDefault="006178E9" w:rsidP="00B3471E">
                            <w:pPr>
                              <w:pStyle w:val="Lijstalinea"/>
                              <w:numPr>
                                <w:ilvl w:val="0"/>
                                <w:numId w:val="10"/>
                              </w:numPr>
                              <w:spacing w:before="60" w:after="60"/>
                            </w:pPr>
                            <w:r>
                              <w:t>Slaagt de trekker erin om verbindend te werken? Heeft de trekker de nodige netwerkcompetenties?</w:t>
                            </w:r>
                          </w:p>
                          <w:p w14:paraId="56A9B3C4" w14:textId="77777777" w:rsidR="006178E9" w:rsidRPr="001E20BF" w:rsidRDefault="006178E9" w:rsidP="00B3471E">
                            <w:pPr>
                              <w:pStyle w:val="Lijstalinea"/>
                              <w:numPr>
                                <w:ilvl w:val="0"/>
                                <w:numId w:val="10"/>
                              </w:numPr>
                              <w:spacing w:before="60" w:after="60"/>
                            </w:pPr>
                            <w:r>
                              <w:t>Is er een heldere en transparante rolverdeling? Is de rolverdeling logisch gezien de vereiste competenties, ervaring, en deskundigheid voor iedere 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8E5FFD7" id="Rechthoek 2131079501" o:spid="_x0000_s1040" style="width:453.55pt;height:5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" fillcolor="#daedf3 [660]" stroked="f" strokeweight="1pt">
                <v:textbox>
                  <w:txbxContent>
                    <w:p w14:paraId="7035AFE4" w14:textId="77777777" w:rsidR="006178E9" w:rsidRDefault="006178E9" w:rsidP="00B3471E">
                      <w:pPr>
                        <w:pStyle w:val="Lijstalinea"/>
                        <w:numPr>
                          <w:ilvl w:val="0"/>
                          <w:numId w:val="10"/>
                        </w:numPr>
                        <w:spacing w:before="60" w:after="60"/>
                      </w:pPr>
                      <w:r>
                        <w:t>Slaagt de trekker erin om verbindend te werken? Heeft de trekker de nodige netwerkcompetenties?</w:t>
                      </w:r>
                    </w:p>
                    <w:p w14:paraId="56A9B3C4" w14:textId="77777777" w:rsidR="006178E9" w:rsidRPr="001E20BF" w:rsidRDefault="006178E9" w:rsidP="00B3471E">
                      <w:pPr>
                        <w:pStyle w:val="Lijstalinea"/>
                        <w:numPr>
                          <w:ilvl w:val="0"/>
                          <w:numId w:val="10"/>
                        </w:numPr>
                        <w:spacing w:before="60" w:after="60"/>
                      </w:pPr>
                      <w:r>
                        <w:t>Is er een heldere en transparante rolverdeling? Is de rolverdeling logisch gezien de vereiste competenties, ervaring, en deskundigheid voor iedere rol?</w:t>
                      </w:r>
                    </w:p>
                  </w:txbxContent>
                </v:textbox>
                <w10:anchorlock/>
              </v:rect>
            </w:pict>
          </mc:Fallback>
        </mc:AlternateContent>
      </w:r>
    </w:p>
    <w:p w14:paraId="476A9DD3" w14:textId="77777777" w:rsidR="006178E9" w:rsidRDefault="006178E9" w:rsidP="006178E9">
      <w:pPr>
        <w:rPr>
          <w:rStyle w:val="Intensieveverwijzing"/>
        </w:rPr>
      </w:pPr>
      <w:r w:rsidRPr="0051151B">
        <w:rPr>
          <w:rStyle w:val="Intensieveverwijzing"/>
        </w:rPr>
        <w:t xml:space="preserve">Mate van </w:t>
      </w:r>
      <w:r>
        <w:rPr>
          <w:rStyle w:val="Intensieveverwijzing"/>
        </w:rPr>
        <w:t>vertrouwen</w:t>
      </w:r>
    </w:p>
    <w:p w14:paraId="60358529" w14:textId="77777777" w:rsidR="006178E9" w:rsidRDefault="006178E9" w:rsidP="006178E9">
      <w:r w:rsidRPr="001D0486">
        <w:t>Samenwerking vereist hecht partnerschap en vertrouwen.</w:t>
      </w:r>
      <w:r>
        <w:t xml:space="preserve"> De mate van vertrouwen kan immers variëren. Bij </w:t>
      </w:r>
      <w:r w:rsidRPr="008C3E8F">
        <w:t>grotere netwerken kennen alle partners elkaar vaak niet, dus kan er ook geen sprake zijn van volledig vertrouwen</w:t>
      </w:r>
      <w:r>
        <w:t xml:space="preserve">. Ook kan vertrouwen tussen partners gaandeweg groeien, en is het geen noodzakelijke voorwaarde om van start te kunnen gaan. Wel is er vertrouwen nodig in de netwerkcoördinator en geloof in het resultaat, in de samenwerking en in de werkverdeling en afspraken die gelden in het organisatienetwerk </w:t>
      </w:r>
      <w:r w:rsidRPr="001D0486">
        <w:t>(</w:t>
      </w:r>
      <w:proofErr w:type="spellStart"/>
      <w:r w:rsidRPr="001D0486">
        <w:t>Kenis</w:t>
      </w:r>
      <w:proofErr w:type="spellEnd"/>
      <w:r w:rsidRPr="001D0486">
        <w:t xml:space="preserve"> &amp; </w:t>
      </w:r>
      <w:proofErr w:type="spellStart"/>
      <w:r w:rsidRPr="001D0486">
        <w:t>Cambré</w:t>
      </w:r>
      <w:proofErr w:type="spellEnd"/>
      <w:r w:rsidRPr="001D0486">
        <w:t>, 2019)</w:t>
      </w:r>
      <w:r>
        <w:t>. De netwerkleden moeten de organisatieleider kunnen ervaren als een betrouwbaar bemiddelaar wanneer er zich conflicten voordoen en de leider dient neutraliteit te bewaren (</w:t>
      </w:r>
      <w:proofErr w:type="spellStart"/>
      <w:r>
        <w:t>Provan</w:t>
      </w:r>
      <w:proofErr w:type="spellEnd"/>
      <w:r>
        <w:t xml:space="preserve"> &amp; Kennis, 2008).</w:t>
      </w:r>
    </w:p>
    <w:p w14:paraId="00426A1D" w14:textId="77777777" w:rsidR="006178E9" w:rsidRDefault="006178E9" w:rsidP="006178E9">
      <w:r w:rsidRPr="001D0486">
        <w:t xml:space="preserve">De partners in een organisatienetwerk kijken </w:t>
      </w:r>
      <w:r>
        <w:t xml:space="preserve">namelijk </w:t>
      </w:r>
      <w:r w:rsidRPr="001D0486">
        <w:t>meestal vanuit een verschillend perspectief en hebben vaak andere prioriteiten. Niet elke partner schuift de eigen prioriteiten graag even aan de kant ten gunste van een gemeenschappelijk doel (</w:t>
      </w:r>
      <w:proofErr w:type="spellStart"/>
      <w:r w:rsidRPr="001D0486">
        <w:t>Baeyens</w:t>
      </w:r>
      <w:proofErr w:type="spellEnd"/>
      <w:r w:rsidRPr="001D0486">
        <w:t>, 2021).</w:t>
      </w:r>
      <w:r>
        <w:t xml:space="preserve"> Vertrouwen is dan ook cruciaal in de beginfase van een organisatienetwerk (</w:t>
      </w:r>
      <w:proofErr w:type="spellStart"/>
      <w:r>
        <w:t>Kenis</w:t>
      </w:r>
      <w:proofErr w:type="spellEnd"/>
      <w:r>
        <w:t xml:space="preserve"> &amp; </w:t>
      </w:r>
      <w:proofErr w:type="spellStart"/>
      <w:r>
        <w:t>Cambré</w:t>
      </w:r>
      <w:proofErr w:type="spellEnd"/>
      <w:r>
        <w:t xml:space="preserve">, 2019). </w:t>
      </w:r>
    </w:p>
    <w:p w14:paraId="0EED8373" w14:textId="77777777" w:rsidR="006178E9" w:rsidRDefault="006178E9" w:rsidP="006178E9">
      <w:r>
        <w:t>In een goed functionerend netwerk is er gelijkwaardigheid onder de partners en wordt ongelijkheid van statuut of macht van personen geneutraliseerd in het organisatienetwerk. Het is belangrijk dat partners in het organisatienetwerk als gelijken kunnen samenwerken (</w:t>
      </w:r>
      <w:proofErr w:type="spellStart"/>
      <w:r>
        <w:t>Kenis</w:t>
      </w:r>
      <w:proofErr w:type="spellEnd"/>
      <w:r>
        <w:t xml:space="preserve"> &amp; </w:t>
      </w:r>
      <w:proofErr w:type="spellStart"/>
      <w:r>
        <w:t>Cambré</w:t>
      </w:r>
      <w:proofErr w:type="spellEnd"/>
      <w:r>
        <w:t>, 2019).</w:t>
      </w:r>
    </w:p>
    <w:p w14:paraId="48D88CFF" w14:textId="77777777" w:rsidR="006178E9" w:rsidRDefault="006178E9" w:rsidP="006178E9">
      <w:r>
        <w:rPr>
          <w:noProof/>
        </w:rPr>
        <mc:AlternateContent>
          <mc:Choice Requires="wps">
            <w:drawing>
              <wp:inline distT="0" distB="0" distL="0" distR="0" wp14:anchorId="54CC26A6" wp14:editId="36F381ED">
                <wp:extent cx="5760085" cy="1682750"/>
                <wp:effectExtent l="0" t="0" r="0" b="0"/>
                <wp:docPr id="1618947158" name="Rechthoek 1618947158"/>
                <wp:cNvGraphicFramePr/>
                <a:graphic xmlns:a="http://schemas.openxmlformats.org/drawingml/2006/main">
                  <a:graphicData uri="http://schemas.microsoft.com/office/word/2010/wordprocessingShape">
                    <wps:wsp>
                      <wps:cNvSpPr/>
                      <wps:spPr>
                        <a:xfrm>
                          <a:off x="0" y="0"/>
                          <a:ext cx="5760085" cy="1682750"/>
                        </a:xfrm>
                        <a:prstGeom prst="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EB5BDE1" w14:textId="77777777" w:rsidR="006178E9" w:rsidRDefault="006178E9" w:rsidP="00B3471E">
                            <w:pPr>
                              <w:pStyle w:val="Lijstalinea"/>
                              <w:numPr>
                                <w:ilvl w:val="0"/>
                                <w:numId w:val="10"/>
                              </w:numPr>
                              <w:spacing w:before="60" w:after="60"/>
                            </w:pPr>
                            <w:r>
                              <w:t>Is er vertrouwen in de werkverdeling en de afspraken? Is er vertrouwen in de trekker(s) van het partnerschap?</w:t>
                            </w:r>
                          </w:p>
                          <w:p w14:paraId="3D4219C2" w14:textId="77777777" w:rsidR="006178E9" w:rsidRDefault="006178E9" w:rsidP="00B3471E">
                            <w:pPr>
                              <w:pStyle w:val="Lijstalinea"/>
                              <w:numPr>
                                <w:ilvl w:val="0"/>
                                <w:numId w:val="10"/>
                              </w:numPr>
                              <w:spacing w:before="60" w:after="60"/>
                            </w:pPr>
                            <w:r>
                              <w:t>Is er gelijkwaardigheid tussen de partners (personen) in het netwerk? Worden macht en statuut in de eigen organisatie geneutraliseerd in het netwerk? Hebben alle leden een mandaat vanuit de eigen organisatie om beslissingen te maken?</w:t>
                            </w:r>
                          </w:p>
                          <w:p w14:paraId="2BE30A15" w14:textId="77777777" w:rsidR="006178E9" w:rsidRDefault="006178E9" w:rsidP="00B3471E">
                            <w:pPr>
                              <w:pStyle w:val="Lijstalinea"/>
                              <w:numPr>
                                <w:ilvl w:val="0"/>
                                <w:numId w:val="10"/>
                              </w:numPr>
                              <w:spacing w:before="60" w:after="60"/>
                            </w:pPr>
                            <w:r>
                              <w:t>Worden beslissingen samen genomen? Wordt opgebouwde informatie en expertise gedeeld onder de partners?</w:t>
                            </w:r>
                          </w:p>
                          <w:p w14:paraId="4006A2F8" w14:textId="77777777" w:rsidR="006178E9" w:rsidRPr="001E20BF" w:rsidRDefault="006178E9" w:rsidP="00B3471E">
                            <w:pPr>
                              <w:pStyle w:val="Lijstalinea"/>
                              <w:numPr>
                                <w:ilvl w:val="0"/>
                                <w:numId w:val="10"/>
                              </w:numPr>
                              <w:spacing w:before="60" w:after="60"/>
                            </w:pPr>
                            <w:r>
                              <w:t>Zijn de eigen prioriteiten van elk van de organisaties in balans met de prioriteiten van het partnerschap?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4CC26A6" id="Rechthoek 1618947158" o:spid="_x0000_s1041" style="width:453.55pt;height:1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" fillcolor="#daedf3 [660]" stroked="f" strokeweight="1pt">
                <v:textbox>
                  <w:txbxContent>
                    <w:p w14:paraId="1EB5BDE1" w14:textId="77777777" w:rsidR="006178E9" w:rsidRDefault="006178E9" w:rsidP="00B3471E">
                      <w:pPr>
                        <w:pStyle w:val="Lijstalinea"/>
                        <w:numPr>
                          <w:ilvl w:val="0"/>
                          <w:numId w:val="10"/>
                        </w:numPr>
                        <w:spacing w:before="60" w:after="60"/>
                      </w:pPr>
                      <w:r>
                        <w:t>Is er vertrouwen in de werkverdeling en de afspraken? Is er vertrouwen in de trekker(s) van het partnerschap?</w:t>
                      </w:r>
                    </w:p>
                    <w:p w14:paraId="3D4219C2" w14:textId="77777777" w:rsidR="006178E9" w:rsidRDefault="006178E9" w:rsidP="00B3471E">
                      <w:pPr>
                        <w:pStyle w:val="Lijstalinea"/>
                        <w:numPr>
                          <w:ilvl w:val="0"/>
                          <w:numId w:val="10"/>
                        </w:numPr>
                        <w:spacing w:before="60" w:after="60"/>
                      </w:pPr>
                      <w:r>
                        <w:t>Is er gelijkwaardigheid tussen de partners (personen) in het netwerk? Worden macht en statuut in de eigen organisatie geneutraliseerd in het netwerk? Hebben alle leden een mandaat vanuit de eigen organisatie om beslissingen te maken?</w:t>
                      </w:r>
                    </w:p>
                    <w:p w14:paraId="2BE30A15" w14:textId="77777777" w:rsidR="006178E9" w:rsidRDefault="006178E9" w:rsidP="00B3471E">
                      <w:pPr>
                        <w:pStyle w:val="Lijstalinea"/>
                        <w:numPr>
                          <w:ilvl w:val="0"/>
                          <w:numId w:val="10"/>
                        </w:numPr>
                        <w:spacing w:before="60" w:after="60"/>
                      </w:pPr>
                      <w:r>
                        <w:t>Worden beslissingen samen genomen? Wordt opgebouwde informatie en expertise gedeeld onder de partners?</w:t>
                      </w:r>
                    </w:p>
                    <w:p w14:paraId="4006A2F8" w14:textId="77777777" w:rsidR="006178E9" w:rsidRPr="001E20BF" w:rsidRDefault="006178E9" w:rsidP="00B3471E">
                      <w:pPr>
                        <w:pStyle w:val="Lijstalinea"/>
                        <w:numPr>
                          <w:ilvl w:val="0"/>
                          <w:numId w:val="10"/>
                        </w:numPr>
                        <w:spacing w:before="60" w:after="60"/>
                      </w:pPr>
                      <w:r>
                        <w:t>Zijn de eigen prioriteiten van elk van de organisaties in balans met de prioriteiten van het partnerschap?</w:t>
                      </w:r>
                    </w:p>
                  </w:txbxContent>
                </v:textbox>
                <w10:anchorlock/>
              </v:rect>
            </w:pict>
          </mc:Fallback>
        </mc:AlternateContent>
      </w:r>
    </w:p>
    <w:p w14:paraId="36A60004" w14:textId="77777777" w:rsidR="006178E9" w:rsidRPr="000A4F62" w:rsidRDefault="006178E9" w:rsidP="006178E9">
      <w:pPr>
        <w:rPr>
          <w:rStyle w:val="Intensieveverwijzing"/>
        </w:rPr>
      </w:pPr>
      <w:r w:rsidRPr="000A4F62">
        <w:rPr>
          <w:rStyle w:val="Intensieveverwijzing"/>
        </w:rPr>
        <w:t>Samenstelling van het organisatienetwerk</w:t>
      </w:r>
    </w:p>
    <w:p w14:paraId="195B5C4B" w14:textId="7A02B38B" w:rsidR="006178E9" w:rsidRDefault="00DA56B1" w:rsidP="006178E9">
      <w:r>
        <w:t>Voor een g</w:t>
      </w:r>
      <w:r w:rsidR="006178E9">
        <w:t>oed</w:t>
      </w:r>
      <w:r w:rsidR="00543E9F">
        <w:t xml:space="preserve"> werkend</w:t>
      </w:r>
      <w:r w:rsidR="006178E9">
        <w:t xml:space="preserve"> organisatienetwerk </w:t>
      </w:r>
      <w:r>
        <w:t>is de s</w:t>
      </w:r>
      <w:r w:rsidR="006178E9">
        <w:t>amen</w:t>
      </w:r>
      <w:r>
        <w:t>stelling</w:t>
      </w:r>
      <w:r w:rsidR="00543E9F">
        <w:t xml:space="preserve"> belangrijk</w:t>
      </w:r>
      <w:r w:rsidR="006178E9">
        <w:t xml:space="preserve">. </w:t>
      </w:r>
      <w:proofErr w:type="spellStart"/>
      <w:r w:rsidR="006178E9">
        <w:t>Kenis</w:t>
      </w:r>
      <w:proofErr w:type="spellEnd"/>
      <w:r w:rsidR="006178E9">
        <w:t xml:space="preserve"> &amp; </w:t>
      </w:r>
      <w:proofErr w:type="spellStart"/>
      <w:r w:rsidR="006178E9">
        <w:t>Cambré</w:t>
      </w:r>
      <w:proofErr w:type="spellEnd"/>
      <w:r w:rsidR="006178E9">
        <w:t xml:space="preserve"> (2019) wijzen op het belang van differentie en integratie in het organisatienetwerk. </w:t>
      </w:r>
      <w:r w:rsidR="006178E9" w:rsidRPr="005A6B13">
        <w:t>Differentiatie gaat over de samenstelling van het netwerk op een dusdanige manier dat verschillende perspectieven en expertises bijeen worden gebracht. Integratie gaat over de samenhang van het netwerk of de verbindingen tusse</w:t>
      </w:r>
      <w:r w:rsidR="006178E9">
        <w:t xml:space="preserve">n de partners van het netwerk. </w:t>
      </w:r>
      <w:r w:rsidR="006178E9" w:rsidRPr="005A6B13">
        <w:t xml:space="preserve">Een goed samengesteld organisatienetwerk bestaat daarom uit partners met voldoende diverse achtergronden </w:t>
      </w:r>
      <w:r w:rsidR="006178E9" w:rsidRPr="001D0486">
        <w:t>die e</w:t>
      </w:r>
      <w:r w:rsidR="006178E9">
        <w:t xml:space="preserve">lkaar meestal niet goed kennen. </w:t>
      </w:r>
      <w:r w:rsidR="006178E9" w:rsidRPr="001D0486">
        <w:t xml:space="preserve">Het resultaat dat de samenwerking voor ogen houdt, is de drijfveer om er samen voor te gaan. Het is erg belangrijk dat alle actoren actief verbonden worden met elkaar, zeker wanneer in een organisatienetwerk grote diversiteit bestaat. De uitdaging om de integratie van het netwerk te realiseren is groter wanneer </w:t>
      </w:r>
      <w:r w:rsidR="00BA58ED">
        <w:t>er een hoge mate van</w:t>
      </w:r>
      <w:r w:rsidR="00BA58ED" w:rsidRPr="001D0486">
        <w:t xml:space="preserve"> </w:t>
      </w:r>
      <w:r w:rsidR="006178E9" w:rsidRPr="001D0486">
        <w:t>differentiatie bestaat tussen de leden van het netwerk.</w:t>
      </w:r>
    </w:p>
    <w:p w14:paraId="60F05D9F" w14:textId="77777777" w:rsidR="006178E9" w:rsidRDefault="006178E9" w:rsidP="006178E9">
      <w:r>
        <w:t xml:space="preserve">Niet alleen het type actoren die betrokken worden bij het organisatienetwerk (en de mate van differentiatie en integratie tussen deze actoren), maar ook het aantal leden is belangrijk. Hoe meer leden, hoe meer relevante middelen (financiële middelen, capaciteit en competenties in het netwerk), waardoor het netwerk krachtiger </w:t>
      </w:r>
      <w:r>
        <w:lastRenderedPageBreak/>
        <w:t>wordt. Anderzijds komen bij grotere netwerken ook hogere coördinatiekosten kijken, met een groter risico op coördinatiemoeheid. Elke partner moet iets aan de realisatie van de gedeelde doelstelling bijdragen, anders is de aanwezigheid van die partner overbodig (</w:t>
      </w:r>
      <w:proofErr w:type="spellStart"/>
      <w:r>
        <w:t>Provan</w:t>
      </w:r>
      <w:proofErr w:type="spellEnd"/>
      <w:r>
        <w:t xml:space="preserve"> &amp; Kennis, 2008; </w:t>
      </w:r>
      <w:proofErr w:type="spellStart"/>
      <w:r>
        <w:t>Kenis</w:t>
      </w:r>
      <w:proofErr w:type="spellEnd"/>
      <w:r>
        <w:t xml:space="preserve"> &amp; </w:t>
      </w:r>
      <w:proofErr w:type="spellStart"/>
      <w:r>
        <w:t>Cambré</w:t>
      </w:r>
      <w:proofErr w:type="spellEnd"/>
      <w:r>
        <w:t>, 2019).</w:t>
      </w:r>
    </w:p>
    <w:p w14:paraId="00447555" w14:textId="77777777" w:rsidR="006178E9" w:rsidRDefault="006178E9" w:rsidP="006178E9">
      <w:r>
        <w:t xml:space="preserve">Tot slot duiden </w:t>
      </w:r>
      <w:proofErr w:type="spellStart"/>
      <w:r>
        <w:t>Kenis</w:t>
      </w:r>
      <w:proofErr w:type="spellEnd"/>
      <w:r>
        <w:t xml:space="preserve"> &amp; </w:t>
      </w:r>
      <w:proofErr w:type="spellStart"/>
      <w:r>
        <w:t>Cambré</w:t>
      </w:r>
      <w:proofErr w:type="spellEnd"/>
      <w:r>
        <w:t xml:space="preserve"> (2019) ook op het belang van het helder aflijnen van het organisatienetwerk, wat niet betekent dat er geen nieuwe partners bij kunnen als daar behoefte aan is. Maar de heldere begrenzing zorgt voor de noodzakelijke veiligheid om open en transparant te communiceren en voor de sociale controle om wederzijdse verplichtingen na te komen.</w:t>
      </w:r>
    </w:p>
    <w:p w14:paraId="5D55E5D0" w14:textId="77777777" w:rsidR="006178E9" w:rsidRPr="00897575" w:rsidRDefault="006178E9" w:rsidP="006178E9">
      <w:pPr>
        <w:spacing w:after="0"/>
        <w:rPr>
          <w:rStyle w:val="Intensieveverwijzing"/>
          <w:b w:val="0"/>
          <w:bCs w:val="0"/>
          <w:smallCaps w:val="0"/>
          <w:color w:val="1D1D1D" w:themeColor="text1"/>
          <w:spacing w:val="0"/>
        </w:rPr>
      </w:pPr>
      <w:r>
        <w:rPr>
          <w:noProof/>
        </w:rPr>
        <mc:AlternateContent>
          <mc:Choice Requires="wps">
            <w:drawing>
              <wp:inline distT="0" distB="0" distL="0" distR="0" wp14:anchorId="36CC2FD9" wp14:editId="52546E00">
                <wp:extent cx="5760085" cy="920750"/>
                <wp:effectExtent l="0" t="0" r="0" b="0"/>
                <wp:docPr id="957734487" name="Rechthoek 957734487"/>
                <wp:cNvGraphicFramePr/>
                <a:graphic xmlns:a="http://schemas.openxmlformats.org/drawingml/2006/main">
                  <a:graphicData uri="http://schemas.microsoft.com/office/word/2010/wordprocessingShape">
                    <wps:wsp>
                      <wps:cNvSpPr/>
                      <wps:spPr>
                        <a:xfrm>
                          <a:off x="0" y="0"/>
                          <a:ext cx="5760085" cy="920750"/>
                        </a:xfrm>
                        <a:prstGeom prst="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E4731E7" w14:textId="77777777" w:rsidR="006178E9" w:rsidRDefault="006178E9" w:rsidP="00B3471E">
                            <w:pPr>
                              <w:pStyle w:val="Lijstalinea"/>
                              <w:numPr>
                                <w:ilvl w:val="0"/>
                                <w:numId w:val="10"/>
                              </w:numPr>
                              <w:spacing w:before="60" w:after="60"/>
                              <w:rPr>
                                <w:rStyle w:val="Intensieveverwijzing"/>
                                <w:b w:val="0"/>
                                <w:bCs w:val="0"/>
                                <w:smallCaps w:val="0"/>
                                <w:color w:val="1D1D1D" w:themeColor="text1"/>
                                <w:spacing w:val="0"/>
                              </w:rPr>
                            </w:pPr>
                            <w:r w:rsidRPr="00535A2C">
                              <w:rPr>
                                <w:rStyle w:val="Intensieveverwijzing"/>
                                <w:b w:val="0"/>
                                <w:bCs w:val="0"/>
                                <w:smallCaps w:val="0"/>
                                <w:color w:val="1D1D1D" w:themeColor="text1"/>
                                <w:spacing w:val="0"/>
                              </w:rPr>
                              <w:t>Zijn er leden in het partnerschap die overbodig zijn? Zijn er voldoende leden om de doelstelling te kunnen realiseren? (middelen, expertise/competenties, netwerk)</w:t>
                            </w:r>
                          </w:p>
                          <w:p w14:paraId="3C526700" w14:textId="77777777" w:rsidR="006178E9" w:rsidRPr="001E20BF" w:rsidRDefault="006178E9" w:rsidP="00B3471E">
                            <w:pPr>
                              <w:pStyle w:val="Lijstalinea"/>
                              <w:numPr>
                                <w:ilvl w:val="0"/>
                                <w:numId w:val="10"/>
                              </w:numPr>
                              <w:spacing w:before="60" w:after="60"/>
                            </w:pPr>
                            <w:r w:rsidRPr="00535A2C">
                              <w:rPr>
                                <w:rStyle w:val="Intensieveverwijzing"/>
                                <w:b w:val="0"/>
                                <w:bCs w:val="0"/>
                                <w:smallCaps w:val="0"/>
                                <w:color w:val="1D1D1D" w:themeColor="text1"/>
                                <w:spacing w:val="0"/>
                              </w:rPr>
                              <w:t>Is het netwerk helder afgelijnd, met duidelijke grenzen? Is het voor iedereen helder wie wel/niet tot het netwerk behoort?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6CC2FD9" id="Rechthoek 957734487" o:spid="_x0000_s1042" style="width:453.55pt;height:7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" fillcolor="#daedf3 [660]" stroked="f" strokeweight="1pt">
                <v:textbox>
                  <w:txbxContent>
                    <w:p w14:paraId="6E4731E7" w14:textId="77777777" w:rsidR="006178E9" w:rsidRDefault="006178E9" w:rsidP="00B3471E">
                      <w:pPr>
                        <w:pStyle w:val="Lijstalinea"/>
                        <w:numPr>
                          <w:ilvl w:val="0"/>
                          <w:numId w:val="10"/>
                        </w:numPr>
                        <w:spacing w:before="60" w:after="60"/>
                        <w:rPr>
                          <w:rStyle w:val="Intensieveverwijzing"/>
                          <w:b w:val="0"/>
                          <w:bCs w:val="0"/>
                          <w:smallCaps w:val="0"/>
                          <w:color w:val="1D1D1D" w:themeColor="text1"/>
                          <w:spacing w:val="0"/>
                        </w:rPr>
                      </w:pPr>
                      <w:r w:rsidRPr="00535A2C">
                        <w:rPr>
                          <w:rStyle w:val="Intensieveverwijzing"/>
                          <w:b w:val="0"/>
                          <w:bCs w:val="0"/>
                          <w:smallCaps w:val="0"/>
                          <w:color w:val="1D1D1D" w:themeColor="text1"/>
                          <w:spacing w:val="0"/>
                        </w:rPr>
                        <w:t>Zijn er leden in het partnerschap die overbodig zijn? Zijn er voldoende leden om de doelstelling te kunnen realiseren? (middelen, expertise/competenties, netwerk)</w:t>
                      </w:r>
                    </w:p>
                    <w:p w14:paraId="3C526700" w14:textId="77777777" w:rsidR="006178E9" w:rsidRPr="001E20BF" w:rsidRDefault="006178E9" w:rsidP="00B3471E">
                      <w:pPr>
                        <w:pStyle w:val="Lijstalinea"/>
                        <w:numPr>
                          <w:ilvl w:val="0"/>
                          <w:numId w:val="10"/>
                        </w:numPr>
                        <w:spacing w:before="60" w:after="60"/>
                      </w:pPr>
                      <w:r w:rsidRPr="00535A2C">
                        <w:rPr>
                          <w:rStyle w:val="Intensieveverwijzing"/>
                          <w:b w:val="0"/>
                          <w:bCs w:val="0"/>
                          <w:smallCaps w:val="0"/>
                          <w:color w:val="1D1D1D" w:themeColor="text1"/>
                          <w:spacing w:val="0"/>
                        </w:rPr>
                        <w:t>Is het netwerk helder afgelijnd, met duidelijke grenzen? Is het voor iedereen helder wie wel/niet tot het netwerk behoort?</w:t>
                      </w:r>
                    </w:p>
                  </w:txbxContent>
                </v:textbox>
                <w10:anchorlock/>
              </v:rect>
            </w:pict>
          </mc:Fallback>
        </mc:AlternateContent>
      </w:r>
    </w:p>
    <w:p w14:paraId="435E55A6" w14:textId="77777777" w:rsidR="006178E9" w:rsidRPr="008F0BA1" w:rsidRDefault="006178E9" w:rsidP="006178E9">
      <w:pPr>
        <w:pStyle w:val="Kop3"/>
      </w:pPr>
      <w:bookmarkStart w:id="16" w:name="_Toc164780447"/>
      <w:r>
        <w:t>Conceptueel kader in de vorm van een programmatheorie</w:t>
      </w:r>
      <w:bookmarkEnd w:id="16"/>
    </w:p>
    <w:p w14:paraId="1508978D" w14:textId="7C79AAE4" w:rsidR="006178E9" w:rsidRDefault="006178E9" w:rsidP="006178E9">
      <w:r>
        <w:t xml:space="preserve">Voor de procesevaluatie van de vorming van de partnerschappen </w:t>
      </w:r>
      <w:proofErr w:type="spellStart"/>
      <w:r>
        <w:t>i.k.v</w:t>
      </w:r>
      <w:proofErr w:type="spellEnd"/>
      <w:r>
        <w:t>. de ESF-oproep Opleidingen van de toekomst maken we een programmatheorie op (</w:t>
      </w:r>
      <w:proofErr w:type="spellStart"/>
      <w:r>
        <w:t>Chen’s</w:t>
      </w:r>
      <w:proofErr w:type="spellEnd"/>
      <w:r>
        <w:t xml:space="preserve"> model van programmatheorie (Chen, 1990, 2015)) (zie </w:t>
      </w:r>
      <w:r>
        <w:fldChar w:fldCharType="begin"/>
      </w:r>
      <w:r>
        <w:instrText xml:space="preserve"> REF _Ref152854154 \h </w:instrText>
      </w:r>
      <w:r>
        <w:fldChar w:fldCharType="separate"/>
      </w:r>
      <w:r w:rsidR="00813CF2" w:rsidRPr="6FB34E9C">
        <w:rPr>
          <w:color w:val="4AA9C7" w:themeColor="accent4"/>
        </w:rPr>
        <w:t>Figuur 2</w:t>
      </w:r>
      <w:r>
        <w:fldChar w:fldCharType="end"/>
      </w:r>
      <w:r>
        <w:t xml:space="preserve">). </w:t>
      </w:r>
    </w:p>
    <w:p w14:paraId="05AAB253" w14:textId="77777777" w:rsidR="006178E9" w:rsidRDefault="006178E9" w:rsidP="006178E9">
      <w:r>
        <w:t>De programmatheorie bestaat uit een actiemodel en een veranderingsmodel.</w:t>
      </w:r>
    </w:p>
    <w:p w14:paraId="0087D32D" w14:textId="2B66EC97" w:rsidR="006178E9" w:rsidRDefault="006178E9" w:rsidP="006178E9">
      <w:r>
        <w:t xml:space="preserve">Het </w:t>
      </w:r>
      <w:r w:rsidRPr="00DC73C1">
        <w:rPr>
          <w:b/>
        </w:rPr>
        <w:t>actiemodel</w:t>
      </w:r>
      <w:r>
        <w:t xml:space="preserve"> geeft weer hoe verantwoordelijken voor een programma (hier: de partnerschapsvorming) zich organiseren en samenwerken met partnerorganisaties, om het doelpubliek te bereiken en het programma uit te voeren. Dit model werd ingevuld op basis van de inzichten uit de documentenanalyse, het diepte-interview met </w:t>
      </w:r>
      <w:r w:rsidR="00495E86">
        <w:t>Europa WSE</w:t>
      </w:r>
      <w:r>
        <w:t xml:space="preserve"> en de eerste werksessie met promotoren. </w:t>
      </w:r>
      <w:r w:rsidR="00546D42" w:rsidRPr="00C6635E">
        <w:t>Tijdens de implementatiefase van de evaluatie werd</w:t>
      </w:r>
      <w:r w:rsidRPr="00C6635E">
        <w:t xml:space="preserve"> het model verder verfijnd worden op basis van nieuwe, aanvullende inzichten.</w:t>
      </w:r>
    </w:p>
    <w:p w14:paraId="75BD2196" w14:textId="7119E670" w:rsidR="006178E9" w:rsidRDefault="006178E9" w:rsidP="006178E9">
      <w:bookmarkStart w:id="17" w:name="_Ref152689447"/>
      <w:r>
        <w:t xml:space="preserve">Het </w:t>
      </w:r>
      <w:r w:rsidRPr="00DC73C1">
        <w:rPr>
          <w:b/>
        </w:rPr>
        <w:t>veranderingsmodel</w:t>
      </w:r>
      <w:r>
        <w:t xml:space="preserve"> is het causaal model dat uitlegt hoe men verwacht dat de beoogde resultaten en vooropgestelde impact voort</w:t>
      </w:r>
      <w:r w:rsidR="00C42B41">
        <w:t>gebracht worden</w:t>
      </w:r>
      <w:r>
        <w:t xml:space="preserve">. De determinanten en </w:t>
      </w:r>
      <w:proofErr w:type="spellStart"/>
      <w:r>
        <w:t>outcomes</w:t>
      </w:r>
      <w:proofErr w:type="spellEnd"/>
      <w:r>
        <w:t xml:space="preserve"> </w:t>
      </w:r>
      <w:r w:rsidR="00030F73">
        <w:t xml:space="preserve">van het veranderingsmodel </w:t>
      </w:r>
      <w:r>
        <w:t xml:space="preserve">worden ingevuld op basis van de analyse van de wetenschappelijke literatuur. In de implementatiefase </w:t>
      </w:r>
      <w:r w:rsidR="001E7FBE">
        <w:t>werd</w:t>
      </w:r>
      <w:r>
        <w:t xml:space="preserve"> nagegaan of en hoe deze determinanten en </w:t>
      </w:r>
      <w:proofErr w:type="spellStart"/>
      <w:r>
        <w:t>outcomes</w:t>
      </w:r>
      <w:proofErr w:type="spellEnd"/>
      <w:r>
        <w:t xml:space="preserve"> zich voordoen in de praktijk, alsook of andere determinanten of </w:t>
      </w:r>
      <w:proofErr w:type="spellStart"/>
      <w:r>
        <w:t>outcomes</w:t>
      </w:r>
      <w:proofErr w:type="spellEnd"/>
      <w:r>
        <w:t xml:space="preserve"> vanuit de praktijk naar voor komen.</w:t>
      </w:r>
    </w:p>
    <w:p w14:paraId="01ABA24E" w14:textId="77777777" w:rsidR="006178E9" w:rsidRDefault="006178E9">
      <w:pPr>
        <w:spacing w:after="160" w:line="259" w:lineRule="auto"/>
        <w:jc w:val="left"/>
      </w:pPr>
      <w:r>
        <w:br w:type="page"/>
      </w:r>
    </w:p>
    <w:p w14:paraId="12E0D3E2" w14:textId="77777777" w:rsidR="006178E9" w:rsidRDefault="006178E9" w:rsidP="006178E9">
      <w:pPr>
        <w:sectPr w:rsidR="006178E9" w:rsidSect="00BC6946">
          <w:footerReference w:type="default" r:id="rId31"/>
          <w:pgSz w:w="11907" w:h="16840" w:code="9"/>
          <w:pgMar w:top="1418" w:right="1418" w:bottom="1418" w:left="1418" w:header="709" w:footer="709" w:gutter="0"/>
          <w:pgNumType w:start="0"/>
          <w:cols w:space="708"/>
          <w:titlePg/>
          <w:docGrid w:linePitch="360"/>
        </w:sectPr>
      </w:pPr>
    </w:p>
    <w:p w14:paraId="31920FFA" w14:textId="61ABFD23" w:rsidR="006178E9" w:rsidRPr="000E6BAA" w:rsidRDefault="006178E9" w:rsidP="006178E9">
      <w:pPr>
        <w:pStyle w:val="Bijschrift"/>
        <w:keepNext/>
        <w:rPr>
          <w:color w:val="4AA9C7" w:themeColor="accent1"/>
        </w:rPr>
      </w:pPr>
      <w:bookmarkStart w:id="18" w:name="_Ref152854154"/>
      <w:r w:rsidRPr="000E6BAA">
        <w:rPr>
          <w:color w:val="4AA9C7" w:themeColor="accent1"/>
        </w:rPr>
        <w:lastRenderedPageBreak/>
        <w:t xml:space="preserve">Figuur </w:t>
      </w:r>
      <w:r w:rsidRPr="000E6BAA">
        <w:rPr>
          <w:color w:val="4AA9C7" w:themeColor="accent1"/>
        </w:rPr>
        <w:fldChar w:fldCharType="begin"/>
      </w:r>
      <w:r w:rsidRPr="000E6BAA">
        <w:rPr>
          <w:color w:val="4AA9C7" w:themeColor="accent1"/>
        </w:rPr>
        <w:instrText xml:space="preserve"> SEQ Figuur \* ARABIC </w:instrText>
      </w:r>
      <w:r w:rsidRPr="000E6BAA">
        <w:rPr>
          <w:color w:val="4AA9C7" w:themeColor="accent1"/>
        </w:rPr>
        <w:fldChar w:fldCharType="separate"/>
      </w:r>
      <w:r w:rsidR="00813CF2">
        <w:rPr>
          <w:noProof/>
          <w:color w:val="4AA9C7" w:themeColor="accent1"/>
        </w:rPr>
        <w:t>2</w:t>
      </w:r>
      <w:r w:rsidRPr="000E6BAA">
        <w:rPr>
          <w:color w:val="4AA9C7" w:themeColor="accent1"/>
        </w:rPr>
        <w:fldChar w:fldCharType="end"/>
      </w:r>
      <w:bookmarkEnd w:id="18"/>
      <w:r w:rsidRPr="000E6BAA">
        <w:rPr>
          <w:color w:val="4AA9C7" w:themeColor="accent1"/>
        </w:rPr>
        <w:t xml:space="preserve">: </w:t>
      </w:r>
      <w:r w:rsidRPr="000E6BAA">
        <w:rPr>
          <w:noProof/>
          <w:color w:val="4AA9C7" w:themeColor="accent1"/>
        </w:rPr>
        <w:t>Programmatheorie partnerschapsvorming Opleidingen van de toekomst</w:t>
      </w:r>
    </w:p>
    <w:p w14:paraId="4B7BCA54" w14:textId="09AA5CBD" w:rsidR="006178E9" w:rsidRDefault="004F18AD" w:rsidP="006178E9">
      <w:pPr>
        <w:pStyle w:val="Bijschrift"/>
        <w:keepNext/>
        <w:spacing w:before="0"/>
      </w:pPr>
      <w:r w:rsidRPr="004F18AD">
        <w:rPr>
          <w:noProof/>
        </w:rPr>
        <w:drawing>
          <wp:inline distT="0" distB="0" distL="0" distR="0" wp14:anchorId="32852920" wp14:editId="2E6FD20C">
            <wp:extent cx="8892540" cy="5140960"/>
            <wp:effectExtent l="0" t="0" r="3810" b="2540"/>
            <wp:docPr id="269648743" name="Afbeelding 269648743" descr="Afbeelding met tekst, schermopname, Lettertype, Parall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648743" name="Afbeelding 1" descr="Afbeelding met tekst, schermopname, Lettertype, Parallel&#10;&#10;Automatisch gegenereerde beschrijving"/>
                    <pic:cNvPicPr/>
                  </pic:nvPicPr>
                  <pic:blipFill>
                    <a:blip r:embed="rId32"/>
                    <a:stretch>
                      <a:fillRect/>
                    </a:stretch>
                  </pic:blipFill>
                  <pic:spPr>
                    <a:xfrm>
                      <a:off x="0" y="0"/>
                      <a:ext cx="8892540" cy="5140960"/>
                    </a:xfrm>
                    <a:prstGeom prst="rect">
                      <a:avLst/>
                    </a:prstGeom>
                  </pic:spPr>
                </pic:pic>
              </a:graphicData>
            </a:graphic>
          </wp:inline>
        </w:drawing>
      </w:r>
    </w:p>
    <w:p w14:paraId="0A9F5D91" w14:textId="0F388509" w:rsidR="006178E9" w:rsidRDefault="006178E9" w:rsidP="006178E9">
      <w:r w:rsidRPr="009C010F">
        <w:rPr>
          <w:sz w:val="18"/>
          <w:szCs w:val="14"/>
        </w:rPr>
        <w:t>Bron: IDEA Consult</w:t>
      </w:r>
    </w:p>
    <w:p w14:paraId="675164C8" w14:textId="77777777" w:rsidR="006178E9" w:rsidRDefault="006178E9" w:rsidP="006178E9">
      <w:pPr>
        <w:sectPr w:rsidR="006178E9" w:rsidSect="00BC6946">
          <w:footerReference w:type="default" r:id="rId33"/>
          <w:pgSz w:w="16840" w:h="11907" w:orient="landscape" w:code="9"/>
          <w:pgMar w:top="1418" w:right="1418" w:bottom="1418" w:left="1418" w:header="709" w:footer="709" w:gutter="0"/>
          <w:cols w:space="708"/>
          <w:docGrid w:linePitch="360"/>
        </w:sectPr>
      </w:pPr>
    </w:p>
    <w:p w14:paraId="7C812004" w14:textId="4490C785" w:rsidR="004C19D1" w:rsidRDefault="004C19D1" w:rsidP="004C19D1">
      <w:pPr>
        <w:pStyle w:val="Kop3"/>
      </w:pPr>
      <w:bookmarkStart w:id="19" w:name="_Toc164780448"/>
      <w:bookmarkEnd w:id="17"/>
      <w:r>
        <w:lastRenderedPageBreak/>
        <w:t>Methodologie</w:t>
      </w:r>
      <w:bookmarkEnd w:id="19"/>
    </w:p>
    <w:p w14:paraId="61EB0E18" w14:textId="037BE66F" w:rsidR="004C19D1" w:rsidRDefault="0054682C" w:rsidP="004C19D1">
      <w:r>
        <w:t>In dit deel wordt de gehanteerde aanpak</w:t>
      </w:r>
      <w:r w:rsidR="00796663">
        <w:t xml:space="preserve"> en methodologie</w:t>
      </w:r>
      <w:r>
        <w:t xml:space="preserve"> </w:t>
      </w:r>
      <w:r w:rsidR="00820909">
        <w:t xml:space="preserve">beschreven. We gaan hier verder in op </w:t>
      </w:r>
      <w:r w:rsidR="003E351F">
        <w:t>de detaillering van het onderzoeksdesign, de aanpak van de dataverzameling en het data-an</w:t>
      </w:r>
      <w:r w:rsidR="00883DF1">
        <w:t>a</w:t>
      </w:r>
      <w:r w:rsidR="003E351F">
        <w:t>lyseplan.</w:t>
      </w:r>
    </w:p>
    <w:p w14:paraId="01D9ABF1" w14:textId="7C0E142E" w:rsidR="00E04521" w:rsidRDefault="00427839" w:rsidP="004A4F62">
      <w:pPr>
        <w:pStyle w:val="Kop4"/>
      </w:pPr>
      <w:r>
        <w:t xml:space="preserve">Aanpak </w:t>
      </w:r>
      <w:r w:rsidR="000F6F01">
        <w:t xml:space="preserve">verfijnen </w:t>
      </w:r>
      <w:r>
        <w:t>o</w:t>
      </w:r>
      <w:r w:rsidR="00E04521">
        <w:t>nderzoeksdesign</w:t>
      </w:r>
    </w:p>
    <w:p w14:paraId="200ABD03" w14:textId="61390F8B" w:rsidR="00E04521" w:rsidRPr="00A63FE4" w:rsidRDefault="00E04521" w:rsidP="00B3471E">
      <w:pPr>
        <w:pStyle w:val="Lijstalinea"/>
        <w:numPr>
          <w:ilvl w:val="0"/>
          <w:numId w:val="15"/>
        </w:numPr>
      </w:pPr>
      <w:r w:rsidRPr="00071B4F">
        <w:t xml:space="preserve">Er werd een </w:t>
      </w:r>
      <w:r>
        <w:rPr>
          <w:color w:val="4AA9C7" w:themeColor="accent1"/>
        </w:rPr>
        <w:t>l</w:t>
      </w:r>
      <w:r w:rsidRPr="00A63FE4">
        <w:rPr>
          <w:color w:val="4AA9C7" w:themeColor="accent1"/>
        </w:rPr>
        <w:t xml:space="preserve">iteratuurstudie </w:t>
      </w:r>
      <w:r w:rsidRPr="00A63FE4">
        <w:t>van de wetenschappelijke literatuur rond beleidsplanning en rond partnerschappen uitgevoerd met als doel de conceptuele kaders van de studie verder te verfijnen</w:t>
      </w:r>
      <w:r w:rsidR="00B02138">
        <w:t>,</w:t>
      </w:r>
      <w:r w:rsidRPr="00A63FE4">
        <w:t xml:space="preserve"> en </w:t>
      </w:r>
      <w:r w:rsidR="00B02138">
        <w:t>om</w:t>
      </w:r>
      <w:r w:rsidRPr="00A63FE4">
        <w:t xml:space="preserve"> factoren en mechanismes te identificeren die toelaten om later de resultaten beter te kunnen kaderen.</w:t>
      </w:r>
      <w:r>
        <w:t xml:space="preserve"> Voor het kader rond</w:t>
      </w:r>
      <w:r w:rsidRPr="00417A07">
        <w:t xml:space="preserve"> </w:t>
      </w:r>
      <w:r w:rsidRPr="00E04521">
        <w:rPr>
          <w:color w:val="4AA9C7" w:themeColor="accent1"/>
        </w:rPr>
        <w:t>partnerschapsvorming</w:t>
      </w:r>
      <w:r>
        <w:t xml:space="preserve"> werd gefocust op de literatuur rond organisatienetwerken. In een interne werksessie met onze interne expert werden de conceptuele kaders op punt gesteld.</w:t>
      </w:r>
    </w:p>
    <w:p w14:paraId="710B7463" w14:textId="3E8CD410" w:rsidR="00E04521" w:rsidRDefault="00E04521" w:rsidP="00B3471E">
      <w:pPr>
        <w:pStyle w:val="Lijstalinea"/>
        <w:numPr>
          <w:ilvl w:val="0"/>
          <w:numId w:val="15"/>
        </w:numPr>
      </w:pPr>
      <w:r w:rsidRPr="00797C5D">
        <w:t>E</w:t>
      </w:r>
      <w:r>
        <w:t>r gebeurde een</w:t>
      </w:r>
      <w:r w:rsidRPr="00797C5D">
        <w:t xml:space="preserve"> </w:t>
      </w:r>
      <w:r>
        <w:rPr>
          <w:color w:val="4AA9C7" w:themeColor="accent1"/>
        </w:rPr>
        <w:t>d</w:t>
      </w:r>
      <w:r w:rsidRPr="006D042C">
        <w:rPr>
          <w:color w:val="4AA9C7" w:themeColor="accent1"/>
        </w:rPr>
        <w:t>ocumentanalyse</w:t>
      </w:r>
      <w:r>
        <w:t xml:space="preserve"> van de documentatie vanuit </w:t>
      </w:r>
      <w:r w:rsidR="00495E86">
        <w:t>Europa WSE</w:t>
      </w:r>
      <w:r>
        <w:t xml:space="preserve"> rond de oproep ‘Opleidingen van de toekomst, namelijk de inhoudelijke projectvoorstellen, een geüpdatet voorstelling in PowerPoint van de partnerschappen (maart 2023), de oproepfiche, het sjabloon van de partnerschapsovereenkomst, sjabloon van de projectplanning en het verslag van een interne workshop bij </w:t>
      </w:r>
      <w:r w:rsidR="00495E86">
        <w:t>Europa WSE</w:t>
      </w:r>
      <w:r>
        <w:t xml:space="preserve"> over de geleerde lessen van de oproep. Op basis van de documentanalyse maakten we een eerste versie van de tijdslijn van het partnerschapsvormingsproces op in </w:t>
      </w:r>
      <w:proofErr w:type="spellStart"/>
      <w:r>
        <w:t>Miro</w:t>
      </w:r>
      <w:proofErr w:type="spellEnd"/>
      <w:r>
        <w:t>.</w:t>
      </w:r>
    </w:p>
    <w:p w14:paraId="5FBCF4A0" w14:textId="1758E341" w:rsidR="00E04521" w:rsidRDefault="00E04521" w:rsidP="00B3471E">
      <w:pPr>
        <w:pStyle w:val="Lijstalinea"/>
        <w:numPr>
          <w:ilvl w:val="0"/>
          <w:numId w:val="15"/>
        </w:numPr>
      </w:pPr>
      <w:r w:rsidRPr="006004DA">
        <w:rPr>
          <w:color w:val="4AA9C7" w:themeColor="accent1"/>
        </w:rPr>
        <w:t>Verkennend diepte-interview</w:t>
      </w:r>
      <w:r>
        <w:rPr>
          <w:color w:val="4AA9C7" w:themeColor="accent1"/>
        </w:rPr>
        <w:t xml:space="preserve"> </w:t>
      </w:r>
      <w:r w:rsidRPr="00292B3C">
        <w:t xml:space="preserve">(van elk 1,5 uur, via Teams) </w:t>
      </w:r>
      <w:r>
        <w:t xml:space="preserve">met de verantwoordelijken voor Opleidingen van de toekomst. Hiervoor hanteerden we semigestructureerde topiclijsten (zie bijlage </w:t>
      </w:r>
      <w:r w:rsidR="00577CF1">
        <w:t>A.1.</w:t>
      </w:r>
      <w:r>
        <w:t>).</w:t>
      </w:r>
      <w:r w:rsidRPr="006E3F9F">
        <w:t xml:space="preserve"> We </w:t>
      </w:r>
      <w:r>
        <w:t>werkten toe naar</w:t>
      </w:r>
      <w:r w:rsidRPr="006E3F9F">
        <w:t xml:space="preserve"> een globaal begrip van hoe de partnerschapsvorming werd ondersteund. </w:t>
      </w:r>
      <w:r>
        <w:t xml:space="preserve">De input van het verkennend gesprek werd gebruikt om de tijdslijn te verfijnen en een overzicht te krijgen van de stakeholders die werden betrokken. </w:t>
      </w:r>
      <w:r w:rsidRPr="006E3F9F">
        <w:t xml:space="preserve">Daarnaast </w:t>
      </w:r>
      <w:r>
        <w:t xml:space="preserve">gingen we </w:t>
      </w:r>
      <w:r w:rsidRPr="006E3F9F">
        <w:t xml:space="preserve">na welke partnerschappen in sterke mate voldoen aan de criteria gekoppeld aan de mechanismen en </w:t>
      </w:r>
      <w:proofErr w:type="spellStart"/>
      <w:r w:rsidRPr="006E3F9F">
        <w:t>outcomes</w:t>
      </w:r>
      <w:proofErr w:type="spellEnd"/>
      <w:r w:rsidRPr="006E3F9F">
        <w:t xml:space="preserve"> van het veranderingsmodel</w:t>
      </w:r>
      <w:r w:rsidR="005D04E6">
        <w:t xml:space="preserve"> (</w:t>
      </w:r>
      <w:r w:rsidR="005D04E6" w:rsidRPr="005D04E6">
        <w:rPr>
          <w:color w:val="4AA9C7" w:themeColor="accent1"/>
        </w:rPr>
        <w:t>zie Figuur 2</w:t>
      </w:r>
      <w:r w:rsidR="005D04E6">
        <w:t>)</w:t>
      </w:r>
      <w:r w:rsidRPr="006E3F9F">
        <w:t xml:space="preserve">. </w:t>
      </w:r>
      <w:r>
        <w:t>De verantwoordelijken selecteerden op basis hiervan</w:t>
      </w:r>
      <w:r w:rsidRPr="006E3F9F">
        <w:t xml:space="preserve"> 2 cases voor de casestudie in de implementatiefase.</w:t>
      </w:r>
    </w:p>
    <w:p w14:paraId="28CB34BA" w14:textId="73BB93DD" w:rsidR="00E04521" w:rsidRPr="003F6F9F" w:rsidRDefault="00E04521" w:rsidP="00B3471E">
      <w:pPr>
        <w:pStyle w:val="Lijstalinea"/>
        <w:numPr>
          <w:ilvl w:val="0"/>
          <w:numId w:val="15"/>
        </w:numPr>
      </w:pPr>
      <w:r w:rsidRPr="00C643C2">
        <w:rPr>
          <w:color w:val="4AA9C7" w:themeColor="accent1"/>
        </w:rPr>
        <w:t>Werksessie promotoren partnerschappen</w:t>
      </w:r>
      <w:r>
        <w:rPr>
          <w:color w:val="4AA9C7" w:themeColor="accent1"/>
        </w:rPr>
        <w:t xml:space="preserve"> Opleidingen van de toekomst:</w:t>
      </w:r>
      <w:r>
        <w:t xml:space="preserve"> Om het conceptueel kader, de aanpak en de meetinstrumenten van de procesevaluatie van de partnerschapsvorming van de oproep ‘Opleidingen van de toekomst’ te valideren, werd een eerste werksessie georganiseerd met de promotoren van de verschillende partnerschappen en de verantwoordelijken voor de oproep</w:t>
      </w:r>
      <w:r w:rsidRPr="00485976">
        <w:t xml:space="preserve"> </w:t>
      </w:r>
      <w:r>
        <w:t xml:space="preserve">van </w:t>
      </w:r>
      <w:r w:rsidR="00495E86">
        <w:t>Europa WSE</w:t>
      </w:r>
      <w:r>
        <w:t xml:space="preserve">. Ook de caseselectie werd toegelicht en er werden verdere praktische afspraken over de komende </w:t>
      </w:r>
      <w:proofErr w:type="spellStart"/>
      <w:r>
        <w:t>onderzoeksstappen</w:t>
      </w:r>
      <w:proofErr w:type="spellEnd"/>
      <w:r>
        <w:t xml:space="preserve"> gemaakt.</w:t>
      </w:r>
    </w:p>
    <w:p w14:paraId="07902587" w14:textId="40D9E2AC" w:rsidR="004A4F62" w:rsidRPr="00717256" w:rsidRDefault="004A4F62" w:rsidP="004A4F62">
      <w:pPr>
        <w:pStyle w:val="Kop4"/>
      </w:pPr>
      <w:r>
        <w:t>Aanpak dataverzameling implementatiefase</w:t>
      </w:r>
    </w:p>
    <w:p w14:paraId="3FFC6B95" w14:textId="70983082" w:rsidR="004A4F62" w:rsidRDefault="004A4F62" w:rsidP="00B3471E">
      <w:pPr>
        <w:pStyle w:val="Lijstalinea"/>
        <w:numPr>
          <w:ilvl w:val="0"/>
          <w:numId w:val="11"/>
        </w:numPr>
      </w:pPr>
      <w:r w:rsidRPr="00B82DBA">
        <w:rPr>
          <w:b/>
          <w:bCs/>
        </w:rPr>
        <w:t>Casestudie van 2 cases</w:t>
      </w:r>
      <w:r>
        <w:rPr>
          <w:b/>
          <w:bCs/>
        </w:rPr>
        <w:t xml:space="preserve">. </w:t>
      </w:r>
      <w:r w:rsidRPr="009F2CFF">
        <w:t>Uit de 8 partnerschappen w</w:t>
      </w:r>
      <w:r w:rsidR="003A74ED">
        <w:t>e</w:t>
      </w:r>
      <w:r w:rsidRPr="009F2CFF">
        <w:t>rden er 2 geselecteerd voor de casestudie.</w:t>
      </w:r>
      <w:r>
        <w:t xml:space="preserve"> Het uitgangspunt van de casestudie is het analyseren en vergelijken van twee ‘positieve’ cases. De definitie van </w:t>
      </w:r>
      <w:r w:rsidR="00737190">
        <w:t xml:space="preserve">een </w:t>
      </w:r>
      <w:r>
        <w:t xml:space="preserve">positieve case werd verder gebaseerd op de verfijnde mechanismen en </w:t>
      </w:r>
      <w:proofErr w:type="spellStart"/>
      <w:r>
        <w:t>outcomes</w:t>
      </w:r>
      <w:proofErr w:type="spellEnd"/>
      <w:r>
        <w:t xml:space="preserve"> van het veranderingsmodel, waaraan we criteria koppelden. Deze werkwijze resulteerde in de volgende definiëring:</w:t>
      </w:r>
    </w:p>
    <w:tbl>
      <w:tblPr>
        <w:tblStyle w:val="Tabelraster"/>
        <w:tblW w:w="0" w:type="auto"/>
        <w:tblInd w:w="437" w:type="dxa"/>
        <w:tblLook w:val="04A0" w:firstRow="1" w:lastRow="0" w:firstColumn="1" w:lastColumn="0" w:noHBand="0" w:noVBand="1"/>
      </w:tblPr>
      <w:tblGrid>
        <w:gridCol w:w="8634"/>
      </w:tblGrid>
      <w:tr w:rsidR="004A4F62" w14:paraId="3F79CEF0" w14:textId="77777777" w:rsidTr="00960C0B">
        <w:tc>
          <w:tcPr>
            <w:tcW w:w="9061" w:type="dxa"/>
            <w:tcBorders>
              <w:top w:val="nil"/>
              <w:left w:val="nil"/>
              <w:bottom w:val="nil"/>
              <w:right w:val="nil"/>
            </w:tcBorders>
            <w:shd w:val="clear" w:color="auto" w:fill="DAEDF3" w:themeFill="accent1" w:themeFillTint="33"/>
          </w:tcPr>
          <w:p w14:paraId="51B80E2B" w14:textId="77777777" w:rsidR="004A4F62" w:rsidRDefault="004A4F62" w:rsidP="00960C0B">
            <w:pPr>
              <w:pStyle w:val="Lijstalinea"/>
              <w:ind w:left="0"/>
            </w:pPr>
            <w:r>
              <w:t>Een positieve case is een case die in sterke mate voldoet aan de volgende criteria:</w:t>
            </w:r>
          </w:p>
          <w:p w14:paraId="1D0455B3" w14:textId="77777777" w:rsidR="004A4F62" w:rsidRDefault="004A4F62" w:rsidP="00B3471E">
            <w:pPr>
              <w:pStyle w:val="Lijstalinea"/>
              <w:numPr>
                <w:ilvl w:val="0"/>
                <w:numId w:val="13"/>
              </w:numPr>
              <w:rPr>
                <w:b/>
                <w:bCs/>
              </w:rPr>
            </w:pPr>
            <w:r>
              <w:rPr>
                <w:b/>
                <w:bCs/>
              </w:rPr>
              <w:t xml:space="preserve">Doelconsensus: </w:t>
            </w:r>
            <w:r w:rsidRPr="0077731F">
              <w:t xml:space="preserve">gedeeld doel (collaboratief), enthousiasme, sense of </w:t>
            </w:r>
            <w:proofErr w:type="spellStart"/>
            <w:r w:rsidRPr="0077731F">
              <w:t>urgency</w:t>
            </w:r>
            <w:proofErr w:type="spellEnd"/>
            <w:r w:rsidRPr="0077731F">
              <w:t>, geloof in noodzaak partnering</w:t>
            </w:r>
          </w:p>
          <w:p w14:paraId="4A5871D8" w14:textId="14030E8A" w:rsidR="004A4F62" w:rsidRDefault="004A4F62" w:rsidP="00B3471E">
            <w:pPr>
              <w:pStyle w:val="Lijstalinea"/>
              <w:numPr>
                <w:ilvl w:val="0"/>
                <w:numId w:val="13"/>
              </w:numPr>
              <w:rPr>
                <w:b/>
                <w:bCs/>
              </w:rPr>
            </w:pPr>
            <w:r>
              <w:rPr>
                <w:b/>
                <w:bCs/>
              </w:rPr>
              <w:t xml:space="preserve">Sterk netwerkmanagement en sterke </w:t>
            </w:r>
            <w:proofErr w:type="spellStart"/>
            <w:r>
              <w:rPr>
                <w:b/>
                <w:bCs/>
              </w:rPr>
              <w:t>governancestructuur</w:t>
            </w:r>
            <w:proofErr w:type="spellEnd"/>
            <w:r>
              <w:rPr>
                <w:b/>
                <w:bCs/>
              </w:rPr>
              <w:t>:</w:t>
            </w:r>
            <w:r w:rsidRPr="0077731F">
              <w:t xml:space="preserve"> verbindend werken en </w:t>
            </w:r>
            <w:r w:rsidR="00301613">
              <w:t xml:space="preserve">sterke </w:t>
            </w:r>
            <w:r w:rsidRPr="0077731F">
              <w:t>netwerkcompetenties promotor, transparante en logische rolverdeling</w:t>
            </w:r>
          </w:p>
          <w:p w14:paraId="3E143FB0" w14:textId="77777777" w:rsidR="004A4F62" w:rsidRPr="00CF25D5" w:rsidRDefault="004A4F62" w:rsidP="00B3471E">
            <w:pPr>
              <w:pStyle w:val="Lijstalinea"/>
              <w:numPr>
                <w:ilvl w:val="0"/>
                <w:numId w:val="13"/>
              </w:numPr>
              <w:rPr>
                <w:b/>
                <w:bCs/>
              </w:rPr>
            </w:pPr>
            <w:r>
              <w:rPr>
                <w:b/>
                <w:bCs/>
              </w:rPr>
              <w:lastRenderedPageBreak/>
              <w:t>Vertrouwen, zeker in promotor</w:t>
            </w:r>
            <w:r>
              <w:t>: vertrouwen in werkverdeling en afspraken, in promotor(en), gelijkwaardigheid tussen partners, expertisedeling, …</w:t>
            </w:r>
          </w:p>
          <w:p w14:paraId="29DC2312" w14:textId="77777777" w:rsidR="004A4F62" w:rsidRPr="008E76F5" w:rsidRDefault="004A4F62" w:rsidP="00B3471E">
            <w:pPr>
              <w:pStyle w:val="Lijstalinea"/>
              <w:numPr>
                <w:ilvl w:val="0"/>
                <w:numId w:val="13"/>
              </w:numPr>
              <w:rPr>
                <w:b/>
                <w:bCs/>
              </w:rPr>
            </w:pPr>
            <w:r>
              <w:rPr>
                <w:b/>
                <w:bCs/>
              </w:rPr>
              <w:t>Samenstelling van het partnerschap</w:t>
            </w:r>
            <w:r>
              <w:t>: relevantie van alle partners, voldoende partners, helder afgelijnd partnerschap</w:t>
            </w:r>
          </w:p>
          <w:p w14:paraId="7D3A4519" w14:textId="4C6DD37B" w:rsidR="004A4F62" w:rsidRPr="003D5F6B" w:rsidRDefault="004A4F62" w:rsidP="00B3471E">
            <w:pPr>
              <w:pStyle w:val="Lijstalinea"/>
              <w:numPr>
                <w:ilvl w:val="0"/>
                <w:numId w:val="13"/>
              </w:numPr>
              <w:rPr>
                <w:b/>
                <w:bCs/>
              </w:rPr>
            </w:pPr>
            <w:r>
              <w:rPr>
                <w:b/>
                <w:bCs/>
              </w:rPr>
              <w:t xml:space="preserve">Resultaat: </w:t>
            </w:r>
            <w:r w:rsidRPr="008E76F5">
              <w:t xml:space="preserve">innovatief karakter, nieuwe </w:t>
            </w:r>
            <w:proofErr w:type="spellStart"/>
            <w:r w:rsidR="000F1ECF">
              <w:t>synergieën</w:t>
            </w:r>
            <w:proofErr w:type="spellEnd"/>
          </w:p>
        </w:tc>
      </w:tr>
    </w:tbl>
    <w:p w14:paraId="3F049498" w14:textId="69C59B41" w:rsidR="004A4F62" w:rsidRDefault="004A4F62" w:rsidP="004A4F62">
      <w:pPr>
        <w:pStyle w:val="Lijstalinea"/>
        <w:ind w:left="437"/>
      </w:pPr>
      <w:r>
        <w:lastRenderedPageBreak/>
        <w:t xml:space="preserve">De verantwoordelijken bij </w:t>
      </w:r>
      <w:r w:rsidR="00495E86">
        <w:t>Europa WSE</w:t>
      </w:r>
      <w:r>
        <w:t xml:space="preserve"> kregen de tijd om een selectie te maken</w:t>
      </w:r>
      <w:r w:rsidR="005E7AA3" w:rsidRPr="005E7AA3">
        <w:t xml:space="preserve"> </w:t>
      </w:r>
      <w:r w:rsidR="005E7AA3">
        <w:t>uit de criteria</w:t>
      </w:r>
      <w:r>
        <w:t xml:space="preserve">. Dit gebeurde op basis van eliminatie. Ze kwamen tot de volgende selectie: partnerschappen </w:t>
      </w:r>
      <w:r w:rsidR="00F77C28">
        <w:t>‘S</w:t>
      </w:r>
      <w:r>
        <w:t>oft skills</w:t>
      </w:r>
      <w:r w:rsidR="00F77C28">
        <w:t>’</w:t>
      </w:r>
      <w:r>
        <w:t xml:space="preserve"> en </w:t>
      </w:r>
      <w:r w:rsidR="00F77C28">
        <w:t>‘E</w:t>
      </w:r>
      <w:r>
        <w:t>nergie</w:t>
      </w:r>
      <w:r w:rsidR="00F77C28">
        <w:t>’</w:t>
      </w:r>
      <w:r>
        <w:t>. Ter onderbouwing gaven ze volgende feedback mee:</w:t>
      </w:r>
    </w:p>
    <w:tbl>
      <w:tblPr>
        <w:tblStyle w:val="Rastertabel1licht-Accent4"/>
        <w:tblW w:w="0" w:type="auto"/>
        <w:tblInd w:w="421" w:type="dxa"/>
        <w:tblLook w:val="04A0" w:firstRow="1" w:lastRow="0" w:firstColumn="1" w:lastColumn="0" w:noHBand="0" w:noVBand="1"/>
      </w:tblPr>
      <w:tblGrid>
        <w:gridCol w:w="4320"/>
        <w:gridCol w:w="4320"/>
      </w:tblGrid>
      <w:tr w:rsidR="004A4F62" w14:paraId="0731E4DC" w14:textId="77777777" w:rsidTr="00960C0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320" w:type="dxa"/>
            <w:vAlign w:val="center"/>
          </w:tcPr>
          <w:p w14:paraId="2DC56908" w14:textId="77777777" w:rsidR="004A4F62" w:rsidRDefault="004A4F62" w:rsidP="00960C0B">
            <w:pPr>
              <w:pStyle w:val="Lijstalinea"/>
              <w:spacing w:before="0" w:after="0"/>
              <w:ind w:left="0"/>
              <w:jc w:val="center"/>
            </w:pPr>
            <w:r>
              <w:t>Soft skills</w:t>
            </w:r>
          </w:p>
        </w:tc>
        <w:tc>
          <w:tcPr>
            <w:tcW w:w="4320" w:type="dxa"/>
            <w:vAlign w:val="center"/>
          </w:tcPr>
          <w:p w14:paraId="095B1B45" w14:textId="77777777" w:rsidR="004A4F62" w:rsidRDefault="004A4F62" w:rsidP="00960C0B">
            <w:pPr>
              <w:pStyle w:val="Lijstalinea"/>
              <w:spacing w:before="0" w:after="0"/>
              <w:ind w:left="0"/>
              <w:jc w:val="center"/>
              <w:cnfStyle w:val="100000000000" w:firstRow="1" w:lastRow="0" w:firstColumn="0" w:lastColumn="0" w:oddVBand="0" w:evenVBand="0" w:oddHBand="0" w:evenHBand="0" w:firstRowFirstColumn="0" w:firstRowLastColumn="0" w:lastRowFirstColumn="0" w:lastRowLastColumn="0"/>
            </w:pPr>
            <w:r>
              <w:t>Energie</w:t>
            </w:r>
          </w:p>
        </w:tc>
      </w:tr>
      <w:tr w:rsidR="004A4F62" w:rsidRPr="00CE4A12" w14:paraId="5999B69F" w14:textId="77777777" w:rsidTr="00960C0B">
        <w:trPr>
          <w:trHeight w:val="227"/>
        </w:trPr>
        <w:tc>
          <w:tcPr>
            <w:cnfStyle w:val="001000000000" w:firstRow="0" w:lastRow="0" w:firstColumn="1" w:lastColumn="0" w:oddVBand="0" w:evenVBand="0" w:oddHBand="0" w:evenHBand="0" w:firstRowFirstColumn="0" w:firstRowLastColumn="0" w:lastRowFirstColumn="0" w:lastRowLastColumn="0"/>
            <w:tcW w:w="4320" w:type="dxa"/>
          </w:tcPr>
          <w:p w14:paraId="202587A4" w14:textId="77777777" w:rsidR="004A4F62" w:rsidRPr="00CE4A12" w:rsidRDefault="004A4F62" w:rsidP="00B3471E">
            <w:pPr>
              <w:pStyle w:val="Lijstalinea"/>
              <w:numPr>
                <w:ilvl w:val="0"/>
                <w:numId w:val="14"/>
              </w:numPr>
              <w:spacing w:before="0" w:after="0"/>
              <w:jc w:val="left"/>
              <w:rPr>
                <w:b w:val="0"/>
                <w:bCs w:val="0"/>
              </w:rPr>
            </w:pPr>
            <w:r w:rsidRPr="00CE4A12">
              <w:rPr>
                <w:b w:val="0"/>
                <w:bCs w:val="0"/>
              </w:rPr>
              <w:t>Gedeelde strategie</w:t>
            </w:r>
          </w:p>
          <w:p w14:paraId="5AD16F80" w14:textId="77777777" w:rsidR="004A4F62" w:rsidRPr="00CE4A12" w:rsidRDefault="004A4F62" w:rsidP="00B3471E">
            <w:pPr>
              <w:pStyle w:val="Lijstalinea"/>
              <w:numPr>
                <w:ilvl w:val="0"/>
                <w:numId w:val="14"/>
              </w:numPr>
              <w:spacing w:before="0" w:after="0"/>
              <w:jc w:val="left"/>
              <w:rPr>
                <w:b w:val="0"/>
                <w:bCs w:val="0"/>
              </w:rPr>
            </w:pPr>
            <w:r w:rsidRPr="00CE4A12">
              <w:rPr>
                <w:b w:val="0"/>
                <w:bCs w:val="0"/>
              </w:rPr>
              <w:t>Wederzijdse feedback</w:t>
            </w:r>
          </w:p>
          <w:p w14:paraId="2FAF61EF" w14:textId="77777777" w:rsidR="004A4F62" w:rsidRPr="00CE4A12" w:rsidRDefault="004A4F62" w:rsidP="00B3471E">
            <w:pPr>
              <w:pStyle w:val="Lijstalinea"/>
              <w:numPr>
                <w:ilvl w:val="0"/>
                <w:numId w:val="14"/>
              </w:numPr>
              <w:spacing w:before="0" w:after="0"/>
              <w:jc w:val="left"/>
              <w:rPr>
                <w:b w:val="0"/>
                <w:bCs w:val="0"/>
              </w:rPr>
            </w:pPr>
            <w:r w:rsidRPr="00CE4A12">
              <w:rPr>
                <w:b w:val="0"/>
                <w:bCs w:val="0"/>
              </w:rPr>
              <w:t>Enthousiasme promotor, veel energie in heel partnerschap</w:t>
            </w:r>
          </w:p>
          <w:p w14:paraId="764CDEE5" w14:textId="77777777" w:rsidR="004A4F62" w:rsidRPr="00CE4A12" w:rsidRDefault="004A4F62" w:rsidP="00B3471E">
            <w:pPr>
              <w:pStyle w:val="Lijstalinea"/>
              <w:numPr>
                <w:ilvl w:val="0"/>
                <w:numId w:val="14"/>
              </w:numPr>
              <w:spacing w:before="0" w:after="0"/>
              <w:jc w:val="left"/>
              <w:rPr>
                <w:b w:val="0"/>
                <w:bCs w:val="0"/>
              </w:rPr>
            </w:pPr>
            <w:r>
              <w:rPr>
                <w:b w:val="0"/>
                <w:bCs w:val="0"/>
              </w:rPr>
              <w:t>Gezamenlijke beslissingen</w:t>
            </w:r>
          </w:p>
          <w:p w14:paraId="7E0FE58F" w14:textId="77777777" w:rsidR="004A4F62" w:rsidRPr="00CE4A12" w:rsidRDefault="004A4F62" w:rsidP="00B3471E">
            <w:pPr>
              <w:pStyle w:val="Lijstalinea"/>
              <w:numPr>
                <w:ilvl w:val="0"/>
                <w:numId w:val="14"/>
              </w:numPr>
              <w:spacing w:before="0" w:after="0"/>
              <w:jc w:val="left"/>
              <w:rPr>
                <w:b w:val="0"/>
                <w:bCs w:val="0"/>
              </w:rPr>
            </w:pPr>
            <w:r>
              <w:rPr>
                <w:b w:val="0"/>
                <w:bCs w:val="0"/>
              </w:rPr>
              <w:t>Sterktes van iedere actor zijn gekend en worden uitgespeeld</w:t>
            </w:r>
          </w:p>
          <w:p w14:paraId="42E68E38" w14:textId="77777777" w:rsidR="004A4F62" w:rsidRPr="00A8605F" w:rsidRDefault="004A4F62" w:rsidP="00B3471E">
            <w:pPr>
              <w:pStyle w:val="Lijstalinea"/>
              <w:numPr>
                <w:ilvl w:val="0"/>
                <w:numId w:val="14"/>
              </w:numPr>
              <w:spacing w:before="0" w:after="0"/>
              <w:jc w:val="left"/>
              <w:rPr>
                <w:b w:val="0"/>
                <w:bCs w:val="0"/>
              </w:rPr>
            </w:pPr>
            <w:r>
              <w:rPr>
                <w:b w:val="0"/>
                <w:bCs w:val="0"/>
              </w:rPr>
              <w:t>Vlotte samenwerking (zijn op elkaar ingespeeld)</w:t>
            </w:r>
          </w:p>
          <w:p w14:paraId="21EACA25" w14:textId="77777777" w:rsidR="004A4F62" w:rsidRPr="00CE4A12" w:rsidRDefault="004A4F62" w:rsidP="00B3471E">
            <w:pPr>
              <w:pStyle w:val="Lijstalinea"/>
              <w:numPr>
                <w:ilvl w:val="0"/>
                <w:numId w:val="14"/>
              </w:numPr>
              <w:spacing w:before="0" w:after="0"/>
              <w:jc w:val="left"/>
              <w:rPr>
                <w:b w:val="0"/>
                <w:bCs w:val="0"/>
              </w:rPr>
            </w:pPr>
            <w:r>
              <w:rPr>
                <w:b w:val="0"/>
                <w:bCs w:val="0"/>
              </w:rPr>
              <w:t>Sterke drive om zo innovatief mogelijk uit de hoek te komen in resultaat</w:t>
            </w:r>
          </w:p>
        </w:tc>
        <w:tc>
          <w:tcPr>
            <w:tcW w:w="4320" w:type="dxa"/>
          </w:tcPr>
          <w:p w14:paraId="4759B213" w14:textId="77777777" w:rsidR="004A4F62" w:rsidRDefault="004A4F62" w:rsidP="00B3471E">
            <w:pPr>
              <w:pStyle w:val="Lijstalinea"/>
              <w:numPr>
                <w:ilvl w:val="0"/>
                <w:numId w:val="14"/>
              </w:numPr>
              <w:spacing w:before="0" w:after="0"/>
              <w:jc w:val="left"/>
              <w:cnfStyle w:val="000000000000" w:firstRow="0" w:lastRow="0" w:firstColumn="0" w:lastColumn="0" w:oddVBand="0" w:evenVBand="0" w:oddHBand="0" w:evenHBand="0" w:firstRowFirstColumn="0" w:firstRowLastColumn="0" w:lastRowFirstColumn="0" w:lastRowLastColumn="0"/>
            </w:pPr>
            <w:r>
              <w:t>Gestroomlijnd proces</w:t>
            </w:r>
          </w:p>
          <w:p w14:paraId="57116B6D" w14:textId="77777777" w:rsidR="004A4F62" w:rsidRDefault="004A4F62" w:rsidP="00B3471E">
            <w:pPr>
              <w:pStyle w:val="Lijstalinea"/>
              <w:numPr>
                <w:ilvl w:val="0"/>
                <w:numId w:val="14"/>
              </w:numPr>
              <w:spacing w:before="0" w:after="0"/>
              <w:jc w:val="left"/>
              <w:cnfStyle w:val="000000000000" w:firstRow="0" w:lastRow="0" w:firstColumn="0" w:lastColumn="0" w:oddVBand="0" w:evenVBand="0" w:oddHBand="0" w:evenHBand="0" w:firstRowFirstColumn="0" w:firstRowLastColumn="0" w:lastRowFirstColumn="0" w:lastRowLastColumn="0"/>
            </w:pPr>
            <w:r>
              <w:t>Respectvolle samenwerking</w:t>
            </w:r>
          </w:p>
          <w:p w14:paraId="52531D59" w14:textId="77777777" w:rsidR="004A4F62" w:rsidRPr="00CE4A12" w:rsidRDefault="004A4F62" w:rsidP="00B3471E">
            <w:pPr>
              <w:pStyle w:val="Lijstalinea"/>
              <w:numPr>
                <w:ilvl w:val="0"/>
                <w:numId w:val="14"/>
              </w:numPr>
              <w:spacing w:before="0" w:after="0"/>
              <w:jc w:val="left"/>
              <w:cnfStyle w:val="000000000000" w:firstRow="0" w:lastRow="0" w:firstColumn="0" w:lastColumn="0" w:oddVBand="0" w:evenVBand="0" w:oddHBand="0" w:evenHBand="0" w:firstRowFirstColumn="0" w:firstRowLastColumn="0" w:lastRowFirstColumn="0" w:lastRowLastColumn="0"/>
            </w:pPr>
            <w:r>
              <w:t>Planmatige en gestructureerde samenwerking</w:t>
            </w:r>
          </w:p>
        </w:tc>
      </w:tr>
    </w:tbl>
    <w:p w14:paraId="78FFE30D" w14:textId="77777777" w:rsidR="004A4F62" w:rsidRDefault="004A4F62" w:rsidP="004A4F62"/>
    <w:p w14:paraId="0BB65C24" w14:textId="5CE1F3A3" w:rsidR="004A4F62" w:rsidRPr="009F2CFF" w:rsidRDefault="004A4F62" w:rsidP="004A4F62">
      <w:pPr>
        <w:pStyle w:val="Lijstalinea"/>
        <w:ind w:left="437"/>
      </w:pPr>
      <w:r>
        <w:t xml:space="preserve">De casestudie </w:t>
      </w:r>
      <w:r w:rsidR="00D16A97">
        <w:t xml:space="preserve">bestond </w:t>
      </w:r>
      <w:r>
        <w:t xml:space="preserve">voor elke case uit de volgende </w:t>
      </w:r>
      <w:proofErr w:type="spellStart"/>
      <w:r>
        <w:t>datacollectiemethoden</w:t>
      </w:r>
      <w:proofErr w:type="spellEnd"/>
      <w:r>
        <w:t>:</w:t>
      </w:r>
    </w:p>
    <w:p w14:paraId="6DF992A3" w14:textId="3FE84578" w:rsidR="004A4F62" w:rsidRDefault="004A4F62" w:rsidP="00B3471E">
      <w:pPr>
        <w:pStyle w:val="Lijstalinea"/>
        <w:numPr>
          <w:ilvl w:val="1"/>
          <w:numId w:val="12"/>
        </w:numPr>
      </w:pPr>
      <w:r w:rsidRPr="00A94EC1">
        <w:rPr>
          <w:color w:val="4AA9C7" w:themeColor="accent1"/>
        </w:rPr>
        <w:t>Verkennend diepte-interview met de promotor</w:t>
      </w:r>
      <w:r w:rsidR="00D16A97">
        <w:rPr>
          <w:color w:val="4AA9C7" w:themeColor="accent1"/>
        </w:rPr>
        <w:t>(en)</w:t>
      </w:r>
      <w:r>
        <w:t xml:space="preserve"> </w:t>
      </w:r>
      <w:r w:rsidRPr="00A94EC1">
        <w:rPr>
          <w:color w:val="4AA9C7" w:themeColor="accent1"/>
        </w:rPr>
        <w:t>van het partnerschap</w:t>
      </w:r>
      <w:r>
        <w:t xml:space="preserve">. In eerste instantie </w:t>
      </w:r>
      <w:r w:rsidR="00D16A97">
        <w:t>werd</w:t>
      </w:r>
      <w:r>
        <w:t xml:space="preserve"> een gesprek gevoerd met de promotor</w:t>
      </w:r>
      <w:r w:rsidR="00D16A97">
        <w:t>(en)</w:t>
      </w:r>
      <w:r>
        <w:t xml:space="preserve"> van het partnerschap. Zo </w:t>
      </w:r>
      <w:r w:rsidR="00ED0EF5">
        <w:t xml:space="preserve">geraakten </w:t>
      </w:r>
      <w:r>
        <w:t>de onderzoekers vertrouwd met het partnerschap, k</w:t>
      </w:r>
      <w:r w:rsidR="00ED0EF5">
        <w:t>o</w:t>
      </w:r>
      <w:r>
        <w:t xml:space="preserve">n de focusgroep beter worden voorbereid </w:t>
      </w:r>
      <w:r w:rsidR="006437E0">
        <w:t xml:space="preserve">om </w:t>
      </w:r>
      <w:r>
        <w:t xml:space="preserve">meer ruimte </w:t>
      </w:r>
      <w:r w:rsidR="006437E0">
        <w:t>te hebben voor</w:t>
      </w:r>
      <w:r>
        <w:t xml:space="preserve"> de mechanismen, en </w:t>
      </w:r>
      <w:r w:rsidR="006437E0">
        <w:t xml:space="preserve">konden </w:t>
      </w:r>
      <w:r>
        <w:t xml:space="preserve">nog interessante topics worden aangehaald om te bespreken tijdens de focusgroep. De interviews </w:t>
      </w:r>
      <w:r w:rsidR="006437E0">
        <w:t xml:space="preserve">vonden </w:t>
      </w:r>
      <w:r>
        <w:t xml:space="preserve">online plaats via Microsoft Teams en </w:t>
      </w:r>
      <w:r w:rsidR="006437E0">
        <w:t xml:space="preserve">duurden ongeveer </w:t>
      </w:r>
      <w:r>
        <w:t>1,5 uur.</w:t>
      </w:r>
    </w:p>
    <w:p w14:paraId="1A7B74F2" w14:textId="2CE6E9BC" w:rsidR="004A4F62" w:rsidRDefault="004A4F62" w:rsidP="00B3471E">
      <w:pPr>
        <w:pStyle w:val="Lijstalinea"/>
        <w:numPr>
          <w:ilvl w:val="1"/>
          <w:numId w:val="12"/>
        </w:numPr>
      </w:pPr>
      <w:r w:rsidRPr="00E626DA">
        <w:rPr>
          <w:color w:val="4AA9C7" w:themeColor="accent1"/>
        </w:rPr>
        <w:t>Focusgroep met een selectie van partners</w:t>
      </w:r>
      <w:r>
        <w:t xml:space="preserve">. Vervolgens </w:t>
      </w:r>
      <w:r w:rsidR="006437E0">
        <w:t xml:space="preserve">werd </w:t>
      </w:r>
      <w:r>
        <w:t>een focusgroep georganiseerd. In samenspraak met de promotor</w:t>
      </w:r>
      <w:r w:rsidR="006437E0">
        <w:t>(en) werd</w:t>
      </w:r>
      <w:r>
        <w:t xml:space="preserve"> een selectie gemaakt van deelnemende partners. De behandelde topics </w:t>
      </w:r>
      <w:r w:rsidR="006437E0">
        <w:t xml:space="preserve">waren </w:t>
      </w:r>
      <w:r>
        <w:t xml:space="preserve">gebaseerd op de evaluatievragen, en er </w:t>
      </w:r>
      <w:r w:rsidR="006437E0">
        <w:t xml:space="preserve">werd </w:t>
      </w:r>
      <w:r>
        <w:t xml:space="preserve">dieper ingegaan op de achterliggende mechanismen die gemaakt hebben dat het partnerschap goed functioneert. Door de input die we </w:t>
      </w:r>
      <w:r w:rsidR="006437E0">
        <w:t xml:space="preserve">haalden </w:t>
      </w:r>
      <w:r>
        <w:t xml:space="preserve">uit het verkennend gesprek met de promotor, </w:t>
      </w:r>
      <w:r w:rsidR="006437E0">
        <w:t xml:space="preserve">was </w:t>
      </w:r>
      <w:r>
        <w:t xml:space="preserve">er </w:t>
      </w:r>
      <w:r w:rsidR="006437E0">
        <w:t xml:space="preserve">zo </w:t>
      </w:r>
      <w:r>
        <w:t>meer ruimte om dieper in te gaan op de elementen van een goed partnerschap.</w:t>
      </w:r>
    </w:p>
    <w:p w14:paraId="0D4239F7" w14:textId="73C44B80" w:rsidR="004A4F62" w:rsidRPr="009F2CFF" w:rsidRDefault="004A4F62" w:rsidP="00B3471E">
      <w:pPr>
        <w:pStyle w:val="Lijstalinea"/>
        <w:numPr>
          <w:ilvl w:val="1"/>
          <w:numId w:val="12"/>
        </w:numPr>
      </w:pPr>
      <w:r w:rsidRPr="00055EAB">
        <w:rPr>
          <w:color w:val="4AA9C7" w:themeColor="accent1"/>
        </w:rPr>
        <w:t>Verdiepende opvolggesprekken</w:t>
      </w:r>
      <w:r w:rsidRPr="00217661">
        <w:rPr>
          <w:b/>
        </w:rPr>
        <w:t>.</w:t>
      </w:r>
      <w:r>
        <w:t xml:space="preserve"> De gesprekspartners en te bespreken topics </w:t>
      </w:r>
      <w:r w:rsidR="006437E0">
        <w:t xml:space="preserve">waren </w:t>
      </w:r>
      <w:r>
        <w:t xml:space="preserve">gebaseerd op het verkennende gesprek en de focusgroep. Voor elke case </w:t>
      </w:r>
      <w:r w:rsidR="002F673C">
        <w:t>werden</w:t>
      </w:r>
      <w:r>
        <w:t xml:space="preserve"> </w:t>
      </w:r>
      <w:r w:rsidR="00691475">
        <w:t>1 à 2</w:t>
      </w:r>
      <w:r>
        <w:t xml:space="preserve"> opvolggesprekken uit</w:t>
      </w:r>
      <w:r w:rsidR="002F673C">
        <w:t>gevoerd</w:t>
      </w:r>
      <w:r>
        <w:t>.</w:t>
      </w:r>
    </w:p>
    <w:p w14:paraId="40B6683C" w14:textId="4D98F20D" w:rsidR="004A4F62" w:rsidRDefault="004A4F62" w:rsidP="004A4F62">
      <w:pPr>
        <w:pStyle w:val="Lijstalinea"/>
        <w:ind w:left="437"/>
      </w:pPr>
      <w:r>
        <w:t xml:space="preserve">Alle gesprekken </w:t>
      </w:r>
      <w:r w:rsidR="002F673C">
        <w:t xml:space="preserve">voor de </w:t>
      </w:r>
      <w:proofErr w:type="gramStart"/>
      <w:r w:rsidR="002F673C">
        <w:t>case studies</w:t>
      </w:r>
      <w:proofErr w:type="gramEnd"/>
      <w:r>
        <w:t xml:space="preserve"> </w:t>
      </w:r>
      <w:r w:rsidR="002F673C">
        <w:t>gebeurden</w:t>
      </w:r>
      <w:r>
        <w:t xml:space="preserve"> via Microsoft Teams</w:t>
      </w:r>
      <w:r w:rsidRPr="00351BF3">
        <w:t>. In bijlage (A.3) zijn de</w:t>
      </w:r>
      <w:r>
        <w:t xml:space="preserve"> topiclijsten voor het verkennend gesprek en de focusgroep terug te vinden. De topiclijsten voor de verdiepende opvolggesprekken </w:t>
      </w:r>
      <w:r w:rsidR="002F673C">
        <w:t>werden</w:t>
      </w:r>
      <w:r>
        <w:t xml:space="preserve"> opgesteld aan de hand van de </w:t>
      </w:r>
      <w:r w:rsidR="002F673C">
        <w:t>eerdere</w:t>
      </w:r>
      <w:r>
        <w:t xml:space="preserve"> focusgroep, en </w:t>
      </w:r>
      <w:r w:rsidR="002F673C">
        <w:t>varieerden</w:t>
      </w:r>
      <w:r>
        <w:t xml:space="preserve"> naargelang de gesprekspartner. </w:t>
      </w:r>
    </w:p>
    <w:p w14:paraId="30C9A5C8" w14:textId="682F7398" w:rsidR="004A4F62" w:rsidRPr="00B6538A" w:rsidRDefault="004A4F62" w:rsidP="00B3471E">
      <w:pPr>
        <w:pStyle w:val="Lijstalinea"/>
        <w:numPr>
          <w:ilvl w:val="0"/>
          <w:numId w:val="11"/>
        </w:numPr>
        <w:rPr>
          <w:b/>
        </w:rPr>
      </w:pPr>
      <w:r w:rsidRPr="00B82DBA">
        <w:rPr>
          <w:b/>
          <w:bCs/>
        </w:rPr>
        <w:t>Focusgroep partnerschappen</w:t>
      </w:r>
      <w:r>
        <w:rPr>
          <w:b/>
          <w:bCs/>
        </w:rPr>
        <w:t xml:space="preserve">. </w:t>
      </w:r>
      <w:r>
        <w:t xml:space="preserve">Voor alle partnerschappen die niet geselecteerd werden voor de casestudie, </w:t>
      </w:r>
      <w:r w:rsidR="00D85CDE">
        <w:t xml:space="preserve">werd </w:t>
      </w:r>
      <w:r w:rsidR="00A75850">
        <w:t>één</w:t>
      </w:r>
      <w:r>
        <w:t xml:space="preserve"> focusgroep georganiseerd. De focusgroepen </w:t>
      </w:r>
      <w:r w:rsidR="00D85CDE">
        <w:t xml:space="preserve">vonden </w:t>
      </w:r>
      <w:r>
        <w:t>online plaats via Microsoft Teams</w:t>
      </w:r>
      <w:r w:rsidR="00D85CDE">
        <w:t xml:space="preserve">, buiten de focusgroep van </w:t>
      </w:r>
      <w:r w:rsidR="005D1895">
        <w:t>‘</w:t>
      </w:r>
      <w:r w:rsidR="00BE1DDD" w:rsidRPr="00BE1DDD">
        <w:t>Grote evoluties in de industrie</w:t>
      </w:r>
      <w:r w:rsidR="005D1895">
        <w:t>’</w:t>
      </w:r>
      <w:r w:rsidR="00BE1DDD" w:rsidRPr="00BE1DDD">
        <w:t xml:space="preserve"> (GEIDI)</w:t>
      </w:r>
      <w:r w:rsidR="00194F98">
        <w:t xml:space="preserve">, </w:t>
      </w:r>
      <w:r w:rsidR="00D85CDE">
        <w:t xml:space="preserve">die fysiek </w:t>
      </w:r>
      <w:r w:rsidR="00691475">
        <w:t>doorging</w:t>
      </w:r>
      <w:r w:rsidR="00D85CDE">
        <w:t>. De focusgroepen duurden ongeveer</w:t>
      </w:r>
      <w:r>
        <w:t xml:space="preserve"> twee uur</w:t>
      </w:r>
      <w:r w:rsidR="00A27438">
        <w:t xml:space="preserve">. Deze </w:t>
      </w:r>
      <w:r w:rsidR="009E64B9">
        <w:t>duur</w:t>
      </w:r>
      <w:r w:rsidR="00A27438">
        <w:t>tijd was nodig om de verschillende aspecten va</w:t>
      </w:r>
      <w:r w:rsidR="009E64B9">
        <w:t xml:space="preserve">n het partnerschap te kunnen bespreken. </w:t>
      </w:r>
      <w:r>
        <w:t xml:space="preserve">Het gesprek wordt gevoerd aan de hand van een semigestructureerde </w:t>
      </w:r>
      <w:r w:rsidRPr="00351BF3">
        <w:t xml:space="preserve">vragenlijst (zie ook bijlage </w:t>
      </w:r>
      <w:r w:rsidRPr="00351BF3">
        <w:lastRenderedPageBreak/>
        <w:t>A.</w:t>
      </w:r>
      <w:r w:rsidR="00395813">
        <w:t>1</w:t>
      </w:r>
      <w:r w:rsidRPr="00351BF3">
        <w:t>). In samenspraak met de promotor</w:t>
      </w:r>
      <w:r w:rsidR="0072431B">
        <w:t>(en)</w:t>
      </w:r>
      <w:r w:rsidRPr="00351BF3">
        <w:t xml:space="preserve"> werd </w:t>
      </w:r>
      <w:r w:rsidR="0072431B">
        <w:t xml:space="preserve">telkens </w:t>
      </w:r>
      <w:r w:rsidRPr="00351BF3">
        <w:t xml:space="preserve">een selectie gemaakt van deelnemers. Het doel </w:t>
      </w:r>
      <w:r w:rsidR="0072431B">
        <w:t>was</w:t>
      </w:r>
      <w:r w:rsidR="0072431B" w:rsidRPr="00351BF3">
        <w:t xml:space="preserve"> </w:t>
      </w:r>
      <w:r w:rsidR="0072431B">
        <w:t>telkens</w:t>
      </w:r>
      <w:r w:rsidRPr="00351BF3">
        <w:t xml:space="preserve"> om de promotor en de copromotoren</w:t>
      </w:r>
      <w:r>
        <w:t xml:space="preserve">/trekkers van de </w:t>
      </w:r>
      <w:proofErr w:type="spellStart"/>
      <w:r>
        <w:t>subthema’s</w:t>
      </w:r>
      <w:proofErr w:type="spellEnd"/>
      <w:r>
        <w:t xml:space="preserve"> te includeren, aangevuld met een mix van onderwijs-, werk- en innovatieactoren. De focusgroepen </w:t>
      </w:r>
      <w:r w:rsidR="00AB1644" w:rsidRPr="00AB1644">
        <w:t>vonden</w:t>
      </w:r>
      <w:r>
        <w:t xml:space="preserve"> plaats tussen midden december 2023 en midden januari 2024</w:t>
      </w:r>
    </w:p>
    <w:p w14:paraId="145C7BB8" w14:textId="617E8C72" w:rsidR="00AB1644" w:rsidRPr="00752900" w:rsidRDefault="00F6060D" w:rsidP="00B3471E">
      <w:pPr>
        <w:pStyle w:val="Lijstalinea"/>
        <w:numPr>
          <w:ilvl w:val="0"/>
          <w:numId w:val="11"/>
        </w:numPr>
        <w:rPr>
          <w:b/>
        </w:rPr>
      </w:pPr>
      <w:r>
        <w:rPr>
          <w:b/>
          <w:bCs/>
        </w:rPr>
        <w:t>Analyse en v</w:t>
      </w:r>
      <w:r w:rsidR="00AB1644">
        <w:rPr>
          <w:b/>
          <w:bCs/>
        </w:rPr>
        <w:t>erwerking:</w:t>
      </w:r>
      <w:r w:rsidR="00AB1644">
        <w:rPr>
          <w:b/>
        </w:rPr>
        <w:t xml:space="preserve"> </w:t>
      </w:r>
      <w:r w:rsidR="00AB1644" w:rsidRPr="00465D95">
        <w:t>De verslagen</w:t>
      </w:r>
      <w:r w:rsidR="00AB1644">
        <w:rPr>
          <w:bCs/>
        </w:rPr>
        <w:t xml:space="preserve"> van de </w:t>
      </w:r>
      <w:r w:rsidR="00BB23B6">
        <w:rPr>
          <w:bCs/>
        </w:rPr>
        <w:t xml:space="preserve">gesprekken </w:t>
      </w:r>
      <w:r w:rsidR="004A75F4">
        <w:rPr>
          <w:bCs/>
        </w:rPr>
        <w:t>van zowel de casestudies als de overige partnerschappen</w:t>
      </w:r>
      <w:r w:rsidR="00AB1644" w:rsidRPr="00465D95">
        <w:t xml:space="preserve"> werden vervolgens gecodeerd en geanalyseerd in </w:t>
      </w:r>
      <w:proofErr w:type="spellStart"/>
      <w:r w:rsidR="00AB1644" w:rsidRPr="00465D95">
        <w:t>Nvivo</w:t>
      </w:r>
      <w:proofErr w:type="spellEnd"/>
      <w:r w:rsidR="00AB1644" w:rsidRPr="00465D95">
        <w:t>. De codering gebeur</w:t>
      </w:r>
      <w:r w:rsidR="004A75F4">
        <w:rPr>
          <w:bCs/>
        </w:rPr>
        <w:t>de</w:t>
      </w:r>
      <w:r w:rsidR="00AB1644" w:rsidRPr="00465D95">
        <w:t xml:space="preserve"> op basis van de evaluatievragen, en daarnaast </w:t>
      </w:r>
      <w:r w:rsidR="004A75F4">
        <w:rPr>
          <w:bCs/>
        </w:rPr>
        <w:t>was</w:t>
      </w:r>
      <w:r w:rsidR="00AB1644" w:rsidRPr="00465D95">
        <w:t xml:space="preserve"> ook ruimte gelaten voor inductieve coderingen</w:t>
      </w:r>
      <w:r w:rsidR="004A75F4">
        <w:t xml:space="preserve">, om </w:t>
      </w:r>
      <w:proofErr w:type="gramStart"/>
      <w:r w:rsidR="004A75F4">
        <w:t>reeds</w:t>
      </w:r>
      <w:proofErr w:type="gramEnd"/>
      <w:r w:rsidR="004A75F4">
        <w:t xml:space="preserve"> belangrijkste mechanismes te identificeren</w:t>
      </w:r>
      <w:r w:rsidR="004A75F4" w:rsidRPr="00FE5CF0">
        <w:t>.</w:t>
      </w:r>
      <w:r w:rsidR="004A75F4">
        <w:t xml:space="preserve"> </w:t>
      </w:r>
      <w:r w:rsidR="004A75F4" w:rsidRPr="007A2D83">
        <w:t>Voor de casestudies vorm</w:t>
      </w:r>
      <w:r w:rsidR="004A75F4">
        <w:t>de</w:t>
      </w:r>
      <w:r w:rsidR="004A75F4" w:rsidRPr="007A2D83">
        <w:t xml:space="preserve"> het partnerschap de analyse-eenheid: we identifice</w:t>
      </w:r>
      <w:r w:rsidR="004A75F4">
        <w:t>erden</w:t>
      </w:r>
      <w:r w:rsidR="004A75F4" w:rsidRPr="007A2D83">
        <w:t xml:space="preserve"> en analyse</w:t>
      </w:r>
      <w:r w:rsidR="004A75F4">
        <w:t>erden</w:t>
      </w:r>
      <w:r w:rsidR="004A75F4" w:rsidRPr="007A2D83">
        <w:t xml:space="preserve"> mechanismes per partnerschap en vergel</w:t>
      </w:r>
      <w:r w:rsidR="004A75F4">
        <w:t>e</w:t>
      </w:r>
      <w:r w:rsidR="004A75F4" w:rsidRPr="007A2D83">
        <w:t>ken deze tussen de 2 cases onderling (cross-case analyse, Miles &amp; Huberman, 1994).</w:t>
      </w:r>
    </w:p>
    <w:p w14:paraId="42E9B748" w14:textId="77777777" w:rsidR="004A4F62" w:rsidRDefault="004A4F62" w:rsidP="004A4F62">
      <w:pPr>
        <w:pStyle w:val="Kop4"/>
      </w:pPr>
      <w:r>
        <w:t>Data-analyseplan</w:t>
      </w:r>
    </w:p>
    <w:p w14:paraId="1B2925E4" w14:textId="77777777" w:rsidR="004A4F62" w:rsidRDefault="004A4F62" w:rsidP="004A4F62">
      <w:r>
        <w:t>Tot slot geeft onderstaande tabel het data-analyseplan weer.</w:t>
      </w:r>
    </w:p>
    <w:p w14:paraId="7F99332B" w14:textId="14324084" w:rsidR="00B330B4" w:rsidRPr="00B330B4" w:rsidRDefault="00B330B4" w:rsidP="00B330B4">
      <w:pPr>
        <w:pStyle w:val="Bijschrift"/>
        <w:keepNext/>
        <w:rPr>
          <w:color w:val="4AA9C7" w:themeColor="accent1"/>
        </w:rPr>
      </w:pPr>
      <w:r w:rsidRPr="00B330B4">
        <w:rPr>
          <w:color w:val="4AA9C7" w:themeColor="accent1"/>
        </w:rPr>
        <w:t xml:space="preserve">Tabel </w:t>
      </w:r>
      <w:r w:rsidRPr="00B330B4">
        <w:rPr>
          <w:color w:val="4AA9C7" w:themeColor="accent1"/>
        </w:rPr>
        <w:fldChar w:fldCharType="begin"/>
      </w:r>
      <w:r w:rsidRPr="00B330B4">
        <w:rPr>
          <w:color w:val="4AA9C7" w:themeColor="accent1"/>
        </w:rPr>
        <w:instrText xml:space="preserve"> SEQ Tabel \* ARABIC </w:instrText>
      </w:r>
      <w:r w:rsidRPr="00B330B4">
        <w:rPr>
          <w:color w:val="4AA9C7" w:themeColor="accent1"/>
        </w:rPr>
        <w:fldChar w:fldCharType="separate"/>
      </w:r>
      <w:r w:rsidRPr="00B330B4">
        <w:rPr>
          <w:noProof/>
          <w:color w:val="4AA9C7" w:themeColor="accent1"/>
        </w:rPr>
        <w:t>4</w:t>
      </w:r>
      <w:r w:rsidRPr="00B330B4">
        <w:rPr>
          <w:color w:val="4AA9C7" w:themeColor="accent1"/>
        </w:rPr>
        <w:fldChar w:fldCharType="end"/>
      </w:r>
      <w:r w:rsidRPr="00B330B4">
        <w:rPr>
          <w:color w:val="4AA9C7" w:themeColor="accent1"/>
          <w:lang w:val="en-GB"/>
        </w:rPr>
        <w:t>: Data-</w:t>
      </w:r>
      <w:proofErr w:type="spellStart"/>
      <w:r w:rsidRPr="00B330B4">
        <w:rPr>
          <w:color w:val="4AA9C7" w:themeColor="accent1"/>
          <w:lang w:val="en-GB"/>
        </w:rPr>
        <w:t>analyseplan</w:t>
      </w:r>
      <w:proofErr w:type="spellEnd"/>
    </w:p>
    <w:tbl>
      <w:tblPr>
        <w:tblStyle w:val="Tabelraster"/>
        <w:tblW w:w="5000" w:type="pct"/>
        <w:tblBorders>
          <w:top w:val="single" w:sz="4" w:space="0" w:color="4AA9C7" w:themeColor="accent1"/>
          <w:left w:val="single" w:sz="4" w:space="0" w:color="4AA9C7" w:themeColor="accent1"/>
          <w:bottom w:val="single" w:sz="4" w:space="0" w:color="4AA9C7" w:themeColor="accent1"/>
          <w:right w:val="single" w:sz="4" w:space="0" w:color="4AA9C7" w:themeColor="accent1"/>
          <w:insideH w:val="single" w:sz="4" w:space="0" w:color="4AA9C7" w:themeColor="accent1"/>
          <w:insideV w:val="single" w:sz="4" w:space="0" w:color="4AA9C7" w:themeColor="accent1"/>
        </w:tblBorders>
        <w:tblLook w:val="04A0" w:firstRow="1" w:lastRow="0" w:firstColumn="1" w:lastColumn="0" w:noHBand="0" w:noVBand="1"/>
      </w:tblPr>
      <w:tblGrid>
        <w:gridCol w:w="1028"/>
        <w:gridCol w:w="1203"/>
        <w:gridCol w:w="1994"/>
        <w:gridCol w:w="1441"/>
        <w:gridCol w:w="1926"/>
        <w:gridCol w:w="1469"/>
      </w:tblGrid>
      <w:tr w:rsidR="008320B1" w:rsidRPr="00462562" w14:paraId="22ECC951" w14:textId="77777777" w:rsidTr="00F62CD0">
        <w:trPr>
          <w:trHeight w:val="721"/>
        </w:trPr>
        <w:tc>
          <w:tcPr>
            <w:tcW w:w="602" w:type="pct"/>
            <w:shd w:val="clear" w:color="auto" w:fill="4AA9C7" w:themeFill="accent4"/>
            <w:vAlign w:val="center"/>
          </w:tcPr>
          <w:p w14:paraId="43286997" w14:textId="18A3F9A3" w:rsidR="008320B1" w:rsidRPr="00462562" w:rsidRDefault="00336964" w:rsidP="00F62CD0">
            <w:pPr>
              <w:jc w:val="center"/>
              <w:rPr>
                <w:color w:val="FFFFFF" w:themeColor="background1"/>
              </w:rPr>
            </w:pPr>
            <w:r>
              <w:rPr>
                <w:color w:val="FFFFFF" w:themeColor="background1"/>
              </w:rPr>
              <w:t>Fase</w:t>
            </w:r>
          </w:p>
        </w:tc>
        <w:tc>
          <w:tcPr>
            <w:tcW w:w="602" w:type="pct"/>
            <w:shd w:val="clear" w:color="auto" w:fill="4AA9C7" w:themeFill="accent4"/>
            <w:vAlign w:val="center"/>
          </w:tcPr>
          <w:p w14:paraId="084181D4" w14:textId="2BE9CB49" w:rsidR="008320B1" w:rsidRPr="00462562" w:rsidRDefault="008320B1" w:rsidP="00F62CD0">
            <w:pPr>
              <w:jc w:val="left"/>
              <w:rPr>
                <w:color w:val="FFFFFF" w:themeColor="background1"/>
              </w:rPr>
            </w:pPr>
            <w:r w:rsidRPr="00462562">
              <w:rPr>
                <w:color w:val="FFFFFF" w:themeColor="background1"/>
              </w:rPr>
              <w:t>OV</w:t>
            </w:r>
          </w:p>
        </w:tc>
        <w:tc>
          <w:tcPr>
            <w:tcW w:w="952" w:type="pct"/>
            <w:shd w:val="clear" w:color="auto" w:fill="4AA9C7" w:themeFill="accent4"/>
            <w:vAlign w:val="center"/>
          </w:tcPr>
          <w:p w14:paraId="541E6513" w14:textId="77777777" w:rsidR="008320B1" w:rsidRPr="00462562" w:rsidRDefault="008320B1" w:rsidP="00F62CD0">
            <w:pPr>
              <w:jc w:val="left"/>
              <w:rPr>
                <w:color w:val="FFFFFF" w:themeColor="background1"/>
              </w:rPr>
            </w:pPr>
            <w:r w:rsidRPr="00462562">
              <w:rPr>
                <w:color w:val="FFFFFF" w:themeColor="background1"/>
              </w:rPr>
              <w:t>Datacollectie methode</w:t>
            </w:r>
          </w:p>
        </w:tc>
        <w:tc>
          <w:tcPr>
            <w:tcW w:w="866" w:type="pct"/>
            <w:shd w:val="clear" w:color="auto" w:fill="4AA9C7" w:themeFill="accent4"/>
            <w:vAlign w:val="center"/>
          </w:tcPr>
          <w:p w14:paraId="2D18798C" w14:textId="77777777" w:rsidR="008320B1" w:rsidRPr="00462562" w:rsidRDefault="008320B1" w:rsidP="00F62CD0">
            <w:pPr>
              <w:jc w:val="left"/>
              <w:rPr>
                <w:color w:val="FFFFFF" w:themeColor="background1"/>
              </w:rPr>
            </w:pPr>
            <w:r w:rsidRPr="00462562">
              <w:rPr>
                <w:color w:val="FFFFFF" w:themeColor="background1"/>
              </w:rPr>
              <w:t>Datacollectie moment</w:t>
            </w:r>
          </w:p>
        </w:tc>
        <w:tc>
          <w:tcPr>
            <w:tcW w:w="1115" w:type="pct"/>
            <w:shd w:val="clear" w:color="auto" w:fill="4AA9C7" w:themeFill="accent4"/>
            <w:vAlign w:val="center"/>
          </w:tcPr>
          <w:p w14:paraId="1EFBBC10" w14:textId="77777777" w:rsidR="008320B1" w:rsidRPr="00462562" w:rsidRDefault="008320B1" w:rsidP="00F62CD0">
            <w:pPr>
              <w:jc w:val="left"/>
              <w:rPr>
                <w:color w:val="FFFFFF" w:themeColor="background1"/>
              </w:rPr>
            </w:pPr>
            <w:r w:rsidRPr="00462562">
              <w:rPr>
                <w:color w:val="FFFFFF" w:themeColor="background1"/>
              </w:rPr>
              <w:t>Data-analyse</w:t>
            </w:r>
          </w:p>
        </w:tc>
        <w:tc>
          <w:tcPr>
            <w:tcW w:w="863" w:type="pct"/>
            <w:shd w:val="clear" w:color="auto" w:fill="4AA9C7" w:themeFill="accent4"/>
            <w:vAlign w:val="center"/>
          </w:tcPr>
          <w:p w14:paraId="3A6A813D" w14:textId="77777777" w:rsidR="008320B1" w:rsidRPr="00462562" w:rsidRDefault="008320B1" w:rsidP="00F62CD0">
            <w:pPr>
              <w:jc w:val="left"/>
              <w:rPr>
                <w:color w:val="FFFFFF" w:themeColor="background1"/>
              </w:rPr>
            </w:pPr>
            <w:r w:rsidRPr="00462562">
              <w:rPr>
                <w:color w:val="FFFFFF" w:themeColor="background1"/>
              </w:rPr>
              <w:t>Oplevering</w:t>
            </w:r>
          </w:p>
        </w:tc>
      </w:tr>
      <w:tr w:rsidR="00B26DF3" w:rsidRPr="00462562" w14:paraId="5A0F96FF" w14:textId="77777777" w:rsidTr="647D90EE">
        <w:trPr>
          <w:trHeight w:val="691"/>
        </w:trPr>
        <w:tc>
          <w:tcPr>
            <w:tcW w:w="602" w:type="pct"/>
            <w:vMerge w:val="restart"/>
            <w:textDirection w:val="btLr"/>
            <w:vAlign w:val="center"/>
          </w:tcPr>
          <w:p w14:paraId="69881DD6" w14:textId="77777777" w:rsidR="008320B1" w:rsidRDefault="008320B1" w:rsidP="00F62CD0">
            <w:pPr>
              <w:ind w:left="113" w:right="113"/>
              <w:jc w:val="center"/>
            </w:pPr>
            <w:r>
              <w:t>Verfijnen</w:t>
            </w:r>
          </w:p>
          <w:p w14:paraId="42CBD0BD" w14:textId="64E17163" w:rsidR="008320B1" w:rsidRPr="00462562" w:rsidRDefault="008320B1" w:rsidP="00F62CD0">
            <w:pPr>
              <w:ind w:left="113" w:right="113"/>
              <w:jc w:val="center"/>
            </w:pPr>
            <w:proofErr w:type="gramStart"/>
            <w:r w:rsidRPr="647D90EE">
              <w:t>onderzoeksdesign</w:t>
            </w:r>
            <w:proofErr w:type="gramEnd"/>
          </w:p>
        </w:tc>
        <w:tc>
          <w:tcPr>
            <w:tcW w:w="602" w:type="pct"/>
            <w:vAlign w:val="center"/>
          </w:tcPr>
          <w:p w14:paraId="70F3FF31" w14:textId="61B6F46C" w:rsidR="008320B1" w:rsidRPr="00462562" w:rsidRDefault="008320B1" w:rsidP="00F62CD0">
            <w:pPr>
              <w:jc w:val="left"/>
            </w:pPr>
            <w:r w:rsidRPr="00462562">
              <w:t>OV2-OV5</w:t>
            </w:r>
          </w:p>
        </w:tc>
        <w:tc>
          <w:tcPr>
            <w:tcW w:w="952" w:type="pct"/>
            <w:vAlign w:val="center"/>
          </w:tcPr>
          <w:p w14:paraId="5B91E1AD" w14:textId="77777777" w:rsidR="008320B1" w:rsidRPr="00462562" w:rsidRDefault="008320B1" w:rsidP="00F62CD0">
            <w:pPr>
              <w:jc w:val="left"/>
            </w:pPr>
            <w:r w:rsidRPr="00462562">
              <w:t>Documentenanalyse</w:t>
            </w:r>
          </w:p>
        </w:tc>
        <w:tc>
          <w:tcPr>
            <w:tcW w:w="866" w:type="pct"/>
            <w:vAlign w:val="center"/>
          </w:tcPr>
          <w:p w14:paraId="068B92D3" w14:textId="77777777" w:rsidR="008320B1" w:rsidRPr="00462562" w:rsidRDefault="008320B1" w:rsidP="00F62CD0">
            <w:pPr>
              <w:jc w:val="left"/>
            </w:pPr>
            <w:r w:rsidRPr="00462562">
              <w:t>November 2023</w:t>
            </w:r>
          </w:p>
        </w:tc>
        <w:tc>
          <w:tcPr>
            <w:tcW w:w="1115" w:type="pct"/>
            <w:vAlign w:val="center"/>
          </w:tcPr>
          <w:p w14:paraId="338C6E7D" w14:textId="77777777" w:rsidR="008320B1" w:rsidRPr="00462562" w:rsidRDefault="008320B1" w:rsidP="00F62CD0">
            <w:pPr>
              <w:jc w:val="left"/>
            </w:pPr>
            <w:r w:rsidRPr="00462562">
              <w:t xml:space="preserve">Word, </w:t>
            </w:r>
            <w:proofErr w:type="spellStart"/>
            <w:r w:rsidRPr="00462562">
              <w:t>Miro</w:t>
            </w:r>
            <w:proofErr w:type="spellEnd"/>
          </w:p>
        </w:tc>
        <w:tc>
          <w:tcPr>
            <w:tcW w:w="863" w:type="pct"/>
            <w:vAlign w:val="center"/>
          </w:tcPr>
          <w:p w14:paraId="2D776FFA" w14:textId="77777777" w:rsidR="008320B1" w:rsidRPr="00462562" w:rsidRDefault="008320B1" w:rsidP="00F62CD0">
            <w:pPr>
              <w:jc w:val="left"/>
            </w:pPr>
            <w:r w:rsidRPr="00462562">
              <w:t>7/12/2023</w:t>
            </w:r>
          </w:p>
        </w:tc>
      </w:tr>
      <w:tr w:rsidR="00B26DF3" w:rsidRPr="00462562" w14:paraId="1E733964" w14:textId="77777777" w:rsidTr="647D90EE">
        <w:trPr>
          <w:trHeight w:val="691"/>
        </w:trPr>
        <w:tc>
          <w:tcPr>
            <w:tcW w:w="602" w:type="pct"/>
            <w:vMerge/>
            <w:textDirection w:val="btLr"/>
            <w:vAlign w:val="center"/>
          </w:tcPr>
          <w:p w14:paraId="622FB3DA" w14:textId="77777777" w:rsidR="008320B1" w:rsidRPr="00462562" w:rsidRDefault="008320B1" w:rsidP="00F62CD0">
            <w:pPr>
              <w:ind w:left="113" w:right="113"/>
              <w:jc w:val="center"/>
            </w:pPr>
          </w:p>
        </w:tc>
        <w:tc>
          <w:tcPr>
            <w:tcW w:w="602" w:type="pct"/>
            <w:vAlign w:val="center"/>
          </w:tcPr>
          <w:p w14:paraId="232091ED" w14:textId="6FEC957C" w:rsidR="008320B1" w:rsidRPr="00462562" w:rsidRDefault="008320B1" w:rsidP="00F62CD0">
            <w:pPr>
              <w:jc w:val="left"/>
            </w:pPr>
            <w:r w:rsidRPr="00462562">
              <w:t>OV5-OV13, achtergrond</w:t>
            </w:r>
          </w:p>
        </w:tc>
        <w:tc>
          <w:tcPr>
            <w:tcW w:w="952" w:type="pct"/>
            <w:vAlign w:val="center"/>
          </w:tcPr>
          <w:p w14:paraId="338AEA0B" w14:textId="77777777" w:rsidR="008320B1" w:rsidRPr="00462562" w:rsidRDefault="008320B1" w:rsidP="00F62CD0">
            <w:pPr>
              <w:jc w:val="left"/>
            </w:pPr>
            <w:r w:rsidRPr="00462562">
              <w:t>Literatuurstudie</w:t>
            </w:r>
          </w:p>
        </w:tc>
        <w:tc>
          <w:tcPr>
            <w:tcW w:w="866" w:type="pct"/>
            <w:vAlign w:val="center"/>
          </w:tcPr>
          <w:p w14:paraId="734183A1" w14:textId="77777777" w:rsidR="008320B1" w:rsidRPr="00462562" w:rsidRDefault="008320B1" w:rsidP="00F62CD0">
            <w:pPr>
              <w:jc w:val="left"/>
            </w:pPr>
            <w:r w:rsidRPr="00462562">
              <w:t>November 2023</w:t>
            </w:r>
          </w:p>
        </w:tc>
        <w:tc>
          <w:tcPr>
            <w:tcW w:w="1115" w:type="pct"/>
            <w:vAlign w:val="center"/>
          </w:tcPr>
          <w:p w14:paraId="3363BD50" w14:textId="77777777" w:rsidR="008320B1" w:rsidRPr="00462562" w:rsidRDefault="008320B1" w:rsidP="00F62CD0">
            <w:pPr>
              <w:jc w:val="left"/>
            </w:pPr>
            <w:r w:rsidRPr="00462562">
              <w:t>Word</w:t>
            </w:r>
          </w:p>
        </w:tc>
        <w:tc>
          <w:tcPr>
            <w:tcW w:w="863" w:type="pct"/>
            <w:vAlign w:val="center"/>
          </w:tcPr>
          <w:p w14:paraId="1462696D" w14:textId="77777777" w:rsidR="008320B1" w:rsidRPr="00462562" w:rsidRDefault="008320B1" w:rsidP="00F62CD0">
            <w:pPr>
              <w:jc w:val="left"/>
            </w:pPr>
            <w:r w:rsidRPr="00462562">
              <w:t>7/12/2023</w:t>
            </w:r>
          </w:p>
        </w:tc>
      </w:tr>
      <w:tr w:rsidR="00B26DF3" w:rsidRPr="00462562" w14:paraId="679E4F6C" w14:textId="77777777" w:rsidTr="647D90EE">
        <w:trPr>
          <w:trHeight w:val="691"/>
        </w:trPr>
        <w:tc>
          <w:tcPr>
            <w:tcW w:w="602" w:type="pct"/>
            <w:vMerge/>
            <w:textDirection w:val="btLr"/>
            <w:vAlign w:val="center"/>
          </w:tcPr>
          <w:p w14:paraId="12CD3D59" w14:textId="77777777" w:rsidR="008320B1" w:rsidRPr="00462562" w:rsidRDefault="008320B1" w:rsidP="00F62CD0">
            <w:pPr>
              <w:ind w:left="113" w:right="113"/>
              <w:jc w:val="center"/>
            </w:pPr>
          </w:p>
        </w:tc>
        <w:tc>
          <w:tcPr>
            <w:tcW w:w="602" w:type="pct"/>
            <w:vAlign w:val="center"/>
          </w:tcPr>
          <w:p w14:paraId="456D6D0C" w14:textId="42FA2E41" w:rsidR="008320B1" w:rsidRPr="00462562" w:rsidRDefault="008320B1" w:rsidP="00F62CD0">
            <w:pPr>
              <w:jc w:val="left"/>
            </w:pPr>
            <w:r w:rsidRPr="00462562">
              <w:t>OV2-OV5</w:t>
            </w:r>
          </w:p>
        </w:tc>
        <w:tc>
          <w:tcPr>
            <w:tcW w:w="952" w:type="pct"/>
            <w:vAlign w:val="center"/>
          </w:tcPr>
          <w:p w14:paraId="11FD3649" w14:textId="77777777" w:rsidR="008320B1" w:rsidRPr="00462562" w:rsidRDefault="008320B1" w:rsidP="00F62CD0">
            <w:pPr>
              <w:jc w:val="left"/>
            </w:pPr>
            <w:r w:rsidRPr="00462562">
              <w:t>Diepte-interview</w:t>
            </w:r>
          </w:p>
        </w:tc>
        <w:tc>
          <w:tcPr>
            <w:tcW w:w="866" w:type="pct"/>
            <w:vAlign w:val="center"/>
          </w:tcPr>
          <w:p w14:paraId="3A184897" w14:textId="77777777" w:rsidR="008320B1" w:rsidRPr="00462562" w:rsidRDefault="008320B1" w:rsidP="00F62CD0">
            <w:pPr>
              <w:jc w:val="left"/>
            </w:pPr>
            <w:r w:rsidRPr="00462562">
              <w:t>November 2023</w:t>
            </w:r>
          </w:p>
        </w:tc>
        <w:tc>
          <w:tcPr>
            <w:tcW w:w="1115" w:type="pct"/>
            <w:vAlign w:val="center"/>
          </w:tcPr>
          <w:p w14:paraId="50A599ED" w14:textId="77777777" w:rsidR="008320B1" w:rsidRPr="00462562" w:rsidRDefault="008320B1" w:rsidP="00F62CD0">
            <w:pPr>
              <w:jc w:val="left"/>
            </w:pPr>
            <w:r w:rsidRPr="00462562">
              <w:t xml:space="preserve">Word, </w:t>
            </w:r>
            <w:proofErr w:type="spellStart"/>
            <w:r w:rsidRPr="00462562">
              <w:t>Miro</w:t>
            </w:r>
            <w:proofErr w:type="spellEnd"/>
          </w:p>
        </w:tc>
        <w:tc>
          <w:tcPr>
            <w:tcW w:w="863" w:type="pct"/>
            <w:vAlign w:val="center"/>
          </w:tcPr>
          <w:p w14:paraId="7C0F0777" w14:textId="77777777" w:rsidR="008320B1" w:rsidRPr="00462562" w:rsidRDefault="008320B1" w:rsidP="00F62CD0">
            <w:pPr>
              <w:jc w:val="left"/>
            </w:pPr>
            <w:r w:rsidRPr="00462562">
              <w:t>7/12/2023</w:t>
            </w:r>
          </w:p>
        </w:tc>
      </w:tr>
      <w:tr w:rsidR="00B26DF3" w:rsidRPr="00462562" w14:paraId="512FA9EA" w14:textId="77777777" w:rsidTr="647D90EE">
        <w:trPr>
          <w:trHeight w:val="420"/>
        </w:trPr>
        <w:tc>
          <w:tcPr>
            <w:tcW w:w="602" w:type="pct"/>
            <w:vMerge w:val="restart"/>
            <w:textDirection w:val="btLr"/>
            <w:vAlign w:val="center"/>
          </w:tcPr>
          <w:p w14:paraId="4B855611" w14:textId="4F5F0BD2" w:rsidR="008320B1" w:rsidRPr="00462562" w:rsidRDefault="008320B1" w:rsidP="00F62CD0">
            <w:pPr>
              <w:ind w:left="113" w:right="113"/>
              <w:jc w:val="center"/>
            </w:pPr>
            <w:r>
              <w:t>Implementatie</w:t>
            </w:r>
          </w:p>
        </w:tc>
        <w:tc>
          <w:tcPr>
            <w:tcW w:w="602" w:type="pct"/>
            <w:vAlign w:val="center"/>
          </w:tcPr>
          <w:p w14:paraId="3F59D15A" w14:textId="1A370346" w:rsidR="008320B1" w:rsidRPr="00462562" w:rsidRDefault="008320B1" w:rsidP="00F62CD0">
            <w:pPr>
              <w:jc w:val="left"/>
            </w:pPr>
            <w:r w:rsidRPr="00462562">
              <w:t>OV1-OV13</w:t>
            </w:r>
          </w:p>
        </w:tc>
        <w:tc>
          <w:tcPr>
            <w:tcW w:w="952" w:type="pct"/>
            <w:vAlign w:val="center"/>
          </w:tcPr>
          <w:p w14:paraId="098F986B" w14:textId="77777777" w:rsidR="008320B1" w:rsidRDefault="008320B1" w:rsidP="00F62CD0">
            <w:pPr>
              <w:jc w:val="left"/>
            </w:pPr>
            <w:r w:rsidRPr="00462562">
              <w:t>Casestudie (2 cases):</w:t>
            </w:r>
          </w:p>
          <w:p w14:paraId="1E7F94D6" w14:textId="77777777" w:rsidR="00595981" w:rsidRDefault="008320B1" w:rsidP="00F62CD0">
            <w:pPr>
              <w:pStyle w:val="Lijstalinea"/>
              <w:numPr>
                <w:ilvl w:val="0"/>
                <w:numId w:val="71"/>
              </w:numPr>
              <w:jc w:val="left"/>
            </w:pPr>
            <w:r>
              <w:t>Diepte-interview</w:t>
            </w:r>
          </w:p>
          <w:p w14:paraId="3E527EFD" w14:textId="77777777" w:rsidR="00595981" w:rsidRDefault="008320B1" w:rsidP="00F62CD0">
            <w:pPr>
              <w:pStyle w:val="Lijstalinea"/>
              <w:numPr>
                <w:ilvl w:val="0"/>
                <w:numId w:val="71"/>
              </w:numPr>
              <w:jc w:val="left"/>
            </w:pPr>
            <w:r>
              <w:t>Focusgroep</w:t>
            </w:r>
          </w:p>
          <w:p w14:paraId="73C151D8" w14:textId="175BF854" w:rsidR="008320B1" w:rsidRPr="00462562" w:rsidRDefault="008320B1" w:rsidP="00F62CD0">
            <w:pPr>
              <w:pStyle w:val="Lijstalinea"/>
              <w:numPr>
                <w:ilvl w:val="0"/>
                <w:numId w:val="71"/>
              </w:numPr>
              <w:jc w:val="left"/>
            </w:pPr>
            <w:r>
              <w:t>1 à 2 opvolginterviews</w:t>
            </w:r>
          </w:p>
        </w:tc>
        <w:tc>
          <w:tcPr>
            <w:tcW w:w="866" w:type="pct"/>
            <w:vAlign w:val="center"/>
          </w:tcPr>
          <w:p w14:paraId="5A6DB7BD" w14:textId="77777777" w:rsidR="008320B1" w:rsidRPr="00462562" w:rsidRDefault="008320B1" w:rsidP="00F62CD0">
            <w:pPr>
              <w:jc w:val="left"/>
            </w:pPr>
            <w:r w:rsidRPr="00462562">
              <w:t>December 2023 – januari 2024</w:t>
            </w:r>
          </w:p>
        </w:tc>
        <w:tc>
          <w:tcPr>
            <w:tcW w:w="1115" w:type="pct"/>
            <w:vAlign w:val="center"/>
          </w:tcPr>
          <w:p w14:paraId="3E2EB9A2" w14:textId="77777777" w:rsidR="008320B1" w:rsidRPr="00462562" w:rsidRDefault="008320B1" w:rsidP="00F62CD0">
            <w:pPr>
              <w:jc w:val="left"/>
            </w:pPr>
            <w:proofErr w:type="spellStart"/>
            <w:r w:rsidRPr="00462562">
              <w:t>Nvivo</w:t>
            </w:r>
            <w:proofErr w:type="spellEnd"/>
            <w:r w:rsidRPr="00462562">
              <w:t>, Word</w:t>
            </w:r>
          </w:p>
        </w:tc>
        <w:tc>
          <w:tcPr>
            <w:tcW w:w="863" w:type="pct"/>
            <w:vAlign w:val="center"/>
          </w:tcPr>
          <w:p w14:paraId="21944BE1" w14:textId="77777777" w:rsidR="008320B1" w:rsidRPr="00462562" w:rsidRDefault="008320B1" w:rsidP="00F62CD0">
            <w:pPr>
              <w:jc w:val="left"/>
            </w:pPr>
            <w:r w:rsidRPr="00462562">
              <w:t>Februari 2024</w:t>
            </w:r>
          </w:p>
        </w:tc>
      </w:tr>
      <w:tr w:rsidR="008320B1" w:rsidRPr="00462562" w14:paraId="2A0A36DF" w14:textId="77777777" w:rsidTr="00F62CD0">
        <w:trPr>
          <w:trHeight w:val="420"/>
        </w:trPr>
        <w:tc>
          <w:tcPr>
            <w:tcW w:w="602" w:type="pct"/>
            <w:vMerge/>
          </w:tcPr>
          <w:p w14:paraId="7DD15BD7" w14:textId="77777777" w:rsidR="008320B1" w:rsidRPr="00462562" w:rsidRDefault="008320B1" w:rsidP="00462562"/>
        </w:tc>
        <w:tc>
          <w:tcPr>
            <w:tcW w:w="602" w:type="pct"/>
            <w:vAlign w:val="center"/>
          </w:tcPr>
          <w:p w14:paraId="2C96522C" w14:textId="03841975" w:rsidR="008320B1" w:rsidRPr="00462562" w:rsidRDefault="008320B1" w:rsidP="00F62CD0">
            <w:pPr>
              <w:jc w:val="left"/>
            </w:pPr>
            <w:r w:rsidRPr="00462562">
              <w:t>OV1-OV13</w:t>
            </w:r>
          </w:p>
        </w:tc>
        <w:tc>
          <w:tcPr>
            <w:tcW w:w="952" w:type="pct"/>
            <w:vAlign w:val="center"/>
          </w:tcPr>
          <w:p w14:paraId="1DDB257F" w14:textId="77777777" w:rsidR="008320B1" w:rsidRPr="00462562" w:rsidRDefault="008320B1" w:rsidP="00F62CD0">
            <w:pPr>
              <w:jc w:val="left"/>
            </w:pPr>
            <w:r w:rsidRPr="00462562">
              <w:t>Focusgroepen</w:t>
            </w:r>
          </w:p>
        </w:tc>
        <w:tc>
          <w:tcPr>
            <w:tcW w:w="866" w:type="pct"/>
            <w:vAlign w:val="center"/>
          </w:tcPr>
          <w:p w14:paraId="7B3A45DC" w14:textId="77777777" w:rsidR="008320B1" w:rsidRPr="00462562" w:rsidRDefault="008320B1" w:rsidP="00F62CD0">
            <w:pPr>
              <w:jc w:val="left"/>
            </w:pPr>
            <w:r w:rsidRPr="00462562">
              <w:t>December 2023 – januari 2024</w:t>
            </w:r>
          </w:p>
        </w:tc>
        <w:tc>
          <w:tcPr>
            <w:tcW w:w="1115" w:type="pct"/>
            <w:vAlign w:val="center"/>
          </w:tcPr>
          <w:p w14:paraId="05970921" w14:textId="77777777" w:rsidR="008320B1" w:rsidRPr="00462562" w:rsidRDefault="008320B1" w:rsidP="00F62CD0">
            <w:pPr>
              <w:jc w:val="left"/>
            </w:pPr>
            <w:proofErr w:type="spellStart"/>
            <w:r w:rsidRPr="00462562">
              <w:t>Nvivo</w:t>
            </w:r>
            <w:proofErr w:type="spellEnd"/>
            <w:r w:rsidRPr="00462562">
              <w:t>, Word</w:t>
            </w:r>
          </w:p>
        </w:tc>
        <w:tc>
          <w:tcPr>
            <w:tcW w:w="863" w:type="pct"/>
            <w:vAlign w:val="center"/>
          </w:tcPr>
          <w:p w14:paraId="0E45E260" w14:textId="77777777" w:rsidR="008320B1" w:rsidRPr="00462562" w:rsidRDefault="008320B1" w:rsidP="00F62CD0">
            <w:pPr>
              <w:jc w:val="left"/>
            </w:pPr>
            <w:r w:rsidRPr="00462562">
              <w:t>Februari 2024</w:t>
            </w:r>
          </w:p>
        </w:tc>
      </w:tr>
    </w:tbl>
    <w:p w14:paraId="622CF205" w14:textId="77777777" w:rsidR="00FF1C37" w:rsidRPr="00D6733D" w:rsidRDefault="00FF1C37" w:rsidP="004A4F62"/>
    <w:p w14:paraId="5F6F1047" w14:textId="261B7113" w:rsidR="004C19D1" w:rsidRPr="004C19D1" w:rsidRDefault="004C19D1" w:rsidP="004C19D1">
      <w:pPr>
        <w:pStyle w:val="Kop3"/>
      </w:pPr>
      <w:bookmarkStart w:id="20" w:name="_Toc164780449"/>
      <w:r>
        <w:t>Leeswijzer</w:t>
      </w:r>
      <w:bookmarkEnd w:id="20"/>
    </w:p>
    <w:p w14:paraId="0FB677ED" w14:textId="77777777" w:rsidR="009528D2" w:rsidRDefault="009528D2" w:rsidP="00C257A4">
      <w:r>
        <w:t>Dit rapport bestaat verder uit volgende hoofdstukken:</w:t>
      </w:r>
    </w:p>
    <w:p w14:paraId="417558A2" w14:textId="77777777" w:rsidR="00A266C5" w:rsidRDefault="00D31C3B" w:rsidP="00B17A01">
      <w:pPr>
        <w:pStyle w:val="Lijstalinea"/>
        <w:numPr>
          <w:ilvl w:val="0"/>
          <w:numId w:val="70"/>
        </w:numPr>
      </w:pPr>
      <w:r>
        <w:t xml:space="preserve">In hoofdstuk 2 </w:t>
      </w:r>
      <w:r w:rsidR="00C051DE">
        <w:t xml:space="preserve">worden de </w:t>
      </w:r>
      <w:r w:rsidR="00C051DE" w:rsidRPr="00D31C3B">
        <w:rPr>
          <w:color w:val="4AA9C7" w:themeColor="accent1"/>
        </w:rPr>
        <w:t>i</w:t>
      </w:r>
      <w:r w:rsidR="00A266C5" w:rsidRPr="00D31C3B">
        <w:rPr>
          <w:color w:val="4AA9C7" w:themeColor="accent1"/>
        </w:rPr>
        <w:t xml:space="preserve">nterventies </w:t>
      </w:r>
      <w:r w:rsidR="00A266C5">
        <w:t>voor de partnerschapsvorming</w:t>
      </w:r>
      <w:r w:rsidR="00C051DE">
        <w:t>, zoals opgesteld in het actiemode</w:t>
      </w:r>
      <w:r w:rsidR="002D1E60">
        <w:t>l</w:t>
      </w:r>
      <w:r w:rsidR="00C051DE">
        <w:t xml:space="preserve">, besproken. Hierbij wordt ingezoomd op </w:t>
      </w:r>
      <w:r w:rsidR="00A266C5">
        <w:t xml:space="preserve">de opzet van </w:t>
      </w:r>
      <w:r w:rsidR="00C051DE">
        <w:t>de</w:t>
      </w:r>
      <w:r w:rsidR="00A266C5">
        <w:t xml:space="preserve"> projectoproep 'Opleidingen van de Toekomst'</w:t>
      </w:r>
      <w:r w:rsidR="00C257A4">
        <w:t xml:space="preserve">, </w:t>
      </w:r>
      <w:r w:rsidR="00A266C5">
        <w:t>de stappen die zijn genomen om</w:t>
      </w:r>
      <w:r w:rsidR="00C257A4">
        <w:t xml:space="preserve"> de</w:t>
      </w:r>
      <w:r w:rsidR="00A266C5">
        <w:t xml:space="preserve"> partnerschappen te vormen en te ontwikkelen</w:t>
      </w:r>
      <w:r w:rsidR="00885CBB">
        <w:t xml:space="preserve"> en </w:t>
      </w:r>
      <w:r w:rsidR="004161B1">
        <w:t>hoe</w:t>
      </w:r>
      <w:r w:rsidR="006F5C0A">
        <w:t xml:space="preserve"> de ondersteuning van </w:t>
      </w:r>
      <w:r w:rsidR="00495E86">
        <w:t>Europa WSE</w:t>
      </w:r>
      <w:r w:rsidR="006F5C0A">
        <w:t xml:space="preserve"> </w:t>
      </w:r>
      <w:r w:rsidR="004161B1">
        <w:t xml:space="preserve">was </w:t>
      </w:r>
      <w:r w:rsidR="006F5C0A">
        <w:t>tijdens de uitvoering van het project</w:t>
      </w:r>
      <w:r w:rsidR="00A266C5">
        <w:t>.</w:t>
      </w:r>
    </w:p>
    <w:p w14:paraId="6E974170" w14:textId="77777777" w:rsidR="00A266C5" w:rsidRDefault="006F5C0A" w:rsidP="002604D5">
      <w:pPr>
        <w:pStyle w:val="Lijstalinea"/>
        <w:numPr>
          <w:ilvl w:val="0"/>
          <w:numId w:val="70"/>
        </w:numPr>
      </w:pPr>
      <w:r>
        <w:t xml:space="preserve">Vervolgens worden </w:t>
      </w:r>
      <w:r w:rsidR="00D31C3B">
        <w:t xml:space="preserve">in hoofdstuk 3 </w:t>
      </w:r>
      <w:r>
        <w:t xml:space="preserve">de verschillende </w:t>
      </w:r>
      <w:r w:rsidRPr="00D31C3B">
        <w:rPr>
          <w:color w:val="4AA9C7" w:themeColor="accent1"/>
        </w:rPr>
        <w:t>m</w:t>
      </w:r>
      <w:r w:rsidR="00A266C5" w:rsidRPr="00D31C3B">
        <w:rPr>
          <w:color w:val="4AA9C7" w:themeColor="accent1"/>
        </w:rPr>
        <w:t>echanisme</w:t>
      </w:r>
      <w:r w:rsidRPr="00D31C3B">
        <w:rPr>
          <w:color w:val="4AA9C7" w:themeColor="accent1"/>
        </w:rPr>
        <w:t>s</w:t>
      </w:r>
      <w:r w:rsidR="00A266C5" w:rsidRPr="00D31C3B">
        <w:rPr>
          <w:color w:val="4AA9C7" w:themeColor="accent1"/>
        </w:rPr>
        <w:t xml:space="preserve"> </w:t>
      </w:r>
      <w:r w:rsidR="00A266C5">
        <w:t xml:space="preserve">voor </w:t>
      </w:r>
      <w:r>
        <w:t>een</w:t>
      </w:r>
      <w:r w:rsidR="00A266C5">
        <w:t xml:space="preserve"> goede werking van de partnerschappen</w:t>
      </w:r>
      <w:r>
        <w:t xml:space="preserve"> beschreven</w:t>
      </w:r>
      <w:r w:rsidR="00B17A01">
        <w:t xml:space="preserve">, aan de hand van de verschillende concepten uit de </w:t>
      </w:r>
      <w:r w:rsidR="002D1E60">
        <w:t>literatuur</w:t>
      </w:r>
      <w:r w:rsidR="00B17A01">
        <w:t xml:space="preserve"> over </w:t>
      </w:r>
      <w:r w:rsidR="00A266C5">
        <w:t>effectie</w:t>
      </w:r>
      <w:r w:rsidR="00B17A01">
        <w:t xml:space="preserve">f </w:t>
      </w:r>
      <w:r w:rsidR="002D1E60">
        <w:lastRenderedPageBreak/>
        <w:t>functionerende</w:t>
      </w:r>
      <w:r w:rsidR="00B17A01">
        <w:t xml:space="preserve"> </w:t>
      </w:r>
      <w:r w:rsidR="002D1E60">
        <w:t>partnerschappen</w:t>
      </w:r>
      <w:r w:rsidR="00B17A01">
        <w:t xml:space="preserve">. Zo </w:t>
      </w:r>
      <w:r w:rsidR="00D80FD5">
        <w:t xml:space="preserve">verklaren we </w:t>
      </w:r>
      <w:r w:rsidR="00DB50AE">
        <w:t xml:space="preserve">onder andere </w:t>
      </w:r>
      <w:r w:rsidR="00A266C5">
        <w:t>de strategieën en structuren die zijn gebruikt om samenwerking en betrokkenheid te bevorderen tussen alle belanghebbenden.</w:t>
      </w:r>
    </w:p>
    <w:p w14:paraId="027BFBB2" w14:textId="1B3C004C" w:rsidR="00A266C5" w:rsidRDefault="009528D2" w:rsidP="002604D5">
      <w:pPr>
        <w:pStyle w:val="Lijstalinea"/>
        <w:numPr>
          <w:ilvl w:val="0"/>
          <w:numId w:val="70"/>
        </w:numPr>
      </w:pPr>
      <w:r>
        <w:t>In</w:t>
      </w:r>
      <w:r w:rsidR="00D31C3B">
        <w:t xml:space="preserve"> hoofdstuk 4 </w:t>
      </w:r>
      <w:r>
        <w:t>worden</w:t>
      </w:r>
      <w:r w:rsidR="00D31C3B">
        <w:t xml:space="preserve"> </w:t>
      </w:r>
      <w:r w:rsidR="00676DC9">
        <w:t xml:space="preserve">de </w:t>
      </w:r>
      <w:proofErr w:type="spellStart"/>
      <w:r w:rsidR="00676DC9" w:rsidRPr="00D31C3B">
        <w:rPr>
          <w:color w:val="4AA9C7" w:themeColor="accent1"/>
        </w:rPr>
        <w:t>o</w:t>
      </w:r>
      <w:r w:rsidR="00A266C5" w:rsidRPr="00D31C3B">
        <w:rPr>
          <w:color w:val="4AA9C7" w:themeColor="accent1"/>
        </w:rPr>
        <w:t>utcomes</w:t>
      </w:r>
      <w:proofErr w:type="spellEnd"/>
      <w:r w:rsidR="00A266C5">
        <w:t xml:space="preserve"> van de partnerschappen</w:t>
      </w:r>
      <w:r w:rsidR="00676DC9">
        <w:t xml:space="preserve"> beschreven, </w:t>
      </w:r>
      <w:r w:rsidR="002604D5">
        <w:t xml:space="preserve">namelijk de </w:t>
      </w:r>
      <w:r w:rsidR="00A266C5">
        <w:t>resultaten en prestaties die voortvloeien uit de gevormde partnerschappen.</w:t>
      </w:r>
      <w:r w:rsidR="002604D5">
        <w:t xml:space="preserve"> Zowel de resultaten binnen de oproep, als verdere resultaten worden hierbij besproken.</w:t>
      </w:r>
    </w:p>
    <w:p w14:paraId="35965CE4" w14:textId="1183A5CA" w:rsidR="00D31C3B" w:rsidRDefault="00D31C3B" w:rsidP="002604D5">
      <w:pPr>
        <w:pStyle w:val="Lijstalinea"/>
        <w:numPr>
          <w:ilvl w:val="0"/>
          <w:numId w:val="70"/>
        </w:numPr>
      </w:pPr>
      <w:r>
        <w:t xml:space="preserve">Hoofdstuk 5 ten slotte is gewijd aan </w:t>
      </w:r>
      <w:r w:rsidRPr="00D31C3B">
        <w:t>de</w:t>
      </w:r>
      <w:r w:rsidRPr="00D31C3B">
        <w:rPr>
          <w:color w:val="4AA9C7" w:themeColor="accent1"/>
        </w:rPr>
        <w:t xml:space="preserve"> conclusies en aanbevelingen</w:t>
      </w:r>
      <w:r>
        <w:t>.</w:t>
      </w:r>
    </w:p>
    <w:p w14:paraId="701D4A66" w14:textId="77777777" w:rsidR="00913836" w:rsidRPr="004C19D1" w:rsidRDefault="00913836" w:rsidP="00843C41"/>
    <w:p w14:paraId="12D5A553" w14:textId="77777777" w:rsidR="009D07F5" w:rsidRDefault="009D07F5">
      <w:pPr>
        <w:spacing w:after="160" w:line="259" w:lineRule="auto"/>
        <w:jc w:val="left"/>
      </w:pPr>
      <w:r>
        <w:br w:type="page"/>
      </w:r>
    </w:p>
    <w:p w14:paraId="7F848662" w14:textId="6EF39CDC" w:rsidR="00242A77" w:rsidRPr="004C19D1" w:rsidRDefault="00665439" w:rsidP="00670EF6">
      <w:r w:rsidRPr="004C19D1">
        <w:rPr>
          <w:noProof/>
        </w:rPr>
        <w:lastRenderedPageBreak/>
        <w:drawing>
          <wp:anchor distT="0" distB="0" distL="114300" distR="114300" simplePos="0" relativeHeight="251658250" behindDoc="0" locked="0" layoutInCell="1" allowOverlap="1" wp14:anchorId="645F2B4E" wp14:editId="320D2CEC">
            <wp:simplePos x="0" y="0"/>
            <wp:positionH relativeFrom="page">
              <wp:posOffset>723900</wp:posOffset>
            </wp:positionH>
            <wp:positionV relativeFrom="page">
              <wp:posOffset>1219200</wp:posOffset>
            </wp:positionV>
            <wp:extent cx="1501200" cy="1990800"/>
            <wp:effectExtent l="0" t="0" r="3810" b="0"/>
            <wp:wrapTopAndBottom/>
            <wp:docPr id="30" name="Graphic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1501200" cy="1990800"/>
                    </a:xfrm>
                    <a:prstGeom prst="rect">
                      <a:avLst/>
                    </a:prstGeom>
                  </pic:spPr>
                </pic:pic>
              </a:graphicData>
            </a:graphic>
            <wp14:sizeRelH relativeFrom="margin">
              <wp14:pctWidth>0</wp14:pctWidth>
            </wp14:sizeRelH>
            <wp14:sizeRelV relativeFrom="margin">
              <wp14:pctHeight>0</wp14:pctHeight>
            </wp14:sizeRelV>
          </wp:anchor>
        </w:drawing>
      </w:r>
      <w:r w:rsidRPr="004C19D1">
        <w:rPr>
          <w:noProof/>
        </w:rPr>
        <mc:AlternateContent>
          <mc:Choice Requires="wps">
            <w:drawing>
              <wp:anchor distT="0" distB="0" distL="114300" distR="114300" simplePos="0" relativeHeight="251658241" behindDoc="0" locked="0" layoutInCell="1" allowOverlap="1" wp14:anchorId="3E812E8E" wp14:editId="5120FAC4">
                <wp:simplePos x="1943100" y="561975"/>
                <wp:positionH relativeFrom="page">
                  <wp:align>center</wp:align>
                </wp:positionH>
                <wp:positionV relativeFrom="page">
                  <wp:align>top</wp:align>
                </wp:positionV>
                <wp:extent cx="7560000" cy="2202180"/>
                <wp:effectExtent l="0" t="0" r="3175" b="7620"/>
                <wp:wrapTopAndBottom/>
                <wp:docPr id="29" name="Rechthoek 29"/>
                <wp:cNvGraphicFramePr/>
                <a:graphic xmlns:a="http://schemas.openxmlformats.org/drawingml/2006/main">
                  <a:graphicData uri="http://schemas.microsoft.com/office/word/2010/wordprocessingShape">
                    <wps:wsp>
                      <wps:cNvSpPr/>
                      <wps:spPr>
                        <a:xfrm>
                          <a:off x="0" y="0"/>
                          <a:ext cx="7560000" cy="2202180"/>
                        </a:xfrm>
                        <a:prstGeom prst="rect">
                          <a:avLst/>
                        </a:prstGeom>
                        <a:blipFill>
                          <a:blip r:embed="rId34"/>
                          <a:srcRect/>
                          <a:stretch>
                            <a:fillRect t="-11" b="-1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F3D4A" id="Rechthoek 29" o:spid="_x0000_s1026" style="position:absolute;margin-left:0;margin-top:0;width:595.3pt;height:173.4pt;z-index:251658241;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" stroked="f" strokeweight="1pt">
                <v:fill r:id="rId35" o:title="" recolor="t" rotate="t" type="frame"/>
                <w10:wrap type="topAndBottom" anchorx="page" anchory="page"/>
              </v:rect>
            </w:pict>
          </mc:Fallback>
        </mc:AlternateContent>
      </w:r>
    </w:p>
    <w:p w14:paraId="1A24478E" w14:textId="5323921B" w:rsidR="00665439" w:rsidRDefault="00F30123" w:rsidP="00462162">
      <w:pPr>
        <w:pStyle w:val="Kop2"/>
        <w:pageBreakBefore w:val="0"/>
      </w:pPr>
      <w:bookmarkStart w:id="21" w:name="_Toc164780450"/>
      <w:r>
        <w:t>Interventies voor de partnerschapsvorming</w:t>
      </w:r>
      <w:bookmarkEnd w:id="21"/>
    </w:p>
    <w:p w14:paraId="2D8DD121" w14:textId="6B09F908" w:rsidR="00265F1A" w:rsidRDefault="00356CA0" w:rsidP="006A6F28">
      <w:r>
        <w:t xml:space="preserve">In dit hoofdstuk beschrijven we </w:t>
      </w:r>
      <w:r w:rsidR="009344CA">
        <w:t xml:space="preserve">de </w:t>
      </w:r>
      <w:r w:rsidR="00DF7712">
        <w:t xml:space="preserve">interventies voor de partnerschapsvorming in het kader van </w:t>
      </w:r>
      <w:r w:rsidR="009344CA">
        <w:t>de projectoproep ‘Opleidingen van de toekomst</w:t>
      </w:r>
      <w:r w:rsidR="00265F1A">
        <w:t>’</w:t>
      </w:r>
      <w:r w:rsidR="004B6ACF">
        <w:t>.</w:t>
      </w:r>
      <w:r w:rsidR="00265F1A">
        <w:t xml:space="preserve"> We gaan achtereenvolgens in op:</w:t>
      </w:r>
    </w:p>
    <w:p w14:paraId="3366BAC3" w14:textId="1F726D64" w:rsidR="006A6F28" w:rsidRDefault="00265F1A" w:rsidP="00B751CD">
      <w:pPr>
        <w:pStyle w:val="Lijstalinea"/>
        <w:numPr>
          <w:ilvl w:val="0"/>
          <w:numId w:val="34"/>
        </w:numPr>
      </w:pPr>
      <w:r w:rsidRPr="00242A1D">
        <w:rPr>
          <w:b/>
          <w:color w:val="4AA9C7" w:themeColor="accent1"/>
        </w:rPr>
        <w:t>De oproep</w:t>
      </w:r>
      <w:r w:rsidR="00E73940">
        <w:rPr>
          <w:b/>
          <w:color w:val="4AA9C7" w:themeColor="accent1"/>
        </w:rPr>
        <w:t>,</w:t>
      </w:r>
      <w:r w:rsidRPr="00242A1D">
        <w:rPr>
          <w:color w:val="4AA9C7" w:themeColor="accent1"/>
        </w:rPr>
        <w:t xml:space="preserve"> </w:t>
      </w:r>
      <w:r>
        <w:t xml:space="preserve">met </w:t>
      </w:r>
      <w:r w:rsidR="00E10CD7">
        <w:t xml:space="preserve">haar </w:t>
      </w:r>
      <w:r w:rsidR="00E041D6">
        <w:t>kenmerken</w:t>
      </w:r>
      <w:r w:rsidR="001F0066">
        <w:t xml:space="preserve"> en vereisten</w:t>
      </w:r>
      <w:r w:rsidR="00E041D6">
        <w:t xml:space="preserve"> </w:t>
      </w:r>
      <w:r w:rsidR="003C0EFB">
        <w:t>op vlak van</w:t>
      </w:r>
      <w:r w:rsidR="008B3A36">
        <w:t xml:space="preserve"> </w:t>
      </w:r>
      <w:r>
        <w:t>vorm en inhoud</w:t>
      </w:r>
      <w:r w:rsidR="00AD2EDE">
        <w:t>.</w:t>
      </w:r>
    </w:p>
    <w:p w14:paraId="63C851D4" w14:textId="03DD8531" w:rsidR="00AD2EDE" w:rsidRDefault="00DF7712" w:rsidP="00B751CD">
      <w:pPr>
        <w:pStyle w:val="Lijstalinea"/>
        <w:numPr>
          <w:ilvl w:val="0"/>
          <w:numId w:val="34"/>
        </w:numPr>
      </w:pPr>
      <w:r>
        <w:rPr>
          <w:b/>
          <w:color w:val="4AA9C7" w:themeColor="accent1"/>
        </w:rPr>
        <w:t>De organisatie</w:t>
      </w:r>
      <w:r w:rsidR="00AD2EDE" w:rsidRPr="008914F9">
        <w:rPr>
          <w:b/>
          <w:color w:val="4AA9C7" w:themeColor="accent1"/>
        </w:rPr>
        <w:t xml:space="preserve"> van de partnerschapsvorming en de projectindiening</w:t>
      </w:r>
      <w:r w:rsidR="006838F3">
        <w:t xml:space="preserve">, met achtereenvolgens het voortraject en de lancering van de oproep, het vormen van de partnerschappen en </w:t>
      </w:r>
      <w:r w:rsidR="005C4850">
        <w:t>de opmaak van het project</w:t>
      </w:r>
      <w:r w:rsidR="00A479BD">
        <w:t>voorstel</w:t>
      </w:r>
      <w:r w:rsidR="005C4850">
        <w:t>.</w:t>
      </w:r>
    </w:p>
    <w:p w14:paraId="0974EE58" w14:textId="166FBAF0" w:rsidR="00E73940" w:rsidRPr="006A6F28" w:rsidRDefault="002A7E51" w:rsidP="009C3EDC">
      <w:pPr>
        <w:pStyle w:val="Lijstalinea"/>
        <w:numPr>
          <w:ilvl w:val="0"/>
          <w:numId w:val="34"/>
        </w:numPr>
      </w:pPr>
      <w:r>
        <w:rPr>
          <w:b/>
          <w:bCs/>
          <w:color w:val="4AA9C7" w:themeColor="accent1"/>
        </w:rPr>
        <w:t>De</w:t>
      </w:r>
      <w:r>
        <w:rPr>
          <w:b/>
          <w:color w:val="4AA9C7" w:themeColor="accent1"/>
        </w:rPr>
        <w:t xml:space="preserve"> ondersteuning </w:t>
      </w:r>
      <w:r>
        <w:rPr>
          <w:b/>
          <w:bCs/>
          <w:color w:val="4AA9C7" w:themeColor="accent1"/>
        </w:rPr>
        <w:t>van</w:t>
      </w:r>
      <w:r>
        <w:rPr>
          <w:b/>
          <w:color w:val="4AA9C7" w:themeColor="accent1"/>
        </w:rPr>
        <w:t xml:space="preserve"> </w:t>
      </w:r>
      <w:r w:rsidR="00495E86">
        <w:rPr>
          <w:b/>
          <w:color w:val="4AA9C7" w:themeColor="accent1"/>
        </w:rPr>
        <w:t>Europa WSE</w:t>
      </w:r>
      <w:r>
        <w:rPr>
          <w:b/>
          <w:color w:val="4AA9C7" w:themeColor="accent1"/>
        </w:rPr>
        <w:t xml:space="preserve"> </w:t>
      </w:r>
      <w:r>
        <w:rPr>
          <w:b/>
          <w:bCs/>
          <w:color w:val="4AA9C7" w:themeColor="accent1"/>
        </w:rPr>
        <w:t>tijdens</w:t>
      </w:r>
      <w:r w:rsidR="005511F6" w:rsidRPr="008914F9">
        <w:rPr>
          <w:b/>
          <w:bCs/>
          <w:color w:val="4AA9C7" w:themeColor="accent1"/>
        </w:rPr>
        <w:t xml:space="preserve"> de projectuitvoering</w:t>
      </w:r>
      <w:r w:rsidR="005511F6">
        <w:t xml:space="preserve">, m.n. </w:t>
      </w:r>
      <w:r w:rsidR="00C07BA5">
        <w:t xml:space="preserve">vanuit </w:t>
      </w:r>
      <w:r w:rsidR="005511F6">
        <w:t xml:space="preserve">de coach en beheerder, via de leermomenten en via de organisatie van </w:t>
      </w:r>
      <w:proofErr w:type="spellStart"/>
      <w:r w:rsidR="005511F6">
        <w:t>projectspecifieke</w:t>
      </w:r>
      <w:proofErr w:type="spellEnd"/>
      <w:r w:rsidR="00242A1D">
        <w:t xml:space="preserve"> workshops.</w:t>
      </w:r>
    </w:p>
    <w:p w14:paraId="03BF49C7" w14:textId="77777777" w:rsidR="004C19D1" w:rsidRDefault="004C19D1" w:rsidP="004C19D1">
      <w:pPr>
        <w:pStyle w:val="Kop3"/>
      </w:pPr>
      <w:bookmarkStart w:id="22" w:name="_Toc164780451"/>
      <w:r>
        <w:t>Oproep</w:t>
      </w:r>
      <w:bookmarkEnd w:id="22"/>
    </w:p>
    <w:p w14:paraId="4F24F259" w14:textId="03A8BE40" w:rsidR="00B322AC" w:rsidRDefault="009E50F1" w:rsidP="00CC2E68">
      <w:r>
        <w:t>In deze paragraaf beschrijven we de ervaringen van de actoren betrokken bij de partnerschappen</w:t>
      </w:r>
      <w:r w:rsidR="005A0479">
        <w:t xml:space="preserve"> met de kenmerken van de projectoproep.</w:t>
      </w:r>
      <w:r w:rsidR="00CC2E68">
        <w:t xml:space="preserve"> </w:t>
      </w:r>
      <w:r w:rsidR="005A0479">
        <w:t xml:space="preserve">We starten met </w:t>
      </w:r>
      <w:r w:rsidR="00193A27">
        <w:t>vorm</w:t>
      </w:r>
      <w:r w:rsidR="004C31F8">
        <w:t>vereisten</w:t>
      </w:r>
      <w:r w:rsidR="00CC2E68">
        <w:t xml:space="preserve"> en gaan v</w:t>
      </w:r>
      <w:r w:rsidR="00B322AC">
        <w:t xml:space="preserve">ervolgens </w:t>
      </w:r>
      <w:r w:rsidR="002B6F90">
        <w:t>in op de inhoudelijke vereisten</w:t>
      </w:r>
      <w:r w:rsidR="00CC2E68">
        <w:t>.</w:t>
      </w:r>
    </w:p>
    <w:p w14:paraId="5B882ED3" w14:textId="41F4D54C" w:rsidR="0026187D" w:rsidRDefault="005C7C6E" w:rsidP="005C01EF">
      <w:pPr>
        <w:pStyle w:val="Kop4"/>
      </w:pPr>
      <w:r>
        <w:t>Vorm</w:t>
      </w:r>
    </w:p>
    <w:p w14:paraId="351CBE1F" w14:textId="77777777" w:rsidR="00D101C1" w:rsidRDefault="002B6BD4" w:rsidP="00CC2E68">
      <w:r>
        <w:t xml:space="preserve">Op vlak van vorm schreef de oproep </w:t>
      </w:r>
      <w:r w:rsidR="00D101C1">
        <w:t>voor dat:</w:t>
      </w:r>
    </w:p>
    <w:p w14:paraId="3875F899" w14:textId="712542F0" w:rsidR="00D101C1" w:rsidRDefault="00D101C1" w:rsidP="00B751CD">
      <w:pPr>
        <w:pStyle w:val="Lijstalinea"/>
        <w:numPr>
          <w:ilvl w:val="0"/>
          <w:numId w:val="36"/>
        </w:numPr>
      </w:pPr>
      <w:r>
        <w:t xml:space="preserve">Er voor elk project een </w:t>
      </w:r>
      <w:r w:rsidRPr="00707CFB">
        <w:rPr>
          <w:b/>
        </w:rPr>
        <w:t>partnerschap</w:t>
      </w:r>
      <w:r>
        <w:t xml:space="preserve"> diende gevormd te worden</w:t>
      </w:r>
      <w:r w:rsidR="008C5126">
        <w:t>;</w:t>
      </w:r>
    </w:p>
    <w:p w14:paraId="4DDC8AC7" w14:textId="52634DDC" w:rsidR="00E0386C" w:rsidRDefault="00EE4CCE" w:rsidP="00B751CD">
      <w:pPr>
        <w:pStyle w:val="Lijstalinea"/>
        <w:numPr>
          <w:ilvl w:val="0"/>
          <w:numId w:val="36"/>
        </w:numPr>
      </w:pPr>
      <w:r w:rsidRPr="00EE4CCE">
        <w:t>Dat partnerschap diende</w:t>
      </w:r>
      <w:r>
        <w:rPr>
          <w:b/>
          <w:bCs/>
        </w:rPr>
        <w:t xml:space="preserve"> s</w:t>
      </w:r>
      <w:r w:rsidR="007B273C" w:rsidRPr="007B273C">
        <w:rPr>
          <w:b/>
          <w:bCs/>
        </w:rPr>
        <w:t>amengesteld</w:t>
      </w:r>
      <w:r w:rsidR="007B273C">
        <w:t xml:space="preserve"> </w:t>
      </w:r>
      <w:r>
        <w:t xml:space="preserve">te zijn </w:t>
      </w:r>
      <w:r w:rsidR="007B273C" w:rsidRPr="007B273C">
        <w:t>uit</w:t>
      </w:r>
      <w:r w:rsidR="008C5126" w:rsidRPr="007B273C">
        <w:t xml:space="preserve"> actoren uit onderwijs, </w:t>
      </w:r>
      <w:r w:rsidR="00CF740E" w:rsidRPr="007B273C">
        <w:t>sector/werkveld</w:t>
      </w:r>
      <w:r w:rsidR="001F2608" w:rsidRPr="007B273C">
        <w:t xml:space="preserve"> en</w:t>
      </w:r>
      <w:r w:rsidR="008C5126" w:rsidRPr="007B273C">
        <w:t xml:space="preserve"> innovatie</w:t>
      </w:r>
      <w:r w:rsidR="00437D1E">
        <w:t xml:space="preserve"> en </w:t>
      </w:r>
      <w:r w:rsidR="001F2608" w:rsidRPr="007B273C">
        <w:t>een vertegenwoordiger</w:t>
      </w:r>
      <w:r w:rsidR="004D76C7" w:rsidRPr="007B273C">
        <w:t xml:space="preserve"> van een </w:t>
      </w:r>
      <w:r w:rsidR="00A744B5" w:rsidRPr="007B273C">
        <w:t>paritair comité</w:t>
      </w:r>
    </w:p>
    <w:p w14:paraId="55CF838E" w14:textId="10C05AB7" w:rsidR="008C5126" w:rsidRDefault="00E0386C" w:rsidP="00B751CD">
      <w:pPr>
        <w:pStyle w:val="Lijstalinea"/>
        <w:numPr>
          <w:ilvl w:val="0"/>
          <w:numId w:val="36"/>
        </w:numPr>
      </w:pPr>
      <w:r>
        <w:t xml:space="preserve">Het partnerschap </w:t>
      </w:r>
      <w:r w:rsidR="00EE4CCE">
        <w:t xml:space="preserve">omringd </w:t>
      </w:r>
      <w:r>
        <w:t xml:space="preserve">diende te zijn </w:t>
      </w:r>
      <w:r w:rsidR="001F2608" w:rsidRPr="007B273C">
        <w:t xml:space="preserve">met een </w:t>
      </w:r>
      <w:r w:rsidR="001F2608" w:rsidRPr="00E0386C">
        <w:rPr>
          <w:b/>
        </w:rPr>
        <w:t>klankbordgroep</w:t>
      </w:r>
      <w:r w:rsidR="00540DED">
        <w:t>;</w:t>
      </w:r>
    </w:p>
    <w:p w14:paraId="49F07479" w14:textId="1D8A7A92" w:rsidR="005445BB" w:rsidRDefault="005445BB" w:rsidP="00B751CD">
      <w:pPr>
        <w:pStyle w:val="Lijstalinea"/>
        <w:numPr>
          <w:ilvl w:val="0"/>
          <w:numId w:val="36"/>
        </w:numPr>
      </w:pPr>
      <w:r>
        <w:t xml:space="preserve">Er voldaan moest worden aan een aantal </w:t>
      </w:r>
      <w:r w:rsidR="00237D97">
        <w:rPr>
          <w:b/>
        </w:rPr>
        <w:t>begrotings</w:t>
      </w:r>
      <w:r w:rsidRPr="00707CFB">
        <w:rPr>
          <w:b/>
        </w:rPr>
        <w:t>regels</w:t>
      </w:r>
      <w:r>
        <w:t>;</w:t>
      </w:r>
    </w:p>
    <w:p w14:paraId="731A957F" w14:textId="1AFBCDEC" w:rsidR="005445BB" w:rsidRDefault="005445BB" w:rsidP="00B751CD">
      <w:pPr>
        <w:pStyle w:val="Lijstalinea"/>
        <w:numPr>
          <w:ilvl w:val="0"/>
          <w:numId w:val="36"/>
        </w:numPr>
      </w:pPr>
      <w:r>
        <w:t xml:space="preserve">En </w:t>
      </w:r>
      <w:r w:rsidR="00286225">
        <w:t>dat</w:t>
      </w:r>
      <w:r>
        <w:t xml:space="preserve"> de </w:t>
      </w:r>
      <w:r w:rsidRPr="00725F56">
        <w:rPr>
          <w:b/>
        </w:rPr>
        <w:t>projectduur 12 maanden</w:t>
      </w:r>
      <w:r>
        <w:t xml:space="preserve"> bedroeg (1/1/2023</w:t>
      </w:r>
      <w:r w:rsidR="00896FAE">
        <w:t xml:space="preserve"> </w:t>
      </w:r>
      <w:r>
        <w:t>-</w:t>
      </w:r>
      <w:r w:rsidR="00896FAE">
        <w:t xml:space="preserve"> </w:t>
      </w:r>
      <w:r w:rsidR="006E41B3">
        <w:t>31/12/2023</w:t>
      </w:r>
      <w:r w:rsidR="00896FAE">
        <w:t>).</w:t>
      </w:r>
    </w:p>
    <w:p w14:paraId="7FA987E2" w14:textId="322D097E" w:rsidR="00707CFB" w:rsidRDefault="00707CFB" w:rsidP="00707CFB">
      <w:r>
        <w:t>We beschrijven hieronder de ervaringen van de actoren uit de partnerschappen met elk van deze vereisten.</w:t>
      </w:r>
    </w:p>
    <w:p w14:paraId="2AE7FAFC" w14:textId="1E6A67DE" w:rsidR="00F01B8A" w:rsidRDefault="00F01B8A" w:rsidP="00F01B8A">
      <w:pPr>
        <w:pStyle w:val="Kop5"/>
      </w:pPr>
      <w:r>
        <w:lastRenderedPageBreak/>
        <w:t>Partnerschappen</w:t>
      </w:r>
    </w:p>
    <w:p w14:paraId="1E3444B1" w14:textId="20701445" w:rsidR="00BE713C" w:rsidRDefault="00495E86" w:rsidP="00DF6725">
      <w:r>
        <w:t>Europa WSE</w:t>
      </w:r>
      <w:r w:rsidR="00BE713C" w:rsidRPr="00A57176">
        <w:t xml:space="preserve"> </w:t>
      </w:r>
      <w:r w:rsidR="00AA558E">
        <w:t xml:space="preserve">schreef voor dat er voor ieder project </w:t>
      </w:r>
      <w:r w:rsidR="00BE713C" w:rsidRPr="00A57176">
        <w:t>een ‘sterk partnerschap’</w:t>
      </w:r>
      <w:r w:rsidR="00AA558E">
        <w:t xml:space="preserve"> diende te worden samengesteld</w:t>
      </w:r>
      <w:r w:rsidR="00BE713C" w:rsidRPr="00A57176">
        <w:t xml:space="preserve">: een partnerschap dat de essentiële actoren bevat om tot relevante, </w:t>
      </w:r>
      <w:r w:rsidR="00286225">
        <w:t>toekomstbestendige</w:t>
      </w:r>
      <w:r w:rsidR="00286225" w:rsidRPr="00A57176">
        <w:t xml:space="preserve"> </w:t>
      </w:r>
      <w:r w:rsidR="00BE713C" w:rsidRPr="00A57176">
        <w:t>opleiding</w:t>
      </w:r>
      <w:r w:rsidR="00D51598">
        <w:t>en</w:t>
      </w:r>
      <w:r w:rsidR="00BE713C" w:rsidRPr="00A57176">
        <w:t xml:space="preserve"> te komen. </w:t>
      </w:r>
      <w:r w:rsidR="00C31BD7">
        <w:t>Voor elk van de</w:t>
      </w:r>
      <w:r w:rsidR="00C31BD7" w:rsidRPr="00C31BD7">
        <w:t xml:space="preserve"> thema</w:t>
      </w:r>
      <w:r w:rsidR="00C31BD7">
        <w:t xml:space="preserve">’s die </w:t>
      </w:r>
      <w:r>
        <w:t>Europa WSE</w:t>
      </w:r>
      <w:r w:rsidR="00C31BD7">
        <w:t xml:space="preserve"> naar voor schoof </w:t>
      </w:r>
      <w:r w:rsidR="00C31BD7" w:rsidRPr="003D70AA">
        <w:t>(cf. 2.1.2.1</w:t>
      </w:r>
      <w:r w:rsidR="00E877FA" w:rsidRPr="003D70AA">
        <w:t xml:space="preserve"> maatschappelijk relevante </w:t>
      </w:r>
      <w:r w:rsidR="00C31BD7" w:rsidRPr="003D70AA">
        <w:t>thema’s</w:t>
      </w:r>
      <w:r w:rsidR="00C31BD7">
        <w:t>)</w:t>
      </w:r>
      <w:r w:rsidR="00C31BD7" w:rsidRPr="00C31BD7">
        <w:t xml:space="preserve"> k</w:t>
      </w:r>
      <w:r w:rsidR="00E877FA">
        <w:t>o</w:t>
      </w:r>
      <w:r w:rsidR="00C31BD7" w:rsidRPr="00C31BD7">
        <w:t xml:space="preserve">n slechts </w:t>
      </w:r>
      <w:r w:rsidR="00286225">
        <w:t>één</w:t>
      </w:r>
      <w:r w:rsidR="00C31BD7" w:rsidRPr="00C31BD7">
        <w:t xml:space="preserve"> project ingediend en goedgekeurd worden. </w:t>
      </w:r>
      <w:r w:rsidR="00BE713C" w:rsidRPr="00A57176">
        <w:t xml:space="preserve">Met deze nieuwe aanpak wil </w:t>
      </w:r>
      <w:r>
        <w:t>Europa WSE</w:t>
      </w:r>
      <w:r w:rsidR="00BE713C" w:rsidRPr="00A57176">
        <w:t xml:space="preserve"> vermijden dat </w:t>
      </w:r>
      <w:r w:rsidR="00286225">
        <w:t>de</w:t>
      </w:r>
      <w:r w:rsidR="00E46CA7">
        <w:t xml:space="preserve"> resultaten te versnipperd zijn en dat er door de verschillende </w:t>
      </w:r>
      <w:r w:rsidR="00B70D19">
        <w:t>actoren</w:t>
      </w:r>
      <w:r w:rsidR="00E46CA7">
        <w:t xml:space="preserve"> te veel ‘</w:t>
      </w:r>
      <w:r w:rsidR="00BE713C" w:rsidRPr="00A57176">
        <w:t>op eilandjes</w:t>
      </w:r>
      <w:r w:rsidR="00E46CA7">
        <w:t>’</w:t>
      </w:r>
      <w:r w:rsidR="00BE713C" w:rsidRPr="00A57176">
        <w:t xml:space="preserve"> wordt gewerkt.</w:t>
      </w:r>
    </w:p>
    <w:p w14:paraId="08A76CD3" w14:textId="4B0B7E77" w:rsidR="00D347E8" w:rsidRDefault="006B627E" w:rsidP="00836FDC">
      <w:pPr>
        <w:rPr>
          <w:rStyle w:val="Intensieveverwijzing"/>
        </w:rPr>
      </w:pPr>
      <w:r w:rsidRPr="006B627E">
        <w:rPr>
          <w:b/>
          <w:bCs/>
          <w:smallCaps/>
          <w:color w:val="4AA9C7" w:themeColor="accent1"/>
          <w:spacing w:val="5"/>
        </w:rPr>
        <w:t>Meerwaarde om in partnerschap te werken was initieel onvoldoende duidelijk voor de geïnteresseerde actoren</w:t>
      </w:r>
    </w:p>
    <w:p w14:paraId="7BA33B8D" w14:textId="6FB687BD" w:rsidR="007D0A48" w:rsidRPr="00F90AA6" w:rsidRDefault="00B616A4" w:rsidP="007D0A48">
      <w:r w:rsidRPr="00B616A4">
        <w:t>Initieel</w:t>
      </w:r>
      <w:r>
        <w:t xml:space="preserve"> zagen </w:t>
      </w:r>
      <w:r w:rsidR="005D4B4A">
        <w:t>heel wat</w:t>
      </w:r>
      <w:r>
        <w:t xml:space="preserve"> actoren </w:t>
      </w:r>
      <w:r w:rsidR="00C54B3B">
        <w:t xml:space="preserve">die </w:t>
      </w:r>
      <w:r>
        <w:t xml:space="preserve">geïnteresseerd </w:t>
      </w:r>
      <w:r w:rsidR="00C54B3B">
        <w:t xml:space="preserve">waren </w:t>
      </w:r>
      <w:r>
        <w:t xml:space="preserve">om in te schrijven op de oproep de meerwaarde </w:t>
      </w:r>
      <w:r w:rsidR="00E44B2D">
        <w:t xml:space="preserve">om </w:t>
      </w:r>
      <w:r w:rsidR="005D4B4A">
        <w:t>het project in partnerschap uit te voeren niet in.</w:t>
      </w:r>
      <w:r w:rsidR="00C50632">
        <w:t xml:space="preserve"> </w:t>
      </w:r>
      <w:r w:rsidR="0058424D">
        <w:t>Zo gaven heel wat partners aan dat zij ervan uitgingen dat zij</w:t>
      </w:r>
      <w:r w:rsidR="00E45F76">
        <w:t xml:space="preserve">, al dan niet met inzet van een aantal vaste onderaannemers, de opleiding </w:t>
      </w:r>
      <w:r w:rsidR="00E44B2D">
        <w:t xml:space="preserve">ook </w:t>
      </w:r>
      <w:r w:rsidR="00E45F76">
        <w:t xml:space="preserve">even goed alleen konden ontwikkelen. </w:t>
      </w:r>
      <w:r w:rsidR="003D7182">
        <w:t xml:space="preserve">Het vormen van een partnerschap – en dat op erg korte termijn – </w:t>
      </w:r>
      <w:r w:rsidR="00D32402">
        <w:t xml:space="preserve">alsook het gezamenlijk uitwerken van de opleidingen zelf, </w:t>
      </w:r>
      <w:r w:rsidR="003D7182">
        <w:t xml:space="preserve">werd gezien als een onnodige </w:t>
      </w:r>
      <w:r w:rsidR="00D32402">
        <w:t>complexiteit.</w:t>
      </w:r>
      <w:r w:rsidR="007D0A48">
        <w:t xml:space="preserve"> Ook werd aangehaald dat het </w:t>
      </w:r>
      <w:r w:rsidR="00A33BC4">
        <w:t>in het begin</w:t>
      </w:r>
      <w:r w:rsidR="007D0A48">
        <w:t xml:space="preserve"> onduidelijk was waarom actoren die elkaar niet kennen, geforceerd werden om een partnerschap te vormen. Het voelde </w:t>
      </w:r>
      <w:r w:rsidR="00A33BC4">
        <w:t>voor velen</w:t>
      </w:r>
      <w:r w:rsidR="007D0A48">
        <w:t xml:space="preserve"> als een verplichting.</w:t>
      </w:r>
    </w:p>
    <w:p w14:paraId="7A6CF2D1" w14:textId="77B089F2" w:rsidR="00EA46EA" w:rsidRDefault="00D23222" w:rsidP="00836FDC">
      <w:pPr>
        <w:rPr>
          <w:lang w:val="nl-BE"/>
        </w:rPr>
      </w:pPr>
      <w:r w:rsidRPr="00E50013">
        <w:rPr>
          <w:lang w:val="nl-BE"/>
        </w:rPr>
        <w:t xml:space="preserve">Hoewel </w:t>
      </w:r>
      <w:r w:rsidR="00E7754A" w:rsidRPr="00E50013">
        <w:rPr>
          <w:lang w:val="nl-BE"/>
        </w:rPr>
        <w:t>de meerwaarde van een partnerschap initieel bij heel wat partijen dus niet helder was,</w:t>
      </w:r>
      <w:r w:rsidR="00D3704D" w:rsidRPr="00E50013">
        <w:rPr>
          <w:lang w:val="nl-BE"/>
        </w:rPr>
        <w:t xml:space="preserve"> gaven </w:t>
      </w:r>
      <w:r w:rsidR="00E7754A" w:rsidRPr="00E50013">
        <w:rPr>
          <w:lang w:val="nl-BE"/>
        </w:rPr>
        <w:t>de meeste</w:t>
      </w:r>
      <w:r w:rsidR="00D3704D" w:rsidRPr="00E50013">
        <w:rPr>
          <w:lang w:val="nl-BE"/>
        </w:rPr>
        <w:t xml:space="preserve"> actoren in de focusgroepen aan de </w:t>
      </w:r>
      <w:r w:rsidR="00D906C8">
        <w:rPr>
          <w:lang w:val="nl-BE"/>
        </w:rPr>
        <w:t>toegevoegde waarde</w:t>
      </w:r>
      <w:r w:rsidR="00D906C8" w:rsidRPr="00E50013">
        <w:rPr>
          <w:lang w:val="nl-BE"/>
        </w:rPr>
        <w:t xml:space="preserve"> </w:t>
      </w:r>
      <w:r w:rsidR="00D3704D" w:rsidRPr="00E50013">
        <w:rPr>
          <w:lang w:val="nl-BE"/>
        </w:rPr>
        <w:t>ervan in</w:t>
      </w:r>
      <w:r w:rsidR="00D906C8">
        <w:rPr>
          <w:lang w:val="nl-BE"/>
        </w:rPr>
        <w:t xml:space="preserve"> te </w:t>
      </w:r>
      <w:r w:rsidR="00D3704D" w:rsidRPr="00E50013">
        <w:rPr>
          <w:lang w:val="nl-BE"/>
        </w:rPr>
        <w:t>zien nu ze terugkijken op het traject</w:t>
      </w:r>
      <w:r w:rsidR="00DF413F" w:rsidRPr="00E50013">
        <w:rPr>
          <w:lang w:val="nl-BE"/>
        </w:rPr>
        <w:t>, zoals onderstaande quote illustreert</w:t>
      </w:r>
      <w:r w:rsidR="00D3704D" w:rsidRPr="00E50013">
        <w:rPr>
          <w:lang w:val="nl-BE"/>
        </w:rPr>
        <w:t>.</w:t>
      </w:r>
    </w:p>
    <w:p w14:paraId="5C482645" w14:textId="4EDFF5E6" w:rsidR="00F87445" w:rsidRDefault="0057673D" w:rsidP="0057673D">
      <w:pPr>
        <w:pStyle w:val="Duidelijkcitaat"/>
        <w:rPr>
          <w:lang w:val="nl-BE"/>
        </w:rPr>
      </w:pPr>
      <w:r>
        <w:rPr>
          <w:lang w:val="nl-BE"/>
        </w:rPr>
        <w:t>“</w:t>
      </w:r>
      <w:r w:rsidR="00F87445" w:rsidRPr="00EE7146">
        <w:rPr>
          <w:lang w:val="nl-BE"/>
        </w:rPr>
        <w:t xml:space="preserve">Dit verhaal leert dat het een hele interessante is om die verschillende partijen te gaan samenbrengen en op die manier tot een soort synergie te komen waarbij je zaken kan ontwikkelen die toch iets verdergaan, </w:t>
      </w:r>
      <w:r w:rsidR="00DF413F">
        <w:rPr>
          <w:lang w:val="nl-BE"/>
        </w:rPr>
        <w:t xml:space="preserve">in plaats van </w:t>
      </w:r>
      <w:r w:rsidR="00F87445" w:rsidRPr="00EE7146">
        <w:rPr>
          <w:lang w:val="nl-BE"/>
        </w:rPr>
        <w:t>telkens dezelfde die elkaar ontmoeten.</w:t>
      </w:r>
      <w:r>
        <w:rPr>
          <w:lang w:val="nl-BE"/>
        </w:rPr>
        <w:t>”</w:t>
      </w:r>
    </w:p>
    <w:p w14:paraId="69FA5A09" w14:textId="34171093" w:rsidR="00D64799" w:rsidRDefault="00D64799" w:rsidP="00836FDC">
      <w:pPr>
        <w:rPr>
          <w:rStyle w:val="Intensieveverwijzing"/>
        </w:rPr>
      </w:pPr>
      <w:r>
        <w:rPr>
          <w:rStyle w:val="Intensieveverwijzing"/>
        </w:rPr>
        <w:t xml:space="preserve">Onduidelijkheid over </w:t>
      </w:r>
      <w:r w:rsidR="007400C7">
        <w:rPr>
          <w:rStyle w:val="Intensieveverwijzing"/>
        </w:rPr>
        <w:t>de verwachtingen van het samenwerken in</w:t>
      </w:r>
      <w:r>
        <w:rPr>
          <w:rStyle w:val="Intensieveverwijzing"/>
        </w:rPr>
        <w:t xml:space="preserve"> partnerschap</w:t>
      </w:r>
    </w:p>
    <w:p w14:paraId="55B07EAC" w14:textId="185CAE9F" w:rsidR="00442169" w:rsidRDefault="004C69BB" w:rsidP="00D64799">
      <w:pPr>
        <w:rPr>
          <w:lang w:val="nl-BE"/>
        </w:rPr>
      </w:pPr>
      <w:r>
        <w:rPr>
          <w:lang w:val="nl-BE"/>
        </w:rPr>
        <w:t xml:space="preserve">Daarbij komt dat </w:t>
      </w:r>
      <w:r w:rsidR="00A846A0">
        <w:rPr>
          <w:lang w:val="nl-BE"/>
        </w:rPr>
        <w:t xml:space="preserve">het </w:t>
      </w:r>
      <w:r w:rsidR="007400C7">
        <w:rPr>
          <w:lang w:val="nl-BE"/>
        </w:rPr>
        <w:t xml:space="preserve">niet duidelijk was wat de verwachtingen waren </w:t>
      </w:r>
      <w:r w:rsidR="004351E0">
        <w:rPr>
          <w:lang w:val="nl-BE"/>
        </w:rPr>
        <w:t xml:space="preserve">m.b.t. het samenwerken in </w:t>
      </w:r>
      <w:r w:rsidR="0044316E">
        <w:rPr>
          <w:lang w:val="nl-BE"/>
        </w:rPr>
        <w:t>partnerschap</w:t>
      </w:r>
      <w:r w:rsidR="004351E0">
        <w:rPr>
          <w:lang w:val="nl-BE"/>
        </w:rPr>
        <w:t xml:space="preserve">. Men haalde aan dat het niet helder was of </w:t>
      </w:r>
      <w:r w:rsidR="00495E86">
        <w:rPr>
          <w:lang w:val="nl-BE"/>
        </w:rPr>
        <w:t>Europa WSE</w:t>
      </w:r>
      <w:r w:rsidR="004351E0">
        <w:rPr>
          <w:lang w:val="nl-BE"/>
        </w:rPr>
        <w:t xml:space="preserve"> echte </w:t>
      </w:r>
      <w:proofErr w:type="spellStart"/>
      <w:r w:rsidR="004351E0">
        <w:rPr>
          <w:lang w:val="nl-BE"/>
        </w:rPr>
        <w:t>cocreatie</w:t>
      </w:r>
      <w:proofErr w:type="spellEnd"/>
      <w:r w:rsidR="004351E0">
        <w:rPr>
          <w:lang w:val="nl-BE"/>
        </w:rPr>
        <w:t xml:space="preserve"> verwachtte, dan wel een </w:t>
      </w:r>
      <w:r w:rsidR="002C181B">
        <w:rPr>
          <w:lang w:val="nl-BE"/>
        </w:rPr>
        <w:t xml:space="preserve">samenwerking waarin </w:t>
      </w:r>
      <w:r w:rsidR="00C676EB">
        <w:rPr>
          <w:lang w:val="nl-BE"/>
        </w:rPr>
        <w:t>iedere partner een aparte verantwoordelijkheid draagt</w:t>
      </w:r>
      <w:r w:rsidR="00E656B5">
        <w:rPr>
          <w:lang w:val="nl-BE"/>
        </w:rPr>
        <w:t xml:space="preserve"> en</w:t>
      </w:r>
      <w:r w:rsidR="00C676EB">
        <w:rPr>
          <w:lang w:val="nl-BE"/>
        </w:rPr>
        <w:t xml:space="preserve"> een apart onderdeel van het project opneemt</w:t>
      </w:r>
      <w:r w:rsidR="002C181B">
        <w:rPr>
          <w:lang w:val="nl-BE"/>
        </w:rPr>
        <w:t>.</w:t>
      </w:r>
      <w:r w:rsidR="00E656B5">
        <w:rPr>
          <w:lang w:val="nl-BE"/>
        </w:rPr>
        <w:t xml:space="preserve"> Bij heel wat partnerschappen was het</w:t>
      </w:r>
      <w:r w:rsidR="00087D7E">
        <w:rPr>
          <w:lang w:val="nl-BE"/>
        </w:rPr>
        <w:t xml:space="preserve"> in de praktijk</w:t>
      </w:r>
      <w:r w:rsidR="00E656B5">
        <w:rPr>
          <w:lang w:val="nl-BE"/>
        </w:rPr>
        <w:t xml:space="preserve"> nu eerder dat laatste.</w:t>
      </w:r>
      <w:r w:rsidR="007A1720">
        <w:rPr>
          <w:lang w:val="nl-BE"/>
        </w:rPr>
        <w:t xml:space="preserve"> Men geeft aan dat indien </w:t>
      </w:r>
      <w:r w:rsidR="00945031">
        <w:rPr>
          <w:lang w:val="nl-BE"/>
        </w:rPr>
        <w:t xml:space="preserve">Europa WSE </w:t>
      </w:r>
      <w:proofErr w:type="spellStart"/>
      <w:r w:rsidR="003A3834">
        <w:rPr>
          <w:lang w:val="nl-BE"/>
        </w:rPr>
        <w:t>cocreatie</w:t>
      </w:r>
      <w:proofErr w:type="spellEnd"/>
      <w:r w:rsidR="003A3834">
        <w:rPr>
          <w:lang w:val="nl-BE"/>
        </w:rPr>
        <w:t xml:space="preserve"> voor ogen </w:t>
      </w:r>
      <w:r w:rsidR="00945031">
        <w:rPr>
          <w:lang w:val="nl-BE"/>
        </w:rPr>
        <w:t>had</w:t>
      </w:r>
      <w:r w:rsidR="003A3834">
        <w:rPr>
          <w:lang w:val="nl-BE"/>
        </w:rPr>
        <w:t xml:space="preserve">, er meer </w:t>
      </w:r>
      <w:proofErr w:type="spellStart"/>
      <w:r w:rsidR="003A3834">
        <w:rPr>
          <w:lang w:val="nl-BE"/>
        </w:rPr>
        <w:t>facilitatie</w:t>
      </w:r>
      <w:proofErr w:type="spellEnd"/>
      <w:r w:rsidR="003A3834">
        <w:rPr>
          <w:lang w:val="nl-BE"/>
        </w:rPr>
        <w:t xml:space="preserve"> </w:t>
      </w:r>
      <w:r w:rsidR="003F1347">
        <w:rPr>
          <w:lang w:val="nl-BE"/>
        </w:rPr>
        <w:t xml:space="preserve">nodig </w:t>
      </w:r>
      <w:r w:rsidR="008856BD">
        <w:rPr>
          <w:lang w:val="nl-BE"/>
        </w:rPr>
        <w:t>wa</w:t>
      </w:r>
      <w:r w:rsidR="003F1347">
        <w:rPr>
          <w:lang w:val="nl-BE"/>
        </w:rPr>
        <w:t>s</w:t>
      </w:r>
      <w:r w:rsidR="00030772">
        <w:rPr>
          <w:lang w:val="nl-BE"/>
        </w:rPr>
        <w:t xml:space="preserve">, </w:t>
      </w:r>
      <w:r w:rsidR="003F1347">
        <w:rPr>
          <w:lang w:val="nl-BE"/>
        </w:rPr>
        <w:t>alsook</w:t>
      </w:r>
      <w:r w:rsidR="004A68D4">
        <w:rPr>
          <w:lang w:val="nl-BE"/>
        </w:rPr>
        <w:t xml:space="preserve"> tijd om strategisch doordachte partnerschappen te vormen.</w:t>
      </w:r>
    </w:p>
    <w:p w14:paraId="7718EB72" w14:textId="7EF0A1F6" w:rsidR="00192297" w:rsidRPr="0027117E" w:rsidRDefault="004677BC" w:rsidP="0027117E">
      <w:pPr>
        <w:pStyle w:val="Duidelijkcitaat"/>
      </w:pPr>
      <w:r>
        <w:t>“</w:t>
      </w:r>
      <w:r w:rsidR="0027117E">
        <w:t xml:space="preserve">Het moet duidelijker </w:t>
      </w:r>
      <w:r w:rsidR="00FA04D2">
        <w:t xml:space="preserve">zijn </w:t>
      </w:r>
      <w:r w:rsidR="0027117E">
        <w:t xml:space="preserve">wat ze verwachten van </w:t>
      </w:r>
      <w:r w:rsidR="00FA04D2">
        <w:t xml:space="preserve">de </w:t>
      </w:r>
      <w:r w:rsidR="0027117E">
        <w:t xml:space="preserve">partnerschappen, is het simpele administratie of verwachten ze echte </w:t>
      </w:r>
      <w:proofErr w:type="spellStart"/>
      <w:r w:rsidR="0027117E">
        <w:t>cocreatie</w:t>
      </w:r>
      <w:proofErr w:type="spellEnd"/>
      <w:r w:rsidR="0027117E">
        <w:t>?</w:t>
      </w:r>
      <w:r>
        <w:t>”</w:t>
      </w:r>
    </w:p>
    <w:p w14:paraId="7FFD0FBF" w14:textId="74F083FB" w:rsidR="00C820BB" w:rsidRDefault="005C01AE" w:rsidP="00C503FC">
      <w:pPr>
        <w:pStyle w:val="Kop5"/>
        <w:rPr>
          <w:lang w:val="nl-BE"/>
        </w:rPr>
      </w:pPr>
      <w:r>
        <w:rPr>
          <w:lang w:val="nl-BE"/>
        </w:rPr>
        <w:t>Samenstelling partnerschappen</w:t>
      </w:r>
    </w:p>
    <w:p w14:paraId="1B9FEBCB" w14:textId="4EB62550" w:rsidR="00C503FC" w:rsidRPr="000A5C6A" w:rsidRDefault="000A5C6A" w:rsidP="00C816A5">
      <w:r>
        <w:t xml:space="preserve">De </w:t>
      </w:r>
      <w:r w:rsidR="005940F6">
        <w:t xml:space="preserve">samenstelling van de </w:t>
      </w:r>
      <w:r>
        <w:t>partnerschappen moest aan een aantal criteria voldoen</w:t>
      </w:r>
      <w:r w:rsidR="008E714E">
        <w:t xml:space="preserve">. </w:t>
      </w:r>
      <w:r w:rsidR="008E714E" w:rsidRPr="008E714E">
        <w:t xml:space="preserve">Elk partnerschap moest bestaan uit drie types van actoren (triple helix): onderwijs/opleidingsactoren, actoren uit de sector/werkveld en innovatieactoren. Dit werd beslist door </w:t>
      </w:r>
      <w:r w:rsidR="00495E86">
        <w:t>Europa WSE</w:t>
      </w:r>
      <w:r w:rsidR="008E714E" w:rsidRPr="008E714E">
        <w:t xml:space="preserve"> op basis van </w:t>
      </w:r>
      <w:proofErr w:type="spellStart"/>
      <w:r w:rsidR="008E714E" w:rsidRPr="008E714E">
        <w:t>good</w:t>
      </w:r>
      <w:proofErr w:type="spellEnd"/>
      <w:r w:rsidR="008E714E" w:rsidRPr="008E714E">
        <w:t xml:space="preserve"> </w:t>
      </w:r>
      <w:proofErr w:type="spellStart"/>
      <w:r w:rsidR="008E714E" w:rsidRPr="008E714E">
        <w:t>practices</w:t>
      </w:r>
      <w:proofErr w:type="spellEnd"/>
      <w:r w:rsidR="008E714E" w:rsidRPr="008E714E">
        <w:t xml:space="preserve"> uit Nederland en </w:t>
      </w:r>
      <w:r w:rsidR="00A75498">
        <w:t>uit de</w:t>
      </w:r>
      <w:r w:rsidR="008E714E" w:rsidRPr="008E714E">
        <w:t xml:space="preserve"> literatuur. Elk partnerschap dien</w:t>
      </w:r>
      <w:r w:rsidR="00A75498">
        <w:t>de</w:t>
      </w:r>
      <w:r w:rsidR="008E714E" w:rsidRPr="008E714E">
        <w:t xml:space="preserve"> ook over een klankbordgroep te beschikken. Daarnaast moest elk partnerschap een vertegenwoordiger van een (relevant voor het thema) paritair comité bevatten. Dit om de sector</w:t>
      </w:r>
      <w:r w:rsidR="00A75498">
        <w:t>en</w:t>
      </w:r>
      <w:r w:rsidR="008E714E" w:rsidRPr="008E714E">
        <w:t xml:space="preserve"> te betrekken bij de verdere implementatie en verspreiding,</w:t>
      </w:r>
      <w:r w:rsidR="002A0577">
        <w:t xml:space="preserve"> maar ook omwille van een praktische reden: het was een vereiste </w:t>
      </w:r>
      <w:r w:rsidR="008E714E" w:rsidRPr="008E714E">
        <w:lastRenderedPageBreak/>
        <w:t>om in aanmerking te komen voor staatssteun onder de vorm van ‘niet</w:t>
      </w:r>
      <w:r w:rsidR="00A75498">
        <w:t>-</w:t>
      </w:r>
      <w:r w:rsidR="008E714E" w:rsidRPr="008E714E">
        <w:t>economisch voordeel’. Deze vorm van staatssteun werkt drempelverlagend voor organisaties om in te stappen, omdat deze vorm geen cofinanciering vereist.</w:t>
      </w:r>
      <w:r w:rsidR="00A97A67">
        <w:t xml:space="preserve"> </w:t>
      </w:r>
      <w:r w:rsidR="008C6F0E">
        <w:t xml:space="preserve">Tot slot schreef de oproep voor dat het partnerschap levend en dynamisch </w:t>
      </w:r>
      <w:r w:rsidR="00A75498">
        <w:t xml:space="preserve">moest zijn </w:t>
      </w:r>
      <w:r w:rsidR="00C816A5">
        <w:t>en gedurende de looptijd van het project open diende te blijven voor eventuele nieuwe relevante partners.</w:t>
      </w:r>
    </w:p>
    <w:p w14:paraId="78F46FB0" w14:textId="4AF0666E" w:rsidR="00E53AB1" w:rsidRDefault="00113103" w:rsidP="00EB2794">
      <w:pPr>
        <w:rPr>
          <w:rStyle w:val="Intensieveverwijzing"/>
        </w:rPr>
      </w:pPr>
      <w:r>
        <w:rPr>
          <w:rStyle w:val="Intensieveverwijzing"/>
        </w:rPr>
        <w:t xml:space="preserve">Men is </w:t>
      </w:r>
      <w:r w:rsidR="006E610D">
        <w:rPr>
          <w:rStyle w:val="Intensieveverwijzing"/>
        </w:rPr>
        <w:t>voorstander van</w:t>
      </w:r>
      <w:r>
        <w:rPr>
          <w:rStyle w:val="Intensieveverwijzing"/>
        </w:rPr>
        <w:t xml:space="preserve"> de diverse samenstelling van de partnerschappen, maar </w:t>
      </w:r>
      <w:r w:rsidR="00094CC8">
        <w:rPr>
          <w:rStyle w:val="Intensieveverwijzing"/>
        </w:rPr>
        <w:t>bij heel wat partnerschappen vormde d</w:t>
      </w:r>
      <w:r w:rsidR="009E2553">
        <w:rPr>
          <w:rStyle w:val="Intensieveverwijzing"/>
        </w:rPr>
        <w:t xml:space="preserve">eze voorwaarde </w:t>
      </w:r>
      <w:r w:rsidR="00B85E16">
        <w:rPr>
          <w:rStyle w:val="Intensieveverwijzing"/>
        </w:rPr>
        <w:t>initieel</w:t>
      </w:r>
      <w:r w:rsidR="00094CC8">
        <w:rPr>
          <w:rStyle w:val="Intensieveverwijzing"/>
        </w:rPr>
        <w:t xml:space="preserve"> wel een grote uitdaging</w:t>
      </w:r>
    </w:p>
    <w:p w14:paraId="036C5533" w14:textId="77777777" w:rsidR="00FD3006" w:rsidRDefault="0001659B" w:rsidP="00AD027F">
      <w:pPr>
        <w:rPr>
          <w:lang w:val="nl-BE"/>
        </w:rPr>
      </w:pPr>
      <w:r>
        <w:rPr>
          <w:lang w:val="nl-BE"/>
        </w:rPr>
        <w:t>Hoewel men de diverse samenstelling van de partnerschappen in theorie wel relevant vond, werden</w:t>
      </w:r>
      <w:r w:rsidR="00FD3006">
        <w:rPr>
          <w:lang w:val="nl-BE"/>
        </w:rPr>
        <w:t xml:space="preserve"> een aantal knelpunten m.b.t. deze vereiste naar voor gebracht.</w:t>
      </w:r>
    </w:p>
    <w:p w14:paraId="5769EAF9" w14:textId="0FCDF478" w:rsidR="00DE36A7" w:rsidRDefault="00DB207A" w:rsidP="00AD027F">
      <w:pPr>
        <w:rPr>
          <w:lang w:val="nl-BE"/>
        </w:rPr>
      </w:pPr>
      <w:r>
        <w:rPr>
          <w:lang w:val="nl-BE"/>
        </w:rPr>
        <w:t>Bij het vormen van de partnerschappen</w:t>
      </w:r>
      <w:r w:rsidR="004462E2">
        <w:rPr>
          <w:lang w:val="nl-BE"/>
        </w:rPr>
        <w:t xml:space="preserve"> </w:t>
      </w:r>
      <w:r w:rsidR="004C715B">
        <w:rPr>
          <w:lang w:val="nl-BE"/>
        </w:rPr>
        <w:t>betekende deze vereiste</w:t>
      </w:r>
      <w:r w:rsidR="00A9315A">
        <w:rPr>
          <w:lang w:val="nl-BE"/>
        </w:rPr>
        <w:t xml:space="preserve"> een uitdaging voor heel wat partnerschappen.</w:t>
      </w:r>
      <w:r w:rsidR="001D5A96">
        <w:rPr>
          <w:lang w:val="nl-BE"/>
        </w:rPr>
        <w:t xml:space="preserve"> </w:t>
      </w:r>
      <w:r w:rsidR="00DE36A7">
        <w:rPr>
          <w:lang w:val="nl-BE"/>
        </w:rPr>
        <w:t xml:space="preserve">Voor </w:t>
      </w:r>
      <w:r w:rsidR="00AE0B46">
        <w:rPr>
          <w:lang w:val="nl-BE"/>
        </w:rPr>
        <w:t>een deel van de</w:t>
      </w:r>
      <w:r w:rsidR="00D423D5">
        <w:rPr>
          <w:lang w:val="nl-BE"/>
        </w:rPr>
        <w:t xml:space="preserve"> </w:t>
      </w:r>
      <w:r w:rsidR="00DE36A7">
        <w:rPr>
          <w:lang w:val="nl-BE"/>
        </w:rPr>
        <w:t xml:space="preserve">partnerschappen was de uitdaging </w:t>
      </w:r>
      <w:r w:rsidR="00D423D5">
        <w:rPr>
          <w:lang w:val="nl-BE"/>
        </w:rPr>
        <w:t xml:space="preserve">om de diverse type actoren te betrekken </w:t>
      </w:r>
      <w:r w:rsidR="00DE36A7">
        <w:rPr>
          <w:lang w:val="nl-BE"/>
        </w:rPr>
        <w:t>minder groo</w:t>
      </w:r>
      <w:r w:rsidR="00F26D10">
        <w:rPr>
          <w:lang w:val="nl-BE"/>
        </w:rPr>
        <w:t xml:space="preserve">t: zij hadden het ‘geluk’ dat de verschillende type actoren van bij het begin geïnteresseerd en </w:t>
      </w:r>
      <w:r w:rsidR="00AE0B46">
        <w:rPr>
          <w:lang w:val="nl-BE"/>
        </w:rPr>
        <w:t>betrokken</w:t>
      </w:r>
      <w:r w:rsidR="00F26D10">
        <w:rPr>
          <w:lang w:val="nl-BE"/>
        </w:rPr>
        <w:t xml:space="preserve"> waren.</w:t>
      </w:r>
      <w:r w:rsidR="00EF1852">
        <w:rPr>
          <w:lang w:val="nl-BE"/>
        </w:rPr>
        <w:t xml:space="preserve"> </w:t>
      </w:r>
      <w:r w:rsidR="004C715B">
        <w:rPr>
          <w:lang w:val="nl-BE"/>
        </w:rPr>
        <w:t>Maar b</w:t>
      </w:r>
      <w:r w:rsidR="00EF1852">
        <w:rPr>
          <w:lang w:val="nl-BE"/>
        </w:rPr>
        <w:t xml:space="preserve">ij andere partnerschappen was dit niet het geval. Zij gaven aan </w:t>
      </w:r>
      <w:r w:rsidR="00EF1852" w:rsidRPr="00EF1852">
        <w:rPr>
          <w:lang w:val="nl-BE"/>
        </w:rPr>
        <w:t>dat de tijd om deze ‘andere’ actoren te betrekken en overtuigen ontbrak.</w:t>
      </w:r>
      <w:r w:rsidR="0000628B">
        <w:rPr>
          <w:lang w:val="nl-BE"/>
        </w:rPr>
        <w:t xml:space="preserve"> </w:t>
      </w:r>
      <w:r w:rsidR="004C715B">
        <w:rPr>
          <w:lang w:val="nl-BE"/>
        </w:rPr>
        <w:t>Daarnaast</w:t>
      </w:r>
      <w:r w:rsidR="0000628B">
        <w:rPr>
          <w:lang w:val="nl-BE"/>
        </w:rPr>
        <w:t xml:space="preserve"> voelde</w:t>
      </w:r>
      <w:r w:rsidR="00D21B81">
        <w:rPr>
          <w:lang w:val="nl-BE"/>
        </w:rPr>
        <w:t>n</w:t>
      </w:r>
      <w:r w:rsidR="0000628B">
        <w:rPr>
          <w:lang w:val="nl-BE"/>
        </w:rPr>
        <w:t xml:space="preserve"> </w:t>
      </w:r>
      <w:r w:rsidR="00975B75">
        <w:rPr>
          <w:lang w:val="nl-BE"/>
        </w:rPr>
        <w:t>de criteria</w:t>
      </w:r>
      <w:r w:rsidR="0000628B">
        <w:rPr>
          <w:lang w:val="nl-BE"/>
        </w:rPr>
        <w:t xml:space="preserve"> voor sommige actoren </w:t>
      </w:r>
      <w:r w:rsidR="00975B75">
        <w:rPr>
          <w:lang w:val="nl-BE"/>
        </w:rPr>
        <w:t xml:space="preserve">te rigide aan </w:t>
      </w:r>
      <w:r w:rsidR="004C4994">
        <w:rPr>
          <w:lang w:val="nl-BE"/>
        </w:rPr>
        <w:t xml:space="preserve">en waren zij gefrustreerd dat </w:t>
      </w:r>
      <w:r w:rsidR="00184BBB">
        <w:rPr>
          <w:lang w:val="nl-BE"/>
        </w:rPr>
        <w:t>er</w:t>
      </w:r>
      <w:r w:rsidR="004C4994">
        <w:rPr>
          <w:lang w:val="nl-BE"/>
        </w:rPr>
        <w:t xml:space="preserve"> veel kostbare energie </w:t>
      </w:r>
      <w:r w:rsidR="00184BBB">
        <w:rPr>
          <w:lang w:val="nl-BE"/>
        </w:rPr>
        <w:t xml:space="preserve">werd geïnvesteerd in het voldoen aan deze voorwaarde. </w:t>
      </w:r>
    </w:p>
    <w:p w14:paraId="6D2E769D" w14:textId="23B15C63" w:rsidR="00184BBB" w:rsidRDefault="00583B5D" w:rsidP="00184BBB">
      <w:pPr>
        <w:pStyle w:val="Duidelijkcitaat"/>
        <w:rPr>
          <w:lang w:val="nl-BE"/>
        </w:rPr>
      </w:pPr>
      <w:r>
        <w:rPr>
          <w:lang w:val="nl-BE"/>
        </w:rPr>
        <w:t>“</w:t>
      </w:r>
      <w:r w:rsidR="00184BBB">
        <w:rPr>
          <w:lang w:val="nl-BE"/>
        </w:rPr>
        <w:t xml:space="preserve">Het </w:t>
      </w:r>
      <w:r w:rsidR="00184BBB" w:rsidRPr="00F24CD8">
        <w:rPr>
          <w:lang w:val="nl-BE"/>
        </w:rPr>
        <w:t xml:space="preserve">ging meer daarover dan over de inhoud van de organisatie. Nu was de focus te veel op het soort actor, en niet op het soort kennis of op de complementariteit. </w:t>
      </w:r>
      <w:r w:rsidR="00184BBB">
        <w:rPr>
          <w:lang w:val="nl-BE"/>
        </w:rPr>
        <w:t>We</w:t>
      </w:r>
      <w:r w:rsidR="00184BBB" w:rsidRPr="00F24CD8">
        <w:rPr>
          <w:lang w:val="nl-BE"/>
        </w:rPr>
        <w:t xml:space="preserve"> hebben te veel tijd gestoken in het zoeken van nog extra partners, omdat het gewoon nodig was voor het partnerschap.</w:t>
      </w:r>
      <w:r w:rsidR="00184BBB">
        <w:rPr>
          <w:lang w:val="nl-BE"/>
        </w:rPr>
        <w:t>”</w:t>
      </w:r>
    </w:p>
    <w:p w14:paraId="2CF7E541" w14:textId="6BFA5561" w:rsidR="00892A42" w:rsidRDefault="00892A42" w:rsidP="00892A42">
      <w:pPr>
        <w:rPr>
          <w:lang w:val="nl-BE"/>
        </w:rPr>
      </w:pPr>
      <w:r>
        <w:rPr>
          <w:lang w:val="nl-BE"/>
        </w:rPr>
        <w:t xml:space="preserve">De uitdaging om paritair beheerde organisaties te betrekken bij het partnerschap, was groter bij de partnerschappen </w:t>
      </w:r>
      <w:r w:rsidR="005654D8">
        <w:rPr>
          <w:lang w:val="nl-BE"/>
        </w:rPr>
        <w:t>met</w:t>
      </w:r>
      <w:r>
        <w:rPr>
          <w:lang w:val="nl-BE"/>
        </w:rPr>
        <w:t xml:space="preserve"> meer transversale thema’s. </w:t>
      </w:r>
      <w:r w:rsidR="00373EC3">
        <w:rPr>
          <w:lang w:val="nl-BE"/>
        </w:rPr>
        <w:t>Bij</w:t>
      </w:r>
      <w:r>
        <w:rPr>
          <w:lang w:val="nl-BE"/>
        </w:rPr>
        <w:t xml:space="preserve"> transversale thema’s</w:t>
      </w:r>
      <w:r w:rsidR="005654D8">
        <w:rPr>
          <w:lang w:val="nl-BE"/>
        </w:rPr>
        <w:t>,</w:t>
      </w:r>
      <w:r>
        <w:rPr>
          <w:lang w:val="nl-BE"/>
        </w:rPr>
        <w:t xml:space="preserve"> zoals soft skills</w:t>
      </w:r>
      <w:r w:rsidR="005654D8">
        <w:rPr>
          <w:lang w:val="nl-BE"/>
        </w:rPr>
        <w:t xml:space="preserve">, </w:t>
      </w:r>
      <w:r w:rsidR="00594D84">
        <w:rPr>
          <w:lang w:val="nl-BE"/>
        </w:rPr>
        <w:t>s</w:t>
      </w:r>
      <w:r w:rsidR="00373EC3">
        <w:rPr>
          <w:lang w:val="nl-BE"/>
        </w:rPr>
        <w:t xml:space="preserve">luiten </w:t>
      </w:r>
      <w:r>
        <w:rPr>
          <w:lang w:val="nl-BE"/>
        </w:rPr>
        <w:t xml:space="preserve">de uitgewerkte opleidingen </w:t>
      </w:r>
      <w:r w:rsidR="00373EC3">
        <w:rPr>
          <w:lang w:val="nl-BE"/>
        </w:rPr>
        <w:t xml:space="preserve">immers </w:t>
      </w:r>
      <w:r>
        <w:rPr>
          <w:lang w:val="nl-BE"/>
        </w:rPr>
        <w:t xml:space="preserve">minder direct aan op de noden van de achterban van een sectororganisatie. Men gaf aan dat, door de verplichting om paritair georganiseerde organisaties mee in het partnerschap te betrekken, deze organisaties </w:t>
      </w:r>
      <w:r w:rsidR="005654D8">
        <w:rPr>
          <w:lang w:val="nl-BE"/>
        </w:rPr>
        <w:t xml:space="preserve">ook </w:t>
      </w:r>
      <w:r>
        <w:rPr>
          <w:lang w:val="nl-BE"/>
        </w:rPr>
        <w:t>overbevraagd waren.</w:t>
      </w:r>
    </w:p>
    <w:p w14:paraId="155D4916" w14:textId="1916B2F9" w:rsidR="004C715B" w:rsidRDefault="00FD1F84" w:rsidP="004C715B">
      <w:pPr>
        <w:rPr>
          <w:lang w:val="nl-BE"/>
        </w:rPr>
      </w:pPr>
      <w:r>
        <w:rPr>
          <w:lang w:val="nl-BE"/>
        </w:rPr>
        <w:t xml:space="preserve">Tot slot benadrukt men het belang van heldere definities van de </w:t>
      </w:r>
      <w:r w:rsidR="00EB4E91">
        <w:rPr>
          <w:lang w:val="nl-BE"/>
        </w:rPr>
        <w:t xml:space="preserve">categorieën die </w:t>
      </w:r>
      <w:r w:rsidR="00E236AF">
        <w:rPr>
          <w:lang w:val="nl-BE"/>
        </w:rPr>
        <w:t xml:space="preserve">vertegenwoordigd dienen te zijn. </w:t>
      </w:r>
      <w:r w:rsidR="004F60DE">
        <w:rPr>
          <w:lang w:val="nl-BE"/>
        </w:rPr>
        <w:t>S</w:t>
      </w:r>
      <w:r>
        <w:rPr>
          <w:lang w:val="nl-BE"/>
        </w:rPr>
        <w:t xml:space="preserve">pecifiek </w:t>
      </w:r>
      <w:r w:rsidR="005D1676">
        <w:rPr>
          <w:lang w:val="nl-BE"/>
        </w:rPr>
        <w:t xml:space="preserve">werd </w:t>
      </w:r>
      <w:r>
        <w:rPr>
          <w:lang w:val="nl-BE"/>
        </w:rPr>
        <w:t>rond ‘innovatieactor’ onduidelijkheid ervaren, zoals onderstaande quotes illustreren.</w:t>
      </w:r>
    </w:p>
    <w:p w14:paraId="7FB1336A" w14:textId="5A9D016B" w:rsidR="005D1676" w:rsidRDefault="007A73F0" w:rsidP="005D1676">
      <w:pPr>
        <w:pStyle w:val="Duidelijkcitaat"/>
        <w:rPr>
          <w:lang w:val="nl-BE"/>
        </w:rPr>
      </w:pPr>
      <w:r>
        <w:rPr>
          <w:lang w:val="nl-BE"/>
        </w:rPr>
        <w:t>“</w:t>
      </w:r>
      <w:r w:rsidR="005D1676">
        <w:rPr>
          <w:lang w:val="nl-BE"/>
        </w:rPr>
        <w:t>Dat v</w:t>
      </w:r>
      <w:r w:rsidR="005D1676" w:rsidRPr="005657F1">
        <w:rPr>
          <w:lang w:val="nl-BE"/>
        </w:rPr>
        <w:t>ond ik relevant, maar ik vond de opsplitsing niet zo duidelijk. Zeker die ‘innovatieve actor’ vond ik moeilijker te beoordelen. Welke organisatie is dan innovatief? Elke organisatie probeert dat toch? Dat vond ik wat nodeloos. Arbeidsmarkt en onderwijs dat moest er wel zeker zijn.</w:t>
      </w:r>
      <w:r w:rsidR="005D1676">
        <w:rPr>
          <w:lang w:val="nl-BE"/>
        </w:rPr>
        <w:t>”</w:t>
      </w:r>
      <w:r w:rsidR="005D1676">
        <w:rPr>
          <w:lang w:val="nl-BE"/>
        </w:rPr>
        <w:br/>
      </w:r>
      <w:r w:rsidR="005D1676">
        <w:rPr>
          <w:lang w:val="nl-BE"/>
        </w:rPr>
        <w:br/>
        <w:t>“Met betrekking tot</w:t>
      </w:r>
      <w:r w:rsidR="005D1676" w:rsidRPr="004E1AF7">
        <w:rPr>
          <w:lang w:val="nl-BE"/>
        </w:rPr>
        <w:t xml:space="preserve"> </w:t>
      </w:r>
      <w:r w:rsidR="005D1676">
        <w:rPr>
          <w:lang w:val="nl-BE"/>
        </w:rPr>
        <w:t>‘i</w:t>
      </w:r>
      <w:r w:rsidR="005D1676" w:rsidRPr="004E1AF7">
        <w:rPr>
          <w:lang w:val="nl-BE"/>
        </w:rPr>
        <w:t>nnovatie</w:t>
      </w:r>
      <w:r w:rsidR="005D1676">
        <w:rPr>
          <w:lang w:val="nl-BE"/>
        </w:rPr>
        <w:t>’</w:t>
      </w:r>
      <w:r w:rsidR="005D1676" w:rsidRPr="004E1AF7">
        <w:rPr>
          <w:lang w:val="nl-BE"/>
        </w:rPr>
        <w:t xml:space="preserve"> is het ook wel belangrijk om te kijken over welk soort innovatie het gaat</w:t>
      </w:r>
      <w:r w:rsidR="005D1676">
        <w:rPr>
          <w:lang w:val="nl-BE"/>
        </w:rPr>
        <w:t>.”</w:t>
      </w:r>
    </w:p>
    <w:p w14:paraId="50845010" w14:textId="67A3701D" w:rsidR="00E722D4" w:rsidRDefault="00E722D4" w:rsidP="00511625">
      <w:pPr>
        <w:rPr>
          <w:lang w:val="nl-BE"/>
        </w:rPr>
      </w:pPr>
      <w:r>
        <w:rPr>
          <w:lang w:val="nl-BE"/>
        </w:rPr>
        <w:t>Heel wat actoren bevestigden in de focusgroepen en interviews wel de grote meerwaarde van met de verschillende types actoren samen te werken</w:t>
      </w:r>
      <w:r w:rsidR="00FE5DE3">
        <w:rPr>
          <w:lang w:val="nl-BE"/>
        </w:rPr>
        <w:t>, terugkijkend op het traject</w:t>
      </w:r>
      <w:r>
        <w:rPr>
          <w:lang w:val="nl-BE"/>
        </w:rPr>
        <w:t xml:space="preserve">. </w:t>
      </w:r>
      <w:r w:rsidR="000C1F84">
        <w:rPr>
          <w:lang w:val="nl-BE"/>
        </w:rPr>
        <w:t xml:space="preserve">Men geeft aan dat het resultaat daardoor innovatiever is, meer aangepast aan de praktijk, en dat </w:t>
      </w:r>
      <w:r w:rsidR="00067EA4">
        <w:rPr>
          <w:lang w:val="nl-BE"/>
        </w:rPr>
        <w:t xml:space="preserve">de verschillende actoren veel </w:t>
      </w:r>
      <w:r w:rsidR="005654D8">
        <w:rPr>
          <w:lang w:val="nl-BE"/>
        </w:rPr>
        <w:t xml:space="preserve">konden leren </w:t>
      </w:r>
      <w:r w:rsidR="00067EA4">
        <w:rPr>
          <w:lang w:val="nl-BE"/>
        </w:rPr>
        <w:t>van elkaar.</w:t>
      </w:r>
    </w:p>
    <w:p w14:paraId="436E06BF" w14:textId="774C6E52" w:rsidR="00E722D4" w:rsidRDefault="00133BA8" w:rsidP="00133BA8">
      <w:pPr>
        <w:pStyle w:val="Duidelijkcitaat"/>
        <w:rPr>
          <w:lang w:val="nl-BE"/>
        </w:rPr>
      </w:pPr>
      <w:r>
        <w:rPr>
          <w:lang w:val="nl-BE"/>
        </w:rPr>
        <w:lastRenderedPageBreak/>
        <w:t>“M</w:t>
      </w:r>
      <w:r w:rsidRPr="00C92A7B">
        <w:rPr>
          <w:lang w:val="nl-BE"/>
        </w:rPr>
        <w:t>eest verrijkend vond ik inderdaad dat de die types actoren verplicht samengebracht worden.</w:t>
      </w:r>
      <w:r>
        <w:rPr>
          <w:lang w:val="nl-BE"/>
        </w:rPr>
        <w:t xml:space="preserve"> (…) D</w:t>
      </w:r>
      <w:r w:rsidRPr="00C92A7B">
        <w:rPr>
          <w:lang w:val="nl-BE"/>
        </w:rPr>
        <w:t>at vind ik fantastisch, die doorstroming van kennis op al die verschillende niveaus.</w:t>
      </w:r>
      <w:r>
        <w:rPr>
          <w:lang w:val="nl-BE"/>
        </w:rPr>
        <w:t>”</w:t>
      </w:r>
      <w:r w:rsidR="00403EEB">
        <w:rPr>
          <w:lang w:val="nl-BE"/>
        </w:rPr>
        <w:br/>
      </w:r>
      <w:r w:rsidR="004D1C7C">
        <w:rPr>
          <w:lang w:val="nl-BE"/>
        </w:rPr>
        <w:br/>
        <w:t>“</w:t>
      </w:r>
      <w:r w:rsidR="004D1C7C" w:rsidRPr="004D1C7C">
        <w:rPr>
          <w:lang w:val="nl-BE"/>
        </w:rPr>
        <w:t xml:space="preserve">Als </w:t>
      </w:r>
      <w:r w:rsidR="004D1C7C">
        <w:rPr>
          <w:lang w:val="nl-BE"/>
        </w:rPr>
        <w:t>ik nu kijk naar</w:t>
      </w:r>
      <w:r w:rsidR="004D1C7C" w:rsidRPr="004D1C7C">
        <w:rPr>
          <w:lang w:val="nl-BE"/>
        </w:rPr>
        <w:t xml:space="preserve"> wat het opgeleverd heeft, </w:t>
      </w:r>
      <w:r w:rsidR="004D1C7C">
        <w:rPr>
          <w:lang w:val="nl-BE"/>
        </w:rPr>
        <w:t>we</w:t>
      </w:r>
      <w:r w:rsidR="004D1C7C" w:rsidRPr="004D1C7C">
        <w:rPr>
          <w:lang w:val="nl-BE"/>
        </w:rPr>
        <w:t xml:space="preserve"> halen er een rijker resultaat uit dan verwacht door de extra actoren, want </w:t>
      </w:r>
      <w:r w:rsidR="004D1C7C">
        <w:rPr>
          <w:lang w:val="nl-BE"/>
        </w:rPr>
        <w:t>we</w:t>
      </w:r>
      <w:r w:rsidR="004D1C7C" w:rsidRPr="004D1C7C">
        <w:rPr>
          <w:lang w:val="nl-BE"/>
        </w:rPr>
        <w:t xml:space="preserve"> hadden op voorhand niet zo over hen nagedacht</w:t>
      </w:r>
      <w:r w:rsidR="004D1C7C">
        <w:rPr>
          <w:lang w:val="nl-BE"/>
        </w:rPr>
        <w:t>.”</w:t>
      </w:r>
    </w:p>
    <w:p w14:paraId="3F109C12" w14:textId="51011808" w:rsidR="00E0386C" w:rsidRDefault="00347B36" w:rsidP="00E0386C">
      <w:pPr>
        <w:pStyle w:val="Kop5"/>
        <w:rPr>
          <w:lang w:val="nl-BE"/>
        </w:rPr>
      </w:pPr>
      <w:r>
        <w:rPr>
          <w:lang w:val="nl-BE"/>
        </w:rPr>
        <w:t>Klankbordgroep</w:t>
      </w:r>
    </w:p>
    <w:p w14:paraId="070DA05D" w14:textId="25320AE7" w:rsidR="00F35FDF" w:rsidRPr="00F35FDF" w:rsidRDefault="00F35FDF" w:rsidP="00F35FDF">
      <w:r>
        <w:t>Naast het partnerschap k</w:t>
      </w:r>
      <w:r w:rsidR="00AE6116">
        <w:t>ond</w:t>
      </w:r>
      <w:r>
        <w:t>en er steeds organisaties (werkgeversorganisaties, vakbonden, bedrijven, …) betrokken worden als ‘klankbord’ om advies te geven en suggesties te doen. Organisaties in de klankbordgroep konden geen kosten inbrengen.</w:t>
      </w:r>
    </w:p>
    <w:p w14:paraId="29577C87" w14:textId="06F5CA0D" w:rsidR="00DE7E65" w:rsidRDefault="001266F2" w:rsidP="00274804">
      <w:pPr>
        <w:rPr>
          <w:rStyle w:val="Intensieveverwijzing"/>
        </w:rPr>
      </w:pPr>
      <w:r>
        <w:rPr>
          <w:rStyle w:val="Intensieveverwijzing"/>
        </w:rPr>
        <w:t>E</w:t>
      </w:r>
      <w:r w:rsidR="00F42B19">
        <w:rPr>
          <w:rStyle w:val="Intensieveverwijzing"/>
        </w:rPr>
        <w:t>en k</w:t>
      </w:r>
      <w:r w:rsidR="00DE7E65">
        <w:rPr>
          <w:rStyle w:val="Intensieveverwijzing"/>
        </w:rPr>
        <w:t>lankbordgroep</w:t>
      </w:r>
      <w:r w:rsidR="00F42B19">
        <w:rPr>
          <w:rStyle w:val="Intensieveverwijzing"/>
        </w:rPr>
        <w:t xml:space="preserve"> is </w:t>
      </w:r>
      <w:r w:rsidR="00C84525">
        <w:rPr>
          <w:rStyle w:val="Intensieveverwijzing"/>
        </w:rPr>
        <w:t>een meerwaarde</w:t>
      </w:r>
      <w:r w:rsidR="00F42B19">
        <w:rPr>
          <w:rStyle w:val="Intensieveverwijzing"/>
        </w:rPr>
        <w:t xml:space="preserve">, maar </w:t>
      </w:r>
      <w:r w:rsidR="007D3A68">
        <w:rPr>
          <w:rStyle w:val="Intensieveverwijzing"/>
        </w:rPr>
        <w:t>met een langere looptijd had deze meer kunnen betekenen</w:t>
      </w:r>
      <w:r w:rsidR="00F72DB0">
        <w:rPr>
          <w:rStyle w:val="Intensieveverwijzing"/>
        </w:rPr>
        <w:t xml:space="preserve"> voor de partnerschappen</w:t>
      </w:r>
    </w:p>
    <w:p w14:paraId="664E23A4" w14:textId="6B6AD440" w:rsidR="00812B35" w:rsidRDefault="00254D26" w:rsidP="00812B35">
      <w:r>
        <w:t xml:space="preserve">De betrokkenheid en meerwaarde van de klankbordgroepen varieerde overheen de partnerschappen en </w:t>
      </w:r>
      <w:proofErr w:type="spellStart"/>
      <w:r>
        <w:t>subthema’s</w:t>
      </w:r>
      <w:proofErr w:type="spellEnd"/>
      <w:r>
        <w:t xml:space="preserve"> binnen de partnerschappen. </w:t>
      </w:r>
      <w:r w:rsidR="00F25247">
        <w:t xml:space="preserve">Bij de opleidingen waarbij </w:t>
      </w:r>
      <w:r>
        <w:t>de klankbordgroep betrokken was, hoorden</w:t>
      </w:r>
      <w:r w:rsidR="00CD04A2">
        <w:t xml:space="preserve"> we positieve signalen over </w:t>
      </w:r>
      <w:r w:rsidR="00F25247">
        <w:t>de meerwaarde</w:t>
      </w:r>
      <w:r w:rsidR="002974E3">
        <w:t xml:space="preserve"> bij de ontwikkeling, voor feedback</w:t>
      </w:r>
      <w:r w:rsidR="00120C9C">
        <w:t>, voor</w:t>
      </w:r>
      <w:r w:rsidR="002974E3">
        <w:t xml:space="preserve"> validatie</w:t>
      </w:r>
      <w:r w:rsidR="00EB428C">
        <w:t xml:space="preserve"> </w:t>
      </w:r>
      <w:r w:rsidR="00FA43B7">
        <w:t xml:space="preserve">en </w:t>
      </w:r>
      <w:r w:rsidR="00131B51">
        <w:t xml:space="preserve">om te garanderen dat </w:t>
      </w:r>
      <w:r w:rsidR="00C44DE7">
        <w:t>de opleiding aansloot bij de noden van de doelgroep.</w:t>
      </w:r>
    </w:p>
    <w:p w14:paraId="3B417037" w14:textId="06119416" w:rsidR="002E67A4" w:rsidRPr="00812B35" w:rsidRDefault="002E67A4" w:rsidP="002E67A4">
      <w:pPr>
        <w:pStyle w:val="Duidelijkcitaat"/>
        <w:rPr>
          <w:lang w:val="nl-BE"/>
        </w:rPr>
      </w:pPr>
      <w:r>
        <w:rPr>
          <w:lang w:val="nl-BE"/>
        </w:rPr>
        <w:t>“We hadden een</w:t>
      </w:r>
      <w:r w:rsidRPr="00362294">
        <w:rPr>
          <w:lang w:val="nl-BE"/>
        </w:rPr>
        <w:t xml:space="preserve"> grote en actieve klankbordgroep die </w:t>
      </w:r>
      <w:r>
        <w:rPr>
          <w:lang w:val="nl-BE"/>
        </w:rPr>
        <w:t xml:space="preserve">een </w:t>
      </w:r>
      <w:r w:rsidRPr="00362294">
        <w:rPr>
          <w:lang w:val="nl-BE"/>
        </w:rPr>
        <w:t>aantal keer geconsulteerd is geweest en dat</w:t>
      </w:r>
      <w:r>
        <w:rPr>
          <w:lang w:val="nl-BE"/>
        </w:rPr>
        <w:t xml:space="preserve"> zorgt</w:t>
      </w:r>
      <w:r w:rsidRPr="00362294">
        <w:rPr>
          <w:lang w:val="nl-BE"/>
        </w:rPr>
        <w:t xml:space="preserve"> voor een stuk voor de nodige feedback en validatie tijdens het proces.</w:t>
      </w:r>
      <w:r>
        <w:rPr>
          <w:lang w:val="nl-BE"/>
        </w:rPr>
        <w:t>”</w:t>
      </w:r>
    </w:p>
    <w:p w14:paraId="1CCADEF2" w14:textId="18F2CA42" w:rsidR="002E67A4" w:rsidRDefault="00C44DE7" w:rsidP="00812B35">
      <w:r>
        <w:t xml:space="preserve">Wel werd aangehaald dat de tijd ontbrak om de klankbordgroep echt </w:t>
      </w:r>
      <w:r w:rsidR="003C1BFC">
        <w:t>ten volle te benutten</w:t>
      </w:r>
      <w:r w:rsidR="00034966">
        <w:t>. M</w:t>
      </w:r>
      <w:r w:rsidR="00AA7E71">
        <w:t>en</w:t>
      </w:r>
      <w:r w:rsidR="00034966">
        <w:t xml:space="preserve"> werkte</w:t>
      </w:r>
      <w:r w:rsidR="00AA7E71">
        <w:t xml:space="preserve"> </w:t>
      </w:r>
      <w:r w:rsidR="007B4638">
        <w:t>vaak</w:t>
      </w:r>
      <w:r w:rsidR="00AA7E71">
        <w:t xml:space="preserve"> tegen de klok om de</w:t>
      </w:r>
      <w:r w:rsidR="00FA43B7">
        <w:t xml:space="preserve"> ontwikkeling van de</w:t>
      </w:r>
      <w:r w:rsidR="007E4EB7">
        <w:t xml:space="preserve"> </w:t>
      </w:r>
      <w:r w:rsidR="00644D5D">
        <w:t>opleidingen</w:t>
      </w:r>
      <w:r w:rsidR="00CE5B9E">
        <w:t xml:space="preserve"> </w:t>
      </w:r>
      <w:r w:rsidR="007E4EB7">
        <w:t>klaar te krijgen binnen de projectduur, en de tijd o</w:t>
      </w:r>
      <w:r w:rsidR="00092A52">
        <w:t>m</w:t>
      </w:r>
      <w:r w:rsidR="006A2302">
        <w:t xml:space="preserve"> een bijna afgewerkt product </w:t>
      </w:r>
      <w:r w:rsidR="006034D6">
        <w:t>voor te leggen aan de klankbordgroep was er niet.</w:t>
      </w:r>
      <w:r w:rsidR="00FC02FC" w:rsidRPr="00FC02FC">
        <w:rPr>
          <w:lang w:val="nl-BE"/>
        </w:rPr>
        <w:t xml:space="preserve"> </w:t>
      </w:r>
      <w:r w:rsidR="00FC02FC">
        <w:rPr>
          <w:lang w:val="nl-BE"/>
        </w:rPr>
        <w:t>Dat is echter meer evident wanneer er iets tastbaars voorgelegd kan worden.</w:t>
      </w:r>
    </w:p>
    <w:p w14:paraId="52B7D42C" w14:textId="5518BEA2" w:rsidR="006034D6" w:rsidRPr="005446B0" w:rsidRDefault="006034D6" w:rsidP="006034D6">
      <w:pPr>
        <w:pStyle w:val="Duidelijkcitaat"/>
        <w:rPr>
          <w:lang w:val="nl-BE"/>
        </w:rPr>
      </w:pPr>
      <w:r>
        <w:rPr>
          <w:lang w:val="nl-BE"/>
        </w:rPr>
        <w:t>“</w:t>
      </w:r>
      <w:r w:rsidRPr="00C92A7B">
        <w:rPr>
          <w:lang w:val="nl-BE"/>
        </w:rPr>
        <w:t>We hadden een klankbordgroep maar eigenlijk kan die pas klank geven op moment dat er iets uitgewerkt is en dat de technologie getest of gevalideerd wordt, dan is het pas concreet. Het project was te kort om dat te doen, heel kort kunnen testen, maar eigenlijk geen tijd om te valideren.</w:t>
      </w:r>
      <w:r>
        <w:rPr>
          <w:lang w:val="nl-BE"/>
        </w:rPr>
        <w:t>”</w:t>
      </w:r>
    </w:p>
    <w:p w14:paraId="6157B40B" w14:textId="469E98B8" w:rsidR="00DD35DD" w:rsidRDefault="005532BD" w:rsidP="00DD35DD">
      <w:pPr>
        <w:rPr>
          <w:b/>
          <w:bCs/>
          <w:lang w:val="nl-BE"/>
        </w:rPr>
      </w:pPr>
      <w:r>
        <w:rPr>
          <w:rStyle w:val="Intensieveverwijzing"/>
        </w:rPr>
        <w:t>M</w:t>
      </w:r>
      <w:r w:rsidR="00DD35DD">
        <w:rPr>
          <w:rStyle w:val="Intensieveverwijzing"/>
        </w:rPr>
        <w:t>en</w:t>
      </w:r>
      <w:r>
        <w:rPr>
          <w:rStyle w:val="Intensieveverwijzing"/>
        </w:rPr>
        <w:t xml:space="preserve"> geeft aan dat </w:t>
      </w:r>
      <w:r w:rsidR="00D37165">
        <w:rPr>
          <w:rStyle w:val="Intensieveverwijzing"/>
        </w:rPr>
        <w:t xml:space="preserve">er onvoldoende flexibiliteit is in </w:t>
      </w:r>
      <w:r>
        <w:rPr>
          <w:rStyle w:val="Intensieveverwijzing"/>
        </w:rPr>
        <w:t>de</w:t>
      </w:r>
      <w:r w:rsidR="00D37165">
        <w:rPr>
          <w:rStyle w:val="Intensieveverwijzing"/>
        </w:rPr>
        <w:t xml:space="preserve"> invulling en aanwending van de</w:t>
      </w:r>
      <w:r>
        <w:rPr>
          <w:rStyle w:val="Intensieveverwijzing"/>
        </w:rPr>
        <w:t xml:space="preserve"> klankbord</w:t>
      </w:r>
      <w:r w:rsidR="00311EE0">
        <w:rPr>
          <w:rStyle w:val="Intensieveverwijzing"/>
        </w:rPr>
        <w:t>rol</w:t>
      </w:r>
    </w:p>
    <w:p w14:paraId="5193D6A3" w14:textId="31A1A598" w:rsidR="0052391A" w:rsidRDefault="008D4782" w:rsidP="00362294">
      <w:pPr>
        <w:rPr>
          <w:lang w:val="nl-BE"/>
        </w:rPr>
      </w:pPr>
      <w:r>
        <w:rPr>
          <w:lang w:val="nl-BE"/>
        </w:rPr>
        <w:t>Een aantal partnerschappen hebben echter weinig meerwaarde ervaren</w:t>
      </w:r>
      <w:r w:rsidR="00595768">
        <w:rPr>
          <w:lang w:val="nl-BE"/>
        </w:rPr>
        <w:t xml:space="preserve"> van de klankbordgroepen</w:t>
      </w:r>
      <w:r w:rsidR="00B43B03">
        <w:rPr>
          <w:lang w:val="nl-BE"/>
        </w:rPr>
        <w:t xml:space="preserve">. </w:t>
      </w:r>
      <w:r w:rsidR="00E3403D">
        <w:rPr>
          <w:lang w:val="nl-BE"/>
        </w:rPr>
        <w:t xml:space="preserve">Actoren uit deze partnerschappen (of specifieke </w:t>
      </w:r>
      <w:proofErr w:type="spellStart"/>
      <w:r w:rsidR="00E3403D">
        <w:rPr>
          <w:lang w:val="nl-BE"/>
        </w:rPr>
        <w:t>subthema’s</w:t>
      </w:r>
      <w:proofErr w:type="spellEnd"/>
      <w:r w:rsidR="00E3403D">
        <w:rPr>
          <w:lang w:val="nl-BE"/>
        </w:rPr>
        <w:t xml:space="preserve"> van partnerschappen)</w:t>
      </w:r>
      <w:r w:rsidR="00A20DC0">
        <w:rPr>
          <w:lang w:val="nl-BE"/>
        </w:rPr>
        <w:t xml:space="preserve"> ga</w:t>
      </w:r>
      <w:r w:rsidR="00E3403D">
        <w:rPr>
          <w:lang w:val="nl-BE"/>
        </w:rPr>
        <w:t>ven</w:t>
      </w:r>
      <w:r w:rsidR="00A20DC0">
        <w:rPr>
          <w:lang w:val="nl-BE"/>
        </w:rPr>
        <w:t xml:space="preserve"> aan dat het eerder pro forma </w:t>
      </w:r>
      <w:r w:rsidR="00E3403D">
        <w:rPr>
          <w:lang w:val="nl-BE"/>
        </w:rPr>
        <w:t xml:space="preserve">werd georganiseerd, en er weinig feedback uit de klankbordgroep terugkwam. </w:t>
      </w:r>
      <w:r w:rsidR="00776FB6">
        <w:rPr>
          <w:lang w:val="nl-BE"/>
        </w:rPr>
        <w:t xml:space="preserve">Dit omdat de samenstelling </w:t>
      </w:r>
      <w:r w:rsidR="00DD59ED">
        <w:rPr>
          <w:lang w:val="nl-BE"/>
        </w:rPr>
        <w:t xml:space="preserve">van de groep </w:t>
      </w:r>
      <w:r w:rsidR="00776FB6">
        <w:rPr>
          <w:lang w:val="nl-BE"/>
        </w:rPr>
        <w:t>en</w:t>
      </w:r>
      <w:r w:rsidR="00DD59ED">
        <w:rPr>
          <w:lang w:val="nl-BE"/>
        </w:rPr>
        <w:t xml:space="preserve"> de</w:t>
      </w:r>
      <w:r w:rsidR="00776FB6">
        <w:rPr>
          <w:lang w:val="nl-BE"/>
        </w:rPr>
        <w:t xml:space="preserve"> planning van de samenkomsten </w:t>
      </w:r>
      <w:r w:rsidR="00DD59ED">
        <w:rPr>
          <w:lang w:val="nl-BE"/>
        </w:rPr>
        <w:t>reeds bij het begin van de projectuitvoering</w:t>
      </w:r>
      <w:r w:rsidR="00776FB6">
        <w:rPr>
          <w:lang w:val="nl-BE"/>
        </w:rPr>
        <w:t xml:space="preserve"> vastlagen en in de praktijk niet noodzakelijkerwijs relevant waren voor de vragen die op </w:t>
      </w:r>
      <w:r w:rsidR="00DD59ED">
        <w:rPr>
          <w:lang w:val="nl-BE"/>
        </w:rPr>
        <w:t>die momenten (al dan niet)</w:t>
      </w:r>
      <w:r w:rsidR="00776FB6">
        <w:rPr>
          <w:lang w:val="nl-BE"/>
        </w:rPr>
        <w:t xml:space="preserve"> voorlagen</w:t>
      </w:r>
      <w:r w:rsidR="00263CD3">
        <w:rPr>
          <w:lang w:val="nl-BE"/>
        </w:rPr>
        <w:t>.</w:t>
      </w:r>
      <w:r w:rsidR="00776FB6">
        <w:rPr>
          <w:lang w:val="nl-BE"/>
        </w:rPr>
        <w:t xml:space="preserve"> </w:t>
      </w:r>
      <w:r w:rsidR="00E3403D">
        <w:rPr>
          <w:lang w:val="nl-BE"/>
        </w:rPr>
        <w:t xml:space="preserve">Een </w:t>
      </w:r>
      <w:r w:rsidR="00E3403D">
        <w:rPr>
          <w:lang w:val="nl-BE"/>
        </w:rPr>
        <w:lastRenderedPageBreak/>
        <w:t xml:space="preserve">suggestie die gemaakt werd is om de </w:t>
      </w:r>
      <w:r w:rsidR="00BD6B25">
        <w:rPr>
          <w:lang w:val="nl-BE"/>
        </w:rPr>
        <w:t xml:space="preserve">klankbordfunctie meer flexibel en op maat van de noden </w:t>
      </w:r>
      <w:r w:rsidR="0014065E">
        <w:rPr>
          <w:lang w:val="nl-BE"/>
        </w:rPr>
        <w:t>in te vullen</w:t>
      </w:r>
      <w:r w:rsidR="00BD6B25">
        <w:rPr>
          <w:lang w:val="nl-BE"/>
        </w:rPr>
        <w:t>, zoals onderstaande quote illustreert.</w:t>
      </w:r>
    </w:p>
    <w:p w14:paraId="5B051D24" w14:textId="5B0CD060" w:rsidR="00276A32" w:rsidRPr="00362294" w:rsidRDefault="00F55ABD" w:rsidP="00BD6B25">
      <w:pPr>
        <w:pStyle w:val="Duidelijkcitaat"/>
        <w:rPr>
          <w:lang w:val="nl-BE"/>
        </w:rPr>
      </w:pPr>
      <w:r>
        <w:rPr>
          <w:lang w:val="nl-BE"/>
        </w:rPr>
        <w:t>“</w:t>
      </w:r>
      <w:r w:rsidR="00362294" w:rsidRPr="00362294">
        <w:rPr>
          <w:lang w:val="nl-BE"/>
        </w:rPr>
        <w:t xml:space="preserve">Het zou meer meerwaarde hebben, als het misschien niet systematisch was, en </w:t>
      </w:r>
      <w:r w:rsidR="00BD6B25">
        <w:rPr>
          <w:lang w:val="nl-BE"/>
        </w:rPr>
        <w:t xml:space="preserve">er </w:t>
      </w:r>
      <w:r w:rsidR="00362294" w:rsidRPr="00362294">
        <w:rPr>
          <w:lang w:val="nl-BE"/>
        </w:rPr>
        <w:t xml:space="preserve">enkel een klankbordgroep </w:t>
      </w:r>
      <w:r w:rsidR="00BD6B25">
        <w:rPr>
          <w:lang w:val="nl-BE"/>
        </w:rPr>
        <w:t xml:space="preserve">was </w:t>
      </w:r>
      <w:r w:rsidR="00362294" w:rsidRPr="00362294">
        <w:rPr>
          <w:lang w:val="nl-BE"/>
        </w:rPr>
        <w:t xml:space="preserve">wanneer er echt vragen zijn en er bepaalde expertise nodig is. Bij </w:t>
      </w:r>
      <w:r w:rsidR="00BD6B25">
        <w:rPr>
          <w:lang w:val="nl-BE"/>
        </w:rPr>
        <w:t xml:space="preserve">een </w:t>
      </w:r>
      <w:proofErr w:type="spellStart"/>
      <w:r w:rsidR="00BD6B25">
        <w:rPr>
          <w:lang w:val="nl-BE"/>
        </w:rPr>
        <w:t>subthema</w:t>
      </w:r>
      <w:proofErr w:type="spellEnd"/>
      <w:r w:rsidR="00362294" w:rsidRPr="00362294">
        <w:rPr>
          <w:lang w:val="nl-BE"/>
        </w:rPr>
        <w:t xml:space="preserve"> hebben ze bv. bedrijven met expertise individueel gezien en interviews gedaan, tussen klankbordgroepen door, om informatie te </w:t>
      </w:r>
      <w:r w:rsidR="00BD6B25">
        <w:rPr>
          <w:lang w:val="nl-BE"/>
        </w:rPr>
        <w:t>verzamelen</w:t>
      </w:r>
      <w:r w:rsidR="00A54D54">
        <w:rPr>
          <w:lang w:val="nl-BE"/>
        </w:rPr>
        <w:t xml:space="preserve">. </w:t>
      </w:r>
      <w:r w:rsidR="00362294" w:rsidRPr="00362294">
        <w:rPr>
          <w:lang w:val="nl-BE"/>
        </w:rPr>
        <w:t xml:space="preserve">Dus </w:t>
      </w:r>
      <w:r>
        <w:rPr>
          <w:lang w:val="nl-BE"/>
        </w:rPr>
        <w:t>het mocht</w:t>
      </w:r>
      <w:r w:rsidR="00362294" w:rsidRPr="00362294">
        <w:rPr>
          <w:lang w:val="nl-BE"/>
        </w:rPr>
        <w:t xml:space="preserve"> meer </w:t>
      </w:r>
      <w:r w:rsidR="00BD6B25">
        <w:rPr>
          <w:lang w:val="nl-BE"/>
        </w:rPr>
        <w:t>a</w:t>
      </w:r>
      <w:r w:rsidR="00362294" w:rsidRPr="00362294">
        <w:rPr>
          <w:lang w:val="nl-BE"/>
        </w:rPr>
        <w:t>d hoc zijn.</w:t>
      </w:r>
      <w:r>
        <w:rPr>
          <w:lang w:val="nl-BE"/>
        </w:rPr>
        <w:t>”</w:t>
      </w:r>
    </w:p>
    <w:p w14:paraId="38DC6B0F" w14:textId="11CD6405" w:rsidR="00DF59EE" w:rsidRDefault="00DF59EE" w:rsidP="00DF59EE">
      <w:pPr>
        <w:rPr>
          <w:b/>
          <w:bCs/>
          <w:lang w:val="nl-BE"/>
        </w:rPr>
      </w:pPr>
      <w:r>
        <w:rPr>
          <w:rStyle w:val="Intensieveverwijzing"/>
        </w:rPr>
        <w:t>Niet evident om engagement van klankbordgroep te verkrijgen zonder vergoeding</w:t>
      </w:r>
    </w:p>
    <w:p w14:paraId="5119EB27" w14:textId="146A20F8" w:rsidR="00000BD7" w:rsidRDefault="00000BD7" w:rsidP="00362294">
      <w:pPr>
        <w:rPr>
          <w:lang w:val="nl-BE"/>
        </w:rPr>
      </w:pPr>
      <w:r>
        <w:rPr>
          <w:lang w:val="nl-BE"/>
        </w:rPr>
        <w:t xml:space="preserve">Tot slot geeft men aan dat het niet vanzelfsprekend </w:t>
      </w:r>
      <w:r w:rsidR="007B4638">
        <w:rPr>
          <w:lang w:val="nl-BE"/>
        </w:rPr>
        <w:t>was</w:t>
      </w:r>
      <w:r>
        <w:rPr>
          <w:lang w:val="nl-BE"/>
        </w:rPr>
        <w:t xml:space="preserve"> om het engagement van de leden van de klankbordgroep te verkrijgen, gezien er geen vergoeding tegenover </w:t>
      </w:r>
      <w:r w:rsidR="007B4638">
        <w:rPr>
          <w:lang w:val="nl-BE"/>
        </w:rPr>
        <w:t>stond</w:t>
      </w:r>
      <w:r>
        <w:rPr>
          <w:lang w:val="nl-BE"/>
        </w:rPr>
        <w:t>.</w:t>
      </w:r>
      <w:r w:rsidR="000E0250">
        <w:rPr>
          <w:lang w:val="nl-BE"/>
        </w:rPr>
        <w:t xml:space="preserve"> Zeker de doelgroep </w:t>
      </w:r>
      <w:r w:rsidR="007B4638">
        <w:rPr>
          <w:lang w:val="nl-BE"/>
        </w:rPr>
        <w:t>van</w:t>
      </w:r>
      <w:r w:rsidR="000E0250">
        <w:rPr>
          <w:lang w:val="nl-BE"/>
        </w:rPr>
        <w:t xml:space="preserve"> bedrijfsleiders of </w:t>
      </w:r>
      <w:proofErr w:type="spellStart"/>
      <w:r w:rsidR="000E0250">
        <w:rPr>
          <w:lang w:val="nl-BE"/>
        </w:rPr>
        <w:t>KMO</w:t>
      </w:r>
      <w:r w:rsidR="00445AF6">
        <w:rPr>
          <w:lang w:val="nl-BE"/>
        </w:rPr>
        <w:t>’</w:t>
      </w:r>
      <w:r w:rsidR="000E0250">
        <w:rPr>
          <w:lang w:val="nl-BE"/>
        </w:rPr>
        <w:t>s</w:t>
      </w:r>
      <w:proofErr w:type="spellEnd"/>
      <w:r w:rsidR="000E0250">
        <w:rPr>
          <w:lang w:val="nl-BE"/>
        </w:rPr>
        <w:t xml:space="preserve"> </w:t>
      </w:r>
      <w:r w:rsidR="007B4638">
        <w:rPr>
          <w:lang w:val="nl-BE"/>
        </w:rPr>
        <w:t xml:space="preserve">was </w:t>
      </w:r>
      <w:r w:rsidR="00445AF6">
        <w:rPr>
          <w:lang w:val="nl-BE"/>
        </w:rPr>
        <w:t xml:space="preserve">moeilijk om </w:t>
      </w:r>
      <w:r w:rsidR="000D3670">
        <w:rPr>
          <w:lang w:val="nl-BE"/>
        </w:rPr>
        <w:t xml:space="preserve">samen te brengen. Wel geeft men aan dat deze actoren wel degelijk belang </w:t>
      </w:r>
      <w:r w:rsidR="00FC02FC">
        <w:rPr>
          <w:lang w:val="nl-BE"/>
        </w:rPr>
        <w:t xml:space="preserve">hadden </w:t>
      </w:r>
      <w:r w:rsidR="000D3670">
        <w:rPr>
          <w:lang w:val="nl-BE"/>
        </w:rPr>
        <w:t xml:space="preserve">bij </w:t>
      </w:r>
      <w:r w:rsidR="00485234">
        <w:rPr>
          <w:lang w:val="nl-BE"/>
        </w:rPr>
        <w:t>de ontwikkeling van de opleidin</w:t>
      </w:r>
      <w:r w:rsidR="006C5193">
        <w:rPr>
          <w:lang w:val="nl-BE"/>
        </w:rPr>
        <w:t xml:space="preserve">g en ze daarom wel </w:t>
      </w:r>
      <w:r w:rsidR="00FC02FC">
        <w:rPr>
          <w:lang w:val="nl-BE"/>
        </w:rPr>
        <w:t xml:space="preserve">meestal </w:t>
      </w:r>
      <w:r w:rsidR="006C5193">
        <w:rPr>
          <w:lang w:val="nl-BE"/>
        </w:rPr>
        <w:t>bereid</w:t>
      </w:r>
      <w:r w:rsidR="00FC02FC">
        <w:rPr>
          <w:lang w:val="nl-BE"/>
        </w:rPr>
        <w:t xml:space="preserve"> waren om </w:t>
      </w:r>
      <w:r w:rsidR="006C5193">
        <w:rPr>
          <w:lang w:val="nl-BE"/>
        </w:rPr>
        <w:t xml:space="preserve">feedback te geven. </w:t>
      </w:r>
    </w:p>
    <w:p w14:paraId="79ECFF27" w14:textId="0717DAB8" w:rsidR="001A788D" w:rsidRDefault="00A505C0" w:rsidP="001A788D">
      <w:pPr>
        <w:pStyle w:val="Duidelijkcitaat"/>
        <w:rPr>
          <w:lang w:val="nl-BE"/>
        </w:rPr>
      </w:pPr>
      <w:r>
        <w:rPr>
          <w:lang w:val="nl-BE"/>
        </w:rPr>
        <w:t>“</w:t>
      </w:r>
      <w:r w:rsidR="001A788D" w:rsidRPr="00362294">
        <w:rPr>
          <w:lang w:val="nl-BE"/>
        </w:rPr>
        <w:t xml:space="preserve">De leden van de klankbordgroep worden niet betaald, qua engagement was het dan soms moeilijk om ze aanwezig te krijgen. Fysieke vergaderingen waren al zeker niet te doen. </w:t>
      </w:r>
      <w:r w:rsidR="001A788D">
        <w:rPr>
          <w:lang w:val="nl-BE"/>
        </w:rPr>
        <w:t>We</w:t>
      </w:r>
      <w:r w:rsidR="001A788D" w:rsidRPr="00362294">
        <w:rPr>
          <w:lang w:val="nl-BE"/>
        </w:rPr>
        <w:t xml:space="preserve"> hebben hen uitgenodigd voor de testsessies op het einde, en daarbij was men wel gewillig om feedback te geven, aangezien hier ook wel kennis met de klankbordgroep gedeeld werd, dus waarbij iets dan teruggegeven kon worden.</w:t>
      </w:r>
      <w:r>
        <w:rPr>
          <w:lang w:val="nl-BE"/>
        </w:rPr>
        <w:t>”</w:t>
      </w:r>
    </w:p>
    <w:p w14:paraId="2E1A4B68" w14:textId="6023F257" w:rsidR="0075089E" w:rsidRDefault="000F665D" w:rsidP="00C503FC">
      <w:pPr>
        <w:pStyle w:val="Kop5"/>
        <w:rPr>
          <w:lang w:val="nl-BE"/>
        </w:rPr>
      </w:pPr>
      <w:r>
        <w:rPr>
          <w:lang w:val="nl-BE"/>
        </w:rPr>
        <w:t>Begrotingsregels</w:t>
      </w:r>
    </w:p>
    <w:p w14:paraId="0C7E4C84" w14:textId="64BC0CAD" w:rsidR="00C503FC" w:rsidRPr="00C917DB" w:rsidRDefault="0003645E" w:rsidP="00C503FC">
      <w:r w:rsidRPr="00C917DB">
        <w:t xml:space="preserve">Ook werden een aantal </w:t>
      </w:r>
      <w:r w:rsidR="00237D97">
        <w:t>begrotings</w:t>
      </w:r>
      <w:r w:rsidRPr="00C917DB">
        <w:t xml:space="preserve">regels </w:t>
      </w:r>
      <w:r w:rsidR="00EB7D07" w:rsidRPr="00C917DB">
        <w:t xml:space="preserve">voorgelegd. Zo werd </w:t>
      </w:r>
      <w:r w:rsidR="00C503FC" w:rsidRPr="00C917DB">
        <w:t>beslist om de coördinatie van het partnerschap</w:t>
      </w:r>
      <w:r w:rsidR="00EB7D07" w:rsidRPr="00C917DB">
        <w:t xml:space="preserve"> (zowel van het hoofdthema als van eventuele </w:t>
      </w:r>
      <w:proofErr w:type="spellStart"/>
      <w:r w:rsidR="00EB7D07" w:rsidRPr="00C917DB">
        <w:t>subthema’s</w:t>
      </w:r>
      <w:proofErr w:type="spellEnd"/>
      <w:r w:rsidR="00EB7D07" w:rsidRPr="00C917DB">
        <w:t>)</w:t>
      </w:r>
      <w:r w:rsidR="00C503FC" w:rsidRPr="00C917DB">
        <w:t xml:space="preserve"> te subsidiëren binnen de oproep. Dit is niet gangbaar bij ESF</w:t>
      </w:r>
      <w:r w:rsidR="001A7EFC">
        <w:t>-</w:t>
      </w:r>
      <w:r w:rsidR="00C503FC" w:rsidRPr="00C917DB">
        <w:t>oproepen, maar omdat deze oproep experimenteert met partnerschapsvorming en de wens was om te investeren in goede coördinatie, werd beslist om coördinatie te includeren in de mogelijke uitgavenposten. Het partnerschapsvormingsproces werd dan weer niet gefinancierd.</w:t>
      </w:r>
    </w:p>
    <w:p w14:paraId="092F37B8" w14:textId="6A5F6FC3" w:rsidR="00FF5692" w:rsidRDefault="0034396D" w:rsidP="00C503FC">
      <w:r>
        <w:t xml:space="preserve">Andere </w:t>
      </w:r>
      <w:r w:rsidR="00237D97">
        <w:t xml:space="preserve">regels m.b.t. de begroting </w:t>
      </w:r>
      <w:r w:rsidR="001A7EFC">
        <w:t xml:space="preserve">waren </w:t>
      </w:r>
      <w:r w:rsidR="00237D97">
        <w:t>onder andere dat</w:t>
      </w:r>
      <w:r w:rsidR="00614FE4" w:rsidRPr="00C917DB">
        <w:t xml:space="preserve"> enkel </w:t>
      </w:r>
      <w:r w:rsidR="003A558E" w:rsidRPr="00C917DB">
        <w:t xml:space="preserve">loonkosten ingebracht </w:t>
      </w:r>
      <w:r w:rsidR="00237D97">
        <w:t xml:space="preserve">konden </w:t>
      </w:r>
      <w:r w:rsidR="003A558E" w:rsidRPr="00C917DB">
        <w:t xml:space="preserve">worden, en </w:t>
      </w:r>
      <w:r w:rsidR="00AF0F1A" w:rsidRPr="00C917DB">
        <w:t xml:space="preserve">voor directe en voor indirecte kosten </w:t>
      </w:r>
      <w:r w:rsidR="00237D97">
        <w:t xml:space="preserve">een forfait werd </w:t>
      </w:r>
      <w:r w:rsidR="00DE4AB5" w:rsidRPr="00C917DB">
        <w:t>voorzien</w:t>
      </w:r>
      <w:r w:rsidR="00342567" w:rsidRPr="00C917DB">
        <w:t xml:space="preserve"> (vaste percentages)</w:t>
      </w:r>
      <w:r w:rsidR="006D4B85" w:rsidRPr="00C917DB">
        <w:t xml:space="preserve">. Voor de meer specifieke begrotingsregels verwijzen we naar </w:t>
      </w:r>
      <w:hyperlink r:id="rId36" w:history="1">
        <w:r w:rsidR="006D4B85" w:rsidRPr="00C917DB">
          <w:rPr>
            <w:rStyle w:val="Hyperlink"/>
          </w:rPr>
          <w:t xml:space="preserve">de </w:t>
        </w:r>
        <w:r w:rsidR="00A54266" w:rsidRPr="00C917DB">
          <w:rPr>
            <w:rStyle w:val="Hyperlink"/>
          </w:rPr>
          <w:t>oproepfiche</w:t>
        </w:r>
      </w:hyperlink>
      <w:r w:rsidR="00A54266" w:rsidRPr="00C917DB">
        <w:t>.</w:t>
      </w:r>
    </w:p>
    <w:p w14:paraId="5A214F4A" w14:textId="384F7516" w:rsidR="000719F4" w:rsidRDefault="00DC18B6" w:rsidP="000719F4">
      <w:pPr>
        <w:rPr>
          <w:rStyle w:val="Intensieveverwijzing"/>
        </w:rPr>
      </w:pPr>
      <w:r>
        <w:rPr>
          <w:rStyle w:val="Intensieveverwijzing"/>
        </w:rPr>
        <w:t>Belang van duidelijkheid</w:t>
      </w:r>
      <w:r w:rsidR="009C05B6">
        <w:rPr>
          <w:rStyle w:val="Intensieveverwijzing"/>
        </w:rPr>
        <w:t xml:space="preserve">, </w:t>
      </w:r>
      <w:r w:rsidR="00D07F35">
        <w:rPr>
          <w:rStyle w:val="Intensieveverwijzing"/>
        </w:rPr>
        <w:t>flexibiliteit</w:t>
      </w:r>
      <w:r w:rsidR="009C05B6">
        <w:rPr>
          <w:rStyle w:val="Intensieveverwijzing"/>
        </w:rPr>
        <w:t xml:space="preserve"> en eenvoud</w:t>
      </w:r>
      <w:r w:rsidR="00D07F35">
        <w:rPr>
          <w:rStyle w:val="Intensieveverwijzing"/>
        </w:rPr>
        <w:t xml:space="preserve"> in b</w:t>
      </w:r>
      <w:r w:rsidR="000719F4">
        <w:rPr>
          <w:rStyle w:val="Intensieveverwijzing"/>
        </w:rPr>
        <w:t>egroting</w:t>
      </w:r>
      <w:r w:rsidR="00D07F35">
        <w:rPr>
          <w:rStyle w:val="Intensieveverwijzing"/>
        </w:rPr>
        <w:t>sregels</w:t>
      </w:r>
    </w:p>
    <w:p w14:paraId="64D098C8" w14:textId="3CF87AC2" w:rsidR="0000437C" w:rsidRDefault="00571999" w:rsidP="0000437C">
      <w:pPr>
        <w:rPr>
          <w:lang w:val="nl-BE"/>
        </w:rPr>
      </w:pPr>
      <w:r>
        <w:rPr>
          <w:lang w:val="nl-BE"/>
        </w:rPr>
        <w:t xml:space="preserve">Het opmaken van de begroting was een uitdagende oefening, door de </w:t>
      </w:r>
      <w:r w:rsidR="000F1991">
        <w:rPr>
          <w:lang w:val="nl-BE"/>
        </w:rPr>
        <w:t>ve</w:t>
      </w:r>
      <w:r w:rsidR="004372B6">
        <w:rPr>
          <w:lang w:val="nl-BE"/>
        </w:rPr>
        <w:t>elheid aan</w:t>
      </w:r>
      <w:r w:rsidR="000F1991">
        <w:rPr>
          <w:lang w:val="nl-BE"/>
        </w:rPr>
        <w:t xml:space="preserve"> partners en de erg krappe timing om een projectvoorstel op te maken en de aanpak uit te werken.</w:t>
      </w:r>
      <w:r w:rsidR="00E737A8">
        <w:rPr>
          <w:lang w:val="nl-BE"/>
        </w:rPr>
        <w:t xml:space="preserve"> </w:t>
      </w:r>
      <w:r w:rsidR="0000437C">
        <w:rPr>
          <w:lang w:val="nl-BE"/>
        </w:rPr>
        <w:t>Zeker in deze context benadrukt men h</w:t>
      </w:r>
      <w:r w:rsidR="00E737A8">
        <w:rPr>
          <w:lang w:val="nl-BE"/>
        </w:rPr>
        <w:t>et belang van duidelijkheid</w:t>
      </w:r>
      <w:r w:rsidR="0000437C">
        <w:rPr>
          <w:lang w:val="nl-BE"/>
        </w:rPr>
        <w:t>, flexibiliteit en eenvoud in de begrotingsregels.</w:t>
      </w:r>
    </w:p>
    <w:p w14:paraId="3B7143CE" w14:textId="7DDAEB32" w:rsidR="00013B67" w:rsidRPr="00374424" w:rsidRDefault="003411D8" w:rsidP="00B751CD">
      <w:pPr>
        <w:pStyle w:val="Lijstalinea"/>
        <w:numPr>
          <w:ilvl w:val="0"/>
          <w:numId w:val="43"/>
        </w:numPr>
        <w:rPr>
          <w:lang w:val="nl-BE"/>
        </w:rPr>
      </w:pPr>
      <w:r w:rsidRPr="00087D7E">
        <w:rPr>
          <w:color w:val="4AA9C7" w:themeColor="accent1"/>
          <w:lang w:val="nl-BE"/>
        </w:rPr>
        <w:t>D</w:t>
      </w:r>
      <w:r w:rsidR="00D861ED" w:rsidRPr="00087D7E">
        <w:rPr>
          <w:color w:val="4AA9C7" w:themeColor="accent1"/>
          <w:lang w:val="nl-BE"/>
        </w:rPr>
        <w:t>uidelijk</w:t>
      </w:r>
      <w:r w:rsidR="0077406C" w:rsidRPr="00087D7E">
        <w:rPr>
          <w:color w:val="4AA9C7" w:themeColor="accent1"/>
          <w:lang w:val="nl-BE"/>
        </w:rPr>
        <w:t>hei</w:t>
      </w:r>
      <w:r w:rsidR="00D861ED" w:rsidRPr="00087D7E">
        <w:rPr>
          <w:color w:val="4AA9C7" w:themeColor="accent1"/>
          <w:lang w:val="nl-BE"/>
        </w:rPr>
        <w:t xml:space="preserve">d </w:t>
      </w:r>
      <w:proofErr w:type="gramStart"/>
      <w:r w:rsidR="0077406C" w:rsidRPr="00374424">
        <w:rPr>
          <w:lang w:val="nl-BE"/>
        </w:rPr>
        <w:t>omtrent</w:t>
      </w:r>
      <w:proofErr w:type="gramEnd"/>
      <w:r w:rsidR="0077406C" w:rsidRPr="00374424">
        <w:rPr>
          <w:lang w:val="nl-BE"/>
        </w:rPr>
        <w:t xml:space="preserve"> de begrotingsregels</w:t>
      </w:r>
      <w:r w:rsidRPr="00374424">
        <w:rPr>
          <w:lang w:val="nl-BE"/>
        </w:rPr>
        <w:t xml:space="preserve"> is </w:t>
      </w:r>
      <w:r w:rsidR="003F562F" w:rsidRPr="00374424">
        <w:rPr>
          <w:lang w:val="nl-BE"/>
        </w:rPr>
        <w:t>enorm belangrijk</w:t>
      </w:r>
      <w:r w:rsidR="00B963A1" w:rsidRPr="00374424">
        <w:rPr>
          <w:lang w:val="nl-BE"/>
        </w:rPr>
        <w:t xml:space="preserve">, om </w:t>
      </w:r>
      <w:r w:rsidR="006C7058" w:rsidRPr="00374424">
        <w:rPr>
          <w:lang w:val="nl-BE"/>
        </w:rPr>
        <w:t>miscommunicatie en conflict</w:t>
      </w:r>
      <w:r w:rsidR="007A2295">
        <w:rPr>
          <w:lang w:val="nl-BE"/>
        </w:rPr>
        <w:t>en</w:t>
      </w:r>
      <w:r w:rsidR="006C7058" w:rsidRPr="00374424">
        <w:rPr>
          <w:lang w:val="nl-BE"/>
        </w:rPr>
        <w:t xml:space="preserve"> te vermijden.</w:t>
      </w:r>
      <w:r w:rsidR="00FD300E" w:rsidRPr="00374424">
        <w:rPr>
          <w:lang w:val="nl-BE"/>
        </w:rPr>
        <w:t xml:space="preserve"> </w:t>
      </w:r>
      <w:r w:rsidR="003A170B" w:rsidRPr="00374424">
        <w:rPr>
          <w:lang w:val="nl-BE"/>
        </w:rPr>
        <w:t xml:space="preserve">Gezien de begrotingsregels </w:t>
      </w:r>
      <w:r w:rsidR="007A2295">
        <w:rPr>
          <w:lang w:val="nl-BE"/>
        </w:rPr>
        <w:t>enigszins</w:t>
      </w:r>
      <w:r w:rsidR="003A170B" w:rsidRPr="00374424">
        <w:rPr>
          <w:lang w:val="nl-BE"/>
        </w:rPr>
        <w:t xml:space="preserve"> verschillend waren dan bij voorgaande ESF-oproepen, had</w:t>
      </w:r>
      <w:r w:rsidR="00FF43F4" w:rsidRPr="00374424">
        <w:rPr>
          <w:lang w:val="nl-BE"/>
        </w:rPr>
        <w:t xml:space="preserve">den de verschillen </w:t>
      </w:r>
      <w:r w:rsidR="003A170B" w:rsidRPr="00374424">
        <w:rPr>
          <w:lang w:val="nl-BE"/>
        </w:rPr>
        <w:t>beter in de verf gezet moeten worden.</w:t>
      </w:r>
      <w:r w:rsidR="00374424" w:rsidRPr="00374424">
        <w:rPr>
          <w:lang w:val="nl-BE"/>
        </w:rPr>
        <w:t xml:space="preserve"> </w:t>
      </w:r>
      <w:r w:rsidR="00626DED" w:rsidRPr="00374424">
        <w:rPr>
          <w:lang w:val="nl-BE"/>
        </w:rPr>
        <w:t>T</w:t>
      </w:r>
      <w:r w:rsidR="003A170B" w:rsidRPr="00374424">
        <w:rPr>
          <w:lang w:val="nl-BE"/>
        </w:rPr>
        <w:t>oewijzing aan en verdeling van een budget onder een groot aantal partners is immers een gevoelige opdracht. Bij onduidelijkheid kan dit snel leiden tot wantrouwen binnen het partnerschap.</w:t>
      </w:r>
      <w:r w:rsidR="00626DED" w:rsidRPr="00374424">
        <w:rPr>
          <w:lang w:val="nl-BE"/>
        </w:rPr>
        <w:t xml:space="preserve"> </w:t>
      </w:r>
      <w:r w:rsidR="00F202EF" w:rsidRPr="00374424">
        <w:rPr>
          <w:lang w:val="nl-BE"/>
        </w:rPr>
        <w:t xml:space="preserve">Zo was er bij één partnerschap onduidelijkheid over </w:t>
      </w:r>
      <w:r w:rsidR="00456038" w:rsidRPr="00374424">
        <w:rPr>
          <w:lang w:val="nl-BE"/>
        </w:rPr>
        <w:t>het budget dat toegekend kon worden voor de coördinatie van het partnerschap</w:t>
      </w:r>
      <w:r w:rsidR="003E5561">
        <w:rPr>
          <w:lang w:val="nl-BE"/>
        </w:rPr>
        <w:t>, wat conflict veroorzaakte</w:t>
      </w:r>
      <w:r w:rsidR="00456038" w:rsidRPr="00374424">
        <w:rPr>
          <w:lang w:val="nl-BE"/>
        </w:rPr>
        <w:t>.</w:t>
      </w:r>
    </w:p>
    <w:p w14:paraId="41B59466" w14:textId="78BD7348" w:rsidR="00D861ED" w:rsidRPr="003A170B" w:rsidRDefault="00B07EBD" w:rsidP="003A170B">
      <w:pPr>
        <w:pStyle w:val="Lijstalinea"/>
        <w:ind w:left="437"/>
        <w:rPr>
          <w:lang w:val="nl-BE"/>
        </w:rPr>
      </w:pPr>
      <w:r>
        <w:rPr>
          <w:lang w:val="nl-BE"/>
        </w:rPr>
        <w:lastRenderedPageBreak/>
        <w:t xml:space="preserve">Bovendien was er door de begrotingsregels </w:t>
      </w:r>
      <w:r w:rsidRPr="00013B67">
        <w:rPr>
          <w:lang w:val="nl-BE"/>
        </w:rPr>
        <w:t xml:space="preserve">een </w:t>
      </w:r>
      <w:r>
        <w:rPr>
          <w:lang w:val="nl-BE"/>
        </w:rPr>
        <w:t>drempel</w:t>
      </w:r>
      <w:r w:rsidRPr="00013B67">
        <w:rPr>
          <w:lang w:val="nl-BE"/>
        </w:rPr>
        <w:t xml:space="preserve"> voor zelfstandigen om deel uit te maken van </w:t>
      </w:r>
      <w:r w:rsidR="00113DE8">
        <w:rPr>
          <w:lang w:val="nl-BE"/>
        </w:rPr>
        <w:t>een</w:t>
      </w:r>
      <w:r w:rsidRPr="00013B67">
        <w:rPr>
          <w:lang w:val="nl-BE"/>
        </w:rPr>
        <w:t xml:space="preserve"> partnerschap. </w:t>
      </w:r>
      <w:r>
        <w:rPr>
          <w:lang w:val="nl-BE"/>
        </w:rPr>
        <w:t>Men</w:t>
      </w:r>
      <w:r w:rsidRPr="00013B67">
        <w:rPr>
          <w:lang w:val="nl-BE"/>
        </w:rPr>
        <w:t xml:space="preserve"> k</w:t>
      </w:r>
      <w:r>
        <w:rPr>
          <w:lang w:val="nl-BE"/>
        </w:rPr>
        <w:t>o</w:t>
      </w:r>
      <w:r w:rsidRPr="00013B67">
        <w:rPr>
          <w:lang w:val="nl-BE"/>
        </w:rPr>
        <w:t xml:space="preserve">n deelnemen </w:t>
      </w:r>
      <w:r>
        <w:rPr>
          <w:lang w:val="nl-BE"/>
        </w:rPr>
        <w:t>aan het partnerschap a</w:t>
      </w:r>
      <w:r w:rsidRPr="00013B67">
        <w:rPr>
          <w:lang w:val="nl-BE"/>
        </w:rPr>
        <w:t>ls loontrekkende van een organisatie of als managementvennootschap</w:t>
      </w:r>
      <w:r w:rsidR="00097F0E">
        <w:rPr>
          <w:lang w:val="nl-BE"/>
        </w:rPr>
        <w:t>, maar v</w:t>
      </w:r>
      <w:r w:rsidRPr="00013B67">
        <w:rPr>
          <w:lang w:val="nl-BE"/>
        </w:rPr>
        <w:t xml:space="preserve">oor zelfstandigen (die zichzelf omwille van fiscale overwegingen doorgaans een laag loon uitbetalen) </w:t>
      </w:r>
      <w:r>
        <w:rPr>
          <w:lang w:val="nl-BE"/>
        </w:rPr>
        <w:t>was</w:t>
      </w:r>
      <w:r w:rsidRPr="00013B67">
        <w:rPr>
          <w:lang w:val="nl-BE"/>
        </w:rPr>
        <w:t xml:space="preserve"> het financieel niet haalbaar om als loontrekkende mee te werken</w:t>
      </w:r>
      <w:r w:rsidR="00097F0E">
        <w:rPr>
          <w:lang w:val="nl-BE"/>
        </w:rPr>
        <w:t xml:space="preserve">. </w:t>
      </w:r>
      <w:r w:rsidR="00097F0E" w:rsidRPr="00013B67">
        <w:rPr>
          <w:lang w:val="nl-BE"/>
        </w:rPr>
        <w:t>D</w:t>
      </w:r>
      <w:r w:rsidR="00097F0E">
        <w:rPr>
          <w:lang w:val="nl-BE"/>
        </w:rPr>
        <w:t xml:space="preserve">e andere optie was </w:t>
      </w:r>
      <w:r w:rsidR="00097F0E" w:rsidRPr="00013B67">
        <w:rPr>
          <w:lang w:val="nl-BE"/>
        </w:rPr>
        <w:t>om als managementvennootschap deel te nemen</w:t>
      </w:r>
      <w:r w:rsidR="00097F0E">
        <w:rPr>
          <w:lang w:val="nl-BE"/>
        </w:rPr>
        <w:t>. Europa WSE</w:t>
      </w:r>
      <w:r w:rsidR="00097F0E" w:rsidRPr="00013B67">
        <w:rPr>
          <w:lang w:val="nl-BE"/>
        </w:rPr>
        <w:t xml:space="preserve"> </w:t>
      </w:r>
      <w:r w:rsidR="00097F0E">
        <w:rPr>
          <w:lang w:val="nl-BE"/>
        </w:rPr>
        <w:t>definieerde hierbij</w:t>
      </w:r>
      <w:r w:rsidR="00097F0E" w:rsidRPr="00013B67">
        <w:rPr>
          <w:lang w:val="nl-BE"/>
        </w:rPr>
        <w:t xml:space="preserve"> een managementvennootschap als een zelfstandige die factureert aan ander</w:t>
      </w:r>
      <w:r w:rsidR="00113DE8">
        <w:rPr>
          <w:lang w:val="nl-BE"/>
        </w:rPr>
        <w:t>e</w:t>
      </w:r>
      <w:r w:rsidR="00097F0E" w:rsidRPr="00013B67">
        <w:rPr>
          <w:lang w:val="nl-BE"/>
        </w:rPr>
        <w:t xml:space="preserve"> bedrijven om strategisch werk te leveren. Maar zelfstandigen </w:t>
      </w:r>
      <w:r w:rsidR="00113DE8">
        <w:rPr>
          <w:lang w:val="nl-BE"/>
        </w:rPr>
        <w:t>die</w:t>
      </w:r>
      <w:r w:rsidR="00097F0E" w:rsidRPr="00013B67">
        <w:rPr>
          <w:lang w:val="nl-BE"/>
        </w:rPr>
        <w:t xml:space="preserve"> een eigen bedrijf </w:t>
      </w:r>
      <w:r w:rsidR="00113DE8">
        <w:rPr>
          <w:lang w:val="nl-BE"/>
        </w:rPr>
        <w:t xml:space="preserve">hebben en </w:t>
      </w:r>
      <w:r w:rsidR="00097F0E" w:rsidRPr="00013B67">
        <w:rPr>
          <w:lang w:val="nl-BE"/>
        </w:rPr>
        <w:t>zichzelf uitbetalen, vallen niet onder</w:t>
      </w:r>
      <w:r w:rsidR="00113DE8">
        <w:rPr>
          <w:lang w:val="nl-BE"/>
        </w:rPr>
        <w:t xml:space="preserve"> deze definitie</w:t>
      </w:r>
      <w:r w:rsidR="00097F0E" w:rsidRPr="00013B67">
        <w:rPr>
          <w:lang w:val="nl-BE"/>
        </w:rPr>
        <w:t>.</w:t>
      </w:r>
      <w:r w:rsidR="00113DE8">
        <w:rPr>
          <w:lang w:val="nl-BE"/>
        </w:rPr>
        <w:t xml:space="preserve"> </w:t>
      </w:r>
      <w:r w:rsidR="00097F0E">
        <w:rPr>
          <w:lang w:val="nl-BE"/>
        </w:rPr>
        <w:t>Deze</w:t>
      </w:r>
      <w:r w:rsidR="008F7D71" w:rsidRPr="003A170B">
        <w:rPr>
          <w:lang w:val="nl-BE"/>
        </w:rPr>
        <w:t xml:space="preserve"> </w:t>
      </w:r>
      <w:r w:rsidR="008C6491" w:rsidRPr="003A170B">
        <w:rPr>
          <w:lang w:val="nl-BE"/>
        </w:rPr>
        <w:t xml:space="preserve">onduidelijkheid </w:t>
      </w:r>
      <w:r w:rsidR="00097F0E">
        <w:rPr>
          <w:lang w:val="nl-BE"/>
        </w:rPr>
        <w:t xml:space="preserve">heeft </w:t>
      </w:r>
      <w:r w:rsidR="008C6491" w:rsidRPr="003A170B">
        <w:rPr>
          <w:lang w:val="nl-BE"/>
        </w:rPr>
        <w:t xml:space="preserve">ervoor gezorgd dat </w:t>
      </w:r>
      <w:r w:rsidR="00113DE8">
        <w:rPr>
          <w:lang w:val="nl-BE"/>
        </w:rPr>
        <w:t xml:space="preserve">geïnteresseerde </w:t>
      </w:r>
      <w:r w:rsidR="008C6491" w:rsidRPr="003A170B">
        <w:rPr>
          <w:lang w:val="nl-BE"/>
        </w:rPr>
        <w:t>zelfstandigen pas erg laat begrepen dat ze niet konden deelnemen aan het partnerschap onder een managementvennootschap</w:t>
      </w:r>
      <w:r w:rsidR="00113DE8">
        <w:rPr>
          <w:lang w:val="nl-BE"/>
        </w:rPr>
        <w:t>. Voor enkelen betekende dit zelf het einde van hun deelname aan het partnerschap</w:t>
      </w:r>
      <w:r w:rsidR="00374424">
        <w:rPr>
          <w:lang w:val="nl-BE"/>
        </w:rPr>
        <w:t>,</w:t>
      </w:r>
      <w:r w:rsidR="008C6491" w:rsidRPr="003A170B">
        <w:rPr>
          <w:lang w:val="nl-BE"/>
        </w:rPr>
        <w:t xml:space="preserve"> wat na de grote </w:t>
      </w:r>
      <w:r w:rsidR="00097F0E">
        <w:rPr>
          <w:lang w:val="nl-BE"/>
        </w:rPr>
        <w:t>tijds</w:t>
      </w:r>
      <w:r w:rsidR="008C6491" w:rsidRPr="003A170B">
        <w:rPr>
          <w:lang w:val="nl-BE"/>
        </w:rPr>
        <w:t>investering die al gebeurd</w:t>
      </w:r>
      <w:r w:rsidR="00097F0E">
        <w:rPr>
          <w:lang w:val="nl-BE"/>
        </w:rPr>
        <w:t xml:space="preserve"> was</w:t>
      </w:r>
      <w:r w:rsidR="008C6491" w:rsidRPr="003A170B">
        <w:rPr>
          <w:lang w:val="nl-BE"/>
        </w:rPr>
        <w:t xml:space="preserve">, </w:t>
      </w:r>
      <w:r w:rsidR="00097F0E">
        <w:rPr>
          <w:lang w:val="nl-BE"/>
        </w:rPr>
        <w:t>bijzonder</w:t>
      </w:r>
      <w:r w:rsidR="00097F0E" w:rsidRPr="003A170B">
        <w:rPr>
          <w:lang w:val="nl-BE"/>
        </w:rPr>
        <w:t xml:space="preserve"> </w:t>
      </w:r>
      <w:r w:rsidR="008C6491" w:rsidRPr="003A170B">
        <w:rPr>
          <w:lang w:val="nl-BE"/>
        </w:rPr>
        <w:t>pijnlijk was</w:t>
      </w:r>
      <w:r w:rsidR="00013B67" w:rsidRPr="00013B67">
        <w:rPr>
          <w:lang w:val="nl-BE"/>
        </w:rPr>
        <w:t xml:space="preserve">. </w:t>
      </w:r>
    </w:p>
    <w:p w14:paraId="65F4B807" w14:textId="6344735C" w:rsidR="008F7D71" w:rsidRPr="008F7D71" w:rsidRDefault="007771E9" w:rsidP="008F7D71">
      <w:pPr>
        <w:pStyle w:val="Duidelijkcitaat"/>
        <w:rPr>
          <w:lang w:val="nl-BE"/>
        </w:rPr>
      </w:pPr>
      <w:r>
        <w:rPr>
          <w:lang w:val="nl-BE"/>
        </w:rPr>
        <w:t>“</w:t>
      </w:r>
      <w:r w:rsidR="0092380B">
        <w:rPr>
          <w:lang w:val="nl-BE"/>
        </w:rPr>
        <w:t>H</w:t>
      </w:r>
      <w:r w:rsidR="0092380B" w:rsidRPr="00DA6139">
        <w:rPr>
          <w:lang w:val="nl-BE"/>
        </w:rPr>
        <w:t>et was eigenlijk redelijk al wat werk in de voorbereidingsfase, maar waarvoor je eigenlijk geen financiering kreeg, maar er was heel weinig duidelijkheid</w:t>
      </w:r>
      <w:r w:rsidR="00711CA8">
        <w:rPr>
          <w:lang w:val="nl-BE"/>
        </w:rPr>
        <w:t>. I</w:t>
      </w:r>
      <w:r w:rsidR="0092380B" w:rsidRPr="00DA6139">
        <w:rPr>
          <w:lang w:val="nl-BE"/>
        </w:rPr>
        <w:t xml:space="preserve">n vorige </w:t>
      </w:r>
      <w:r w:rsidR="00495E86">
        <w:rPr>
          <w:lang w:val="nl-BE"/>
        </w:rPr>
        <w:t>Europa WSE</w:t>
      </w:r>
      <w:r w:rsidR="0092380B" w:rsidRPr="00DA6139">
        <w:rPr>
          <w:lang w:val="nl-BE"/>
        </w:rPr>
        <w:t xml:space="preserve"> projecten was het zo dat de administratie geen aparte post moest zijn, en nu was er blijkbaar wel overhead beschikbaar, maar het was </w:t>
      </w:r>
      <w:r w:rsidR="00711CA8">
        <w:rPr>
          <w:lang w:val="nl-BE"/>
        </w:rPr>
        <w:t xml:space="preserve">ons </w:t>
      </w:r>
      <w:r w:rsidR="0092380B" w:rsidRPr="00DA6139">
        <w:rPr>
          <w:lang w:val="nl-BE"/>
        </w:rPr>
        <w:t>niet duidelijk. De regels waren echt niet goed duidelijk. Dit leidde toch conflict en spanningen, omdat de spelregels niet op scherp stonden</w:t>
      </w:r>
      <w:r w:rsidR="0092380B">
        <w:rPr>
          <w:lang w:val="nl-BE"/>
        </w:rPr>
        <w:t>.</w:t>
      </w:r>
      <w:r>
        <w:rPr>
          <w:lang w:val="nl-BE"/>
        </w:rPr>
        <w:t>”</w:t>
      </w:r>
      <w:r w:rsidR="001905BF">
        <w:rPr>
          <w:lang w:val="nl-BE"/>
        </w:rPr>
        <w:br/>
      </w:r>
      <w:r>
        <w:rPr>
          <w:lang w:val="nl-BE"/>
        </w:rPr>
        <w:br/>
        <w:t>“</w:t>
      </w:r>
      <w:r w:rsidRPr="007771E9">
        <w:rPr>
          <w:lang w:val="nl-BE"/>
        </w:rPr>
        <w:t>Blijkbaar is er heel veel gediscussieerd over de budgetten, en dan minder over de inhoud.</w:t>
      </w:r>
      <w:r>
        <w:rPr>
          <w:lang w:val="nl-BE"/>
        </w:rPr>
        <w:t>”</w:t>
      </w:r>
    </w:p>
    <w:p w14:paraId="63F8D0E2" w14:textId="4D8C2EBE" w:rsidR="00BE34E8" w:rsidRDefault="009D247F" w:rsidP="00B751CD">
      <w:pPr>
        <w:pStyle w:val="Lijstalinea"/>
        <w:numPr>
          <w:ilvl w:val="0"/>
          <w:numId w:val="39"/>
        </w:numPr>
        <w:rPr>
          <w:lang w:val="nl-BE"/>
        </w:rPr>
      </w:pPr>
      <w:r>
        <w:rPr>
          <w:lang w:val="nl-BE"/>
        </w:rPr>
        <w:t xml:space="preserve">Daarnaast wordt de </w:t>
      </w:r>
      <w:r w:rsidRPr="00C073F0">
        <w:rPr>
          <w:color w:val="4AA9C7" w:themeColor="accent1"/>
          <w:lang w:val="nl-BE"/>
        </w:rPr>
        <w:t xml:space="preserve">flexibiliteit </w:t>
      </w:r>
      <w:r>
        <w:rPr>
          <w:lang w:val="nl-BE"/>
        </w:rPr>
        <w:t xml:space="preserve">in de budgettering doorheen de looptijd van het project erg geapprecieerd door de betrokken actoren. </w:t>
      </w:r>
      <w:r w:rsidR="00BE34E8">
        <w:rPr>
          <w:lang w:val="nl-BE"/>
        </w:rPr>
        <w:t>B</w:t>
      </w:r>
      <w:r w:rsidR="00BE34E8" w:rsidRPr="00E737A8">
        <w:rPr>
          <w:lang w:val="nl-BE"/>
        </w:rPr>
        <w:t xml:space="preserve">epaalde taken die in het projectvoorstel en de begroting werden opgenomen, </w:t>
      </w:r>
      <w:r w:rsidR="00BE34E8">
        <w:rPr>
          <w:lang w:val="nl-BE"/>
        </w:rPr>
        <w:t xml:space="preserve">zijn in de praktijk </w:t>
      </w:r>
      <w:r w:rsidR="00BE34E8" w:rsidRPr="00E737A8">
        <w:rPr>
          <w:lang w:val="nl-BE"/>
        </w:rPr>
        <w:t xml:space="preserve">niet </w:t>
      </w:r>
      <w:r w:rsidR="00747832">
        <w:rPr>
          <w:lang w:val="nl-BE"/>
        </w:rPr>
        <w:t xml:space="preserve">steeds </w:t>
      </w:r>
      <w:r w:rsidR="00BE34E8" w:rsidRPr="00E737A8">
        <w:rPr>
          <w:lang w:val="nl-BE"/>
        </w:rPr>
        <w:t xml:space="preserve">zoals voorzien uitgevoerd. </w:t>
      </w:r>
      <w:r w:rsidR="00495E86">
        <w:rPr>
          <w:lang w:val="nl-BE"/>
        </w:rPr>
        <w:t>Europa WSE</w:t>
      </w:r>
      <w:r w:rsidR="00BE34E8" w:rsidRPr="00E737A8">
        <w:rPr>
          <w:lang w:val="nl-BE"/>
        </w:rPr>
        <w:t xml:space="preserve"> heeft heel wat flexibiliteit mogelijk gemaakt in het schuiven met de budgetten doorheen de projectuitvoering. </w:t>
      </w:r>
      <w:r w:rsidR="00BE34E8">
        <w:rPr>
          <w:lang w:val="nl-BE"/>
        </w:rPr>
        <w:t>Ook om in te kunnen spelen op onvoorziene noden</w:t>
      </w:r>
      <w:r w:rsidR="00BF56D5">
        <w:rPr>
          <w:lang w:val="nl-BE"/>
        </w:rPr>
        <w:t xml:space="preserve">, bv. </w:t>
      </w:r>
      <w:r w:rsidR="00EB734B">
        <w:rPr>
          <w:lang w:val="nl-BE"/>
        </w:rPr>
        <w:t>de nood om extra expertise rond de HILL</w:t>
      </w:r>
      <w:r w:rsidR="002C4E78">
        <w:rPr>
          <w:lang w:val="nl-BE"/>
        </w:rPr>
        <w:t>-</w:t>
      </w:r>
      <w:r w:rsidR="00EB734B">
        <w:rPr>
          <w:lang w:val="nl-BE"/>
        </w:rPr>
        <w:t>principes in te brengen</w:t>
      </w:r>
      <w:r w:rsidR="00BE34E8">
        <w:rPr>
          <w:lang w:val="nl-BE"/>
        </w:rPr>
        <w:t>, konden tussentijdse budgetverhogingen toegelaten worden.</w:t>
      </w:r>
    </w:p>
    <w:p w14:paraId="5B7257AD" w14:textId="50CE7A33" w:rsidR="00BE34E8" w:rsidRDefault="00BE34E8" w:rsidP="00BE34E8">
      <w:pPr>
        <w:pStyle w:val="Duidelijkcitaat"/>
        <w:rPr>
          <w:lang w:val="nl-BE"/>
        </w:rPr>
      </w:pPr>
      <w:r>
        <w:rPr>
          <w:lang w:val="nl-BE"/>
        </w:rPr>
        <w:t>“Een partner</w:t>
      </w:r>
      <w:r w:rsidRPr="00915F14">
        <w:rPr>
          <w:lang w:val="nl-BE"/>
        </w:rPr>
        <w:t xml:space="preserve"> bleek capaciteit te</w:t>
      </w:r>
      <w:r w:rsidR="00EB734B">
        <w:rPr>
          <w:lang w:val="nl-BE"/>
        </w:rPr>
        <w:t xml:space="preserve"> </w:t>
      </w:r>
      <w:r w:rsidRPr="00915F14">
        <w:rPr>
          <w:lang w:val="nl-BE"/>
        </w:rPr>
        <w:t xml:space="preserve">kort te hebben voor de opleiding, dus die zijn gedaald qua uren. Ze hebben dan </w:t>
      </w:r>
      <w:r w:rsidR="00EB734B">
        <w:rPr>
          <w:lang w:val="nl-BE"/>
        </w:rPr>
        <w:t xml:space="preserve">een </w:t>
      </w:r>
      <w:r w:rsidRPr="00915F14">
        <w:rPr>
          <w:lang w:val="nl-BE"/>
        </w:rPr>
        <w:t>onderaannemer erbij genomen om bij bepaalde zaken te ondersteunen.</w:t>
      </w:r>
      <w:r>
        <w:rPr>
          <w:lang w:val="nl-BE"/>
        </w:rPr>
        <w:t>”</w:t>
      </w:r>
    </w:p>
    <w:p w14:paraId="2051AE68" w14:textId="2DE73D60" w:rsidR="000F665D" w:rsidRPr="0034255F" w:rsidRDefault="000F665D" w:rsidP="00B751CD">
      <w:pPr>
        <w:pStyle w:val="Lijstalinea"/>
        <w:numPr>
          <w:ilvl w:val="0"/>
          <w:numId w:val="40"/>
        </w:numPr>
        <w:rPr>
          <w:lang w:val="nl-BE"/>
        </w:rPr>
      </w:pPr>
      <w:r w:rsidRPr="0034255F">
        <w:rPr>
          <w:lang w:val="nl-BE"/>
        </w:rPr>
        <w:t xml:space="preserve">Ook het belang van </w:t>
      </w:r>
      <w:r w:rsidRPr="00C073F0">
        <w:rPr>
          <w:color w:val="4AA9C7" w:themeColor="accent1"/>
          <w:lang w:val="nl-BE"/>
        </w:rPr>
        <w:t xml:space="preserve">eenvoud </w:t>
      </w:r>
      <w:r w:rsidRPr="0034255F">
        <w:rPr>
          <w:lang w:val="nl-BE"/>
        </w:rPr>
        <w:t>wordt benadrukt. Er w</w:t>
      </w:r>
      <w:r w:rsidR="00B818F6">
        <w:rPr>
          <w:lang w:val="nl-BE"/>
        </w:rPr>
        <w:t>e</w:t>
      </w:r>
      <w:r w:rsidRPr="0034255F">
        <w:rPr>
          <w:lang w:val="nl-BE"/>
        </w:rPr>
        <w:t>rden verschillende</w:t>
      </w:r>
      <w:r w:rsidR="00E36D97" w:rsidRPr="0034255F">
        <w:rPr>
          <w:lang w:val="nl-BE"/>
        </w:rPr>
        <w:t xml:space="preserve"> knelpunten aangehaald gelinkt aan </w:t>
      </w:r>
      <w:proofErr w:type="spellStart"/>
      <w:r w:rsidR="00E36D97" w:rsidRPr="0034255F">
        <w:rPr>
          <w:lang w:val="nl-BE"/>
        </w:rPr>
        <w:t>Platos</w:t>
      </w:r>
      <w:proofErr w:type="spellEnd"/>
      <w:r w:rsidR="00E36D97" w:rsidRPr="0034255F">
        <w:rPr>
          <w:lang w:val="nl-BE"/>
        </w:rPr>
        <w:t xml:space="preserve">. </w:t>
      </w:r>
      <w:r w:rsidR="00FC7466" w:rsidRPr="0034255F">
        <w:rPr>
          <w:lang w:val="nl-BE"/>
        </w:rPr>
        <w:t xml:space="preserve">Men geeft aan dat er heel wat expertise nodig is om het platform te kunnen </w:t>
      </w:r>
      <w:r w:rsidR="007A1EAE" w:rsidRPr="0034255F">
        <w:rPr>
          <w:lang w:val="nl-BE"/>
        </w:rPr>
        <w:t>begrijpen</w:t>
      </w:r>
      <w:r w:rsidR="00C27555" w:rsidRPr="0034255F">
        <w:rPr>
          <w:lang w:val="nl-BE"/>
        </w:rPr>
        <w:t xml:space="preserve"> en gebruiken</w:t>
      </w:r>
      <w:r w:rsidR="007A1EAE" w:rsidRPr="0034255F">
        <w:rPr>
          <w:lang w:val="nl-BE"/>
        </w:rPr>
        <w:t>.</w:t>
      </w:r>
      <w:r w:rsidR="00763580" w:rsidRPr="0034255F">
        <w:rPr>
          <w:lang w:val="nl-BE"/>
        </w:rPr>
        <w:t xml:space="preserve"> </w:t>
      </w:r>
      <w:r w:rsidR="00730C92" w:rsidRPr="0034255F">
        <w:rPr>
          <w:lang w:val="nl-BE"/>
        </w:rPr>
        <w:t>Wel wordt</w:t>
      </w:r>
      <w:r w:rsidR="00763580" w:rsidRPr="0034255F">
        <w:rPr>
          <w:lang w:val="nl-BE"/>
        </w:rPr>
        <w:t xml:space="preserve"> </w:t>
      </w:r>
      <w:r w:rsidR="00D126D2">
        <w:rPr>
          <w:lang w:val="nl-BE"/>
        </w:rPr>
        <w:t>benadrukt</w:t>
      </w:r>
      <w:r w:rsidR="00763580" w:rsidRPr="0034255F">
        <w:rPr>
          <w:lang w:val="nl-BE"/>
        </w:rPr>
        <w:t xml:space="preserve"> dat </w:t>
      </w:r>
      <w:r w:rsidR="00730C92" w:rsidRPr="0034255F">
        <w:rPr>
          <w:lang w:val="nl-BE"/>
        </w:rPr>
        <w:t xml:space="preserve">de tijdsregistratie al verbeterd werd, doordat </w:t>
      </w:r>
      <w:r w:rsidR="00763580" w:rsidRPr="0034255F">
        <w:rPr>
          <w:lang w:val="nl-BE"/>
        </w:rPr>
        <w:t xml:space="preserve">men niet meer per uur moet registreren, maar </w:t>
      </w:r>
      <w:r w:rsidR="00B57D7F">
        <w:rPr>
          <w:lang w:val="nl-BE"/>
        </w:rPr>
        <w:t>da</w:t>
      </w:r>
      <w:r w:rsidR="00763580" w:rsidRPr="0034255F">
        <w:rPr>
          <w:lang w:val="nl-BE"/>
        </w:rPr>
        <w:t>t ook in percentages kan.</w:t>
      </w:r>
      <w:r w:rsidR="00730C92" w:rsidRPr="0034255F">
        <w:rPr>
          <w:lang w:val="nl-BE"/>
        </w:rPr>
        <w:t xml:space="preserve"> </w:t>
      </w:r>
      <w:r w:rsidR="00B818F6">
        <w:rPr>
          <w:lang w:val="nl-BE"/>
        </w:rPr>
        <w:t>Een b</w:t>
      </w:r>
      <w:r w:rsidR="00E174DC">
        <w:rPr>
          <w:lang w:val="nl-BE"/>
        </w:rPr>
        <w:t xml:space="preserve">ijkomende </w:t>
      </w:r>
      <w:r w:rsidR="0012034D">
        <w:rPr>
          <w:lang w:val="nl-BE"/>
        </w:rPr>
        <w:t>opmerking is dat er o</w:t>
      </w:r>
      <w:r w:rsidR="00457750" w:rsidRPr="0034255F">
        <w:rPr>
          <w:lang w:val="nl-BE"/>
        </w:rPr>
        <w:t xml:space="preserve">mwille van privacy ook nood </w:t>
      </w:r>
      <w:r w:rsidR="0012034D">
        <w:rPr>
          <w:lang w:val="nl-BE"/>
        </w:rPr>
        <w:t xml:space="preserve">is </w:t>
      </w:r>
      <w:r w:rsidR="00457750" w:rsidRPr="0034255F">
        <w:rPr>
          <w:lang w:val="nl-BE"/>
        </w:rPr>
        <w:t xml:space="preserve">aan een mogelijkheid om privacygevoelige </w:t>
      </w:r>
      <w:r w:rsidR="002A622A" w:rsidRPr="0034255F">
        <w:rPr>
          <w:lang w:val="nl-BE"/>
        </w:rPr>
        <w:t xml:space="preserve">documenten </w:t>
      </w:r>
      <w:r w:rsidR="00335ABB" w:rsidRPr="0034255F">
        <w:rPr>
          <w:lang w:val="nl-BE"/>
        </w:rPr>
        <w:t xml:space="preserve">(bv. loonfiches) </w:t>
      </w:r>
      <w:r w:rsidR="0034255F" w:rsidRPr="0034255F">
        <w:rPr>
          <w:lang w:val="nl-BE"/>
        </w:rPr>
        <w:t xml:space="preserve">niet alleen via de promotor te kunnen opladen. Er is </w:t>
      </w:r>
      <w:r w:rsidR="00B818F6">
        <w:rPr>
          <w:lang w:val="nl-BE"/>
        </w:rPr>
        <w:t>immers</w:t>
      </w:r>
      <w:r w:rsidR="0034255F" w:rsidRPr="0034255F">
        <w:rPr>
          <w:lang w:val="nl-BE"/>
        </w:rPr>
        <w:t xml:space="preserve"> een drempel voor partners om loonfiches te delen met de promotor</w:t>
      </w:r>
      <w:r w:rsidR="00B818F6">
        <w:rPr>
          <w:lang w:val="nl-BE"/>
        </w:rPr>
        <w:t>, die vaak niet goed gekend was</w:t>
      </w:r>
      <w:r w:rsidR="0034255F" w:rsidRPr="0034255F">
        <w:rPr>
          <w:lang w:val="nl-BE"/>
        </w:rPr>
        <w:t xml:space="preserve">. </w:t>
      </w:r>
      <w:r w:rsidR="00B818F6">
        <w:rPr>
          <w:lang w:val="nl-BE"/>
        </w:rPr>
        <w:t>Bovendien was voor somm</w:t>
      </w:r>
      <w:r w:rsidR="008D017E">
        <w:rPr>
          <w:lang w:val="nl-BE"/>
        </w:rPr>
        <w:t>i</w:t>
      </w:r>
      <w:r w:rsidR="00B818F6">
        <w:rPr>
          <w:lang w:val="nl-BE"/>
        </w:rPr>
        <w:t xml:space="preserve">gen </w:t>
      </w:r>
      <w:r w:rsidR="0034255F" w:rsidRPr="0034255F">
        <w:rPr>
          <w:lang w:val="nl-BE"/>
        </w:rPr>
        <w:t>niet evident om loongegevens te delen met externen</w:t>
      </w:r>
      <w:r w:rsidR="00B818F6">
        <w:rPr>
          <w:lang w:val="nl-BE"/>
        </w:rPr>
        <w:t xml:space="preserve"> vanuit de organisatie waarin zij werkten, o.a. </w:t>
      </w:r>
      <w:r w:rsidR="00C073F0">
        <w:rPr>
          <w:lang w:val="nl-BE"/>
        </w:rPr>
        <w:t>omwille van</w:t>
      </w:r>
      <w:r w:rsidR="008D017E">
        <w:rPr>
          <w:lang w:val="nl-BE"/>
        </w:rPr>
        <w:t xml:space="preserve"> </w:t>
      </w:r>
      <w:proofErr w:type="spellStart"/>
      <w:r w:rsidR="008D017E">
        <w:rPr>
          <w:lang w:val="nl-BE"/>
        </w:rPr>
        <w:t>privacyredenen</w:t>
      </w:r>
      <w:proofErr w:type="spellEnd"/>
      <w:r w:rsidR="0034255F" w:rsidRPr="0034255F">
        <w:rPr>
          <w:lang w:val="nl-BE"/>
        </w:rPr>
        <w:t>.</w:t>
      </w:r>
    </w:p>
    <w:p w14:paraId="0F745499" w14:textId="798594FC" w:rsidR="00730C92" w:rsidRDefault="0034255F" w:rsidP="00730C92">
      <w:pPr>
        <w:pStyle w:val="Duidelijkcitaat"/>
        <w:rPr>
          <w:lang w:val="nl-BE"/>
        </w:rPr>
      </w:pPr>
      <w:r>
        <w:rPr>
          <w:lang w:val="nl-BE"/>
        </w:rPr>
        <w:t>“</w:t>
      </w:r>
      <w:r w:rsidR="00730C92" w:rsidRPr="00730C92">
        <w:rPr>
          <w:lang w:val="nl-BE"/>
        </w:rPr>
        <w:t xml:space="preserve">In begin van het project </w:t>
      </w:r>
      <w:r w:rsidR="004A41AC">
        <w:rPr>
          <w:lang w:val="nl-BE"/>
        </w:rPr>
        <w:t xml:space="preserve">was er </w:t>
      </w:r>
      <w:r w:rsidR="00730C92" w:rsidRPr="00730C92">
        <w:rPr>
          <w:lang w:val="nl-BE"/>
        </w:rPr>
        <w:t xml:space="preserve">juist </w:t>
      </w:r>
      <w:r w:rsidR="004A41AC">
        <w:rPr>
          <w:lang w:val="nl-BE"/>
        </w:rPr>
        <w:t xml:space="preserve">een </w:t>
      </w:r>
      <w:r w:rsidR="00730C92" w:rsidRPr="00730C92">
        <w:rPr>
          <w:lang w:val="nl-BE"/>
        </w:rPr>
        <w:t xml:space="preserve">wissel bij onze dienst onderzoek en financiering. Er werd gezegd dat ik niet mocht gaan voor </w:t>
      </w:r>
      <w:r w:rsidR="004A41AC">
        <w:rPr>
          <w:lang w:val="nl-BE"/>
        </w:rPr>
        <w:t xml:space="preserve">de </w:t>
      </w:r>
      <w:r w:rsidR="00730C92" w:rsidRPr="00730C92">
        <w:rPr>
          <w:lang w:val="nl-BE"/>
        </w:rPr>
        <w:t xml:space="preserve">trekkersrol </w:t>
      </w:r>
      <w:r w:rsidR="004A41AC">
        <w:rPr>
          <w:lang w:val="nl-BE"/>
        </w:rPr>
        <w:t xml:space="preserve">van het </w:t>
      </w:r>
      <w:r w:rsidR="00730C92" w:rsidRPr="00730C92">
        <w:rPr>
          <w:lang w:val="nl-BE"/>
        </w:rPr>
        <w:t xml:space="preserve">project omwille van </w:t>
      </w:r>
      <w:r w:rsidR="004A41AC">
        <w:rPr>
          <w:lang w:val="nl-BE"/>
        </w:rPr>
        <w:t xml:space="preserve">de </w:t>
      </w:r>
      <w:r w:rsidR="00730C92" w:rsidRPr="00730C92">
        <w:rPr>
          <w:lang w:val="nl-BE"/>
        </w:rPr>
        <w:lastRenderedPageBreak/>
        <w:t xml:space="preserve">complexiteit van </w:t>
      </w:r>
      <w:proofErr w:type="spellStart"/>
      <w:r w:rsidR="008224E7">
        <w:rPr>
          <w:lang w:val="nl-BE"/>
        </w:rPr>
        <w:t>P</w:t>
      </w:r>
      <w:r w:rsidR="00730C92" w:rsidRPr="00730C92">
        <w:rPr>
          <w:lang w:val="nl-BE"/>
        </w:rPr>
        <w:t>latos</w:t>
      </w:r>
      <w:proofErr w:type="spellEnd"/>
      <w:r w:rsidR="00730C92" w:rsidRPr="00730C92">
        <w:rPr>
          <w:lang w:val="nl-BE"/>
        </w:rPr>
        <w:t xml:space="preserve"> en omwille van de switch binnen onze dienst financiën. Het is een huzaren stukje, en chapeau aan de dienst van onze promotor dat ze dit gekund hebben.</w:t>
      </w:r>
      <w:r>
        <w:rPr>
          <w:lang w:val="nl-BE"/>
        </w:rPr>
        <w:t>”</w:t>
      </w:r>
    </w:p>
    <w:p w14:paraId="3D7AED06" w14:textId="61FAD501" w:rsidR="003F72AE" w:rsidRDefault="007771E9" w:rsidP="003F72AE">
      <w:pPr>
        <w:pStyle w:val="Duidelijkcitaat"/>
        <w:rPr>
          <w:lang w:val="nl-BE"/>
        </w:rPr>
      </w:pPr>
      <w:r>
        <w:rPr>
          <w:lang w:val="nl-BE"/>
        </w:rPr>
        <w:t>“</w:t>
      </w:r>
      <w:r w:rsidR="003F72AE" w:rsidRPr="003F72AE">
        <w:rPr>
          <w:lang w:val="nl-BE"/>
        </w:rPr>
        <w:t xml:space="preserve">Dit moest je dan toevertrouwen aan de promotor, maar eigenlijk zijn dit wel persoonlijke documenten, en je hebt nog geen idee van hoe het partnerschap zal zijn. </w:t>
      </w:r>
      <w:r w:rsidR="003F72AE">
        <w:rPr>
          <w:lang w:val="nl-BE"/>
        </w:rPr>
        <w:t xml:space="preserve">(…) </w:t>
      </w:r>
      <w:r w:rsidR="003F72AE" w:rsidRPr="003F72AE">
        <w:rPr>
          <w:lang w:val="nl-BE"/>
        </w:rPr>
        <w:t>Qua gegevensbescherming, klopt het wel niet dat mensen geen bescherming hebben over hun loongegevens.</w:t>
      </w:r>
      <w:r>
        <w:rPr>
          <w:lang w:val="nl-BE"/>
        </w:rPr>
        <w:t>”</w:t>
      </w:r>
    </w:p>
    <w:p w14:paraId="5BF2092A" w14:textId="49434107" w:rsidR="00FA0156" w:rsidRDefault="00EC6774" w:rsidP="00915F14">
      <w:pPr>
        <w:rPr>
          <w:rStyle w:val="Intensieveverwijzing"/>
        </w:rPr>
      </w:pPr>
      <w:r>
        <w:rPr>
          <w:rStyle w:val="Intensieveverwijzing"/>
        </w:rPr>
        <w:t>Niet mogelijk om een ‘open en dynamisch partnerschap’ te realiseren</w:t>
      </w:r>
      <w:r w:rsidR="00422EC3">
        <w:rPr>
          <w:rStyle w:val="Intensieveverwijzing"/>
        </w:rPr>
        <w:t xml:space="preserve"> wegens te rigide begrotingsregels</w:t>
      </w:r>
    </w:p>
    <w:p w14:paraId="076CF473" w14:textId="28AC2D0C" w:rsidR="008413C4" w:rsidRDefault="008413C4" w:rsidP="00EC6774">
      <w:pPr>
        <w:rPr>
          <w:lang w:val="nl-BE"/>
        </w:rPr>
      </w:pPr>
      <w:r w:rsidRPr="008413C4">
        <w:rPr>
          <w:lang w:val="nl-BE"/>
        </w:rPr>
        <w:t xml:space="preserve">Eén van de voorwaarden die de oproepfiche voorschreef, was dat het partnerschap levend en dynamisch </w:t>
      </w:r>
      <w:r w:rsidR="00430EBF">
        <w:rPr>
          <w:lang w:val="nl-BE"/>
        </w:rPr>
        <w:t>dien</w:t>
      </w:r>
      <w:r w:rsidR="008D017E">
        <w:rPr>
          <w:lang w:val="nl-BE"/>
        </w:rPr>
        <w:t>de</w:t>
      </w:r>
      <w:r w:rsidR="00430EBF">
        <w:rPr>
          <w:lang w:val="nl-BE"/>
        </w:rPr>
        <w:t xml:space="preserve"> te zijn en </w:t>
      </w:r>
      <w:r w:rsidRPr="008413C4">
        <w:rPr>
          <w:lang w:val="nl-BE"/>
        </w:rPr>
        <w:t xml:space="preserve">gedurende de looptijd van het project </w:t>
      </w:r>
      <w:proofErr w:type="gramStart"/>
      <w:r w:rsidRPr="008413C4">
        <w:rPr>
          <w:lang w:val="nl-BE"/>
        </w:rPr>
        <w:t xml:space="preserve">open </w:t>
      </w:r>
      <w:r w:rsidR="00BC23B7">
        <w:rPr>
          <w:lang w:val="nl-BE"/>
        </w:rPr>
        <w:t>bleef</w:t>
      </w:r>
      <w:proofErr w:type="gramEnd"/>
      <w:r w:rsidR="00BC23B7">
        <w:rPr>
          <w:lang w:val="nl-BE"/>
        </w:rPr>
        <w:t xml:space="preserve"> </w:t>
      </w:r>
      <w:r w:rsidRPr="008413C4">
        <w:rPr>
          <w:lang w:val="nl-BE"/>
        </w:rPr>
        <w:t xml:space="preserve">voor eventuele nieuwe relevante en geïnteresseerde partners. </w:t>
      </w:r>
      <w:r w:rsidR="00ED7A6F">
        <w:rPr>
          <w:lang w:val="nl-BE"/>
        </w:rPr>
        <w:t>De ervaring van de actoren is echter dat de financiering dit blokkeerde.</w:t>
      </w:r>
      <w:r w:rsidR="00006416">
        <w:rPr>
          <w:lang w:val="nl-BE"/>
        </w:rPr>
        <w:t xml:space="preserve"> De partnerschappen konden doorheen de looptijd van het project wel nieuwe onderaannemers betrekken, maar het partnerschap uitbreiden was moeilijk</w:t>
      </w:r>
      <w:r w:rsidR="001F5DCE">
        <w:rPr>
          <w:lang w:val="nl-BE"/>
        </w:rPr>
        <w:t xml:space="preserve"> gezien dat zou betekenen dat er budget van de bestaande partners dien</w:t>
      </w:r>
      <w:r w:rsidR="00BC23B7">
        <w:rPr>
          <w:lang w:val="nl-BE"/>
        </w:rPr>
        <w:t>de</w:t>
      </w:r>
      <w:r w:rsidR="001F5DCE">
        <w:rPr>
          <w:lang w:val="nl-BE"/>
        </w:rPr>
        <w:t xml:space="preserve"> weggenomen te worden.</w:t>
      </w:r>
      <w:r w:rsidR="004D33F2">
        <w:rPr>
          <w:lang w:val="nl-BE"/>
        </w:rPr>
        <w:t xml:space="preserve"> In de praktijk is dat dus ook erg beperkt </w:t>
      </w:r>
      <w:proofErr w:type="gramStart"/>
      <w:r w:rsidR="004D33F2">
        <w:rPr>
          <w:lang w:val="nl-BE"/>
        </w:rPr>
        <w:t>gebeur</w:t>
      </w:r>
      <w:r w:rsidR="00BC23B7">
        <w:rPr>
          <w:lang w:val="nl-BE"/>
        </w:rPr>
        <w:t>d</w:t>
      </w:r>
      <w:proofErr w:type="gramEnd"/>
      <w:r w:rsidR="004D33F2">
        <w:rPr>
          <w:lang w:val="nl-BE"/>
        </w:rPr>
        <w:t>.</w:t>
      </w:r>
    </w:p>
    <w:p w14:paraId="0497D69C" w14:textId="0D191937" w:rsidR="00BD5EEB" w:rsidRPr="00B33B5C" w:rsidRDefault="008C3AE5" w:rsidP="00B33B5C">
      <w:pPr>
        <w:pStyle w:val="Duidelijkcitaat"/>
      </w:pPr>
      <w:r>
        <w:t>“</w:t>
      </w:r>
      <w:r w:rsidR="00BD5EEB">
        <w:t>‘</w:t>
      </w:r>
      <w:r w:rsidR="00BD5EEB" w:rsidRPr="00D71AC4">
        <w:t xml:space="preserve">Open en dynamisch partnerschap’ </w:t>
      </w:r>
      <w:r>
        <w:t xml:space="preserve">werd </w:t>
      </w:r>
      <w:r w:rsidR="00BD5EEB" w:rsidRPr="00D71AC4">
        <w:t xml:space="preserve">gezegd vanuit </w:t>
      </w:r>
      <w:r w:rsidR="00495E86">
        <w:t>Europa WSE</w:t>
      </w:r>
      <w:r w:rsidR="00BD5EEB" w:rsidRPr="00D71AC4">
        <w:t xml:space="preserve">, maar de financiering blokkeerde dit. AI bleek uiteindelijk interessant en cours de route, maar het was moeilijk om innovatie of andere partnerschappen en cours de route erbij te betrekken. Had </w:t>
      </w:r>
      <w:r w:rsidR="00477C9B">
        <w:t>[partner]</w:t>
      </w:r>
      <w:r w:rsidR="00BD5EEB" w:rsidRPr="00D71AC4">
        <w:t xml:space="preserve"> wel volle capaciteit gehad, dan zou de extra partner niet gelukt zijn, want niemand geeft graag zijn uren/financiering af eenmaal die vastgelegd is. Op die manier is het systeem wel wat rigide.</w:t>
      </w:r>
      <w:r>
        <w:t>”</w:t>
      </w:r>
    </w:p>
    <w:p w14:paraId="041F975D" w14:textId="47430FF8" w:rsidR="00C503FC" w:rsidRDefault="00C503FC" w:rsidP="00C503FC">
      <w:pPr>
        <w:pStyle w:val="Kop5"/>
        <w:rPr>
          <w:lang w:val="nl-BE"/>
        </w:rPr>
      </w:pPr>
      <w:r>
        <w:rPr>
          <w:lang w:val="nl-BE"/>
        </w:rPr>
        <w:t>Looptijd</w:t>
      </w:r>
    </w:p>
    <w:p w14:paraId="0FE37C5C" w14:textId="215A78F6" w:rsidR="00C503FC" w:rsidRPr="00C503FC" w:rsidRDefault="00C503FC" w:rsidP="00C503FC">
      <w:r>
        <w:t xml:space="preserve">Het project </w:t>
      </w:r>
      <w:r w:rsidR="00B9775A">
        <w:t xml:space="preserve">had een looptijd van </w:t>
      </w:r>
      <w:r w:rsidR="001A0868">
        <w:t>één</w:t>
      </w:r>
      <w:r w:rsidR="00B9775A">
        <w:t xml:space="preserve"> jaar en liep</w:t>
      </w:r>
      <w:r>
        <w:t xml:space="preserve"> van 1 januari 2023 tot en met 31 december 2023. </w:t>
      </w:r>
      <w:r w:rsidR="009F78DC">
        <w:t xml:space="preserve">De REACT-EU middelen, waarmee de oproep gefinancierd werd, dienden immers uiterlijk tegen eind 2023 te worden gebruikt. </w:t>
      </w:r>
      <w:r w:rsidR="00A2366F">
        <w:t>Dit resulteerde in een</w:t>
      </w:r>
      <w:r w:rsidR="00C35B3C">
        <w:t xml:space="preserve"> relatief krappe looptijd. </w:t>
      </w:r>
      <w:r>
        <w:t xml:space="preserve">De eindrapportage is voorzien voor eind </w:t>
      </w:r>
      <w:r w:rsidR="00ED35D4">
        <w:t xml:space="preserve">februari </w:t>
      </w:r>
      <w:r>
        <w:t>2024</w:t>
      </w:r>
      <w:r w:rsidR="00B42AE4">
        <w:t xml:space="preserve"> (een maand vroeger dan voorzien)</w:t>
      </w:r>
      <w:r>
        <w:t>.</w:t>
      </w:r>
    </w:p>
    <w:p w14:paraId="6C1A2178" w14:textId="048DD9F8" w:rsidR="00B77DC1" w:rsidRPr="004C781F" w:rsidRDefault="003D293E" w:rsidP="00B77DC1">
      <w:pPr>
        <w:rPr>
          <w:rStyle w:val="Intensieveverwijzing"/>
        </w:rPr>
      </w:pPr>
      <w:r>
        <w:rPr>
          <w:rStyle w:val="Intensieveverwijzing"/>
        </w:rPr>
        <w:t xml:space="preserve">De looptijd van </w:t>
      </w:r>
      <w:r w:rsidR="001A0868">
        <w:rPr>
          <w:rStyle w:val="Intensieveverwijzing"/>
        </w:rPr>
        <w:t>één</w:t>
      </w:r>
      <w:r>
        <w:rPr>
          <w:rStyle w:val="Intensieveverwijzing"/>
        </w:rPr>
        <w:t xml:space="preserve"> jaar wordt als </w:t>
      </w:r>
      <w:r w:rsidR="00AD1F1F">
        <w:rPr>
          <w:rStyle w:val="Intensieveverwijzing"/>
        </w:rPr>
        <w:t xml:space="preserve">te kort </w:t>
      </w:r>
      <w:r w:rsidR="0032612F">
        <w:rPr>
          <w:rStyle w:val="Intensieveverwijzing"/>
        </w:rPr>
        <w:t>ervaren</w:t>
      </w:r>
      <w:r w:rsidR="00AD1F1F">
        <w:rPr>
          <w:rStyle w:val="Intensieveverwijzing"/>
        </w:rPr>
        <w:t xml:space="preserve"> om zowel ontwikkeling</w:t>
      </w:r>
      <w:r w:rsidR="00CB34D6">
        <w:rPr>
          <w:rStyle w:val="Intensieveverwijzing"/>
        </w:rPr>
        <w:t xml:space="preserve"> en </w:t>
      </w:r>
      <w:proofErr w:type="spellStart"/>
      <w:r w:rsidR="00AD1F1F">
        <w:rPr>
          <w:rStyle w:val="Intensieveverwijzing"/>
        </w:rPr>
        <w:t>testing</w:t>
      </w:r>
      <w:proofErr w:type="spellEnd"/>
      <w:r w:rsidR="00AD1F1F">
        <w:rPr>
          <w:rStyle w:val="Intensieveverwijzing"/>
        </w:rPr>
        <w:t xml:space="preserve"> </w:t>
      </w:r>
      <w:r w:rsidR="0032612F">
        <w:rPr>
          <w:rStyle w:val="Intensieveverwijzing"/>
        </w:rPr>
        <w:t>grondig af te ronden</w:t>
      </w:r>
    </w:p>
    <w:p w14:paraId="3E9F2139" w14:textId="3F6CD105" w:rsidR="00813E75" w:rsidRDefault="00DD6FCB" w:rsidP="00C12E97">
      <w:pPr>
        <w:rPr>
          <w:lang w:val="nl-BE"/>
        </w:rPr>
      </w:pPr>
      <w:r>
        <w:rPr>
          <w:lang w:val="nl-BE"/>
        </w:rPr>
        <w:t>De meeste actoren die we spraken</w:t>
      </w:r>
      <w:r w:rsidR="001A0868">
        <w:rPr>
          <w:lang w:val="nl-BE"/>
        </w:rPr>
        <w:t>,</w:t>
      </w:r>
      <w:r>
        <w:rPr>
          <w:lang w:val="nl-BE"/>
        </w:rPr>
        <w:t xml:space="preserve"> benadrukten </w:t>
      </w:r>
      <w:r w:rsidR="00AB5CE8">
        <w:rPr>
          <w:lang w:val="nl-BE"/>
        </w:rPr>
        <w:t xml:space="preserve">dat de </w:t>
      </w:r>
      <w:r>
        <w:rPr>
          <w:lang w:val="nl-BE"/>
        </w:rPr>
        <w:t xml:space="preserve">timing </w:t>
      </w:r>
      <w:r w:rsidR="00AB5CE8">
        <w:rPr>
          <w:lang w:val="nl-BE"/>
        </w:rPr>
        <w:t xml:space="preserve">erg krap was </w:t>
      </w:r>
      <w:r>
        <w:rPr>
          <w:lang w:val="nl-BE"/>
        </w:rPr>
        <w:t xml:space="preserve">om </w:t>
      </w:r>
      <w:r w:rsidR="001572A5">
        <w:rPr>
          <w:lang w:val="nl-BE"/>
        </w:rPr>
        <w:t>de doelstellingen te realiseren.</w:t>
      </w:r>
      <w:r w:rsidR="003D70AA">
        <w:rPr>
          <w:lang w:val="nl-BE"/>
        </w:rPr>
        <w:t xml:space="preserve"> </w:t>
      </w:r>
      <w:r w:rsidR="00210D82">
        <w:rPr>
          <w:lang w:val="nl-BE"/>
        </w:rPr>
        <w:t>O</w:t>
      </w:r>
      <w:r w:rsidR="006B54F7">
        <w:rPr>
          <w:lang w:val="nl-BE"/>
        </w:rPr>
        <w:t>p vlak van ontwikkeling</w:t>
      </w:r>
      <w:r w:rsidR="00711ED3">
        <w:rPr>
          <w:lang w:val="nl-BE"/>
        </w:rPr>
        <w:t xml:space="preserve"> </w:t>
      </w:r>
      <w:r w:rsidR="008325FB">
        <w:rPr>
          <w:lang w:val="nl-BE"/>
        </w:rPr>
        <w:t>kregen we</w:t>
      </w:r>
      <w:r w:rsidR="00813E75">
        <w:rPr>
          <w:lang w:val="nl-BE"/>
        </w:rPr>
        <w:t xml:space="preserve"> signalen dat de kwaliteit van de opleidingen hoger had gelegen </w:t>
      </w:r>
      <w:proofErr w:type="gramStart"/>
      <w:r w:rsidR="00813E75">
        <w:rPr>
          <w:lang w:val="nl-BE"/>
        </w:rPr>
        <w:t>indien</w:t>
      </w:r>
      <w:proofErr w:type="gramEnd"/>
      <w:r w:rsidR="00813E75">
        <w:rPr>
          <w:lang w:val="nl-BE"/>
        </w:rPr>
        <w:t xml:space="preserve"> men meer tijd had</w:t>
      </w:r>
      <w:r w:rsidR="008325FB">
        <w:rPr>
          <w:lang w:val="nl-BE"/>
        </w:rPr>
        <w:t xml:space="preserve"> gehad</w:t>
      </w:r>
      <w:r w:rsidR="00813E75">
        <w:rPr>
          <w:lang w:val="nl-BE"/>
        </w:rPr>
        <w:t>.</w:t>
      </w:r>
    </w:p>
    <w:p w14:paraId="61144345" w14:textId="69E9D5C3" w:rsidR="008F6E15" w:rsidRDefault="008F6E15" w:rsidP="00C12E97">
      <w:pPr>
        <w:rPr>
          <w:lang w:val="nl-BE"/>
        </w:rPr>
      </w:pPr>
      <w:r>
        <w:rPr>
          <w:lang w:val="nl-BE"/>
        </w:rPr>
        <w:t>Het testen van de opleidingen was onderdeel van de projectuitvoering</w:t>
      </w:r>
      <w:r w:rsidR="00FD5036">
        <w:rPr>
          <w:lang w:val="nl-BE"/>
        </w:rPr>
        <w:t>. Het</w:t>
      </w:r>
      <w:r>
        <w:rPr>
          <w:lang w:val="nl-BE"/>
        </w:rPr>
        <w:t xml:space="preserve"> bleek erg uitdagend om een grondige </w:t>
      </w:r>
      <w:proofErr w:type="spellStart"/>
      <w:r>
        <w:rPr>
          <w:lang w:val="nl-BE"/>
        </w:rPr>
        <w:t>testing</w:t>
      </w:r>
      <w:proofErr w:type="spellEnd"/>
      <w:r>
        <w:rPr>
          <w:lang w:val="nl-BE"/>
        </w:rPr>
        <w:t xml:space="preserve"> te organiseren binnen de looptijd van </w:t>
      </w:r>
      <w:r w:rsidR="008325FB">
        <w:rPr>
          <w:lang w:val="nl-BE"/>
        </w:rPr>
        <w:t>één</w:t>
      </w:r>
      <w:r>
        <w:rPr>
          <w:lang w:val="nl-BE"/>
        </w:rPr>
        <w:t xml:space="preserve"> jaar.</w:t>
      </w:r>
      <w:r w:rsidR="0098430C">
        <w:rPr>
          <w:lang w:val="nl-BE"/>
        </w:rPr>
        <w:t xml:space="preserve"> </w:t>
      </w:r>
      <w:r w:rsidR="008E51CB">
        <w:rPr>
          <w:lang w:val="nl-BE"/>
        </w:rPr>
        <w:t xml:space="preserve">Bijvoorbeeld, testers </w:t>
      </w:r>
      <w:r w:rsidR="008325FB">
        <w:rPr>
          <w:lang w:val="nl-BE"/>
        </w:rPr>
        <w:t xml:space="preserve">dienden op korte termijn </w:t>
      </w:r>
      <w:r w:rsidR="008E51CB">
        <w:rPr>
          <w:lang w:val="nl-BE"/>
        </w:rPr>
        <w:t xml:space="preserve">gerekruteerd te worden, wat niet bij alle opleidingen evident was (bv. bij doelgroep bedrijfsleiders). </w:t>
      </w:r>
      <w:r w:rsidR="00727CAF">
        <w:rPr>
          <w:lang w:val="nl-BE"/>
        </w:rPr>
        <w:t>Nog uitdagender binnen de timing, was</w:t>
      </w:r>
      <w:r w:rsidR="008325FB">
        <w:rPr>
          <w:lang w:val="nl-BE"/>
        </w:rPr>
        <w:t xml:space="preserve"> </w:t>
      </w:r>
      <w:r w:rsidR="00727CAF">
        <w:rPr>
          <w:lang w:val="nl-BE"/>
        </w:rPr>
        <w:t>het grondig integreren van</w:t>
      </w:r>
      <w:r w:rsidR="008325FB">
        <w:rPr>
          <w:lang w:val="nl-BE"/>
        </w:rPr>
        <w:t xml:space="preserve"> d</w:t>
      </w:r>
      <w:r w:rsidR="0098430C">
        <w:rPr>
          <w:lang w:val="nl-BE"/>
        </w:rPr>
        <w:t xml:space="preserve">e </w:t>
      </w:r>
      <w:r w:rsidR="00727CAF">
        <w:rPr>
          <w:lang w:val="nl-BE"/>
        </w:rPr>
        <w:t xml:space="preserve">feedback </w:t>
      </w:r>
      <w:r w:rsidR="0098430C">
        <w:rPr>
          <w:lang w:val="nl-BE"/>
        </w:rPr>
        <w:t xml:space="preserve">uit de testfase </w:t>
      </w:r>
      <w:r w:rsidR="00BE6325">
        <w:rPr>
          <w:lang w:val="nl-BE"/>
        </w:rPr>
        <w:t xml:space="preserve">en </w:t>
      </w:r>
      <w:r w:rsidR="00F2325E">
        <w:rPr>
          <w:lang w:val="nl-BE"/>
        </w:rPr>
        <w:t xml:space="preserve">het bijsturen van </w:t>
      </w:r>
      <w:r w:rsidR="00BE6325">
        <w:rPr>
          <w:lang w:val="nl-BE"/>
        </w:rPr>
        <w:t>de opleidingen</w:t>
      </w:r>
      <w:r w:rsidR="00F2325E">
        <w:rPr>
          <w:lang w:val="nl-BE"/>
        </w:rPr>
        <w:t>.</w:t>
      </w:r>
    </w:p>
    <w:p w14:paraId="7C9A7034" w14:textId="09E39197" w:rsidR="008F6E15" w:rsidRDefault="00C57366" w:rsidP="00C12E97">
      <w:pPr>
        <w:rPr>
          <w:lang w:val="nl-BE"/>
        </w:rPr>
      </w:pPr>
      <w:r>
        <w:rPr>
          <w:lang w:val="nl-BE"/>
        </w:rPr>
        <w:t>Bij de output van de oproep hoorde een plan van aanpak voor valoriseren. V</w:t>
      </w:r>
      <w:r w:rsidR="00E37C4E">
        <w:rPr>
          <w:lang w:val="nl-BE"/>
        </w:rPr>
        <w:t xml:space="preserve">alorisatie van de opleidingen </w:t>
      </w:r>
      <w:r w:rsidR="00A02025">
        <w:rPr>
          <w:lang w:val="nl-BE"/>
        </w:rPr>
        <w:t xml:space="preserve">is </w:t>
      </w:r>
      <w:r w:rsidR="00FF0215">
        <w:rPr>
          <w:lang w:val="nl-BE"/>
        </w:rPr>
        <w:t>belangrijk</w:t>
      </w:r>
      <w:r w:rsidR="008D101A">
        <w:rPr>
          <w:lang w:val="nl-BE"/>
        </w:rPr>
        <w:t xml:space="preserve">, maar </w:t>
      </w:r>
      <w:r w:rsidR="00BC14A1">
        <w:rPr>
          <w:lang w:val="nl-BE"/>
        </w:rPr>
        <w:t xml:space="preserve">hier een doordacht en uitgediept plan voor uitwerken gedurende de looptijd van het project was een uitdaging. </w:t>
      </w:r>
      <w:r w:rsidR="008D101A">
        <w:rPr>
          <w:lang w:val="nl-BE"/>
        </w:rPr>
        <w:t xml:space="preserve">Door de korte looptijd is de </w:t>
      </w:r>
      <w:r w:rsidR="0098430C">
        <w:rPr>
          <w:lang w:val="nl-BE"/>
        </w:rPr>
        <w:t>toepassing en het gebruik van de opleidingen dan ook minder gegarandeerd.</w:t>
      </w:r>
    </w:p>
    <w:p w14:paraId="6F4B1DDD" w14:textId="0CB3C990" w:rsidR="004A5898" w:rsidRPr="004A5898" w:rsidRDefault="00C6315B" w:rsidP="00F2325E">
      <w:pPr>
        <w:pStyle w:val="Duidelijkcitaat"/>
        <w:rPr>
          <w:lang w:val="nl-BE"/>
        </w:rPr>
      </w:pPr>
      <w:r>
        <w:rPr>
          <w:lang w:val="nl-BE"/>
        </w:rPr>
        <w:lastRenderedPageBreak/>
        <w:t>“Bij</w:t>
      </w:r>
      <w:r w:rsidRPr="00C12E97">
        <w:rPr>
          <w:lang w:val="nl-BE"/>
        </w:rPr>
        <w:t xml:space="preserve"> meer tijd hadden we kunnen werken aan de samenhang tussen de thema’s en meer cursist</w:t>
      </w:r>
      <w:r>
        <w:rPr>
          <w:lang w:val="nl-BE"/>
        </w:rPr>
        <w:t>en</w:t>
      </w:r>
      <w:r w:rsidRPr="00C12E97">
        <w:rPr>
          <w:lang w:val="nl-BE"/>
        </w:rPr>
        <w:t xml:space="preserve"> kunnen sturen. Dat had beter gekund.</w:t>
      </w:r>
      <w:r>
        <w:rPr>
          <w:lang w:val="nl-BE"/>
        </w:rPr>
        <w:t>”</w:t>
      </w:r>
    </w:p>
    <w:p w14:paraId="0F1D17FB" w14:textId="4EEC7372" w:rsidR="003B3B3D" w:rsidRPr="00DD6FCB" w:rsidRDefault="00833178" w:rsidP="003B3B3D">
      <w:pPr>
        <w:pStyle w:val="Duidelijkcitaat"/>
        <w:rPr>
          <w:lang w:val="nl-BE"/>
        </w:rPr>
      </w:pPr>
      <w:r>
        <w:t>“</w:t>
      </w:r>
      <w:r w:rsidR="003B3B3D">
        <w:t>In</w:t>
      </w:r>
      <w:r w:rsidR="003B3B3D" w:rsidRPr="00FE304F">
        <w:t xml:space="preserve"> gelijkaardige calls heb je meestal toch twee jaar. Van diverse programma’s altijd ee</w:t>
      </w:r>
      <w:r w:rsidR="005919F6">
        <w:t>n</w:t>
      </w:r>
      <w:r w:rsidR="003B3B3D" w:rsidRPr="00FE304F">
        <w:t xml:space="preserve"> jaar ontwikkeling en een jaar dat je je opleidingsdeel echt scherp te krijgen en te testen. Nu hebben we twee jaar in één jaar gebomd.</w:t>
      </w:r>
      <w:r>
        <w:t>”</w:t>
      </w:r>
    </w:p>
    <w:p w14:paraId="68D97482" w14:textId="7A54FABC" w:rsidR="00BA7C23" w:rsidRDefault="00565A57" w:rsidP="00AD394E">
      <w:pPr>
        <w:rPr>
          <w:lang w:val="nl-BE"/>
        </w:rPr>
      </w:pPr>
      <w:r>
        <w:rPr>
          <w:lang w:val="nl-BE"/>
        </w:rPr>
        <w:t>Aanvullend</w:t>
      </w:r>
      <w:r w:rsidR="00A02025">
        <w:rPr>
          <w:lang w:val="nl-BE"/>
        </w:rPr>
        <w:t xml:space="preserve"> </w:t>
      </w:r>
      <w:r w:rsidR="00DB0A7E">
        <w:rPr>
          <w:lang w:val="nl-BE"/>
        </w:rPr>
        <w:t xml:space="preserve">geeft men aan dat </w:t>
      </w:r>
      <w:r w:rsidR="004A5898">
        <w:rPr>
          <w:lang w:val="nl-BE"/>
        </w:rPr>
        <w:t>één</w:t>
      </w:r>
      <w:r w:rsidR="00DB0A7E">
        <w:rPr>
          <w:lang w:val="nl-BE"/>
        </w:rPr>
        <w:t xml:space="preserve"> jaar te kort is om het partnerschap echt te bestendigen en duurzame samenwerkingen te realiseren.</w:t>
      </w:r>
    </w:p>
    <w:p w14:paraId="4082B8B6" w14:textId="40E6CF06" w:rsidR="00FD6921" w:rsidRDefault="00FD6921" w:rsidP="00AD394E">
      <w:pPr>
        <w:rPr>
          <w:lang w:val="nl-BE"/>
        </w:rPr>
      </w:pPr>
      <w:r>
        <w:rPr>
          <w:lang w:val="nl-BE"/>
        </w:rPr>
        <w:t>Hoewel de looptijd als erg krap werd ervaren, gaven een aantal promotoren aan dat dit er ook voor heeft gezorgd dat ze gedwongen werden om doordacht om te springen met de timing</w:t>
      </w:r>
      <w:r w:rsidR="003B2010">
        <w:rPr>
          <w:lang w:val="nl-BE"/>
        </w:rPr>
        <w:t xml:space="preserve">, </w:t>
      </w:r>
      <w:r w:rsidR="001F356D">
        <w:rPr>
          <w:lang w:val="nl-BE"/>
        </w:rPr>
        <w:t>prioriteit te blijven geven aan het project</w:t>
      </w:r>
      <w:r>
        <w:rPr>
          <w:lang w:val="nl-BE"/>
        </w:rPr>
        <w:t xml:space="preserve"> en </w:t>
      </w:r>
      <w:r w:rsidR="00AA7FFD">
        <w:rPr>
          <w:lang w:val="nl-BE"/>
        </w:rPr>
        <w:t>continu</w:t>
      </w:r>
      <w:r w:rsidR="003B2010">
        <w:rPr>
          <w:lang w:val="nl-BE"/>
        </w:rPr>
        <w:t xml:space="preserve"> voort te werken.</w:t>
      </w:r>
      <w:r w:rsidR="001F356D">
        <w:rPr>
          <w:lang w:val="nl-BE"/>
        </w:rPr>
        <w:t xml:space="preserve"> D</w:t>
      </w:r>
      <w:r w:rsidR="00AE7F99">
        <w:rPr>
          <w:lang w:val="nl-BE"/>
        </w:rPr>
        <w:t>oor de krappe timing bleef d</w:t>
      </w:r>
      <w:r w:rsidR="001F356D">
        <w:rPr>
          <w:lang w:val="nl-BE"/>
        </w:rPr>
        <w:t xml:space="preserve">e urgentie </w:t>
      </w:r>
      <w:r w:rsidR="00792E05">
        <w:rPr>
          <w:lang w:val="nl-BE"/>
        </w:rPr>
        <w:t>bij de trekker</w:t>
      </w:r>
      <w:r w:rsidR="00F733E3">
        <w:rPr>
          <w:lang w:val="nl-BE"/>
        </w:rPr>
        <w:t>s</w:t>
      </w:r>
      <w:r w:rsidR="00792E05">
        <w:rPr>
          <w:lang w:val="nl-BE"/>
        </w:rPr>
        <w:t xml:space="preserve"> en partners </w:t>
      </w:r>
      <w:r w:rsidR="009759C0">
        <w:rPr>
          <w:lang w:val="nl-BE"/>
        </w:rPr>
        <w:t xml:space="preserve">aangehouden, wat </w:t>
      </w:r>
      <w:r w:rsidR="00AE7F99">
        <w:rPr>
          <w:lang w:val="nl-BE"/>
        </w:rPr>
        <w:t>ook</w:t>
      </w:r>
      <w:r w:rsidR="009767CF">
        <w:rPr>
          <w:lang w:val="nl-BE"/>
        </w:rPr>
        <w:t xml:space="preserve"> positief</w:t>
      </w:r>
      <w:r w:rsidR="00AE7F99">
        <w:rPr>
          <w:lang w:val="nl-BE"/>
        </w:rPr>
        <w:t xml:space="preserve"> was</w:t>
      </w:r>
      <w:r w:rsidR="004C0CF8">
        <w:rPr>
          <w:lang w:val="nl-BE"/>
        </w:rPr>
        <w:t>, aldus enkele projectcoördinatoren.</w:t>
      </w:r>
    </w:p>
    <w:p w14:paraId="2F9B25D6" w14:textId="48D9A6BC" w:rsidR="005244A0" w:rsidRDefault="005C7C6E" w:rsidP="005244A0">
      <w:pPr>
        <w:pStyle w:val="Kop4"/>
      </w:pPr>
      <w:r>
        <w:t>Inhoud</w:t>
      </w:r>
    </w:p>
    <w:p w14:paraId="58A94AAB" w14:textId="03B954E8" w:rsidR="00E47DC0" w:rsidRDefault="00E47DC0" w:rsidP="00E47DC0">
      <w:r>
        <w:t>Op vlak van inhoud schreef de oproep voor dat:</w:t>
      </w:r>
    </w:p>
    <w:p w14:paraId="71A25BE2" w14:textId="392CC008" w:rsidR="00E47DC0" w:rsidRDefault="00E47DC0" w:rsidP="00B751CD">
      <w:pPr>
        <w:pStyle w:val="Lijstalinea"/>
        <w:numPr>
          <w:ilvl w:val="0"/>
          <w:numId w:val="36"/>
        </w:numPr>
      </w:pPr>
      <w:r>
        <w:t xml:space="preserve">Er </w:t>
      </w:r>
      <w:r w:rsidRPr="00E47DC0">
        <w:t>een partnerschap diende</w:t>
      </w:r>
      <w:r>
        <w:t xml:space="preserve"> gevormd te worden rond een selectie van </w:t>
      </w:r>
      <w:r w:rsidRPr="00E47DC0">
        <w:rPr>
          <w:b/>
          <w:bCs/>
        </w:rPr>
        <w:t>maatschappelijk relevante thema’s</w:t>
      </w:r>
      <w:r>
        <w:t>;</w:t>
      </w:r>
    </w:p>
    <w:p w14:paraId="7CABDE2A" w14:textId="0BEE762D" w:rsidR="00E47DC0" w:rsidRDefault="0080775E" w:rsidP="00B751CD">
      <w:pPr>
        <w:pStyle w:val="Lijstalinea"/>
        <w:numPr>
          <w:ilvl w:val="0"/>
          <w:numId w:val="36"/>
        </w:numPr>
      </w:pPr>
      <w:r w:rsidRPr="0080775E">
        <w:t xml:space="preserve">Waarbij </w:t>
      </w:r>
      <w:r w:rsidRPr="0080775E">
        <w:rPr>
          <w:b/>
          <w:bCs/>
        </w:rPr>
        <w:t>competentieprognoses of gelijkaardige studies als basis</w:t>
      </w:r>
      <w:r w:rsidRPr="0080775E">
        <w:t xml:space="preserve"> dienden</w:t>
      </w:r>
      <w:r w:rsidR="00E47DC0">
        <w:t>;</w:t>
      </w:r>
    </w:p>
    <w:p w14:paraId="6876F534" w14:textId="264F308C" w:rsidR="00E47DC0" w:rsidRDefault="003714B7" w:rsidP="00B751CD">
      <w:pPr>
        <w:pStyle w:val="Lijstalinea"/>
        <w:numPr>
          <w:ilvl w:val="0"/>
          <w:numId w:val="36"/>
        </w:numPr>
      </w:pPr>
      <w:r w:rsidRPr="003714B7">
        <w:t xml:space="preserve">Bij het uitwerken van opleiding(en) werd gevraagd om de </w:t>
      </w:r>
      <w:r w:rsidRPr="0097383D">
        <w:rPr>
          <w:b/>
          <w:bCs/>
        </w:rPr>
        <w:t>principes van HILL</w:t>
      </w:r>
      <w:r w:rsidRPr="003714B7">
        <w:t xml:space="preserve"> mee te nemen</w:t>
      </w:r>
      <w:r w:rsidR="00C62F43">
        <w:t>.</w:t>
      </w:r>
    </w:p>
    <w:p w14:paraId="2A49CEEE" w14:textId="77777777" w:rsidR="00E47DC0" w:rsidRDefault="00E47DC0" w:rsidP="00E47DC0">
      <w:r>
        <w:t>We beschrijven hieronder de ervaringen van de actoren uit de partnerschappen met elk van deze vereisten.</w:t>
      </w:r>
    </w:p>
    <w:p w14:paraId="45281A7D" w14:textId="4E92C02B" w:rsidR="001936FC" w:rsidRDefault="00B75BB4" w:rsidP="00DC3CD9">
      <w:pPr>
        <w:pStyle w:val="Kop5"/>
      </w:pPr>
      <w:r>
        <w:t>Maatschappelijk relevante t</w:t>
      </w:r>
      <w:r w:rsidR="00DC3CD9">
        <w:t>hema’s</w:t>
      </w:r>
    </w:p>
    <w:p w14:paraId="48AAE5A5" w14:textId="20628331" w:rsidR="00E64D93" w:rsidRPr="002E4D8C" w:rsidRDefault="00E64D93" w:rsidP="00E64D93">
      <w:r w:rsidRPr="002E4D8C">
        <w:t>Binnen de oproep moe</w:t>
      </w:r>
      <w:r w:rsidR="009E7698" w:rsidRPr="002E4D8C">
        <w:t>s</w:t>
      </w:r>
      <w:r w:rsidRPr="002E4D8C">
        <w:t>ten partnerschappen gevormd worden rond onderstaande thema’s:</w:t>
      </w:r>
    </w:p>
    <w:p w14:paraId="5F38BDA9" w14:textId="48A38392" w:rsidR="00E64D93" w:rsidRPr="002E4D8C" w:rsidRDefault="00E64D93" w:rsidP="00B751CD">
      <w:pPr>
        <w:pStyle w:val="Lijstalinea"/>
        <w:numPr>
          <w:ilvl w:val="0"/>
          <w:numId w:val="35"/>
        </w:numPr>
        <w:spacing w:before="0" w:after="0"/>
      </w:pPr>
      <w:r w:rsidRPr="002E4D8C">
        <w:t>Grote evoluties in de industrie</w:t>
      </w:r>
    </w:p>
    <w:p w14:paraId="1ED0EA9E" w14:textId="1CD14748" w:rsidR="00E64D93" w:rsidRPr="002E4D8C" w:rsidRDefault="00E64D93" w:rsidP="00B751CD">
      <w:pPr>
        <w:pStyle w:val="Lijstalinea"/>
        <w:numPr>
          <w:ilvl w:val="0"/>
          <w:numId w:val="35"/>
        </w:numPr>
        <w:spacing w:before="0" w:after="0"/>
      </w:pPr>
      <w:r w:rsidRPr="002E4D8C">
        <w:t>Soft skills</w:t>
      </w:r>
    </w:p>
    <w:p w14:paraId="4FC56A4B" w14:textId="0C6144B9" w:rsidR="00E64D93" w:rsidRPr="002E4D8C" w:rsidRDefault="00E64D93" w:rsidP="00B751CD">
      <w:pPr>
        <w:pStyle w:val="Lijstalinea"/>
        <w:numPr>
          <w:ilvl w:val="0"/>
          <w:numId w:val="35"/>
        </w:numPr>
        <w:spacing w:before="0" w:after="0"/>
      </w:pPr>
      <w:r w:rsidRPr="002E4D8C">
        <w:t>Drones</w:t>
      </w:r>
    </w:p>
    <w:p w14:paraId="7C2981EC" w14:textId="3BD2925C" w:rsidR="00E64D93" w:rsidRPr="002E4D8C" w:rsidRDefault="00E64D93" w:rsidP="00B751CD">
      <w:pPr>
        <w:pStyle w:val="Lijstalinea"/>
        <w:numPr>
          <w:ilvl w:val="0"/>
          <w:numId w:val="35"/>
        </w:numPr>
        <w:spacing w:before="0" w:after="0"/>
      </w:pPr>
      <w:r w:rsidRPr="002E4D8C">
        <w:t xml:space="preserve">Energie (met aandacht voor </w:t>
      </w:r>
      <w:proofErr w:type="spellStart"/>
      <w:r w:rsidRPr="002E4D8C">
        <w:t>multi</w:t>
      </w:r>
      <w:proofErr w:type="spellEnd"/>
      <w:r w:rsidRPr="002E4D8C">
        <w:t>-technologie)</w:t>
      </w:r>
    </w:p>
    <w:p w14:paraId="5F6A2E0C" w14:textId="20642B37" w:rsidR="00E64D93" w:rsidRPr="002E4D8C" w:rsidRDefault="00E64D93" w:rsidP="00B751CD">
      <w:pPr>
        <w:pStyle w:val="Lijstalinea"/>
        <w:numPr>
          <w:ilvl w:val="0"/>
          <w:numId w:val="35"/>
        </w:numPr>
        <w:spacing w:before="0" w:after="0"/>
      </w:pPr>
      <w:r w:rsidRPr="002E4D8C">
        <w:t>Luchthavenactiviteiten</w:t>
      </w:r>
    </w:p>
    <w:p w14:paraId="0775712F" w14:textId="02525B2B" w:rsidR="00E64D93" w:rsidRPr="002E4D8C" w:rsidRDefault="00E64D93" w:rsidP="00B751CD">
      <w:pPr>
        <w:pStyle w:val="Lijstalinea"/>
        <w:numPr>
          <w:ilvl w:val="0"/>
          <w:numId w:val="35"/>
        </w:numPr>
        <w:spacing w:before="0" w:after="0"/>
      </w:pPr>
      <w:r w:rsidRPr="002E4D8C">
        <w:t>Retail Transport en Logistiek (inclusief havens)</w:t>
      </w:r>
    </w:p>
    <w:p w14:paraId="3C1C694E" w14:textId="4A78B5FE" w:rsidR="00E64D93" w:rsidRPr="002E4D8C" w:rsidRDefault="00E64D93" w:rsidP="00B751CD">
      <w:pPr>
        <w:pStyle w:val="Lijstalinea"/>
        <w:numPr>
          <w:ilvl w:val="0"/>
          <w:numId w:val="35"/>
        </w:numPr>
        <w:spacing w:before="0" w:after="0"/>
      </w:pPr>
      <w:r w:rsidRPr="002E4D8C">
        <w:t xml:space="preserve">Renovatie (met aandacht voor </w:t>
      </w:r>
      <w:proofErr w:type="spellStart"/>
      <w:r w:rsidRPr="002E4D8C">
        <w:t>multi</w:t>
      </w:r>
      <w:proofErr w:type="spellEnd"/>
      <w:r w:rsidRPr="002E4D8C">
        <w:t>-technologie)</w:t>
      </w:r>
    </w:p>
    <w:p w14:paraId="2900995F" w14:textId="2DD2BC47" w:rsidR="00E64D93" w:rsidRPr="002E4D8C" w:rsidRDefault="00E64D93" w:rsidP="00B751CD">
      <w:pPr>
        <w:pStyle w:val="Lijstalinea"/>
        <w:numPr>
          <w:ilvl w:val="0"/>
          <w:numId w:val="35"/>
        </w:numPr>
        <w:spacing w:before="0" w:after="0"/>
      </w:pPr>
      <w:r w:rsidRPr="002E4D8C">
        <w:t>Zorg</w:t>
      </w:r>
    </w:p>
    <w:p w14:paraId="1708A8A8" w14:textId="3E278F72" w:rsidR="00E64D93" w:rsidRPr="002E4D8C" w:rsidRDefault="00E64D93" w:rsidP="00B751CD">
      <w:pPr>
        <w:pStyle w:val="Lijstalinea"/>
        <w:numPr>
          <w:ilvl w:val="0"/>
          <w:numId w:val="35"/>
        </w:numPr>
        <w:spacing w:before="0"/>
      </w:pPr>
      <w:r w:rsidRPr="002E4D8C">
        <w:t>Circulaire Economie</w:t>
      </w:r>
    </w:p>
    <w:p w14:paraId="06D7B732" w14:textId="0E7DB43B" w:rsidR="002304F6" w:rsidRDefault="002304F6" w:rsidP="00E64D93">
      <w:r>
        <w:t>Deze thema’s werden in het voortraject</w:t>
      </w:r>
      <w:r w:rsidR="001C0A71">
        <w:t xml:space="preserve"> door Europa WSE</w:t>
      </w:r>
      <w:r>
        <w:t xml:space="preserve"> bepaald,</w:t>
      </w:r>
      <w:r w:rsidRPr="002E4D8C">
        <w:t xml:space="preserve"> na analyse van zowel beleidsprioriteiten</w:t>
      </w:r>
      <w:r w:rsidR="00226D23">
        <w:t xml:space="preserve"> door afstemming met beleidsmedewerkers</w:t>
      </w:r>
      <w:r w:rsidR="001C0A71">
        <w:t xml:space="preserve"> van het departement WSE</w:t>
      </w:r>
      <w:r>
        <w:t>, de</w:t>
      </w:r>
      <w:r w:rsidR="00064D6D">
        <w:t xml:space="preserve"> afgeronde</w:t>
      </w:r>
      <w:r>
        <w:t xml:space="preserve"> SCOPE</w:t>
      </w:r>
      <w:r w:rsidR="006C4036">
        <w:t>-</w:t>
      </w:r>
      <w:r>
        <w:t>studies,</w:t>
      </w:r>
      <w:r w:rsidRPr="002E4D8C">
        <w:t xml:space="preserve"> als de input </w:t>
      </w:r>
      <w:r>
        <w:t xml:space="preserve">van de geïnteresseerde actoren </w:t>
      </w:r>
      <w:r w:rsidRPr="002E4D8C">
        <w:t>vanuit de call of interest</w:t>
      </w:r>
      <w:r w:rsidR="003B3E65">
        <w:t>.</w:t>
      </w:r>
      <w:r w:rsidR="003F48FF">
        <w:t xml:space="preserve"> De input vanuit deze drie hoeken werd samengelegd en er werden </w:t>
      </w:r>
      <w:r w:rsidR="00064D6D">
        <w:t>negen</w:t>
      </w:r>
      <w:r w:rsidR="00FE4186">
        <w:t xml:space="preserve"> thema</w:t>
      </w:r>
      <w:r w:rsidR="00064D6D">
        <w:t>’</w:t>
      </w:r>
      <w:r w:rsidR="00FE4186">
        <w:t>s bepaald.</w:t>
      </w:r>
      <w:r w:rsidR="003B3E65">
        <w:t xml:space="preserve"> Omdat deze oproep een opvolger was van de</w:t>
      </w:r>
      <w:r w:rsidR="00064D6D">
        <w:t xml:space="preserve"> oproep rond de</w:t>
      </w:r>
      <w:r w:rsidR="003B3E65">
        <w:t xml:space="preserve"> SCOPE</w:t>
      </w:r>
      <w:r w:rsidR="006C4036">
        <w:t>-</w:t>
      </w:r>
      <w:r w:rsidR="003B3E65">
        <w:t xml:space="preserve">studies, vond Europa WSE het belangrijk dat alle </w:t>
      </w:r>
      <w:r w:rsidR="00C74AC3">
        <w:t>SCOPE</w:t>
      </w:r>
      <w:r w:rsidR="006C4036">
        <w:t>-</w:t>
      </w:r>
      <w:r w:rsidR="00064D6D">
        <w:t>studies</w:t>
      </w:r>
      <w:r w:rsidR="00C74AC3">
        <w:t xml:space="preserve"> een plaats binnen de</w:t>
      </w:r>
      <w:r w:rsidR="00CE024B">
        <w:t xml:space="preserve"> negen</w:t>
      </w:r>
      <w:r w:rsidR="00C74AC3">
        <w:t xml:space="preserve"> thema’s konden </w:t>
      </w:r>
      <w:r w:rsidR="00CE024B">
        <w:t>krijgen</w:t>
      </w:r>
      <w:r w:rsidR="00C74AC3">
        <w:t xml:space="preserve">. </w:t>
      </w:r>
      <w:r w:rsidR="00226D23">
        <w:t xml:space="preserve">Dit heeft ertoe geleid dat </w:t>
      </w:r>
      <w:r w:rsidR="00A75843">
        <w:t>de grootte</w:t>
      </w:r>
      <w:r w:rsidR="00226D23">
        <w:t xml:space="preserve"> van de thema’s varieerde: </w:t>
      </w:r>
      <w:r w:rsidR="00A75843">
        <w:t>het kleinere thema ‘drones’</w:t>
      </w:r>
      <w:r w:rsidR="00300312">
        <w:t>, waarrond een SCOPE</w:t>
      </w:r>
      <w:r w:rsidR="006C4036">
        <w:t>-</w:t>
      </w:r>
      <w:r w:rsidR="00300312">
        <w:t>studie werd uitgevoerd,</w:t>
      </w:r>
      <w:r w:rsidR="00A75843">
        <w:t xml:space="preserve"> kon men immers niet onderbrengen bij één van de grotere en werd daarom een apart thema.</w:t>
      </w:r>
      <w:r w:rsidR="003B3E65">
        <w:t xml:space="preserve"> </w:t>
      </w:r>
    </w:p>
    <w:p w14:paraId="10CD5DEF" w14:textId="17F40104" w:rsidR="00E64D93" w:rsidRPr="004A4702" w:rsidRDefault="00E64D93" w:rsidP="00E64D93">
      <w:r w:rsidRPr="004A4702">
        <w:t>Organisaties g</w:t>
      </w:r>
      <w:r w:rsidR="00010228">
        <w:t>a</w:t>
      </w:r>
      <w:r w:rsidRPr="004A4702">
        <w:t>ven in de eerste fase aan voor welke maatschappelijk relevante thema</w:t>
      </w:r>
      <w:r w:rsidR="00D57D7B" w:rsidRPr="004A4702">
        <w:t>’</w:t>
      </w:r>
      <w:r w:rsidRPr="004A4702">
        <w:t>s zij</w:t>
      </w:r>
      <w:r w:rsidR="00D57D7B" w:rsidRPr="004A4702">
        <w:t xml:space="preserve"> </w:t>
      </w:r>
      <w:r w:rsidRPr="004A4702">
        <w:t xml:space="preserve">opleidingen </w:t>
      </w:r>
      <w:r w:rsidR="00010228">
        <w:t>wouden</w:t>
      </w:r>
      <w:r w:rsidR="00010228" w:rsidRPr="004A4702">
        <w:t xml:space="preserve"> </w:t>
      </w:r>
      <w:r w:rsidRPr="004A4702">
        <w:t xml:space="preserve">ontwikkelen. </w:t>
      </w:r>
      <w:r w:rsidR="00D74E26">
        <w:t xml:space="preserve">Iedere actor </w:t>
      </w:r>
      <w:r w:rsidRPr="004A4702">
        <w:t>k</w:t>
      </w:r>
      <w:r w:rsidR="002E4D8C" w:rsidRPr="004A4702">
        <w:t>o</w:t>
      </w:r>
      <w:r w:rsidRPr="004A4702">
        <w:t xml:space="preserve">n voor meerdere thema’s </w:t>
      </w:r>
      <w:r w:rsidR="00D74E26">
        <w:t>intekenen</w:t>
      </w:r>
      <w:r w:rsidRPr="004A4702">
        <w:t>.</w:t>
      </w:r>
      <w:r w:rsidR="00BE6880" w:rsidRPr="004A4702">
        <w:t xml:space="preserve"> </w:t>
      </w:r>
    </w:p>
    <w:p w14:paraId="67155187" w14:textId="46D25952" w:rsidR="00131FC1" w:rsidRDefault="00131FC1" w:rsidP="00131FC1">
      <w:r w:rsidRPr="004A4702">
        <w:lastRenderedPageBreak/>
        <w:t xml:space="preserve">Per thema kon slechts één partnerschap aan de slag gaan, maar aangezien de maatschappelijke thema’s breed waren opgevat, konden meerdere </w:t>
      </w:r>
      <w:proofErr w:type="spellStart"/>
      <w:r w:rsidRPr="004A4702">
        <w:t>subthema’s</w:t>
      </w:r>
      <w:proofErr w:type="spellEnd"/>
      <w:r w:rsidRPr="004A4702">
        <w:t xml:space="preserve"> onder </w:t>
      </w:r>
      <w:r w:rsidR="00010228">
        <w:t>één</w:t>
      </w:r>
      <w:r w:rsidRPr="004A4702">
        <w:t xml:space="preserve"> thema ressorteren en k</w:t>
      </w:r>
      <w:r w:rsidR="00010228">
        <w:t>onden</w:t>
      </w:r>
      <w:r w:rsidRPr="004A4702">
        <w:t xml:space="preserve"> binnen ieder project meerdere opleidingen worden uitgewerkt.</w:t>
      </w:r>
    </w:p>
    <w:p w14:paraId="44761F45" w14:textId="7EC4B5DC" w:rsidR="0061507E" w:rsidRPr="004A4702" w:rsidRDefault="0061507E" w:rsidP="00131FC1">
      <w:r w:rsidRPr="0061507E">
        <w:t xml:space="preserve">De projectoproep benadrukte het belang van het zoeken naar synergie overheen de verschillende </w:t>
      </w:r>
      <w:r w:rsidR="001B0877">
        <w:t>opleidingen binnen de verschillende thema’s</w:t>
      </w:r>
      <w:r w:rsidRPr="0061507E">
        <w:t xml:space="preserve">. Er werd verwacht dat de partnerschappen gedurende de looptijd van het project in kaart brachten wat de gemeenschappelijke uitgangspunten (alsook de verschillen) </w:t>
      </w:r>
      <w:r w:rsidR="00010228">
        <w:t>waren</w:t>
      </w:r>
      <w:r w:rsidRPr="0061507E">
        <w:t>, zowel conceptueel-inhoudelijk</w:t>
      </w:r>
      <w:r w:rsidR="00010228">
        <w:t xml:space="preserve"> </w:t>
      </w:r>
      <w:r w:rsidRPr="0061507E">
        <w:t>als didactisch</w:t>
      </w:r>
      <w:r w:rsidR="0030244E">
        <w:t>,</w:t>
      </w:r>
      <w:r w:rsidRPr="0061507E">
        <w:t xml:space="preserve"> zodat opleidingen aangepast </w:t>
      </w:r>
      <w:r w:rsidR="0030244E">
        <w:t>konden</w:t>
      </w:r>
      <w:r w:rsidR="0030244E" w:rsidRPr="0061507E">
        <w:t xml:space="preserve"> </w:t>
      </w:r>
      <w:r w:rsidRPr="0061507E">
        <w:t xml:space="preserve">worden aan specifieke noden </w:t>
      </w:r>
      <w:r w:rsidR="007B31E4">
        <w:t>van</w:t>
      </w:r>
      <w:r w:rsidRPr="0061507E">
        <w:t xml:space="preserve"> een bredere groep van organisaties. In het ontwikkelproces moest </w:t>
      </w:r>
      <w:r w:rsidR="0030244E">
        <w:t xml:space="preserve">het </w:t>
      </w:r>
      <w:r w:rsidRPr="0061507E">
        <w:t xml:space="preserve">zoeken naar </w:t>
      </w:r>
      <w:proofErr w:type="spellStart"/>
      <w:r w:rsidRPr="0061507E">
        <w:t>synergie</w:t>
      </w:r>
      <w:r w:rsidR="0030244E">
        <w:t>ën</w:t>
      </w:r>
      <w:proofErr w:type="spellEnd"/>
      <w:r w:rsidRPr="0061507E">
        <w:t xml:space="preserve"> voorzien worden.</w:t>
      </w:r>
    </w:p>
    <w:p w14:paraId="42B717A6" w14:textId="767B9B8E" w:rsidR="00813CF2" w:rsidRDefault="00D1178E" w:rsidP="00F62CD0">
      <w:pPr>
        <w:rPr>
          <w:rStyle w:val="Intensieveverwijzing"/>
        </w:rPr>
      </w:pPr>
      <w:r w:rsidRPr="004A4702">
        <w:t xml:space="preserve">Voor alle thema’s, behalve voor ‘Luchthavenactiviteiten’ werd een projectvoorstel ingediend. Alle projectvoorstellen werden (na </w:t>
      </w:r>
      <w:r w:rsidR="004A4702" w:rsidRPr="004A4702">
        <w:t>eventuele feedback en bijsturing</w:t>
      </w:r>
      <w:r w:rsidRPr="004A4702">
        <w:t>), aanvaard.</w:t>
      </w:r>
    </w:p>
    <w:p w14:paraId="2F188B4F" w14:textId="181041C0" w:rsidR="003D228F" w:rsidRDefault="000E34E5" w:rsidP="00836FDC">
      <w:pPr>
        <w:rPr>
          <w:rStyle w:val="Intensieveverwijzing"/>
        </w:rPr>
      </w:pPr>
      <w:r>
        <w:rPr>
          <w:rStyle w:val="Intensieveverwijzing"/>
        </w:rPr>
        <w:t>De</w:t>
      </w:r>
      <w:r w:rsidR="00FB6027">
        <w:rPr>
          <w:rStyle w:val="Intensieveverwijzing"/>
        </w:rPr>
        <w:t xml:space="preserve"> meeste</w:t>
      </w:r>
      <w:r>
        <w:rPr>
          <w:rStyle w:val="Intensieveverwijzing"/>
        </w:rPr>
        <w:t xml:space="preserve"> actoren betrokken bij de partnerschappen zijn voorstander </w:t>
      </w:r>
      <w:r w:rsidR="00F50E17">
        <w:rPr>
          <w:rStyle w:val="Intensieveverwijzing"/>
        </w:rPr>
        <w:t xml:space="preserve">dat </w:t>
      </w:r>
      <w:r w:rsidR="00495E86">
        <w:rPr>
          <w:rStyle w:val="Intensieveverwijzing"/>
        </w:rPr>
        <w:t>Europa WSE</w:t>
      </w:r>
      <w:r w:rsidR="00F50E17">
        <w:rPr>
          <w:rStyle w:val="Intensieveverwijzing"/>
        </w:rPr>
        <w:t xml:space="preserve"> </w:t>
      </w:r>
      <w:r w:rsidR="001F3AD9">
        <w:rPr>
          <w:rStyle w:val="Intensieveverwijzing"/>
        </w:rPr>
        <w:t xml:space="preserve">de thema’s vooraf </w:t>
      </w:r>
      <w:r w:rsidR="00FB6027">
        <w:rPr>
          <w:rStyle w:val="Intensieveverwijzing"/>
        </w:rPr>
        <w:t>bepaalt</w:t>
      </w:r>
      <w:r w:rsidR="001F3AD9">
        <w:rPr>
          <w:rStyle w:val="Intensieveverwijzing"/>
        </w:rPr>
        <w:t xml:space="preserve">, maar </w:t>
      </w:r>
      <w:r w:rsidR="00621D37">
        <w:rPr>
          <w:rStyle w:val="Intensieveverwijzing"/>
        </w:rPr>
        <w:t>he</w:t>
      </w:r>
      <w:r w:rsidR="006642F1">
        <w:rPr>
          <w:rStyle w:val="Intensieveverwijzing"/>
        </w:rPr>
        <w:t xml:space="preserve">t </w:t>
      </w:r>
      <w:r w:rsidR="003D228F">
        <w:rPr>
          <w:rStyle w:val="Intensieveverwijzing"/>
        </w:rPr>
        <w:t xml:space="preserve">zorgde soms wel voor </w:t>
      </w:r>
      <w:r w:rsidR="00342EB7">
        <w:rPr>
          <w:rStyle w:val="Intensieveverwijzing"/>
        </w:rPr>
        <w:t xml:space="preserve">een </w:t>
      </w:r>
      <w:r w:rsidR="00621D37">
        <w:rPr>
          <w:rStyle w:val="Intensieveverwijzing"/>
        </w:rPr>
        <w:t>t</w:t>
      </w:r>
      <w:r w:rsidR="00342EB7">
        <w:rPr>
          <w:rStyle w:val="Intensieveverwijzing"/>
        </w:rPr>
        <w:t>eleurstelling</w:t>
      </w:r>
    </w:p>
    <w:p w14:paraId="3A31850D" w14:textId="09AF9C1E" w:rsidR="00D0634A" w:rsidRPr="00EB31B1" w:rsidRDefault="006C1892" w:rsidP="00D0634A">
      <w:pPr>
        <w:rPr>
          <w:lang w:val="nl-BE"/>
        </w:rPr>
      </w:pPr>
      <w:r>
        <w:rPr>
          <w:lang w:val="nl-BE"/>
        </w:rPr>
        <w:t>Over het algemeen vonden d</w:t>
      </w:r>
      <w:r w:rsidR="00772646">
        <w:rPr>
          <w:lang w:val="nl-BE"/>
        </w:rPr>
        <w:t xml:space="preserve">e actoren </w:t>
      </w:r>
      <w:r>
        <w:rPr>
          <w:lang w:val="nl-BE"/>
        </w:rPr>
        <w:t>het een goede aanpak dat</w:t>
      </w:r>
      <w:r w:rsidR="00772646">
        <w:rPr>
          <w:lang w:val="nl-BE"/>
        </w:rPr>
        <w:t xml:space="preserve"> </w:t>
      </w:r>
      <w:r w:rsidR="00495E86">
        <w:rPr>
          <w:lang w:val="nl-BE"/>
        </w:rPr>
        <w:t>Europa WSE</w:t>
      </w:r>
      <w:r w:rsidR="00772646">
        <w:rPr>
          <w:lang w:val="nl-BE"/>
        </w:rPr>
        <w:t xml:space="preserve"> vooraf thema’s had vastgelegd waarrond partnerschappen gevormd konden worden</w:t>
      </w:r>
      <w:r w:rsidR="00BE4258">
        <w:rPr>
          <w:lang w:val="nl-BE"/>
        </w:rPr>
        <w:t xml:space="preserve">. </w:t>
      </w:r>
      <w:r>
        <w:rPr>
          <w:lang w:val="nl-BE"/>
        </w:rPr>
        <w:t>Voor</w:t>
      </w:r>
      <w:r w:rsidR="00D21279">
        <w:rPr>
          <w:lang w:val="nl-BE"/>
        </w:rPr>
        <w:t xml:space="preserve"> een aantal actoren die al betrokken waren bij het voortraject of </w:t>
      </w:r>
      <w:r w:rsidR="00677138">
        <w:rPr>
          <w:lang w:val="nl-BE"/>
        </w:rPr>
        <w:t xml:space="preserve">bij </w:t>
      </w:r>
      <w:r w:rsidR="00D21279">
        <w:rPr>
          <w:lang w:val="nl-BE"/>
        </w:rPr>
        <w:t xml:space="preserve">de aanloop naar de oproep, </w:t>
      </w:r>
      <w:r>
        <w:rPr>
          <w:lang w:val="nl-BE"/>
        </w:rPr>
        <w:t>vormde</w:t>
      </w:r>
      <w:r w:rsidR="00677138">
        <w:rPr>
          <w:lang w:val="nl-BE"/>
        </w:rPr>
        <w:t>n</w:t>
      </w:r>
      <w:r>
        <w:rPr>
          <w:lang w:val="nl-BE"/>
        </w:rPr>
        <w:t xml:space="preserve"> de thema’s initieel </w:t>
      </w:r>
      <w:r w:rsidR="00D21279">
        <w:rPr>
          <w:lang w:val="nl-BE"/>
        </w:rPr>
        <w:t xml:space="preserve">wel een teleurstelling. </w:t>
      </w:r>
      <w:r w:rsidR="00D83F08">
        <w:rPr>
          <w:lang w:val="nl-BE"/>
        </w:rPr>
        <w:t>V</w:t>
      </w:r>
      <w:r w:rsidR="00677138">
        <w:rPr>
          <w:lang w:val="nl-BE"/>
        </w:rPr>
        <w:t>erschillende</w:t>
      </w:r>
      <w:r w:rsidR="00D83F08">
        <w:rPr>
          <w:lang w:val="nl-BE"/>
        </w:rPr>
        <w:t xml:space="preserve"> van deze actoren hadden </w:t>
      </w:r>
      <w:r w:rsidR="00677138">
        <w:rPr>
          <w:lang w:val="nl-BE"/>
        </w:rPr>
        <w:t xml:space="preserve">immers </w:t>
      </w:r>
      <w:r w:rsidR="00D83F08">
        <w:rPr>
          <w:lang w:val="nl-BE"/>
        </w:rPr>
        <w:t xml:space="preserve">al een </w:t>
      </w:r>
      <w:r w:rsidR="00CC5363">
        <w:rPr>
          <w:lang w:val="nl-BE"/>
        </w:rPr>
        <w:t>idee in gedachten om binnen deze oproep uit</w:t>
      </w:r>
      <w:r w:rsidR="00677138">
        <w:rPr>
          <w:lang w:val="nl-BE"/>
        </w:rPr>
        <w:t xml:space="preserve"> te </w:t>
      </w:r>
      <w:r w:rsidR="00CC5363">
        <w:rPr>
          <w:lang w:val="nl-BE"/>
        </w:rPr>
        <w:t>werken</w:t>
      </w:r>
      <w:r w:rsidR="0098474E">
        <w:rPr>
          <w:lang w:val="nl-BE"/>
        </w:rPr>
        <w:t>.</w:t>
      </w:r>
      <w:r w:rsidR="00D14311">
        <w:rPr>
          <w:lang w:val="nl-BE"/>
        </w:rPr>
        <w:t xml:space="preserve"> </w:t>
      </w:r>
      <w:r w:rsidR="00D0634A" w:rsidRPr="00EB31B1">
        <w:rPr>
          <w:lang w:val="nl-BE"/>
        </w:rPr>
        <w:t>Zo werden de sectorfondsen</w:t>
      </w:r>
      <w:r w:rsidR="00506214" w:rsidRPr="00EB31B1">
        <w:rPr>
          <w:lang w:val="nl-BE"/>
        </w:rPr>
        <w:t xml:space="preserve"> </w:t>
      </w:r>
      <w:r w:rsidR="00D0634A" w:rsidRPr="00EB31B1">
        <w:rPr>
          <w:lang w:val="nl-BE"/>
        </w:rPr>
        <w:t xml:space="preserve">in het voortraject bevraagd over mogelijks relevante opleidingen die uit hun competentieprognoses naar voor kwamen. </w:t>
      </w:r>
      <w:r w:rsidR="00EB31B1" w:rsidRPr="00EB31B1">
        <w:rPr>
          <w:lang w:val="nl-BE"/>
        </w:rPr>
        <w:t xml:space="preserve">Ook andere actoren kregen de kans om ideeën in te dienen. </w:t>
      </w:r>
      <w:r w:rsidR="00D0634A" w:rsidRPr="00EB31B1">
        <w:rPr>
          <w:lang w:val="nl-BE"/>
        </w:rPr>
        <w:t xml:space="preserve">Dit creëerde een verwachting bij heel wat van deze actoren over mogelijke opleidingen die ze binnen de oproep zouden kunnen uitwerken. Uiteindelijk is de oproep gelanceerd rond 9 thema’s, en moesten heel wat </w:t>
      </w:r>
      <w:r w:rsidR="00506214" w:rsidRPr="00EB31B1">
        <w:rPr>
          <w:lang w:val="nl-BE"/>
        </w:rPr>
        <w:t>van deze actoren</w:t>
      </w:r>
      <w:r w:rsidR="00D0634A" w:rsidRPr="00EB31B1">
        <w:rPr>
          <w:lang w:val="nl-BE"/>
        </w:rPr>
        <w:t xml:space="preserve"> zich heroriënteren</w:t>
      </w:r>
      <w:r w:rsidR="00506214" w:rsidRPr="00EB31B1">
        <w:rPr>
          <w:lang w:val="nl-BE"/>
        </w:rPr>
        <w:t xml:space="preserve"> en kre</w:t>
      </w:r>
      <w:r w:rsidR="00677138">
        <w:rPr>
          <w:lang w:val="nl-BE"/>
        </w:rPr>
        <w:t xml:space="preserve">eg men </w:t>
      </w:r>
      <w:r w:rsidR="00506214" w:rsidRPr="00EB31B1">
        <w:rPr>
          <w:lang w:val="nl-BE"/>
        </w:rPr>
        <w:t xml:space="preserve">het </w:t>
      </w:r>
      <w:r w:rsidR="00677138">
        <w:rPr>
          <w:lang w:val="nl-BE"/>
        </w:rPr>
        <w:t xml:space="preserve">gevoel </w:t>
      </w:r>
      <w:r w:rsidR="00506214" w:rsidRPr="00EB31B1">
        <w:rPr>
          <w:lang w:val="nl-BE"/>
        </w:rPr>
        <w:t xml:space="preserve">‘opnieuw’ </w:t>
      </w:r>
      <w:r w:rsidR="00677138">
        <w:rPr>
          <w:lang w:val="nl-BE"/>
        </w:rPr>
        <w:t xml:space="preserve">te </w:t>
      </w:r>
      <w:r w:rsidR="00D14311">
        <w:rPr>
          <w:lang w:val="nl-BE"/>
        </w:rPr>
        <w:t>moeten</w:t>
      </w:r>
      <w:r w:rsidR="00506214" w:rsidRPr="00EB31B1">
        <w:rPr>
          <w:lang w:val="nl-BE"/>
        </w:rPr>
        <w:t xml:space="preserve"> beginnen.</w:t>
      </w:r>
    </w:p>
    <w:p w14:paraId="2F236593" w14:textId="3C96EDCC" w:rsidR="008C497D" w:rsidRPr="0098474E" w:rsidRDefault="00860611" w:rsidP="0098474E">
      <w:pPr>
        <w:pStyle w:val="Duidelijkcitaat"/>
        <w:rPr>
          <w:rStyle w:val="Intensieveverwijzing"/>
          <w:b w:val="0"/>
          <w:smallCaps w:val="0"/>
          <w:spacing w:val="0"/>
          <w:lang w:val="nl-BE"/>
        </w:rPr>
      </w:pPr>
      <w:r>
        <w:rPr>
          <w:lang w:val="nl-BE"/>
        </w:rPr>
        <w:t>“</w:t>
      </w:r>
      <w:r w:rsidR="008C497D" w:rsidRPr="006E5814">
        <w:rPr>
          <w:lang w:val="nl-BE"/>
        </w:rPr>
        <w:t>Ik vond die thema’s wel relevant, maar anderzijds was onze moeilijkheid, onze aanvankelijke teleurstelling, dat we een middenweg moesten gaan zoeken. Wij hadden een competentieprognose doorlopen, maar binnen deze oproep werden we eigenlijk een beetje binnen weggeduwd binnen een bepaald thema, binnen een bepaald partnerschap, en gericht op veelheid aan doelgroepen, het mocht niet voor één doelgroep zijn.</w:t>
      </w:r>
      <w:r>
        <w:rPr>
          <w:lang w:val="nl-BE"/>
        </w:rPr>
        <w:t>”</w:t>
      </w:r>
    </w:p>
    <w:p w14:paraId="64C7ACC3" w14:textId="3A706424" w:rsidR="000D13DA" w:rsidRPr="00D14311" w:rsidRDefault="00D14311" w:rsidP="000D13DA">
      <w:pPr>
        <w:rPr>
          <w:lang w:val="nl-BE"/>
        </w:rPr>
      </w:pPr>
      <w:r w:rsidRPr="00D14311">
        <w:rPr>
          <w:lang w:val="nl-BE"/>
        </w:rPr>
        <w:t>Vanuit de s</w:t>
      </w:r>
      <w:r w:rsidR="000D13DA" w:rsidRPr="00D14311">
        <w:rPr>
          <w:lang w:val="nl-BE"/>
        </w:rPr>
        <w:t>ectorfondsen</w:t>
      </w:r>
      <w:r w:rsidRPr="00D14311">
        <w:rPr>
          <w:lang w:val="nl-BE"/>
        </w:rPr>
        <w:t xml:space="preserve"> kwam de boodschap dat zij </w:t>
      </w:r>
      <w:r w:rsidR="000D13DA" w:rsidRPr="00D14311">
        <w:rPr>
          <w:lang w:val="nl-BE"/>
        </w:rPr>
        <w:t>sterk de noden van de achterban in het vizier</w:t>
      </w:r>
      <w:r w:rsidRPr="00D14311">
        <w:rPr>
          <w:lang w:val="nl-BE"/>
        </w:rPr>
        <w:t xml:space="preserve"> houden.</w:t>
      </w:r>
      <w:r w:rsidR="000D13DA" w:rsidRPr="00D14311">
        <w:rPr>
          <w:lang w:val="nl-BE"/>
        </w:rPr>
        <w:t xml:space="preserve"> Dat maakt dat het niet altijd gemakkelijk was om binnen een breed thema tot één project te komen met verschillende sectorfondsen, die elk tegemoet wil</w:t>
      </w:r>
      <w:r w:rsidR="008568E1">
        <w:rPr>
          <w:lang w:val="nl-BE"/>
        </w:rPr>
        <w:t>l</w:t>
      </w:r>
      <w:r w:rsidR="000D13DA" w:rsidRPr="00D14311">
        <w:rPr>
          <w:lang w:val="nl-BE"/>
        </w:rPr>
        <w:t xml:space="preserve">en komen aan de noden van de eigen doelgroep. Zo geeft men bijvoorbeeld aan dat grote en kleine ondernemingen andere behoeften hebben. Men haalt aan dat </w:t>
      </w:r>
      <w:r w:rsidR="00495E86">
        <w:rPr>
          <w:lang w:val="nl-BE"/>
        </w:rPr>
        <w:t>Europa WSE</w:t>
      </w:r>
      <w:r w:rsidR="000D13DA" w:rsidRPr="00D14311">
        <w:rPr>
          <w:lang w:val="nl-BE"/>
        </w:rPr>
        <w:t xml:space="preserve"> daar beperkt rekening mee heeft gehouden.</w:t>
      </w:r>
    </w:p>
    <w:p w14:paraId="5B3B9F50" w14:textId="2849ED1F" w:rsidR="000D13DA" w:rsidRDefault="000D13DA" w:rsidP="000D13DA">
      <w:pPr>
        <w:pStyle w:val="Duidelijkcitaat"/>
        <w:rPr>
          <w:lang w:val="nl-BE"/>
        </w:rPr>
      </w:pPr>
      <w:r w:rsidRPr="00D14311">
        <w:t xml:space="preserve">“Het is niet omdat we onder </w:t>
      </w:r>
      <w:r w:rsidR="00CC459F">
        <w:t>een</w:t>
      </w:r>
      <w:r w:rsidRPr="00D14311">
        <w:t>zelfde code of rubriek vallen dat we ook eenzelfde werking of doelgroep hebben.”</w:t>
      </w:r>
    </w:p>
    <w:p w14:paraId="55421031" w14:textId="63C12C21" w:rsidR="00356118" w:rsidRDefault="0005417C" w:rsidP="00356118">
      <w:pPr>
        <w:rPr>
          <w:rStyle w:val="Intensieveverwijzing"/>
        </w:rPr>
      </w:pPr>
      <w:r>
        <w:rPr>
          <w:rStyle w:val="Intensieveverwijzing"/>
        </w:rPr>
        <w:t>D</w:t>
      </w:r>
      <w:r w:rsidR="00356118">
        <w:rPr>
          <w:rStyle w:val="Intensieveverwijzing"/>
        </w:rPr>
        <w:t xml:space="preserve">e </w:t>
      </w:r>
      <w:r w:rsidR="00703721">
        <w:rPr>
          <w:rStyle w:val="Intensieveverwijzing"/>
        </w:rPr>
        <w:t>scope van de</w:t>
      </w:r>
      <w:r w:rsidR="00356118">
        <w:rPr>
          <w:rStyle w:val="Intensieveverwijzing"/>
        </w:rPr>
        <w:t xml:space="preserve"> thema</w:t>
      </w:r>
      <w:r w:rsidR="00AF29FE">
        <w:rPr>
          <w:rStyle w:val="Intensieveverwijzing"/>
        </w:rPr>
        <w:t>’</w:t>
      </w:r>
      <w:r w:rsidR="00356118">
        <w:rPr>
          <w:rStyle w:val="Intensieveverwijzing"/>
        </w:rPr>
        <w:t>s</w:t>
      </w:r>
      <w:r w:rsidR="00AF29FE">
        <w:rPr>
          <w:rStyle w:val="Intensieveverwijzing"/>
        </w:rPr>
        <w:t xml:space="preserve"> </w:t>
      </w:r>
      <w:r w:rsidR="00151DB0">
        <w:rPr>
          <w:rStyle w:val="Intensieveverwijzing"/>
        </w:rPr>
        <w:t xml:space="preserve">- </w:t>
      </w:r>
      <w:r w:rsidR="00AF29FE">
        <w:rPr>
          <w:rStyle w:val="Intensieveverwijzing"/>
        </w:rPr>
        <w:t xml:space="preserve">en </w:t>
      </w:r>
      <w:r w:rsidR="001665A8">
        <w:rPr>
          <w:rStyle w:val="Intensieveverwijzing"/>
        </w:rPr>
        <w:t>d</w:t>
      </w:r>
      <w:r w:rsidR="00151DB0">
        <w:rPr>
          <w:rStyle w:val="Intensieveverwijzing"/>
        </w:rPr>
        <w:t>us d</w:t>
      </w:r>
      <w:r w:rsidR="001665A8">
        <w:rPr>
          <w:rStyle w:val="Intensieveverwijzing"/>
        </w:rPr>
        <w:t>e grootte van de potentiële afzetmarkt voor de opleidingen</w:t>
      </w:r>
      <w:r w:rsidR="00151DB0">
        <w:rPr>
          <w:rStyle w:val="Intensieveverwijzing"/>
        </w:rPr>
        <w:t xml:space="preserve">- </w:t>
      </w:r>
      <w:r>
        <w:rPr>
          <w:rStyle w:val="Intensieveverwijzing"/>
        </w:rPr>
        <w:t>varieerde</w:t>
      </w:r>
    </w:p>
    <w:p w14:paraId="0F2761AD" w14:textId="4996B859" w:rsidR="00865420" w:rsidRDefault="00F554C6" w:rsidP="0087349B">
      <w:pPr>
        <w:rPr>
          <w:lang w:val="nl-BE"/>
        </w:rPr>
      </w:pPr>
      <w:r>
        <w:rPr>
          <w:lang w:val="nl-BE"/>
        </w:rPr>
        <w:t xml:space="preserve">Tussen de geselecteerde thema’s waren </w:t>
      </w:r>
      <w:r w:rsidR="00BC6CB3">
        <w:rPr>
          <w:lang w:val="nl-BE"/>
        </w:rPr>
        <w:t xml:space="preserve">er </w:t>
      </w:r>
      <w:r>
        <w:rPr>
          <w:lang w:val="nl-BE"/>
        </w:rPr>
        <w:t>grote verschillen in de scope van het thema</w:t>
      </w:r>
      <w:r w:rsidR="00865420">
        <w:rPr>
          <w:lang w:val="nl-BE"/>
        </w:rPr>
        <w:t>, de grootte van de sector</w:t>
      </w:r>
      <w:r w:rsidR="002971F8">
        <w:rPr>
          <w:lang w:val="nl-BE"/>
        </w:rPr>
        <w:t>, de</w:t>
      </w:r>
      <w:r w:rsidR="00865420">
        <w:rPr>
          <w:lang w:val="nl-BE"/>
        </w:rPr>
        <w:t xml:space="preserve"> mogelijke doelgroep,</w:t>
      </w:r>
      <w:r>
        <w:rPr>
          <w:lang w:val="nl-BE"/>
        </w:rPr>
        <w:t xml:space="preserve"> en het aantal actoren dat rond het thema aan de slag wou</w:t>
      </w:r>
      <w:r w:rsidR="0087349B" w:rsidRPr="006E5814">
        <w:rPr>
          <w:lang w:val="nl-BE"/>
        </w:rPr>
        <w:t>.</w:t>
      </w:r>
      <w:r>
        <w:rPr>
          <w:lang w:val="nl-BE"/>
        </w:rPr>
        <w:t xml:space="preserve"> Dat </w:t>
      </w:r>
      <w:r w:rsidR="007B761F">
        <w:rPr>
          <w:lang w:val="nl-BE"/>
        </w:rPr>
        <w:t xml:space="preserve">toont zich in de aanwezigen op elk van de sessies per thema: zo gaf een actor aan dat </w:t>
      </w:r>
      <w:r w:rsidR="0039715E">
        <w:rPr>
          <w:lang w:val="nl-BE"/>
        </w:rPr>
        <w:t>er zowel voor het thema Drones als voor het thema Luchtvaart</w:t>
      </w:r>
      <w:r w:rsidR="00D80A0E">
        <w:rPr>
          <w:lang w:val="nl-BE"/>
        </w:rPr>
        <w:t xml:space="preserve"> activiteiten slechts </w:t>
      </w:r>
      <w:r w:rsidR="00BC6CB3">
        <w:rPr>
          <w:lang w:val="nl-BE"/>
        </w:rPr>
        <w:t>één</w:t>
      </w:r>
      <w:r w:rsidR="00D80A0E">
        <w:rPr>
          <w:lang w:val="nl-BE"/>
        </w:rPr>
        <w:t xml:space="preserve"> organisatie opdaagde</w:t>
      </w:r>
      <w:r w:rsidR="00395CEA">
        <w:rPr>
          <w:lang w:val="nl-BE"/>
        </w:rPr>
        <w:t xml:space="preserve">. In andere thema’s zoals Soft skills of Zorg </w:t>
      </w:r>
      <w:r w:rsidR="00395CEA">
        <w:rPr>
          <w:lang w:val="nl-BE"/>
        </w:rPr>
        <w:lastRenderedPageBreak/>
        <w:t>lag het aantal aanwezigen dan weer een pak hoger (50 à 100 deelnemers).</w:t>
      </w:r>
      <w:r w:rsidR="00DA3BD9">
        <w:rPr>
          <w:lang w:val="nl-BE"/>
        </w:rPr>
        <w:t xml:space="preserve"> </w:t>
      </w:r>
      <w:r w:rsidR="00D135F2">
        <w:rPr>
          <w:lang w:val="nl-BE"/>
        </w:rPr>
        <w:t xml:space="preserve">Ook toont het </w:t>
      </w:r>
      <w:r w:rsidR="007E256E">
        <w:rPr>
          <w:lang w:val="nl-BE"/>
        </w:rPr>
        <w:t>verschil in scope</w:t>
      </w:r>
      <w:r w:rsidR="00D135F2">
        <w:rPr>
          <w:lang w:val="nl-BE"/>
        </w:rPr>
        <w:t xml:space="preserve"> zich in de grootte van de partnerschappen</w:t>
      </w:r>
      <w:r w:rsidR="007E256E">
        <w:rPr>
          <w:lang w:val="nl-BE"/>
        </w:rPr>
        <w:t xml:space="preserve"> en het aantal </w:t>
      </w:r>
      <w:proofErr w:type="spellStart"/>
      <w:r w:rsidR="007E256E">
        <w:rPr>
          <w:lang w:val="nl-BE"/>
        </w:rPr>
        <w:t>subthema’s</w:t>
      </w:r>
      <w:proofErr w:type="spellEnd"/>
      <w:r w:rsidR="007E256E">
        <w:rPr>
          <w:lang w:val="nl-BE"/>
        </w:rPr>
        <w:t xml:space="preserve"> en opleidingen dat werden uitgewerkt.</w:t>
      </w:r>
    </w:p>
    <w:p w14:paraId="28EA6E65" w14:textId="08747858" w:rsidR="005F6F5B" w:rsidRPr="006E5814" w:rsidRDefault="00DA3BD9" w:rsidP="0087349B">
      <w:pPr>
        <w:rPr>
          <w:lang w:val="nl-BE"/>
        </w:rPr>
      </w:pPr>
      <w:r>
        <w:rPr>
          <w:lang w:val="nl-BE"/>
        </w:rPr>
        <w:t xml:space="preserve">Dat leidde enerzijds tot </w:t>
      </w:r>
      <w:r w:rsidR="00BD5AC1">
        <w:rPr>
          <w:lang w:val="nl-BE"/>
        </w:rPr>
        <w:t>verschillende noden op vlak van partnerschapsvorming</w:t>
      </w:r>
      <w:r w:rsidR="00865420">
        <w:rPr>
          <w:lang w:val="nl-BE"/>
        </w:rPr>
        <w:t xml:space="preserve">: </w:t>
      </w:r>
      <w:r w:rsidR="00BF4AD0">
        <w:rPr>
          <w:lang w:val="nl-BE"/>
        </w:rPr>
        <w:t>een</w:t>
      </w:r>
      <w:r w:rsidR="00966B5D">
        <w:rPr>
          <w:lang w:val="nl-BE"/>
        </w:rPr>
        <w:t xml:space="preserve"> sessie met een 90-tal deelnemers </w:t>
      </w:r>
      <w:r w:rsidR="00BF4AD0">
        <w:rPr>
          <w:lang w:val="nl-BE"/>
        </w:rPr>
        <w:t>gaat</w:t>
      </w:r>
      <w:r w:rsidR="00966B5D">
        <w:rPr>
          <w:lang w:val="nl-BE"/>
        </w:rPr>
        <w:t xml:space="preserve"> er </w:t>
      </w:r>
      <w:r w:rsidR="003D56C6">
        <w:rPr>
          <w:lang w:val="nl-BE"/>
        </w:rPr>
        <w:t>bijvoorbeeld</w:t>
      </w:r>
      <w:r w:rsidR="00BF4AD0">
        <w:rPr>
          <w:lang w:val="nl-BE"/>
        </w:rPr>
        <w:t xml:space="preserve"> heel anders aan toe dan een sessie met </w:t>
      </w:r>
      <w:r w:rsidR="003D56C6">
        <w:rPr>
          <w:lang w:val="nl-BE"/>
        </w:rPr>
        <w:t xml:space="preserve">een </w:t>
      </w:r>
      <w:r w:rsidR="00C61332">
        <w:rPr>
          <w:lang w:val="nl-BE"/>
        </w:rPr>
        <w:t>handvol</w:t>
      </w:r>
      <w:r w:rsidR="003D56C6">
        <w:rPr>
          <w:lang w:val="nl-BE"/>
        </w:rPr>
        <w:t xml:space="preserve"> deelnemers. </w:t>
      </w:r>
      <w:r w:rsidR="00917DF5">
        <w:rPr>
          <w:lang w:val="nl-BE"/>
        </w:rPr>
        <w:t xml:space="preserve">Ook </w:t>
      </w:r>
      <w:r w:rsidR="00D52814">
        <w:rPr>
          <w:lang w:val="nl-BE"/>
        </w:rPr>
        <w:t xml:space="preserve">was er bij heel brede thema’s (zoals GEIDI, Zorg, Soft skills) nood aan </w:t>
      </w:r>
      <w:r w:rsidR="00FF0675">
        <w:rPr>
          <w:lang w:val="nl-BE"/>
        </w:rPr>
        <w:t>facilitering bij het afbakenen van de</w:t>
      </w:r>
      <w:r w:rsidR="001444CE">
        <w:rPr>
          <w:lang w:val="nl-BE"/>
        </w:rPr>
        <w:t xml:space="preserve"> sco</w:t>
      </w:r>
      <w:r w:rsidR="00CD0F33">
        <w:rPr>
          <w:lang w:val="nl-BE"/>
        </w:rPr>
        <w:t xml:space="preserve">pe van de projecten. </w:t>
      </w:r>
      <w:r w:rsidR="003D56C6">
        <w:rPr>
          <w:lang w:val="nl-BE"/>
        </w:rPr>
        <w:t>Anderzijds hoorden we hier en daar wat frustratie over</w:t>
      </w:r>
      <w:r w:rsidR="006454AD">
        <w:rPr>
          <w:lang w:val="nl-BE"/>
        </w:rPr>
        <w:t xml:space="preserve"> het </w:t>
      </w:r>
      <w:r w:rsidR="00654C31">
        <w:rPr>
          <w:lang w:val="nl-BE"/>
        </w:rPr>
        <w:t xml:space="preserve">gewicht dat aan de </w:t>
      </w:r>
      <w:r w:rsidR="0051543B">
        <w:rPr>
          <w:lang w:val="nl-BE"/>
        </w:rPr>
        <w:t>grootte</w:t>
      </w:r>
      <w:r w:rsidR="006454AD">
        <w:rPr>
          <w:lang w:val="nl-BE"/>
        </w:rPr>
        <w:t xml:space="preserve"> van de</w:t>
      </w:r>
      <w:r w:rsidR="00966B5D">
        <w:rPr>
          <w:lang w:val="nl-BE"/>
        </w:rPr>
        <w:t xml:space="preserve"> </w:t>
      </w:r>
      <w:r w:rsidR="0051543B">
        <w:rPr>
          <w:lang w:val="nl-BE"/>
        </w:rPr>
        <w:t xml:space="preserve">sector </w:t>
      </w:r>
      <w:r w:rsidR="00844AEB">
        <w:rPr>
          <w:lang w:val="nl-BE"/>
        </w:rPr>
        <w:t xml:space="preserve">werd </w:t>
      </w:r>
      <w:r w:rsidR="0051543B">
        <w:rPr>
          <w:lang w:val="nl-BE"/>
        </w:rPr>
        <w:t>gegeven, zoals onderstaande quote illustreert.</w:t>
      </w:r>
    </w:p>
    <w:p w14:paraId="31479B34" w14:textId="42E543B4" w:rsidR="0098474E" w:rsidRPr="0051543B" w:rsidRDefault="00865420" w:rsidP="00DA3BD9">
      <w:pPr>
        <w:pStyle w:val="Duidelijkcitaat"/>
        <w:rPr>
          <w:rStyle w:val="Intensieveverwijzing"/>
          <w:b w:val="0"/>
          <w:smallCaps w:val="0"/>
          <w:spacing w:val="0"/>
          <w:lang w:val="nl-BE"/>
        </w:rPr>
      </w:pPr>
      <w:r>
        <w:rPr>
          <w:lang w:val="nl-BE"/>
        </w:rPr>
        <w:t>“</w:t>
      </w:r>
      <w:r w:rsidR="00DA3BD9" w:rsidRPr="003D79E7">
        <w:rPr>
          <w:lang w:val="nl-BE"/>
        </w:rPr>
        <w:t xml:space="preserve">Toch blijkt </w:t>
      </w:r>
      <w:r w:rsidR="00953C80">
        <w:rPr>
          <w:lang w:val="nl-BE"/>
        </w:rPr>
        <w:t xml:space="preserve">dat </w:t>
      </w:r>
      <w:r w:rsidR="00495E86">
        <w:rPr>
          <w:lang w:val="nl-BE"/>
        </w:rPr>
        <w:t>Europa WSE</w:t>
      </w:r>
      <w:r w:rsidR="00DA3BD9" w:rsidRPr="003D79E7">
        <w:rPr>
          <w:lang w:val="nl-BE"/>
        </w:rPr>
        <w:t xml:space="preserve"> weinig rekening hield met hoe groot de sector</w:t>
      </w:r>
      <w:r w:rsidR="00953C80">
        <w:rPr>
          <w:lang w:val="nl-BE"/>
        </w:rPr>
        <w:t xml:space="preserve"> is</w:t>
      </w:r>
      <w:r w:rsidR="00DA3BD9" w:rsidRPr="003D79E7">
        <w:rPr>
          <w:lang w:val="nl-BE"/>
        </w:rPr>
        <w:t xml:space="preserve">. </w:t>
      </w:r>
      <w:r w:rsidR="00AF29FE">
        <w:rPr>
          <w:lang w:val="nl-BE"/>
        </w:rPr>
        <w:t xml:space="preserve">(…) </w:t>
      </w:r>
      <w:r w:rsidR="00DA3BD9" w:rsidRPr="003D79E7">
        <w:rPr>
          <w:lang w:val="nl-BE"/>
        </w:rPr>
        <w:t>25% van de werkende Vlamingen werkt in</w:t>
      </w:r>
      <w:r w:rsidR="009663B3">
        <w:rPr>
          <w:lang w:val="nl-BE"/>
        </w:rPr>
        <w:t xml:space="preserve"> </w:t>
      </w:r>
      <w:r w:rsidR="00DA3BD9" w:rsidRPr="003D79E7">
        <w:rPr>
          <w:lang w:val="nl-BE"/>
        </w:rPr>
        <w:t>de zorg en welzijn. Dat stuk realiteitsz</w:t>
      </w:r>
      <w:r w:rsidR="0051543B">
        <w:rPr>
          <w:lang w:val="nl-BE"/>
        </w:rPr>
        <w:t>i</w:t>
      </w:r>
      <w:r w:rsidR="00DA3BD9" w:rsidRPr="003D79E7">
        <w:rPr>
          <w:lang w:val="nl-BE"/>
        </w:rPr>
        <w:t>n vond ik wat lastig, wij moe</w:t>
      </w:r>
      <w:r w:rsidR="00AF29FE">
        <w:rPr>
          <w:lang w:val="nl-BE"/>
        </w:rPr>
        <w:t>s</w:t>
      </w:r>
      <w:r w:rsidR="00DA3BD9" w:rsidRPr="003D79E7">
        <w:rPr>
          <w:lang w:val="nl-BE"/>
        </w:rPr>
        <w:t xml:space="preserve">ten vechten om dat </w:t>
      </w:r>
      <w:r w:rsidR="00984385">
        <w:rPr>
          <w:lang w:val="nl-BE"/>
        </w:rPr>
        <w:t xml:space="preserve">[psychosociale aspecten in de zorg] </w:t>
      </w:r>
      <w:r w:rsidR="00DA3BD9" w:rsidRPr="003D79E7">
        <w:rPr>
          <w:lang w:val="nl-BE"/>
        </w:rPr>
        <w:t>erin te kunnen krijgen.</w:t>
      </w:r>
      <w:r>
        <w:rPr>
          <w:lang w:val="nl-BE"/>
        </w:rPr>
        <w:t>”</w:t>
      </w:r>
    </w:p>
    <w:p w14:paraId="3A3E0492" w14:textId="77397213" w:rsidR="00AF29FE" w:rsidRDefault="00151DB0" w:rsidP="005012CA">
      <w:r>
        <w:rPr>
          <w:rStyle w:val="Intensieveverwijzing"/>
        </w:rPr>
        <w:t>S</w:t>
      </w:r>
      <w:r w:rsidR="00AF29FE">
        <w:rPr>
          <w:rStyle w:val="Intensieveverwijzing"/>
        </w:rPr>
        <w:t>pecifiek ‘soft skills’ was van een andere orde</w:t>
      </w:r>
      <w:r w:rsidR="00CD044B">
        <w:rPr>
          <w:rStyle w:val="Intensieveverwijzing"/>
        </w:rPr>
        <w:t xml:space="preserve">: transversaal en daarom doelgroep- en </w:t>
      </w:r>
      <w:proofErr w:type="spellStart"/>
      <w:r w:rsidR="00CD044B">
        <w:rPr>
          <w:rStyle w:val="Intensieveverwijzing"/>
        </w:rPr>
        <w:t>sectoroverschrijdend</w:t>
      </w:r>
      <w:proofErr w:type="spellEnd"/>
    </w:p>
    <w:p w14:paraId="4E4B6E3A" w14:textId="1FED1568" w:rsidR="00C117A8" w:rsidRDefault="00810A96" w:rsidP="005012CA">
      <w:pPr>
        <w:rPr>
          <w:lang w:val="nl-BE"/>
        </w:rPr>
      </w:pPr>
      <w:r>
        <w:rPr>
          <w:lang w:val="nl-BE"/>
        </w:rPr>
        <w:t xml:space="preserve">Het thema soft skills </w:t>
      </w:r>
      <w:r w:rsidR="00F92F52">
        <w:rPr>
          <w:lang w:val="nl-BE"/>
        </w:rPr>
        <w:t xml:space="preserve">was </w:t>
      </w:r>
      <w:r w:rsidR="00433ECE">
        <w:rPr>
          <w:lang w:val="nl-BE"/>
        </w:rPr>
        <w:t xml:space="preserve">zowel </w:t>
      </w:r>
      <w:r w:rsidR="00844AEB">
        <w:rPr>
          <w:lang w:val="nl-BE"/>
        </w:rPr>
        <w:t xml:space="preserve">een </w:t>
      </w:r>
      <w:r w:rsidR="00151DB0">
        <w:rPr>
          <w:lang w:val="nl-BE"/>
        </w:rPr>
        <w:t>thema</w:t>
      </w:r>
      <w:r w:rsidR="00F92F52">
        <w:rPr>
          <w:lang w:val="nl-BE"/>
        </w:rPr>
        <w:t xml:space="preserve"> waarrond een </w:t>
      </w:r>
      <w:r w:rsidR="00036CCE">
        <w:rPr>
          <w:lang w:val="nl-BE"/>
        </w:rPr>
        <w:t xml:space="preserve">apart </w:t>
      </w:r>
      <w:r w:rsidR="00F92F52">
        <w:rPr>
          <w:lang w:val="nl-BE"/>
        </w:rPr>
        <w:t xml:space="preserve">partnerschap zich heeft gevormd, als een thema dat transversaal binnen de andere </w:t>
      </w:r>
      <w:r w:rsidR="00036CCE">
        <w:rPr>
          <w:lang w:val="nl-BE"/>
        </w:rPr>
        <w:t>partnerschappen/projecten</w:t>
      </w:r>
      <w:r w:rsidR="00F92F52">
        <w:rPr>
          <w:lang w:val="nl-BE"/>
        </w:rPr>
        <w:t xml:space="preserve"> aanwezig was. </w:t>
      </w:r>
      <w:r w:rsidR="00C117A8">
        <w:rPr>
          <w:lang w:val="nl-BE"/>
        </w:rPr>
        <w:t xml:space="preserve">Dit bracht een aantal uitdagingen </w:t>
      </w:r>
      <w:r w:rsidR="00844AEB">
        <w:rPr>
          <w:lang w:val="nl-BE"/>
        </w:rPr>
        <w:t>met zich mee</w:t>
      </w:r>
      <w:r w:rsidR="00C117A8">
        <w:rPr>
          <w:lang w:val="nl-BE"/>
        </w:rPr>
        <w:t>:</w:t>
      </w:r>
    </w:p>
    <w:p w14:paraId="3CB8616B" w14:textId="6FC20AA4" w:rsidR="00335D90" w:rsidRDefault="00D17770" w:rsidP="00B751CD">
      <w:pPr>
        <w:pStyle w:val="Lijstalinea"/>
        <w:numPr>
          <w:ilvl w:val="0"/>
          <w:numId w:val="42"/>
        </w:numPr>
        <w:rPr>
          <w:lang w:val="nl-BE"/>
        </w:rPr>
      </w:pPr>
      <w:r>
        <w:rPr>
          <w:lang w:val="nl-BE"/>
        </w:rPr>
        <w:t xml:space="preserve">Er was geen eenduidige </w:t>
      </w:r>
      <w:r w:rsidR="00BA7CFC">
        <w:rPr>
          <w:lang w:val="nl-BE"/>
        </w:rPr>
        <w:t>SCOPE</w:t>
      </w:r>
      <w:r w:rsidR="00844AEB">
        <w:rPr>
          <w:lang w:val="nl-BE"/>
        </w:rPr>
        <w:t>-</w:t>
      </w:r>
      <w:r>
        <w:rPr>
          <w:lang w:val="nl-BE"/>
        </w:rPr>
        <w:t>studie om van te starten: h</w:t>
      </w:r>
      <w:r w:rsidR="009B2636" w:rsidRPr="00C117A8">
        <w:rPr>
          <w:lang w:val="nl-BE"/>
        </w:rPr>
        <w:t xml:space="preserve">et thema </w:t>
      </w:r>
      <w:r w:rsidR="009B2636">
        <w:rPr>
          <w:lang w:val="nl-BE"/>
        </w:rPr>
        <w:t xml:space="preserve">kwam diagonaal uit de verschillende </w:t>
      </w:r>
      <w:r w:rsidR="00BA7CFC">
        <w:rPr>
          <w:lang w:val="nl-BE"/>
        </w:rPr>
        <w:t>SCOPE</w:t>
      </w:r>
      <w:r w:rsidR="00844AEB">
        <w:rPr>
          <w:lang w:val="nl-BE"/>
        </w:rPr>
        <w:t>-</w:t>
      </w:r>
      <w:r w:rsidR="009B2636">
        <w:rPr>
          <w:lang w:val="nl-BE"/>
        </w:rPr>
        <w:t xml:space="preserve">studies naar voor. </w:t>
      </w:r>
      <w:r w:rsidR="00495E86">
        <w:rPr>
          <w:lang w:val="nl-BE"/>
        </w:rPr>
        <w:t>Europa WSE</w:t>
      </w:r>
      <w:r w:rsidR="009B2636">
        <w:rPr>
          <w:lang w:val="nl-BE"/>
        </w:rPr>
        <w:t xml:space="preserve"> heeft weinig richting gegeven in </w:t>
      </w:r>
      <w:r w:rsidR="00335D90">
        <w:rPr>
          <w:lang w:val="nl-BE"/>
        </w:rPr>
        <w:t xml:space="preserve">de soft skills die zij graag uitgewerkt zagen </w:t>
      </w:r>
      <w:r w:rsidR="00AF4E0A">
        <w:rPr>
          <w:lang w:val="nl-BE"/>
        </w:rPr>
        <w:t>in opleidingen</w:t>
      </w:r>
      <w:r w:rsidR="00137930">
        <w:rPr>
          <w:lang w:val="nl-BE"/>
        </w:rPr>
        <w:t>, aldus de betrokken actoren bij het thema Soft skills.</w:t>
      </w:r>
      <w:r w:rsidR="00EE7426">
        <w:rPr>
          <w:lang w:val="nl-BE"/>
        </w:rPr>
        <w:t xml:space="preserve"> </w:t>
      </w:r>
      <w:r w:rsidR="00D91F82">
        <w:rPr>
          <w:lang w:val="nl-BE"/>
        </w:rPr>
        <w:t>Wel werd vooropgesteld dat het partnerschap sector</w:t>
      </w:r>
      <w:r w:rsidR="0045601B">
        <w:rPr>
          <w:lang w:val="nl-BE"/>
        </w:rPr>
        <w:t>-</w:t>
      </w:r>
      <w:r w:rsidR="00D91F82">
        <w:rPr>
          <w:lang w:val="nl-BE"/>
        </w:rPr>
        <w:t xml:space="preserve"> en </w:t>
      </w:r>
      <w:proofErr w:type="spellStart"/>
      <w:r w:rsidR="00D91F82">
        <w:rPr>
          <w:lang w:val="nl-BE"/>
        </w:rPr>
        <w:t>doelgroepbreed</w:t>
      </w:r>
      <w:proofErr w:type="spellEnd"/>
      <w:r w:rsidR="00D91F82">
        <w:rPr>
          <w:lang w:val="nl-BE"/>
        </w:rPr>
        <w:t xml:space="preserve"> moest werken</w:t>
      </w:r>
      <w:r w:rsidR="0045601B">
        <w:rPr>
          <w:lang w:val="nl-BE"/>
        </w:rPr>
        <w:t>.</w:t>
      </w:r>
    </w:p>
    <w:p w14:paraId="1081BFE4" w14:textId="021F26A6" w:rsidR="00C117A8" w:rsidRDefault="00C117A8" w:rsidP="00B751CD">
      <w:pPr>
        <w:pStyle w:val="Lijstalinea"/>
        <w:numPr>
          <w:ilvl w:val="0"/>
          <w:numId w:val="42"/>
        </w:numPr>
        <w:rPr>
          <w:lang w:val="nl-BE"/>
        </w:rPr>
      </w:pPr>
      <w:r>
        <w:rPr>
          <w:lang w:val="nl-BE"/>
        </w:rPr>
        <w:t xml:space="preserve">Het was moeilijk om sectororganisaties te overtuigen om aan te sluiten bij een </w:t>
      </w:r>
      <w:proofErr w:type="spellStart"/>
      <w:r>
        <w:rPr>
          <w:lang w:val="nl-BE"/>
        </w:rPr>
        <w:t>sectoroverschrijdend</w:t>
      </w:r>
      <w:proofErr w:type="spellEnd"/>
      <w:r>
        <w:rPr>
          <w:lang w:val="nl-BE"/>
        </w:rPr>
        <w:t xml:space="preserve"> thema.</w:t>
      </w:r>
    </w:p>
    <w:p w14:paraId="344C8C69" w14:textId="2C56ED34" w:rsidR="00C117A8" w:rsidRPr="00C117A8" w:rsidRDefault="00027BB6" w:rsidP="00B751CD">
      <w:pPr>
        <w:pStyle w:val="Lijstalinea"/>
        <w:numPr>
          <w:ilvl w:val="0"/>
          <w:numId w:val="42"/>
        </w:numPr>
        <w:rPr>
          <w:lang w:val="nl-BE"/>
        </w:rPr>
      </w:pPr>
      <w:r>
        <w:rPr>
          <w:lang w:val="nl-BE"/>
        </w:rPr>
        <w:t xml:space="preserve">Het was niet evident om </w:t>
      </w:r>
      <w:proofErr w:type="spellStart"/>
      <w:r w:rsidR="000F1ECF">
        <w:rPr>
          <w:lang w:val="nl-BE"/>
        </w:rPr>
        <w:t>synergieën</w:t>
      </w:r>
      <w:proofErr w:type="spellEnd"/>
      <w:r>
        <w:rPr>
          <w:lang w:val="nl-BE"/>
        </w:rPr>
        <w:t xml:space="preserve"> en complementariteit </w:t>
      </w:r>
      <w:r w:rsidR="00581CE6">
        <w:rPr>
          <w:lang w:val="nl-BE"/>
        </w:rPr>
        <w:t xml:space="preserve">te vinden </w:t>
      </w:r>
      <w:r>
        <w:rPr>
          <w:lang w:val="nl-BE"/>
        </w:rPr>
        <w:t xml:space="preserve">met wat er binnen de </w:t>
      </w:r>
      <w:r w:rsidR="00625B5C">
        <w:rPr>
          <w:lang w:val="nl-BE"/>
        </w:rPr>
        <w:t xml:space="preserve">zeven andere partnerschappen werd opgezet rond soft skills. In eerste instantie was het partnerschap Soft skills ook niet op de hoogte dat andere partnerschappen </w:t>
      </w:r>
      <w:r w:rsidR="0064137A">
        <w:rPr>
          <w:lang w:val="nl-BE"/>
        </w:rPr>
        <w:t xml:space="preserve">ook opleidingen rond soft skills </w:t>
      </w:r>
      <w:r w:rsidR="00EB5440">
        <w:rPr>
          <w:lang w:val="nl-BE"/>
        </w:rPr>
        <w:t>uitw</w:t>
      </w:r>
      <w:r w:rsidR="00625B5C">
        <w:rPr>
          <w:lang w:val="nl-BE"/>
        </w:rPr>
        <w:t>erkten.</w:t>
      </w:r>
      <w:r w:rsidR="00EC0116">
        <w:rPr>
          <w:lang w:val="nl-BE"/>
        </w:rPr>
        <w:t xml:space="preserve"> Men gaf aan dat men dat zelf heeft moeten ontdekken en zelf het initiatief heeft moeten nemen om contact te leggen met de andere partnerschappen en hun </w:t>
      </w:r>
      <w:proofErr w:type="spellStart"/>
      <w:r w:rsidR="00EC0116">
        <w:rPr>
          <w:lang w:val="nl-BE"/>
        </w:rPr>
        <w:t>subthema</w:t>
      </w:r>
      <w:r w:rsidR="009C2F12">
        <w:rPr>
          <w:lang w:val="nl-BE"/>
        </w:rPr>
        <w:t>’</w:t>
      </w:r>
      <w:r w:rsidR="00EC0116">
        <w:rPr>
          <w:lang w:val="nl-BE"/>
        </w:rPr>
        <w:t>s</w:t>
      </w:r>
      <w:proofErr w:type="spellEnd"/>
      <w:r w:rsidR="009C2F12">
        <w:rPr>
          <w:lang w:val="nl-BE"/>
        </w:rPr>
        <w:t xml:space="preserve"> om synergie te zoeken.</w:t>
      </w:r>
    </w:p>
    <w:p w14:paraId="5694D626" w14:textId="1DD69D5D" w:rsidR="00193DB1" w:rsidRPr="003D79E7" w:rsidRDefault="00ED24F7" w:rsidP="00193DB1">
      <w:pPr>
        <w:pStyle w:val="Duidelijkcitaat"/>
        <w:rPr>
          <w:lang w:val="nl-BE"/>
        </w:rPr>
      </w:pPr>
      <w:r>
        <w:rPr>
          <w:lang w:val="nl-BE"/>
        </w:rPr>
        <w:t>“</w:t>
      </w:r>
      <w:r w:rsidR="00193DB1">
        <w:rPr>
          <w:lang w:val="nl-BE"/>
        </w:rPr>
        <w:t>H</w:t>
      </w:r>
      <w:r w:rsidR="00193DB1" w:rsidRPr="00C9329F">
        <w:rPr>
          <w:lang w:val="nl-BE"/>
        </w:rPr>
        <w:t xml:space="preserve">et was niet duidelijk dat bij de andere 8 thema’s ook zaken rond soft skills werden gedaan.  Dus dat is ook een gemiste kans rond </w:t>
      </w:r>
      <w:proofErr w:type="spellStart"/>
      <w:r w:rsidR="000F1ECF">
        <w:rPr>
          <w:lang w:val="nl-BE"/>
        </w:rPr>
        <w:t>synergieën</w:t>
      </w:r>
      <w:proofErr w:type="spellEnd"/>
      <w:r w:rsidR="00193DB1" w:rsidRPr="00C9329F">
        <w:rPr>
          <w:lang w:val="nl-BE"/>
        </w:rPr>
        <w:t>.</w:t>
      </w:r>
      <w:r>
        <w:rPr>
          <w:lang w:val="nl-BE"/>
        </w:rPr>
        <w:t>”</w:t>
      </w:r>
    </w:p>
    <w:p w14:paraId="72ED0021" w14:textId="4977EEA2" w:rsidR="001C6AA4" w:rsidRPr="00DC4D5C" w:rsidRDefault="00DC4D5C" w:rsidP="001B0877">
      <w:pPr>
        <w:rPr>
          <w:rStyle w:val="Intensieveverwijzing"/>
        </w:rPr>
      </w:pPr>
      <w:r w:rsidRPr="00DC4D5C">
        <w:rPr>
          <w:rStyle w:val="Intensieveverwijzing"/>
        </w:rPr>
        <w:t>Om s</w:t>
      </w:r>
      <w:r w:rsidR="001C6AA4" w:rsidRPr="00DC4D5C">
        <w:rPr>
          <w:rStyle w:val="Intensieveverwijzing"/>
        </w:rPr>
        <w:t>ynergie t</w:t>
      </w:r>
      <w:r w:rsidRPr="00DC4D5C">
        <w:rPr>
          <w:rStyle w:val="Intensieveverwijzing"/>
        </w:rPr>
        <w:t>u</w:t>
      </w:r>
      <w:r w:rsidR="001C6AA4" w:rsidRPr="00DC4D5C">
        <w:rPr>
          <w:rStyle w:val="Intensieveverwijzing"/>
        </w:rPr>
        <w:t xml:space="preserve">ssen de partnerschappen </w:t>
      </w:r>
      <w:r w:rsidRPr="00DC4D5C">
        <w:rPr>
          <w:rStyle w:val="Intensieveverwijzing"/>
        </w:rPr>
        <w:t xml:space="preserve">te realiseren, is meer </w:t>
      </w:r>
      <w:proofErr w:type="spellStart"/>
      <w:r w:rsidRPr="00DC4D5C">
        <w:rPr>
          <w:rStyle w:val="Intensieveverwijzing"/>
        </w:rPr>
        <w:t>facilit</w:t>
      </w:r>
      <w:r>
        <w:rPr>
          <w:rStyle w:val="Intensieveverwijzing"/>
        </w:rPr>
        <w:t>atie</w:t>
      </w:r>
      <w:proofErr w:type="spellEnd"/>
      <w:r w:rsidRPr="00DC4D5C">
        <w:rPr>
          <w:rStyle w:val="Intensieveverwijzing"/>
        </w:rPr>
        <w:t xml:space="preserve"> nodig</w:t>
      </w:r>
    </w:p>
    <w:p w14:paraId="729832B3" w14:textId="37032A7A" w:rsidR="001B0877" w:rsidRDefault="00B2502B" w:rsidP="001B0877">
      <w:pPr>
        <w:rPr>
          <w:lang w:val="nl-BE"/>
        </w:rPr>
      </w:pPr>
      <w:r w:rsidRPr="00DB75F9">
        <w:rPr>
          <w:lang w:val="nl-BE"/>
        </w:rPr>
        <w:t xml:space="preserve">Hoewel de projectoproep </w:t>
      </w:r>
      <w:r w:rsidRPr="00DB75F9">
        <w:t xml:space="preserve">benadrukte dat het zoeken naar synergie overheen de verschillende opleidingen binnen de verschillende thema’s van belang was, werd </w:t>
      </w:r>
      <w:r w:rsidR="000661B6" w:rsidRPr="00DB75F9">
        <w:t xml:space="preserve">er weinig synergie gerealiseerd. De betrokken actoren geven aan dat men deze verwachting vanuit </w:t>
      </w:r>
      <w:r w:rsidR="00495E86">
        <w:t>Europa WSE</w:t>
      </w:r>
      <w:r w:rsidR="000661B6" w:rsidRPr="00DB75F9">
        <w:t xml:space="preserve"> wel ergens voelde, maar dat </w:t>
      </w:r>
      <w:r w:rsidR="00EF0D8F" w:rsidRPr="00DB75F9">
        <w:t>zij dat niet faciliteerden</w:t>
      </w:r>
      <w:r w:rsidRPr="00DB75F9">
        <w:t>.</w:t>
      </w:r>
      <w:r w:rsidR="00EF0D8F" w:rsidRPr="00DB75F9">
        <w:t xml:space="preserve"> In de context</w:t>
      </w:r>
      <w:r w:rsidR="00D465CC" w:rsidRPr="00DB75F9">
        <w:t xml:space="preserve"> van deze oproep</w:t>
      </w:r>
      <w:r w:rsidR="00E97EA0" w:rsidRPr="00DB75F9">
        <w:t xml:space="preserve"> is het </w:t>
      </w:r>
      <w:r w:rsidR="00EB5440">
        <w:t>creëren</w:t>
      </w:r>
      <w:r w:rsidR="00EB5440" w:rsidRPr="00DB75F9">
        <w:t xml:space="preserve"> </w:t>
      </w:r>
      <w:r w:rsidR="00E97EA0" w:rsidRPr="00DB75F9">
        <w:t>van s</w:t>
      </w:r>
      <w:proofErr w:type="spellStart"/>
      <w:r w:rsidR="001B0877" w:rsidRPr="00DB75F9">
        <w:rPr>
          <w:lang w:val="nl-BE"/>
        </w:rPr>
        <w:t>ynergie</w:t>
      </w:r>
      <w:proofErr w:type="spellEnd"/>
      <w:r w:rsidR="001B0877" w:rsidRPr="00DB75F9">
        <w:rPr>
          <w:lang w:val="nl-BE"/>
        </w:rPr>
        <w:t xml:space="preserve"> </w:t>
      </w:r>
      <w:r w:rsidR="00F868D0" w:rsidRPr="00DB75F9">
        <w:rPr>
          <w:lang w:val="nl-BE"/>
        </w:rPr>
        <w:t>overheen opleidingen</w:t>
      </w:r>
      <w:r w:rsidR="00F868D0">
        <w:rPr>
          <w:lang w:val="nl-BE"/>
        </w:rPr>
        <w:t xml:space="preserve"> dan </w:t>
      </w:r>
      <w:r w:rsidR="00DB75F9">
        <w:rPr>
          <w:lang w:val="nl-BE"/>
        </w:rPr>
        <w:t>ook niet geslaagd.</w:t>
      </w:r>
    </w:p>
    <w:p w14:paraId="27E9E7B9" w14:textId="7C2AC9F8" w:rsidR="009164B7" w:rsidRDefault="009164B7" w:rsidP="009164B7">
      <w:pPr>
        <w:pStyle w:val="Kop5"/>
        <w:rPr>
          <w:lang w:val="nl-BE"/>
        </w:rPr>
      </w:pPr>
      <w:r>
        <w:rPr>
          <w:lang w:val="nl-BE"/>
        </w:rPr>
        <w:lastRenderedPageBreak/>
        <w:t>Competentieprognoses als basis</w:t>
      </w:r>
    </w:p>
    <w:p w14:paraId="4505030A" w14:textId="702EBE9C" w:rsidR="00C85453" w:rsidRDefault="00C85453" w:rsidP="00C85453">
      <w:pPr>
        <w:rPr>
          <w:lang w:val="nl-BE"/>
        </w:rPr>
      </w:pPr>
      <w:r w:rsidRPr="00C85453">
        <w:rPr>
          <w:lang w:val="nl-BE"/>
        </w:rPr>
        <w:t xml:space="preserve">In de oproep </w:t>
      </w:r>
      <w:r w:rsidR="004D7971">
        <w:rPr>
          <w:lang w:val="nl-BE"/>
        </w:rPr>
        <w:t>konden</w:t>
      </w:r>
      <w:r w:rsidRPr="00C85453">
        <w:rPr>
          <w:lang w:val="nl-BE"/>
        </w:rPr>
        <w:t xml:space="preserve"> opleidingen ontwikkeld worden op basis van resultaten uit de ESF-SCOPE</w:t>
      </w:r>
      <w:r w:rsidR="00EB5440">
        <w:rPr>
          <w:lang w:val="nl-BE"/>
        </w:rPr>
        <w:t>-</w:t>
      </w:r>
      <w:r>
        <w:rPr>
          <w:lang w:val="nl-BE"/>
        </w:rPr>
        <w:t xml:space="preserve"> </w:t>
      </w:r>
      <w:r w:rsidRPr="00C85453">
        <w:rPr>
          <w:lang w:val="nl-BE"/>
        </w:rPr>
        <w:t>competentieprognoses of uit gelijkaardige studies</w:t>
      </w:r>
      <w:r w:rsidR="004D7971">
        <w:rPr>
          <w:rStyle w:val="Voetnootmarkering"/>
          <w:lang w:val="nl-BE"/>
        </w:rPr>
        <w:footnoteReference w:id="7"/>
      </w:r>
      <w:r w:rsidRPr="00C85453">
        <w:rPr>
          <w:lang w:val="nl-BE"/>
        </w:rPr>
        <w:t>. Deze studies geven een overzicht van de verschuivingen</w:t>
      </w:r>
      <w:r>
        <w:rPr>
          <w:lang w:val="nl-BE"/>
        </w:rPr>
        <w:t xml:space="preserve"> </w:t>
      </w:r>
      <w:r w:rsidRPr="00C85453">
        <w:rPr>
          <w:lang w:val="nl-BE"/>
        </w:rPr>
        <w:t>in competenties</w:t>
      </w:r>
      <w:r w:rsidR="002C5066">
        <w:rPr>
          <w:lang w:val="nl-BE"/>
        </w:rPr>
        <w:t>. O</w:t>
      </w:r>
      <w:r w:rsidRPr="00C85453">
        <w:rPr>
          <w:lang w:val="nl-BE"/>
        </w:rPr>
        <w:t xml:space="preserve">pleidingen </w:t>
      </w:r>
      <w:r w:rsidR="004D7971">
        <w:rPr>
          <w:lang w:val="nl-BE"/>
        </w:rPr>
        <w:t xml:space="preserve">dienden </w:t>
      </w:r>
      <w:r w:rsidRPr="00C85453">
        <w:rPr>
          <w:lang w:val="nl-BE"/>
        </w:rPr>
        <w:t xml:space="preserve">ontwikkeld </w:t>
      </w:r>
      <w:r w:rsidR="004D7971">
        <w:rPr>
          <w:lang w:val="nl-BE"/>
        </w:rPr>
        <w:t xml:space="preserve">te worden </w:t>
      </w:r>
      <w:r w:rsidRPr="00C85453">
        <w:rPr>
          <w:lang w:val="nl-BE"/>
        </w:rPr>
        <w:t>op basis van deze nieuwe competentiebehoeften.</w:t>
      </w:r>
      <w:r>
        <w:rPr>
          <w:lang w:val="nl-BE"/>
        </w:rPr>
        <w:t xml:space="preserve"> </w:t>
      </w:r>
    </w:p>
    <w:p w14:paraId="560CF2C6" w14:textId="48A5ABF7" w:rsidR="00356BDA" w:rsidRPr="00944A89" w:rsidRDefault="00356BDA" w:rsidP="00356BDA">
      <w:pPr>
        <w:rPr>
          <w:lang w:val="nl-BE"/>
        </w:rPr>
      </w:pPr>
      <w:r w:rsidRPr="00944A89">
        <w:rPr>
          <w:lang w:val="nl-BE"/>
        </w:rPr>
        <w:t xml:space="preserve">De betrokken actoren gaven aan dat de competentieprognoses een goed vertrekpunt kunnen vormen voor de ontwikkeling van de opleidingen van de toekomst. Men staat achter het idee dat er onderbouwde keuzes gemaakt moeten worden over welke opleidingen uitgewerkt worden. </w:t>
      </w:r>
      <w:r>
        <w:rPr>
          <w:lang w:val="nl-BE"/>
        </w:rPr>
        <w:t xml:space="preserve">Echter </w:t>
      </w:r>
      <w:r w:rsidR="00D14A9B">
        <w:rPr>
          <w:lang w:val="nl-BE"/>
        </w:rPr>
        <w:t xml:space="preserve">varieerde de meerwaarde van de competentieprognoses </w:t>
      </w:r>
      <w:r w:rsidR="00132CFE">
        <w:rPr>
          <w:lang w:val="nl-BE"/>
        </w:rPr>
        <w:t>naargelang het partnerschap.</w:t>
      </w:r>
    </w:p>
    <w:p w14:paraId="53D2AD56" w14:textId="5166DD7F" w:rsidR="00B34EE8" w:rsidRPr="005C01EF" w:rsidRDefault="001C478F" w:rsidP="00B34EE8">
      <w:pPr>
        <w:rPr>
          <w:rStyle w:val="Intensieveverwijzing"/>
        </w:rPr>
      </w:pPr>
      <w:r>
        <w:rPr>
          <w:rStyle w:val="Intensieveverwijzing"/>
        </w:rPr>
        <w:t>De c</w:t>
      </w:r>
      <w:r w:rsidR="00B34EE8" w:rsidRPr="005C01EF">
        <w:rPr>
          <w:rStyle w:val="Intensieveverwijzing"/>
        </w:rPr>
        <w:t>ompetentieprognose</w:t>
      </w:r>
      <w:r>
        <w:rPr>
          <w:rStyle w:val="Intensieveverwijzing"/>
        </w:rPr>
        <w:t xml:space="preserve">s </w:t>
      </w:r>
      <w:r w:rsidR="00A166BF">
        <w:rPr>
          <w:rStyle w:val="Intensieveverwijzing"/>
        </w:rPr>
        <w:t xml:space="preserve">boden </w:t>
      </w:r>
      <w:r w:rsidR="001858BB">
        <w:rPr>
          <w:rStyle w:val="Intensieveverwijzing"/>
        </w:rPr>
        <w:t xml:space="preserve">voor verschillende partnerschappen </w:t>
      </w:r>
      <w:r w:rsidR="00A166BF">
        <w:rPr>
          <w:rStyle w:val="Intensieveverwijzing"/>
        </w:rPr>
        <w:t>een goede basis</w:t>
      </w:r>
      <w:r w:rsidR="00B8692A">
        <w:rPr>
          <w:rStyle w:val="Intensieveverwijzing"/>
        </w:rPr>
        <w:t>, maar voor andere partnerschappen waren ze in de praktijk niet helemaal relevant</w:t>
      </w:r>
    </w:p>
    <w:p w14:paraId="1A747315" w14:textId="5B665D6D" w:rsidR="00EE4D07" w:rsidRDefault="00EE4D07" w:rsidP="00AE1B73">
      <w:pPr>
        <w:rPr>
          <w:lang w:val="nl-BE"/>
        </w:rPr>
      </w:pPr>
      <w:r>
        <w:rPr>
          <w:lang w:val="nl-BE"/>
        </w:rPr>
        <w:t>Bij een aantal partnerschappen</w:t>
      </w:r>
      <w:r w:rsidRPr="00FF3B56">
        <w:rPr>
          <w:lang w:val="nl-BE"/>
        </w:rPr>
        <w:t xml:space="preserve"> gaf </w:t>
      </w:r>
      <w:r>
        <w:rPr>
          <w:lang w:val="nl-BE"/>
        </w:rPr>
        <w:t xml:space="preserve">men </w:t>
      </w:r>
      <w:r w:rsidRPr="00FF3B56">
        <w:rPr>
          <w:lang w:val="nl-BE"/>
        </w:rPr>
        <w:t xml:space="preserve">aan dat </w:t>
      </w:r>
      <w:r w:rsidR="003C6D2D">
        <w:rPr>
          <w:lang w:val="nl-BE"/>
        </w:rPr>
        <w:t>de SCOPE</w:t>
      </w:r>
      <w:r w:rsidR="00413C5E">
        <w:rPr>
          <w:lang w:val="nl-BE"/>
        </w:rPr>
        <w:t>-</w:t>
      </w:r>
      <w:r w:rsidR="003C6D2D">
        <w:rPr>
          <w:lang w:val="nl-BE"/>
        </w:rPr>
        <w:t>studie echt een goed startpunt heeft geboden. H</w:t>
      </w:r>
      <w:r w:rsidRPr="00FF3B56">
        <w:rPr>
          <w:lang w:val="nl-BE"/>
        </w:rPr>
        <w:t>et</w:t>
      </w:r>
      <w:r w:rsidR="003C6D2D">
        <w:rPr>
          <w:lang w:val="nl-BE"/>
        </w:rPr>
        <w:t xml:space="preserve"> was</w:t>
      </w:r>
      <w:r w:rsidRPr="00FF3B56">
        <w:rPr>
          <w:lang w:val="nl-BE"/>
        </w:rPr>
        <w:t xml:space="preserve"> goed dat er richting gegeven werd</w:t>
      </w:r>
      <w:r>
        <w:rPr>
          <w:lang w:val="nl-BE"/>
        </w:rPr>
        <w:t xml:space="preserve"> en dat</w:t>
      </w:r>
      <w:r w:rsidR="001842A6">
        <w:rPr>
          <w:lang w:val="nl-BE"/>
        </w:rPr>
        <w:t xml:space="preserve"> de SCOPE</w:t>
      </w:r>
      <w:r w:rsidR="00413C5E">
        <w:rPr>
          <w:lang w:val="nl-BE"/>
        </w:rPr>
        <w:t>-</w:t>
      </w:r>
      <w:r w:rsidR="001842A6">
        <w:rPr>
          <w:lang w:val="nl-BE"/>
        </w:rPr>
        <w:t xml:space="preserve">studie </w:t>
      </w:r>
      <w:r w:rsidRPr="00FF3B56">
        <w:rPr>
          <w:lang w:val="nl-BE"/>
        </w:rPr>
        <w:t xml:space="preserve">voor meer draagvlak </w:t>
      </w:r>
      <w:r w:rsidR="009C6A54">
        <w:rPr>
          <w:lang w:val="nl-BE"/>
        </w:rPr>
        <w:t xml:space="preserve">bij ondernemers </w:t>
      </w:r>
      <w:r w:rsidR="00413C5E">
        <w:rPr>
          <w:lang w:val="nl-BE"/>
        </w:rPr>
        <w:t>zorgde</w:t>
      </w:r>
      <w:r w:rsidR="00413C5E" w:rsidRPr="00FF3B56">
        <w:rPr>
          <w:lang w:val="nl-BE"/>
        </w:rPr>
        <w:t xml:space="preserve"> </w:t>
      </w:r>
      <w:r w:rsidR="009C6A54">
        <w:rPr>
          <w:lang w:val="nl-BE"/>
        </w:rPr>
        <w:t xml:space="preserve">en/of bij de partners </w:t>
      </w:r>
      <w:r w:rsidRPr="00FF3B56">
        <w:rPr>
          <w:lang w:val="nl-BE"/>
        </w:rPr>
        <w:t>om een gedeelde doelstelling te bepalen.</w:t>
      </w:r>
      <w:r w:rsidR="00944A89">
        <w:rPr>
          <w:lang w:val="nl-BE"/>
        </w:rPr>
        <w:t xml:space="preserve"> </w:t>
      </w:r>
    </w:p>
    <w:p w14:paraId="1FABD00B" w14:textId="4D395AD7" w:rsidR="005E5EB2" w:rsidRDefault="005E5EB2" w:rsidP="001842A6">
      <w:pPr>
        <w:pStyle w:val="Duidelijkcitaat"/>
        <w:rPr>
          <w:lang w:val="nl-BE"/>
        </w:rPr>
      </w:pPr>
      <w:r>
        <w:rPr>
          <w:lang w:val="nl-BE"/>
        </w:rPr>
        <w:t>“Het is goed d</w:t>
      </w:r>
      <w:r w:rsidRPr="005E5EB2">
        <w:rPr>
          <w:lang w:val="nl-BE"/>
        </w:rPr>
        <w:t xml:space="preserve">at je start uit </w:t>
      </w:r>
      <w:proofErr w:type="spellStart"/>
      <w:r w:rsidRPr="005E5EB2">
        <w:rPr>
          <w:lang w:val="nl-BE"/>
        </w:rPr>
        <w:t>evidencebased</w:t>
      </w:r>
      <w:proofErr w:type="spellEnd"/>
      <w:r w:rsidRPr="005E5EB2">
        <w:rPr>
          <w:lang w:val="nl-BE"/>
        </w:rPr>
        <w:t xml:space="preserve"> basisonderzoek om dergelijke projecten te doen. Dan zet je die doelstelling zuiver, weet je waar je naartoe moet</w:t>
      </w:r>
      <w:r>
        <w:rPr>
          <w:lang w:val="nl-BE"/>
        </w:rPr>
        <w:t>,</w:t>
      </w:r>
      <w:r w:rsidRPr="005E5EB2">
        <w:rPr>
          <w:lang w:val="nl-BE"/>
        </w:rPr>
        <w:t xml:space="preserve"> en </w:t>
      </w:r>
      <w:r>
        <w:rPr>
          <w:lang w:val="nl-BE"/>
        </w:rPr>
        <w:t xml:space="preserve">is het </w:t>
      </w:r>
      <w:r w:rsidRPr="005E5EB2">
        <w:rPr>
          <w:lang w:val="nl-BE"/>
        </w:rPr>
        <w:t xml:space="preserve">niet freewheelen van </w:t>
      </w:r>
      <w:r w:rsidR="00730D00">
        <w:rPr>
          <w:lang w:val="nl-BE"/>
        </w:rPr>
        <w:t>‘</w:t>
      </w:r>
      <w:r w:rsidRPr="005E5EB2">
        <w:rPr>
          <w:lang w:val="nl-BE"/>
        </w:rPr>
        <w:t>doe maar wat</w:t>
      </w:r>
      <w:r w:rsidR="00730D00">
        <w:rPr>
          <w:lang w:val="nl-BE"/>
        </w:rPr>
        <w:t>’</w:t>
      </w:r>
      <w:r w:rsidRPr="005E5EB2">
        <w:rPr>
          <w:lang w:val="nl-BE"/>
        </w:rPr>
        <w:t>.</w:t>
      </w:r>
      <w:r>
        <w:rPr>
          <w:lang w:val="nl-BE"/>
        </w:rPr>
        <w:t>”</w:t>
      </w:r>
    </w:p>
    <w:p w14:paraId="604B0696" w14:textId="5C861A4C" w:rsidR="001842A6" w:rsidRPr="007D3172" w:rsidRDefault="00136496" w:rsidP="001842A6">
      <w:pPr>
        <w:pStyle w:val="Duidelijkcitaat"/>
        <w:rPr>
          <w:lang w:val="nl-BE"/>
        </w:rPr>
      </w:pPr>
      <w:r>
        <w:rPr>
          <w:lang w:val="nl-BE"/>
        </w:rPr>
        <w:t>“</w:t>
      </w:r>
      <w:r w:rsidR="001842A6">
        <w:rPr>
          <w:lang w:val="nl-BE"/>
        </w:rPr>
        <w:t>O</w:t>
      </w:r>
      <w:r w:rsidR="001842A6" w:rsidRPr="007B5084">
        <w:rPr>
          <w:lang w:val="nl-BE"/>
        </w:rPr>
        <w:t xml:space="preserve">ndernemers waren daardoor ook nog meer geïnteresseerd om mee in het verhaal te stappen, want het kwam niet van een ivoren toren. Ze hebben </w:t>
      </w:r>
      <w:proofErr w:type="spellStart"/>
      <w:r w:rsidR="001842A6" w:rsidRPr="007B5084">
        <w:rPr>
          <w:lang w:val="nl-BE"/>
        </w:rPr>
        <w:t>surveys</w:t>
      </w:r>
      <w:proofErr w:type="spellEnd"/>
      <w:r w:rsidR="00BD5487">
        <w:rPr>
          <w:lang w:val="nl-BE"/>
        </w:rPr>
        <w:t xml:space="preserve">, </w:t>
      </w:r>
      <w:r w:rsidR="001842A6" w:rsidRPr="007B5084">
        <w:rPr>
          <w:lang w:val="nl-BE"/>
        </w:rPr>
        <w:t xml:space="preserve">diepte-interviews en klankbordgroepen met ondernemers gedaan voor de studie, dus dat was zeer waardevol. Het was dus een zeer goed tijdstip ook want het volgde </w:t>
      </w:r>
      <w:r w:rsidR="00BD5487">
        <w:rPr>
          <w:lang w:val="nl-BE"/>
        </w:rPr>
        <w:t xml:space="preserve">echt op </w:t>
      </w:r>
      <w:r w:rsidR="001842A6" w:rsidRPr="007B5084">
        <w:rPr>
          <w:lang w:val="nl-BE"/>
        </w:rPr>
        <w:t>de studie</w:t>
      </w:r>
      <w:r w:rsidR="00BD5487">
        <w:rPr>
          <w:lang w:val="nl-BE"/>
        </w:rPr>
        <w:t>.”</w:t>
      </w:r>
    </w:p>
    <w:p w14:paraId="6978B384" w14:textId="53464F1E" w:rsidR="00AB4293" w:rsidRPr="00846332" w:rsidRDefault="00FF3B56" w:rsidP="00846332">
      <w:pPr>
        <w:rPr>
          <w:lang w:val="nl-BE"/>
        </w:rPr>
      </w:pPr>
      <w:r w:rsidRPr="00846332">
        <w:rPr>
          <w:lang w:val="nl-BE"/>
        </w:rPr>
        <w:t>W</w:t>
      </w:r>
      <w:r w:rsidR="00AB4293" w:rsidRPr="00846332">
        <w:rPr>
          <w:lang w:val="nl-BE"/>
        </w:rPr>
        <w:t xml:space="preserve">anneer de partijen betrokken </w:t>
      </w:r>
      <w:r w:rsidR="00413C5E">
        <w:rPr>
          <w:lang w:val="nl-BE"/>
        </w:rPr>
        <w:t>i</w:t>
      </w:r>
      <w:r w:rsidR="00AB4293" w:rsidRPr="00846332">
        <w:rPr>
          <w:lang w:val="nl-BE"/>
        </w:rPr>
        <w:t>n het partnerschap</w:t>
      </w:r>
      <w:r w:rsidR="00CF0337">
        <w:rPr>
          <w:lang w:val="nl-BE"/>
        </w:rPr>
        <w:t xml:space="preserve"> ook </w:t>
      </w:r>
      <w:r w:rsidR="00CF0337" w:rsidRPr="00846332">
        <w:rPr>
          <w:lang w:val="nl-BE"/>
        </w:rPr>
        <w:t xml:space="preserve">betrokken waren bij </w:t>
      </w:r>
      <w:r w:rsidR="00600947">
        <w:rPr>
          <w:lang w:val="nl-BE"/>
        </w:rPr>
        <w:t>het uitwerken van</w:t>
      </w:r>
      <w:r w:rsidR="00CF0337" w:rsidRPr="00846332">
        <w:rPr>
          <w:lang w:val="nl-BE"/>
        </w:rPr>
        <w:t xml:space="preserve"> de competentieprognose</w:t>
      </w:r>
      <w:r w:rsidR="00F27B91">
        <w:rPr>
          <w:lang w:val="nl-BE"/>
        </w:rPr>
        <w:t xml:space="preserve">, </w:t>
      </w:r>
      <w:r w:rsidR="00AB4293" w:rsidRPr="00846332">
        <w:rPr>
          <w:lang w:val="nl-BE"/>
        </w:rPr>
        <w:t xml:space="preserve">was de meerwaarde van </w:t>
      </w:r>
      <w:r w:rsidR="00600947">
        <w:rPr>
          <w:lang w:val="nl-BE"/>
        </w:rPr>
        <w:t>het</w:t>
      </w:r>
      <w:r w:rsidR="00600947" w:rsidRPr="00846332">
        <w:rPr>
          <w:lang w:val="nl-BE"/>
        </w:rPr>
        <w:t xml:space="preserve"> </w:t>
      </w:r>
      <w:r w:rsidR="00AB4293" w:rsidRPr="00846332">
        <w:rPr>
          <w:lang w:val="nl-BE"/>
        </w:rPr>
        <w:t>voortraject</w:t>
      </w:r>
      <w:r w:rsidRPr="00846332">
        <w:rPr>
          <w:lang w:val="nl-BE"/>
        </w:rPr>
        <w:t xml:space="preserve"> </w:t>
      </w:r>
      <w:r w:rsidR="00D32EDB">
        <w:rPr>
          <w:lang w:val="nl-BE"/>
        </w:rPr>
        <w:t>rond de</w:t>
      </w:r>
      <w:r w:rsidR="00D32EDB" w:rsidRPr="00846332">
        <w:rPr>
          <w:lang w:val="nl-BE"/>
        </w:rPr>
        <w:t xml:space="preserve"> </w:t>
      </w:r>
      <w:r w:rsidRPr="00846332">
        <w:rPr>
          <w:lang w:val="nl-BE"/>
        </w:rPr>
        <w:t>SCOPE</w:t>
      </w:r>
      <w:r w:rsidR="00600947">
        <w:rPr>
          <w:lang w:val="nl-BE"/>
        </w:rPr>
        <w:t>-</w:t>
      </w:r>
      <w:r w:rsidRPr="00846332">
        <w:rPr>
          <w:lang w:val="nl-BE"/>
        </w:rPr>
        <w:t>studie</w:t>
      </w:r>
      <w:r w:rsidR="00AB4293" w:rsidRPr="00846332">
        <w:rPr>
          <w:lang w:val="nl-BE"/>
        </w:rPr>
        <w:t xml:space="preserve"> doorgaans </w:t>
      </w:r>
      <w:r w:rsidR="001842A6" w:rsidRPr="00846332">
        <w:rPr>
          <w:lang w:val="nl-BE"/>
        </w:rPr>
        <w:t>gemakkelijker v</w:t>
      </w:r>
      <w:r w:rsidR="00AB4293" w:rsidRPr="00846332">
        <w:rPr>
          <w:lang w:val="nl-BE"/>
        </w:rPr>
        <w:t xml:space="preserve">oelbaar. Deze actoren hebben </w:t>
      </w:r>
      <w:r w:rsidR="00D32EDB">
        <w:rPr>
          <w:lang w:val="nl-BE"/>
        </w:rPr>
        <w:t>zo</w:t>
      </w:r>
      <w:r w:rsidR="00D32EDB" w:rsidRPr="00846332">
        <w:rPr>
          <w:lang w:val="nl-BE"/>
        </w:rPr>
        <w:t xml:space="preserve"> </w:t>
      </w:r>
      <w:r w:rsidR="00AB4293" w:rsidRPr="00846332">
        <w:rPr>
          <w:lang w:val="nl-BE"/>
        </w:rPr>
        <w:t>echt voeling met de inhoud van de competentieprognose</w:t>
      </w:r>
      <w:r w:rsidR="001842A6" w:rsidRPr="00846332">
        <w:rPr>
          <w:lang w:val="nl-BE"/>
        </w:rPr>
        <w:t>.</w:t>
      </w:r>
    </w:p>
    <w:p w14:paraId="4C88A3D9" w14:textId="7470460B" w:rsidR="00AB4293" w:rsidRPr="00840B0A" w:rsidRDefault="0046196E" w:rsidP="00AB4293">
      <w:pPr>
        <w:pStyle w:val="Duidelijkcitaat"/>
        <w:rPr>
          <w:lang w:val="nl-BE"/>
        </w:rPr>
      </w:pPr>
      <w:r>
        <w:rPr>
          <w:lang w:val="nl-BE"/>
        </w:rPr>
        <w:t>“</w:t>
      </w:r>
      <w:r w:rsidR="00AB4293" w:rsidRPr="00B9559A">
        <w:rPr>
          <w:lang w:val="nl-BE"/>
        </w:rPr>
        <w:t>We hebben allemaal samen de studie uitgevoerd rond competentieprognoses, en dus waren de doelstellingen al samen bepaald.</w:t>
      </w:r>
      <w:r>
        <w:rPr>
          <w:lang w:val="nl-BE"/>
        </w:rPr>
        <w:t>”</w:t>
      </w:r>
    </w:p>
    <w:p w14:paraId="37F5C52B" w14:textId="4E3CBA36" w:rsidR="00CD661A" w:rsidRPr="00E21D2F" w:rsidRDefault="00F02476" w:rsidP="00E21D2F">
      <w:pPr>
        <w:rPr>
          <w:lang w:val="nl-BE"/>
        </w:rPr>
      </w:pPr>
      <w:r w:rsidRPr="00E21D2F">
        <w:rPr>
          <w:lang w:val="nl-BE"/>
        </w:rPr>
        <w:t>Echter,</w:t>
      </w:r>
      <w:r w:rsidR="005F1C9D" w:rsidRPr="00E21D2F">
        <w:rPr>
          <w:lang w:val="nl-BE"/>
        </w:rPr>
        <w:t xml:space="preserve"> in de praktijk varieerde de kwaliteit van de competentieprognoses</w:t>
      </w:r>
      <w:r w:rsidR="00BF1386" w:rsidRPr="00E21D2F">
        <w:rPr>
          <w:lang w:val="nl-BE"/>
        </w:rPr>
        <w:t xml:space="preserve"> en waren </w:t>
      </w:r>
      <w:r w:rsidR="00A52BE8">
        <w:rPr>
          <w:lang w:val="nl-BE"/>
        </w:rPr>
        <w:t xml:space="preserve">ze </w:t>
      </w:r>
      <w:r w:rsidR="00BF1386" w:rsidRPr="00E21D2F">
        <w:rPr>
          <w:lang w:val="nl-BE"/>
        </w:rPr>
        <w:t>niet alle</w:t>
      </w:r>
      <w:r w:rsidR="0096764A">
        <w:rPr>
          <w:lang w:val="nl-BE"/>
        </w:rPr>
        <w:t>n</w:t>
      </w:r>
      <w:r w:rsidR="00BF1386" w:rsidRPr="00E21D2F">
        <w:rPr>
          <w:lang w:val="nl-BE"/>
        </w:rPr>
        <w:t xml:space="preserve"> nog </w:t>
      </w:r>
      <w:r w:rsidR="008B4F26">
        <w:rPr>
          <w:lang w:val="nl-BE"/>
        </w:rPr>
        <w:t>stee</w:t>
      </w:r>
      <w:r w:rsidR="00A52BE8">
        <w:rPr>
          <w:lang w:val="nl-BE"/>
        </w:rPr>
        <w:t xml:space="preserve">ds </w:t>
      </w:r>
      <w:r w:rsidR="00BF1386" w:rsidRPr="00E21D2F">
        <w:rPr>
          <w:lang w:val="nl-BE"/>
        </w:rPr>
        <w:t>relevant.</w:t>
      </w:r>
      <w:r w:rsidR="00251DC5">
        <w:rPr>
          <w:lang w:val="nl-BE"/>
        </w:rPr>
        <w:t xml:space="preserve"> Ook bleek er voor sommige </w:t>
      </w:r>
      <w:proofErr w:type="spellStart"/>
      <w:r w:rsidR="00251DC5">
        <w:rPr>
          <w:lang w:val="nl-BE"/>
        </w:rPr>
        <w:t>subthema’s</w:t>
      </w:r>
      <w:proofErr w:type="spellEnd"/>
      <w:r w:rsidR="00251DC5">
        <w:rPr>
          <w:lang w:val="nl-BE"/>
        </w:rPr>
        <w:t xml:space="preserve"> geen competentieprognose te bestaan.</w:t>
      </w:r>
    </w:p>
    <w:p w14:paraId="44AB628E" w14:textId="34FD5092" w:rsidR="00BF7916" w:rsidRDefault="00D22E12" w:rsidP="00BF7916">
      <w:pPr>
        <w:pStyle w:val="Duidelijkcitaat"/>
        <w:rPr>
          <w:lang w:val="nl-BE"/>
        </w:rPr>
      </w:pPr>
      <w:r>
        <w:rPr>
          <w:lang w:val="nl-BE"/>
        </w:rPr>
        <w:t>“</w:t>
      </w:r>
      <w:r w:rsidR="00BF7916" w:rsidRPr="00E34615">
        <w:rPr>
          <w:lang w:val="nl-BE"/>
        </w:rPr>
        <w:t xml:space="preserve">Tussen de studies zag je toch wel een verschil, waarbij dat je op basis van sommige scope studies zeer generatief zaken kon gaan lezen en dan kan je de vraag stellen in welke mate is dat </w:t>
      </w:r>
      <w:r w:rsidR="002E41F8">
        <w:rPr>
          <w:lang w:val="nl-BE"/>
        </w:rPr>
        <w:t>interessant</w:t>
      </w:r>
      <w:r w:rsidR="00BF7916" w:rsidRPr="00E34615">
        <w:rPr>
          <w:lang w:val="nl-BE"/>
        </w:rPr>
        <w:t>.</w:t>
      </w:r>
      <w:r w:rsidR="002E41F8">
        <w:rPr>
          <w:lang w:val="nl-BE"/>
        </w:rPr>
        <w:t xml:space="preserve"> (…)</w:t>
      </w:r>
      <w:r w:rsidR="00BF7916" w:rsidRPr="00E34615">
        <w:rPr>
          <w:lang w:val="nl-BE"/>
        </w:rPr>
        <w:t xml:space="preserve"> Maar idee zit volgens mij wel goed.</w:t>
      </w:r>
      <w:r>
        <w:rPr>
          <w:lang w:val="nl-BE"/>
        </w:rPr>
        <w:t>”</w:t>
      </w:r>
    </w:p>
    <w:p w14:paraId="11BAE619" w14:textId="4213891C" w:rsidR="00D92C47" w:rsidRPr="00E21D2F" w:rsidRDefault="00D92C47" w:rsidP="00E21D2F">
      <w:pPr>
        <w:rPr>
          <w:lang w:val="nl-BE"/>
        </w:rPr>
      </w:pPr>
      <w:r w:rsidRPr="00E21D2F">
        <w:rPr>
          <w:lang w:val="nl-BE"/>
        </w:rPr>
        <w:lastRenderedPageBreak/>
        <w:t xml:space="preserve">Zoals hierboven aangehaald, waren de competentieprognoses specifiek voor het thema Soft skills niet </w:t>
      </w:r>
      <w:r w:rsidR="0050440F">
        <w:rPr>
          <w:lang w:val="nl-BE"/>
        </w:rPr>
        <w:t>volledig</w:t>
      </w:r>
      <w:r w:rsidRPr="00E21D2F">
        <w:rPr>
          <w:lang w:val="nl-BE"/>
        </w:rPr>
        <w:t xml:space="preserve"> relevant, gezien de</w:t>
      </w:r>
      <w:r w:rsidR="00391459">
        <w:rPr>
          <w:lang w:val="nl-BE"/>
        </w:rPr>
        <w:t xml:space="preserve">ze </w:t>
      </w:r>
      <w:r w:rsidRPr="00E21D2F">
        <w:rPr>
          <w:lang w:val="nl-BE"/>
        </w:rPr>
        <w:t>sectorspecifiek waren</w:t>
      </w:r>
      <w:r w:rsidR="00391459">
        <w:rPr>
          <w:lang w:val="nl-BE"/>
        </w:rPr>
        <w:t>, maar</w:t>
      </w:r>
      <w:r w:rsidRPr="00E21D2F">
        <w:rPr>
          <w:lang w:val="nl-BE"/>
        </w:rPr>
        <w:t xml:space="preserve"> het partnerschap Soft skills werd aangestuurd om sector- en doelgroep-overschrijdend te werken. Het partnerschap had daarom </w:t>
      </w:r>
      <w:r w:rsidR="00391459">
        <w:rPr>
          <w:lang w:val="nl-BE"/>
        </w:rPr>
        <w:t xml:space="preserve">initieel </w:t>
      </w:r>
      <w:r w:rsidRPr="00E21D2F">
        <w:rPr>
          <w:lang w:val="nl-BE"/>
        </w:rPr>
        <w:t>moeite om de doelstelling en scope van hun project goed af te bakenen.</w:t>
      </w:r>
      <w:r w:rsidR="001858BB">
        <w:rPr>
          <w:lang w:val="nl-BE"/>
        </w:rPr>
        <w:t xml:space="preserve"> Onderstaande quote illustreert hoe het partnerschap worstelde </w:t>
      </w:r>
      <w:r w:rsidR="008B4F26">
        <w:rPr>
          <w:lang w:val="nl-BE"/>
        </w:rPr>
        <w:t xml:space="preserve">om </w:t>
      </w:r>
      <w:r w:rsidR="001858BB">
        <w:rPr>
          <w:lang w:val="nl-BE"/>
        </w:rPr>
        <w:t>de ideeën binnen de competentieprognoses te doen passen.</w:t>
      </w:r>
    </w:p>
    <w:p w14:paraId="4A19F7DE" w14:textId="00C972CB" w:rsidR="00D92C47" w:rsidRPr="00365ED9" w:rsidRDefault="001858BB" w:rsidP="007F7C9B">
      <w:pPr>
        <w:pStyle w:val="Duidelijkcitaat"/>
        <w:rPr>
          <w:lang w:val="nl-BE"/>
        </w:rPr>
      </w:pPr>
      <w:r>
        <w:rPr>
          <w:lang w:val="nl-BE"/>
        </w:rPr>
        <w:t>“</w:t>
      </w:r>
      <w:r w:rsidR="00D92C47" w:rsidRPr="00365ED9">
        <w:rPr>
          <w:lang w:val="nl-BE"/>
        </w:rPr>
        <w:t>Het voelde eigenlijk een omgekeerde volgorde, want eerst moest je thema’s uitvinden, en later moest dit bij de competentieprognoses pas</w:t>
      </w:r>
      <w:r>
        <w:rPr>
          <w:lang w:val="nl-BE"/>
        </w:rPr>
        <w:t>s</w:t>
      </w:r>
      <w:r w:rsidR="00D92C47" w:rsidRPr="00365ED9">
        <w:rPr>
          <w:lang w:val="nl-BE"/>
        </w:rPr>
        <w:t>en. En zo zijn er wel kansen gemist.</w:t>
      </w:r>
      <w:r>
        <w:rPr>
          <w:lang w:val="nl-BE"/>
        </w:rPr>
        <w:t>”</w:t>
      </w:r>
    </w:p>
    <w:p w14:paraId="1848B141" w14:textId="64BC8192" w:rsidR="0039540B" w:rsidRDefault="00B8692A" w:rsidP="009F773E">
      <w:pPr>
        <w:rPr>
          <w:lang w:val="nl-BE"/>
        </w:rPr>
      </w:pPr>
      <w:r>
        <w:rPr>
          <w:lang w:val="nl-BE"/>
        </w:rPr>
        <w:t xml:space="preserve">In ieder geval bood de </w:t>
      </w:r>
      <w:r w:rsidRPr="00944A89">
        <w:rPr>
          <w:lang w:val="nl-BE"/>
        </w:rPr>
        <w:t xml:space="preserve">competentieprognose </w:t>
      </w:r>
      <w:r>
        <w:rPr>
          <w:lang w:val="nl-BE"/>
        </w:rPr>
        <w:t xml:space="preserve">maximaal </w:t>
      </w:r>
      <w:r w:rsidRPr="00944A89">
        <w:rPr>
          <w:lang w:val="nl-BE"/>
        </w:rPr>
        <w:t>een</w:t>
      </w:r>
      <w:r>
        <w:rPr>
          <w:lang w:val="nl-BE"/>
        </w:rPr>
        <w:t xml:space="preserve"> goed</w:t>
      </w:r>
      <w:r w:rsidRPr="00944A89">
        <w:rPr>
          <w:lang w:val="nl-BE"/>
        </w:rPr>
        <w:t xml:space="preserve"> </w:t>
      </w:r>
      <w:r>
        <w:rPr>
          <w:lang w:val="nl-BE"/>
        </w:rPr>
        <w:t>‘</w:t>
      </w:r>
      <w:r w:rsidRPr="00944A89">
        <w:rPr>
          <w:lang w:val="nl-BE"/>
        </w:rPr>
        <w:t>startpunt</w:t>
      </w:r>
      <w:r>
        <w:rPr>
          <w:lang w:val="nl-BE"/>
        </w:rPr>
        <w:t>’</w:t>
      </w:r>
      <w:r w:rsidRPr="00944A89">
        <w:rPr>
          <w:lang w:val="nl-BE"/>
        </w:rPr>
        <w:t xml:space="preserve"> om het projectvoorstel uit te werken, maar de noden en de doelstellingen van de opleidingen</w:t>
      </w:r>
      <w:r>
        <w:rPr>
          <w:lang w:val="nl-BE"/>
        </w:rPr>
        <w:t xml:space="preserve"> wel</w:t>
      </w:r>
      <w:r w:rsidRPr="00944A89">
        <w:rPr>
          <w:lang w:val="nl-BE"/>
        </w:rPr>
        <w:t xml:space="preserve"> nog verder uitgediept en verfijnd, bijvoorbeeld via een bevraging bij stakeholders.</w:t>
      </w:r>
    </w:p>
    <w:p w14:paraId="78C6D126" w14:textId="760D8BEB" w:rsidR="009164B7" w:rsidRDefault="009164B7" w:rsidP="009164B7">
      <w:pPr>
        <w:pStyle w:val="Kop5"/>
        <w:rPr>
          <w:lang w:val="nl-BE"/>
        </w:rPr>
      </w:pPr>
      <w:r>
        <w:rPr>
          <w:lang w:val="nl-BE"/>
        </w:rPr>
        <w:t>HILL-principes</w:t>
      </w:r>
    </w:p>
    <w:p w14:paraId="0A5AAAEA" w14:textId="469A81AE" w:rsidR="00EA7CC7" w:rsidRPr="00EA7CC7" w:rsidRDefault="00EA7CC7" w:rsidP="009C14B7">
      <w:pPr>
        <w:rPr>
          <w:lang w:val="nl-BE"/>
        </w:rPr>
      </w:pPr>
      <w:r w:rsidRPr="00EA7CC7">
        <w:rPr>
          <w:lang w:val="nl-BE"/>
        </w:rPr>
        <w:t xml:space="preserve">Bij het uitwerken van opleiding(en) </w:t>
      </w:r>
      <w:r w:rsidR="009C14B7">
        <w:rPr>
          <w:lang w:val="nl-BE"/>
        </w:rPr>
        <w:t xml:space="preserve">werd door </w:t>
      </w:r>
      <w:r w:rsidR="00495E86">
        <w:rPr>
          <w:lang w:val="nl-BE"/>
        </w:rPr>
        <w:t>Europa WSE</w:t>
      </w:r>
      <w:r w:rsidR="009C14B7">
        <w:rPr>
          <w:lang w:val="nl-BE"/>
        </w:rPr>
        <w:t xml:space="preserve"> gevraagd</w:t>
      </w:r>
      <w:r w:rsidRPr="00EA7CC7">
        <w:rPr>
          <w:lang w:val="nl-BE"/>
        </w:rPr>
        <w:t xml:space="preserve"> om de principes van HILL</w:t>
      </w:r>
      <w:r w:rsidR="00FB3C92">
        <w:rPr>
          <w:rStyle w:val="Voetnootmarkering"/>
          <w:lang w:val="nl-BE"/>
        </w:rPr>
        <w:footnoteReference w:id="8"/>
      </w:r>
      <w:r w:rsidRPr="00EA7CC7">
        <w:rPr>
          <w:lang w:val="nl-BE"/>
        </w:rPr>
        <w:t xml:space="preserve"> mee te nemen.</w:t>
      </w:r>
    </w:p>
    <w:p w14:paraId="076A5C41" w14:textId="27D45ACF" w:rsidR="005244A0" w:rsidRPr="005244A0" w:rsidRDefault="0039540B" w:rsidP="005244A0">
      <w:pPr>
        <w:rPr>
          <w:rStyle w:val="Intensieveverwijzing"/>
        </w:rPr>
      </w:pPr>
      <w:r>
        <w:rPr>
          <w:rStyle w:val="Intensieveverwijzing"/>
        </w:rPr>
        <w:t xml:space="preserve">De </w:t>
      </w:r>
      <w:r w:rsidR="005244A0" w:rsidRPr="005244A0">
        <w:rPr>
          <w:rStyle w:val="Intensieveverwijzing"/>
        </w:rPr>
        <w:t>HILL</w:t>
      </w:r>
      <w:r w:rsidR="006D32A1">
        <w:rPr>
          <w:rStyle w:val="Intensieveverwijzing"/>
        </w:rPr>
        <w:t>-</w:t>
      </w:r>
      <w:r w:rsidR="005244A0" w:rsidRPr="005244A0">
        <w:rPr>
          <w:rStyle w:val="Intensieveverwijzing"/>
        </w:rPr>
        <w:t>principes</w:t>
      </w:r>
      <w:r w:rsidR="00383AC9">
        <w:rPr>
          <w:rStyle w:val="Intensieveverwijzing"/>
        </w:rPr>
        <w:t xml:space="preserve"> boden een goede </w:t>
      </w:r>
      <w:r w:rsidR="00DA4297">
        <w:rPr>
          <w:rStyle w:val="Intensieveverwijzing"/>
        </w:rPr>
        <w:t>leidraad</w:t>
      </w:r>
      <w:r w:rsidR="00383AC9">
        <w:rPr>
          <w:rStyle w:val="Intensieveverwijzing"/>
        </w:rPr>
        <w:t>, maar d</w:t>
      </w:r>
      <w:r w:rsidR="0005417C">
        <w:rPr>
          <w:rStyle w:val="Intensieveverwijzing"/>
        </w:rPr>
        <w:t>it</w:t>
      </w:r>
      <w:r w:rsidR="00383AC9">
        <w:rPr>
          <w:rStyle w:val="Intensieveverwijzing"/>
        </w:rPr>
        <w:t xml:space="preserve"> werd bij heel wat partnerschappen te laat ontdekt</w:t>
      </w:r>
    </w:p>
    <w:p w14:paraId="5B56A658" w14:textId="1EF9D1BB" w:rsidR="00754098" w:rsidRPr="00754098" w:rsidRDefault="00A43435" w:rsidP="0063688E">
      <w:pPr>
        <w:rPr>
          <w:lang w:val="nl-BE"/>
        </w:rPr>
      </w:pPr>
      <w:r>
        <w:rPr>
          <w:lang w:val="nl-BE"/>
        </w:rPr>
        <w:t xml:space="preserve">De meeste partnerschappen zijn positief over </w:t>
      </w:r>
      <w:r w:rsidR="002F630B">
        <w:rPr>
          <w:lang w:val="nl-BE"/>
        </w:rPr>
        <w:t>het HILL-kader</w:t>
      </w:r>
      <w:r w:rsidR="00452B6F">
        <w:rPr>
          <w:lang w:val="nl-BE"/>
        </w:rPr>
        <w:t xml:space="preserve"> </w:t>
      </w:r>
      <w:r>
        <w:rPr>
          <w:lang w:val="nl-BE"/>
        </w:rPr>
        <w:t>en geven aan dat het een goede leidraad vormde om de opleidingen te ontwikkelen</w:t>
      </w:r>
      <w:r w:rsidR="002F630B">
        <w:rPr>
          <w:lang w:val="nl-BE"/>
        </w:rPr>
        <w:t xml:space="preserve">. </w:t>
      </w:r>
    </w:p>
    <w:p w14:paraId="6CBFD38C" w14:textId="2AF20EB8" w:rsidR="00644B89" w:rsidRDefault="00644B89" w:rsidP="0063688E">
      <w:pPr>
        <w:rPr>
          <w:lang w:val="nl-BE"/>
        </w:rPr>
      </w:pPr>
      <w:r>
        <w:rPr>
          <w:lang w:val="nl-BE"/>
        </w:rPr>
        <w:t>Bij een aantal partnerschappen zijn de HILL-principes van bij de start een leidraad geweest voor de ontwikkeling en werd dit als een grote meerwaarde en succesfactor beschouwd.</w:t>
      </w:r>
      <w:r w:rsidR="00DD16CE">
        <w:rPr>
          <w:lang w:val="nl-BE"/>
        </w:rPr>
        <w:t xml:space="preserve"> De actoren binnen deze partnerschappen zijn erg overtuigd van de meerwaarde van deze methodiek voor hun project</w:t>
      </w:r>
      <w:r w:rsidR="00834669">
        <w:rPr>
          <w:lang w:val="nl-BE"/>
        </w:rPr>
        <w:t xml:space="preserve"> en voor de synergie</w:t>
      </w:r>
      <w:r w:rsidR="00361B7E">
        <w:rPr>
          <w:lang w:val="nl-BE"/>
        </w:rPr>
        <w:t>, didactische uniformiteit</w:t>
      </w:r>
      <w:r w:rsidR="00834669">
        <w:rPr>
          <w:lang w:val="nl-BE"/>
        </w:rPr>
        <w:t xml:space="preserve"> en samenwerking tussen de verschillende </w:t>
      </w:r>
      <w:proofErr w:type="spellStart"/>
      <w:r w:rsidR="00834669">
        <w:rPr>
          <w:lang w:val="nl-BE"/>
        </w:rPr>
        <w:t>subthema’s</w:t>
      </w:r>
      <w:proofErr w:type="spellEnd"/>
      <w:r w:rsidR="00834669">
        <w:rPr>
          <w:lang w:val="nl-BE"/>
        </w:rPr>
        <w:t xml:space="preserve"> binnen eenzelfde partnerschap.</w:t>
      </w:r>
    </w:p>
    <w:p w14:paraId="2D33D636" w14:textId="77777777" w:rsidR="00834669" w:rsidRDefault="00D850AD" w:rsidP="000E25CE">
      <w:pPr>
        <w:pStyle w:val="Duidelijkcitaat"/>
        <w:rPr>
          <w:lang w:val="nl-BE"/>
        </w:rPr>
      </w:pPr>
      <w:r>
        <w:rPr>
          <w:lang w:val="nl-BE"/>
        </w:rPr>
        <w:t>“D</w:t>
      </w:r>
      <w:r w:rsidR="000E25CE" w:rsidRPr="00592E40">
        <w:rPr>
          <w:lang w:val="nl-BE"/>
        </w:rPr>
        <w:t>e inhoud van de opleiding was niet per se een aardverschuiving, maar HILL heeft wel geholpen om de opleiding duurzaam te maken en een hoog leerrendement en leereffect te geven.</w:t>
      </w:r>
      <w:r>
        <w:rPr>
          <w:lang w:val="nl-BE"/>
        </w:rPr>
        <w:t>”</w:t>
      </w:r>
    </w:p>
    <w:p w14:paraId="09DC3584" w14:textId="39F5F438" w:rsidR="00DD16CE" w:rsidRDefault="00834669" w:rsidP="000E25CE">
      <w:pPr>
        <w:pStyle w:val="Duidelijkcitaat"/>
        <w:rPr>
          <w:lang w:val="nl-BE"/>
        </w:rPr>
      </w:pPr>
      <w:r>
        <w:rPr>
          <w:lang w:val="nl-BE"/>
        </w:rPr>
        <w:t>“E</w:t>
      </w:r>
      <w:r w:rsidRPr="00834669">
        <w:rPr>
          <w:lang w:val="nl-BE"/>
        </w:rPr>
        <w:t>r werd een goed kader voorzien, en zo was er één geheel, één kader voor de verschillende opleidingen. Ze stonden de neuzen in dezelfde richting, waren er templates, uitleg over HILL-model,</w:t>
      </w:r>
      <w:r>
        <w:rPr>
          <w:lang w:val="nl-BE"/>
        </w:rPr>
        <w:t xml:space="preserve"> …</w:t>
      </w:r>
      <w:r w:rsidR="00CF2311">
        <w:rPr>
          <w:lang w:val="nl-BE"/>
        </w:rPr>
        <w:t>”</w:t>
      </w:r>
    </w:p>
    <w:p w14:paraId="6BF6CA85" w14:textId="149A5000" w:rsidR="00BC51A7" w:rsidRPr="00754098" w:rsidRDefault="004F0CAF" w:rsidP="0063688E">
      <w:pPr>
        <w:rPr>
          <w:lang w:val="nl-BE"/>
        </w:rPr>
      </w:pPr>
      <w:r>
        <w:rPr>
          <w:lang w:val="nl-BE"/>
        </w:rPr>
        <w:t>Maar</w:t>
      </w:r>
      <w:r w:rsidR="004953B8">
        <w:rPr>
          <w:lang w:val="nl-BE"/>
        </w:rPr>
        <w:t xml:space="preserve"> heel wat partnerschappen</w:t>
      </w:r>
      <w:r>
        <w:rPr>
          <w:lang w:val="nl-BE"/>
        </w:rPr>
        <w:t xml:space="preserve"> hebben dit methodologisch kader en de meerwaarde ervan te laat ‘ontdekt’ en zijn</w:t>
      </w:r>
      <w:r w:rsidR="004953B8">
        <w:rPr>
          <w:lang w:val="nl-BE"/>
        </w:rPr>
        <w:t xml:space="preserve"> er</w:t>
      </w:r>
      <w:r>
        <w:rPr>
          <w:lang w:val="nl-BE"/>
        </w:rPr>
        <w:t xml:space="preserve"> naar eigen zeggen</w:t>
      </w:r>
      <w:r w:rsidR="004953B8">
        <w:rPr>
          <w:lang w:val="nl-BE"/>
        </w:rPr>
        <w:t xml:space="preserve"> te laat mee aan de slag gegaan.</w:t>
      </w:r>
      <w:r w:rsidR="00E339A4">
        <w:rPr>
          <w:lang w:val="nl-BE"/>
        </w:rPr>
        <w:t xml:space="preserve"> </w:t>
      </w:r>
      <w:r w:rsidR="004C05BC">
        <w:rPr>
          <w:lang w:val="nl-BE"/>
        </w:rPr>
        <w:t>Zo is er b</w:t>
      </w:r>
      <w:r w:rsidR="00B24314">
        <w:rPr>
          <w:lang w:val="nl-BE"/>
        </w:rPr>
        <w:t xml:space="preserve">ij een aantal partnerschappen </w:t>
      </w:r>
      <w:r w:rsidR="00881262">
        <w:rPr>
          <w:lang w:val="nl-BE"/>
        </w:rPr>
        <w:t>pas relatief laat in de looptijd van het project</w:t>
      </w:r>
      <w:r w:rsidR="00B63A82">
        <w:rPr>
          <w:lang w:val="nl-BE"/>
        </w:rPr>
        <w:t xml:space="preserve"> een workshop georganiseerd rond HILL</w:t>
      </w:r>
      <w:r w:rsidR="00881262">
        <w:rPr>
          <w:lang w:val="nl-BE"/>
        </w:rPr>
        <w:t>,</w:t>
      </w:r>
      <w:r w:rsidR="00C4600F">
        <w:rPr>
          <w:lang w:val="nl-BE"/>
        </w:rPr>
        <w:t xml:space="preserve"> na voortschrijdend inzicht dat men hierover meer </w:t>
      </w:r>
      <w:r w:rsidR="00211343">
        <w:rPr>
          <w:lang w:val="nl-BE"/>
        </w:rPr>
        <w:t xml:space="preserve">inzicht nodig had. </w:t>
      </w:r>
      <w:r w:rsidR="00E84BD0">
        <w:rPr>
          <w:lang w:val="nl-BE"/>
        </w:rPr>
        <w:t>Sommige</w:t>
      </w:r>
      <w:r w:rsidR="007F0BC1">
        <w:rPr>
          <w:lang w:val="nl-BE"/>
        </w:rPr>
        <w:t xml:space="preserve"> partnerschappen </w:t>
      </w:r>
      <w:r w:rsidR="00E84BD0">
        <w:rPr>
          <w:lang w:val="nl-BE"/>
        </w:rPr>
        <w:t xml:space="preserve">hebben dit opgepikt omdat </w:t>
      </w:r>
      <w:r w:rsidR="005D2354">
        <w:rPr>
          <w:lang w:val="nl-BE"/>
        </w:rPr>
        <w:t xml:space="preserve">andere partnerschappen </w:t>
      </w:r>
      <w:r w:rsidR="003E004B">
        <w:rPr>
          <w:lang w:val="nl-BE"/>
        </w:rPr>
        <w:t>aangaven</w:t>
      </w:r>
      <w:r w:rsidR="005D2354">
        <w:rPr>
          <w:lang w:val="nl-BE"/>
        </w:rPr>
        <w:t xml:space="preserve"> dat dit een grote meerwaarde was geweest.</w:t>
      </w:r>
      <w:r w:rsidR="007F0BC1">
        <w:rPr>
          <w:lang w:val="nl-BE"/>
        </w:rPr>
        <w:t xml:space="preserve"> </w:t>
      </w:r>
      <w:r w:rsidR="00211343">
        <w:rPr>
          <w:lang w:val="nl-BE"/>
        </w:rPr>
        <w:t xml:space="preserve">Men </w:t>
      </w:r>
      <w:r w:rsidR="003E004B">
        <w:rPr>
          <w:lang w:val="nl-BE"/>
        </w:rPr>
        <w:t>haalt</w:t>
      </w:r>
      <w:r w:rsidR="00211343">
        <w:rPr>
          <w:lang w:val="nl-BE"/>
        </w:rPr>
        <w:t xml:space="preserve"> aan dat </w:t>
      </w:r>
      <w:r w:rsidR="00495E86">
        <w:rPr>
          <w:lang w:val="nl-BE"/>
        </w:rPr>
        <w:t>Europa WSE</w:t>
      </w:r>
      <w:r w:rsidR="00211343">
        <w:rPr>
          <w:lang w:val="nl-BE"/>
        </w:rPr>
        <w:t xml:space="preserve"> hier een meer proactieve rol in </w:t>
      </w:r>
      <w:r w:rsidR="00385D0E">
        <w:rPr>
          <w:lang w:val="nl-BE"/>
        </w:rPr>
        <w:t xml:space="preserve">had </w:t>
      </w:r>
      <w:r w:rsidR="00211343">
        <w:rPr>
          <w:lang w:val="nl-BE"/>
        </w:rPr>
        <w:t>kunnen spelen.</w:t>
      </w:r>
    </w:p>
    <w:p w14:paraId="2F8479A8" w14:textId="22DAC417" w:rsidR="00211343" w:rsidRPr="00754098" w:rsidRDefault="00881262" w:rsidP="00211343">
      <w:pPr>
        <w:pStyle w:val="Duidelijkcitaat"/>
        <w:rPr>
          <w:lang w:val="nl-BE"/>
        </w:rPr>
      </w:pPr>
      <w:r>
        <w:rPr>
          <w:lang w:val="nl-BE"/>
        </w:rPr>
        <w:lastRenderedPageBreak/>
        <w:t>“</w:t>
      </w:r>
      <w:r w:rsidR="00211343" w:rsidRPr="0063688E">
        <w:rPr>
          <w:lang w:val="nl-BE"/>
        </w:rPr>
        <w:t xml:space="preserve">Misschien zou dit binnen </w:t>
      </w:r>
      <w:r w:rsidR="00495E86">
        <w:rPr>
          <w:lang w:val="nl-BE"/>
        </w:rPr>
        <w:t>Europa WSE</w:t>
      </w:r>
      <w:r w:rsidR="00211343" w:rsidRPr="0063688E">
        <w:rPr>
          <w:lang w:val="nl-BE"/>
        </w:rPr>
        <w:t xml:space="preserve"> kunnen worden gedaan, want zeker omdat het een gevraagde methode is, was kennis hierover ook nodig. </w:t>
      </w:r>
      <w:r w:rsidR="00211343">
        <w:rPr>
          <w:lang w:val="nl-BE"/>
        </w:rPr>
        <w:t>We hadden</w:t>
      </w:r>
      <w:r w:rsidR="00211343" w:rsidRPr="0063688E">
        <w:rPr>
          <w:lang w:val="nl-BE"/>
        </w:rPr>
        <w:t xml:space="preserve"> gaandeweg </w:t>
      </w:r>
      <w:r w:rsidR="00211343">
        <w:rPr>
          <w:lang w:val="nl-BE"/>
        </w:rPr>
        <w:t>door</w:t>
      </w:r>
      <w:r w:rsidR="00211343" w:rsidRPr="0063688E">
        <w:rPr>
          <w:lang w:val="nl-BE"/>
        </w:rPr>
        <w:t xml:space="preserve"> dat </w:t>
      </w:r>
      <w:r w:rsidR="00211343">
        <w:rPr>
          <w:lang w:val="nl-BE"/>
        </w:rPr>
        <w:t xml:space="preserve">we </w:t>
      </w:r>
      <w:r w:rsidR="00211343" w:rsidRPr="0063688E">
        <w:rPr>
          <w:lang w:val="nl-BE"/>
        </w:rPr>
        <w:t>te weinig expertise had</w:t>
      </w:r>
      <w:r w:rsidR="00211343">
        <w:rPr>
          <w:lang w:val="nl-BE"/>
        </w:rPr>
        <w:t>den</w:t>
      </w:r>
      <w:r w:rsidR="00211343" w:rsidRPr="0063688E">
        <w:rPr>
          <w:lang w:val="nl-BE"/>
        </w:rPr>
        <w:t xml:space="preserve"> en dat er extra informatie nodig was.</w:t>
      </w:r>
      <w:r>
        <w:rPr>
          <w:lang w:val="nl-BE"/>
        </w:rPr>
        <w:t>”</w:t>
      </w:r>
    </w:p>
    <w:p w14:paraId="4FC446F9" w14:textId="755674C8" w:rsidR="009713D3" w:rsidRDefault="005E1D43" w:rsidP="00025FB0">
      <w:pPr>
        <w:rPr>
          <w:lang w:val="nl-BE"/>
        </w:rPr>
      </w:pPr>
      <w:r w:rsidRPr="005E1D43">
        <w:rPr>
          <w:lang w:val="nl-BE"/>
        </w:rPr>
        <w:t>Bij een ander partnerschap zorgde de vereiste om de HILL</w:t>
      </w:r>
      <w:r w:rsidR="00385D0E">
        <w:rPr>
          <w:lang w:val="nl-BE"/>
        </w:rPr>
        <w:t>-</w:t>
      </w:r>
      <w:r w:rsidRPr="005E1D43">
        <w:rPr>
          <w:lang w:val="nl-BE"/>
        </w:rPr>
        <w:t xml:space="preserve">principes te hanteren initieel voor wat </w:t>
      </w:r>
      <w:r>
        <w:rPr>
          <w:lang w:val="nl-BE"/>
        </w:rPr>
        <w:t xml:space="preserve">onrust en bezorgdheid, omdat </w:t>
      </w:r>
      <w:r w:rsidR="002E31A4">
        <w:rPr>
          <w:lang w:val="nl-BE"/>
        </w:rPr>
        <w:t>er beperkt</w:t>
      </w:r>
      <w:r w:rsidR="00385D0E">
        <w:rPr>
          <w:lang w:val="nl-BE"/>
        </w:rPr>
        <w:t>e</w:t>
      </w:r>
      <w:r>
        <w:rPr>
          <w:lang w:val="nl-BE"/>
        </w:rPr>
        <w:t xml:space="preserve"> expertise over deze principes in </w:t>
      </w:r>
      <w:r w:rsidR="002E31A4">
        <w:rPr>
          <w:lang w:val="nl-BE"/>
        </w:rPr>
        <w:t>het partnerschap aanwezig was</w:t>
      </w:r>
      <w:r>
        <w:rPr>
          <w:lang w:val="nl-BE"/>
        </w:rPr>
        <w:t>.</w:t>
      </w:r>
    </w:p>
    <w:p w14:paraId="0F28A396" w14:textId="6E16D43D" w:rsidR="006237DF" w:rsidRPr="00330787" w:rsidRDefault="00264D45">
      <w:pPr>
        <w:spacing w:after="160" w:line="259" w:lineRule="auto"/>
        <w:jc w:val="left"/>
        <w:rPr>
          <w:lang w:val="nl-BE"/>
        </w:rPr>
      </w:pPr>
      <w:r>
        <w:rPr>
          <w:lang w:val="nl-BE"/>
        </w:rPr>
        <w:br w:type="page"/>
      </w:r>
    </w:p>
    <w:p w14:paraId="1C2324AD" w14:textId="263A8D70" w:rsidR="00C16FEB" w:rsidRDefault="001B5CCE" w:rsidP="00EF3AFE">
      <w:pPr>
        <w:pStyle w:val="Kop3"/>
      </w:pPr>
      <w:bookmarkStart w:id="23" w:name="_Toc164780452"/>
      <w:r>
        <w:lastRenderedPageBreak/>
        <w:t>Organisatie</w:t>
      </w:r>
      <w:r w:rsidR="00EF3AFE">
        <w:t xml:space="preserve"> partnerschapsvorming</w:t>
      </w:r>
      <w:r w:rsidR="00D221B5">
        <w:t xml:space="preserve"> en</w:t>
      </w:r>
      <w:r w:rsidR="00611BD9">
        <w:t xml:space="preserve"> </w:t>
      </w:r>
      <w:r w:rsidR="00EF3AFE">
        <w:t>projectindiening</w:t>
      </w:r>
      <w:bookmarkEnd w:id="23"/>
    </w:p>
    <w:p w14:paraId="19DAAE6B" w14:textId="56EEF3E9" w:rsidR="00AB4392" w:rsidRPr="00AB4392" w:rsidRDefault="00264D45" w:rsidP="00AB4392">
      <w:r>
        <w:t xml:space="preserve">In deze paragraaf beschrijven we de ervaringen met </w:t>
      </w:r>
      <w:r w:rsidR="001B5CCE">
        <w:t>de organisatie</w:t>
      </w:r>
      <w:r>
        <w:t xml:space="preserve"> van de partnerschapsvorming en de projectindiening. We gaan achtereenvolgens in op:</w:t>
      </w:r>
    </w:p>
    <w:p w14:paraId="6D332715" w14:textId="2FDC7AD6" w:rsidR="00264D45" w:rsidRPr="00036ED7" w:rsidRDefault="00264D45" w:rsidP="00B751CD">
      <w:pPr>
        <w:pStyle w:val="Lijstalinea"/>
        <w:numPr>
          <w:ilvl w:val="0"/>
          <w:numId w:val="41"/>
        </w:numPr>
      </w:pPr>
      <w:r>
        <w:t xml:space="preserve">Het </w:t>
      </w:r>
      <w:r w:rsidRPr="00036ED7">
        <w:t>voortraject en de lancering van de oproep</w:t>
      </w:r>
    </w:p>
    <w:p w14:paraId="0650659F" w14:textId="345DC0C0" w:rsidR="00264D45" w:rsidRPr="00036ED7" w:rsidRDefault="00036ED7" w:rsidP="00B751CD">
      <w:pPr>
        <w:pStyle w:val="Lijstalinea"/>
        <w:numPr>
          <w:ilvl w:val="0"/>
          <w:numId w:val="41"/>
        </w:numPr>
      </w:pPr>
      <w:r w:rsidRPr="00036ED7">
        <w:t>Het vormen van het partnerschap</w:t>
      </w:r>
    </w:p>
    <w:p w14:paraId="3C5488B9" w14:textId="237EBCAE" w:rsidR="00036ED7" w:rsidRPr="00036ED7" w:rsidRDefault="00036ED7" w:rsidP="00B751CD">
      <w:pPr>
        <w:pStyle w:val="Lijstalinea"/>
        <w:numPr>
          <w:ilvl w:val="0"/>
          <w:numId w:val="41"/>
        </w:numPr>
      </w:pPr>
      <w:r w:rsidRPr="00036ED7">
        <w:t>De opmaak van het projectvoorstel</w:t>
      </w:r>
    </w:p>
    <w:p w14:paraId="7050C921" w14:textId="70394EA3" w:rsidR="00060595" w:rsidRDefault="00060595" w:rsidP="00060595">
      <w:pPr>
        <w:pStyle w:val="Kop4"/>
      </w:pPr>
      <w:r>
        <w:t>Voortraject</w:t>
      </w:r>
      <w:r w:rsidR="00C45BCC">
        <w:t xml:space="preserve"> en lancering oproep</w:t>
      </w:r>
    </w:p>
    <w:p w14:paraId="54E16A7B" w14:textId="26EC6A58" w:rsidR="00EB7452" w:rsidRDefault="00300312" w:rsidP="00EB7452">
      <w:r>
        <w:t>Europa WSE</w:t>
      </w:r>
      <w:r w:rsidR="007B2888">
        <w:t xml:space="preserve"> vond het belangrijk om de oproep ‘Opleidingen van de Toekomst’</w:t>
      </w:r>
      <w:r w:rsidR="00067349">
        <w:t xml:space="preserve"> </w:t>
      </w:r>
      <w:r w:rsidR="007B2888">
        <w:t>goed te voeden met input vanuit het werkv</w:t>
      </w:r>
      <w:r w:rsidR="00C95690">
        <w:t>eld.</w:t>
      </w:r>
      <w:r w:rsidR="00236095">
        <w:t xml:space="preserve"> </w:t>
      </w:r>
      <w:r w:rsidR="00B437E6">
        <w:t>Via een call of interest in het voorjaar van 2022,</w:t>
      </w:r>
      <w:r w:rsidR="00B437E6" w:rsidRPr="00B437E6">
        <w:t xml:space="preserve"> </w:t>
      </w:r>
      <w:r w:rsidR="00B437E6" w:rsidRPr="004A65C8">
        <w:t xml:space="preserve">waarbij ook een </w:t>
      </w:r>
      <w:hyperlink r:id="rId37" w:history="1">
        <w:r w:rsidR="00B437E6" w:rsidRPr="004A65C8">
          <w:rPr>
            <w:rStyle w:val="Hyperlink"/>
          </w:rPr>
          <w:t>infosessie</w:t>
        </w:r>
      </w:hyperlink>
      <w:r w:rsidR="00B437E6" w:rsidRPr="004A65C8">
        <w:t xml:space="preserve"> werd georganiseerd</w:t>
      </w:r>
      <w:r w:rsidR="00B437E6">
        <w:t xml:space="preserve">, heeft Europa WSE </w:t>
      </w:r>
      <w:r w:rsidR="00236095">
        <w:t>input verzamel</w:t>
      </w:r>
      <w:r w:rsidR="00B437E6">
        <w:t>d</w:t>
      </w:r>
      <w:r w:rsidR="00236095">
        <w:t xml:space="preserve"> over</w:t>
      </w:r>
      <w:r w:rsidR="00282ED7">
        <w:t xml:space="preserve"> de prioriteiten van het werkveld voor nieuwe opleidingen, maar ook</w:t>
      </w:r>
      <w:r w:rsidR="00151F56">
        <w:t xml:space="preserve"> bv.</w:t>
      </w:r>
      <w:r w:rsidR="00236095">
        <w:t xml:space="preserve"> de geschatte kostprijs</w:t>
      </w:r>
      <w:r w:rsidR="00151F56">
        <w:t>. Ook wilde Europa WSE kunnen</w:t>
      </w:r>
      <w:r w:rsidR="00236095">
        <w:t xml:space="preserve"> </w:t>
      </w:r>
      <w:r w:rsidR="009031AE">
        <w:t>inschatten of men nieuwe opleidingen zou ontwikkelen of eerder bestaande opleidingen zou herwerken</w:t>
      </w:r>
      <w:r w:rsidR="001D6BBC">
        <w:t>.</w:t>
      </w:r>
      <w:r>
        <w:t xml:space="preserve"> </w:t>
      </w:r>
      <w:r w:rsidR="00EB7452" w:rsidRPr="004A65C8">
        <w:t xml:space="preserve">De call of interest werd uitgestuurd via de nieuwsbrief en website van </w:t>
      </w:r>
      <w:r w:rsidR="00495E86">
        <w:t>Europa WSE</w:t>
      </w:r>
      <w:r w:rsidR="00EB7452" w:rsidRPr="004A65C8">
        <w:t xml:space="preserve">. Er was een grote respons. </w:t>
      </w:r>
      <w:r w:rsidR="00EA555A">
        <w:t xml:space="preserve">De input werd meegenomen om de oproep vorm te geven. </w:t>
      </w:r>
      <w:r w:rsidR="00A553F8">
        <w:t>O</w:t>
      </w:r>
      <w:r w:rsidR="00067349" w:rsidRPr="004A65C8">
        <w:t xml:space="preserve">p </w:t>
      </w:r>
      <w:r w:rsidR="00EB7452" w:rsidRPr="004A65C8">
        <w:t>basis van deze antwoorde</w:t>
      </w:r>
      <w:r w:rsidR="00EA555A">
        <w:t xml:space="preserve">n, </w:t>
      </w:r>
      <w:r w:rsidR="00EB7452" w:rsidRPr="004A65C8">
        <w:t xml:space="preserve">de SCOPE studies </w:t>
      </w:r>
      <w:r w:rsidR="00EA555A">
        <w:t xml:space="preserve">en de beleidsprioriteiten, </w:t>
      </w:r>
      <w:r w:rsidR="00A553F8">
        <w:t xml:space="preserve">werd </w:t>
      </w:r>
      <w:r w:rsidR="00EB7452" w:rsidRPr="004A65C8">
        <w:t xml:space="preserve">door </w:t>
      </w:r>
      <w:r w:rsidR="00495E86">
        <w:t>Europa WSE</w:t>
      </w:r>
      <w:r w:rsidR="00EB7452" w:rsidRPr="004A65C8">
        <w:t xml:space="preserve"> een selectie gemaakt van </w:t>
      </w:r>
      <w:r w:rsidR="007E471A">
        <w:t>negen</w:t>
      </w:r>
      <w:r w:rsidR="00EB7452" w:rsidRPr="004A65C8">
        <w:t xml:space="preserve"> thema’s waarrond een partnerschap moest worden gevormd</w:t>
      </w:r>
      <w:r w:rsidR="006F59AE">
        <w:t>, die bij de lancering van de oproep bekend werden gemaakt.</w:t>
      </w:r>
      <w:r w:rsidR="001D6BBC">
        <w:t xml:space="preserve"> </w:t>
      </w:r>
    </w:p>
    <w:p w14:paraId="18D18307" w14:textId="16D4F1A8" w:rsidR="00F32DF9" w:rsidRDefault="007C5E6E" w:rsidP="003D79E7">
      <w:pPr>
        <w:rPr>
          <w:rStyle w:val="Intensieveverwijzing"/>
        </w:rPr>
      </w:pPr>
      <w:r>
        <w:rPr>
          <w:rStyle w:val="Intensieveverwijzing"/>
        </w:rPr>
        <w:t>De actoren hebben het voortraject</w:t>
      </w:r>
      <w:r w:rsidR="00DB6A20">
        <w:rPr>
          <w:rStyle w:val="Intensieveverwijzing"/>
        </w:rPr>
        <w:t xml:space="preserve"> als </w:t>
      </w:r>
      <w:r w:rsidR="00B12D66">
        <w:rPr>
          <w:rStyle w:val="Intensieveverwijzing"/>
        </w:rPr>
        <w:t xml:space="preserve">vaag en </w:t>
      </w:r>
      <w:r w:rsidR="00DB6A20">
        <w:rPr>
          <w:rStyle w:val="Intensieveverwijzing"/>
        </w:rPr>
        <w:t>chaotisch ervaren</w:t>
      </w:r>
    </w:p>
    <w:p w14:paraId="7960B2E5" w14:textId="56B881C4" w:rsidR="00EF37D8" w:rsidRPr="00A45015" w:rsidRDefault="002D1A99" w:rsidP="00AA6514">
      <w:pPr>
        <w:spacing w:after="160" w:line="259" w:lineRule="auto"/>
        <w:rPr>
          <w:lang w:val="nl-BE"/>
        </w:rPr>
      </w:pPr>
      <w:r>
        <w:rPr>
          <w:lang w:val="nl-BE"/>
        </w:rPr>
        <w:t>Het voortraject werd o</w:t>
      </w:r>
      <w:r w:rsidR="00D368D5">
        <w:rPr>
          <w:lang w:val="nl-BE"/>
        </w:rPr>
        <w:t>m</w:t>
      </w:r>
      <w:r>
        <w:rPr>
          <w:lang w:val="nl-BE"/>
        </w:rPr>
        <w:t xml:space="preserve">schreven als chaotisch. </w:t>
      </w:r>
      <w:r w:rsidR="00A45015">
        <w:rPr>
          <w:lang w:val="nl-BE"/>
        </w:rPr>
        <w:t>De actoren die vanaf het begin op de hoogte waren van de komende oproep ‘Opleidingen van de toekomst’, geven aan dat er eigenlijk al een lang voortraject aan vooraf is gegaan</w:t>
      </w:r>
      <w:r w:rsidR="00A24E3D">
        <w:rPr>
          <w:rStyle w:val="Voetnootmarkering"/>
          <w:lang w:val="nl-BE"/>
        </w:rPr>
        <w:footnoteReference w:id="9"/>
      </w:r>
      <w:r w:rsidR="00A45015">
        <w:rPr>
          <w:lang w:val="nl-BE"/>
        </w:rPr>
        <w:t xml:space="preserve">, maar dat het vaag bleef wat </w:t>
      </w:r>
      <w:r w:rsidR="00552A37">
        <w:rPr>
          <w:lang w:val="nl-BE"/>
        </w:rPr>
        <w:t>de bedoeling</w:t>
      </w:r>
      <w:r w:rsidR="00983A3A">
        <w:rPr>
          <w:lang w:val="nl-BE"/>
        </w:rPr>
        <w:t xml:space="preserve"> was van het</w:t>
      </w:r>
      <w:r w:rsidR="00A45015">
        <w:rPr>
          <w:lang w:val="nl-BE"/>
        </w:rPr>
        <w:t xml:space="preserve"> voortraject</w:t>
      </w:r>
      <w:r w:rsidR="00552A37">
        <w:rPr>
          <w:lang w:val="nl-BE"/>
        </w:rPr>
        <w:t xml:space="preserve"> en van de oproep</w:t>
      </w:r>
      <w:r w:rsidR="00604270">
        <w:rPr>
          <w:lang w:val="nl-BE"/>
        </w:rPr>
        <w:t>.</w:t>
      </w:r>
      <w:r w:rsidR="00F64AA8">
        <w:rPr>
          <w:lang w:val="nl-BE"/>
        </w:rPr>
        <w:t xml:space="preserve"> </w:t>
      </w:r>
      <w:r>
        <w:rPr>
          <w:lang w:val="nl-BE"/>
        </w:rPr>
        <w:t>Daarnaast</w:t>
      </w:r>
      <w:r w:rsidR="00B90D70">
        <w:rPr>
          <w:lang w:val="nl-BE"/>
        </w:rPr>
        <w:t xml:space="preserve"> bleek uit de interviews en focusgroepen dat heel wat actoren niet betrokken waren bij of op de hoogte waren van de call of interest</w:t>
      </w:r>
      <w:r w:rsidR="00DB61FA">
        <w:rPr>
          <w:lang w:val="nl-BE"/>
        </w:rPr>
        <w:t>, en</w:t>
      </w:r>
      <w:r w:rsidR="00B90D70">
        <w:rPr>
          <w:lang w:val="nl-BE"/>
        </w:rPr>
        <w:t xml:space="preserve"> pas betrokken </w:t>
      </w:r>
      <w:r w:rsidR="00DB61FA">
        <w:rPr>
          <w:lang w:val="nl-BE"/>
        </w:rPr>
        <w:t xml:space="preserve">waren </w:t>
      </w:r>
      <w:r w:rsidR="00B90D70">
        <w:rPr>
          <w:lang w:val="nl-BE"/>
        </w:rPr>
        <w:t>toen de oproep effectief gelanceerd werd.</w:t>
      </w:r>
    </w:p>
    <w:p w14:paraId="45B662CA" w14:textId="3C04B2AA" w:rsidR="007F2FC0" w:rsidRDefault="000E063F" w:rsidP="000620A6">
      <w:pPr>
        <w:pStyle w:val="Duidelijkcitaat"/>
        <w:rPr>
          <w:lang w:val="nl-BE"/>
        </w:rPr>
      </w:pPr>
      <w:r>
        <w:rPr>
          <w:lang w:val="nl-BE"/>
        </w:rPr>
        <w:t>“</w:t>
      </w:r>
      <w:r w:rsidR="000620A6">
        <w:rPr>
          <w:lang w:val="nl-BE"/>
        </w:rPr>
        <w:t>D</w:t>
      </w:r>
      <w:r w:rsidR="007F2FC0" w:rsidRPr="00316239">
        <w:rPr>
          <w:lang w:val="nl-BE"/>
        </w:rPr>
        <w:t>e call of interest was eigenlijk wel redelijk vroeg. Het voortraject was een vaag gebeuren.</w:t>
      </w:r>
      <w:r>
        <w:rPr>
          <w:lang w:val="nl-BE"/>
        </w:rPr>
        <w:t>”</w:t>
      </w:r>
    </w:p>
    <w:p w14:paraId="24835D4E" w14:textId="65B29419" w:rsidR="00B90D70" w:rsidRPr="00004229" w:rsidRDefault="00B90D70" w:rsidP="00B90D70">
      <w:pPr>
        <w:pStyle w:val="Duidelijkcitaat"/>
        <w:rPr>
          <w:lang w:val="nl-BE"/>
        </w:rPr>
      </w:pPr>
      <w:r>
        <w:rPr>
          <w:lang w:val="nl-BE"/>
        </w:rPr>
        <w:t>“</w:t>
      </w:r>
      <w:r w:rsidRPr="00004229">
        <w:rPr>
          <w:lang w:val="nl-BE"/>
        </w:rPr>
        <w:t xml:space="preserve">Die voorbereidingsfase is ons ontgaan. Op moment dat we gevraagd werden was het al specifiek rond </w:t>
      </w:r>
      <w:r w:rsidR="004B5F3D">
        <w:rPr>
          <w:lang w:val="nl-BE"/>
        </w:rPr>
        <w:t xml:space="preserve">het </w:t>
      </w:r>
      <w:r w:rsidRPr="00004229">
        <w:rPr>
          <w:lang w:val="nl-BE"/>
        </w:rPr>
        <w:t>thema circulaire economie</w:t>
      </w:r>
      <w:r>
        <w:rPr>
          <w:lang w:val="nl-BE"/>
        </w:rPr>
        <w:t>.”</w:t>
      </w:r>
    </w:p>
    <w:p w14:paraId="03C56F9A" w14:textId="520CEC57" w:rsidR="00E84BC5" w:rsidRPr="00E84BC5" w:rsidRDefault="00E84BC5" w:rsidP="009911C9">
      <w:pPr>
        <w:rPr>
          <w:lang w:val="nl-BE"/>
        </w:rPr>
      </w:pPr>
      <w:r>
        <w:rPr>
          <w:lang w:val="nl-BE"/>
        </w:rPr>
        <w:t xml:space="preserve">Sommige van de actoren die wel deelnamen aan de call of interest, gaven aan dat de link tussen </w:t>
      </w:r>
      <w:r w:rsidR="00192456">
        <w:rPr>
          <w:lang w:val="nl-BE"/>
        </w:rPr>
        <w:t>de verzamelde informatie uit de call of interest en de uiteindelijke oproep</w:t>
      </w:r>
      <w:r w:rsidR="009178ED">
        <w:rPr>
          <w:lang w:val="nl-BE"/>
        </w:rPr>
        <w:t xml:space="preserve"> niet gezien werd. </w:t>
      </w:r>
      <w:r w:rsidR="00495BDB">
        <w:rPr>
          <w:lang w:val="nl-BE"/>
        </w:rPr>
        <w:t>Dat kon tot frustratie leiden, gezien deze actoren toch aanzienlijk</w:t>
      </w:r>
      <w:r w:rsidR="004B5F3D">
        <w:rPr>
          <w:lang w:val="nl-BE"/>
        </w:rPr>
        <w:t>e</w:t>
      </w:r>
      <w:r w:rsidR="00495BDB">
        <w:rPr>
          <w:lang w:val="nl-BE"/>
        </w:rPr>
        <w:t xml:space="preserve"> tijd hadden besteed in de input die ze in de call of interest hadden meegegeven.</w:t>
      </w:r>
      <w:r w:rsidR="009B4E2B">
        <w:rPr>
          <w:lang w:val="nl-BE"/>
        </w:rPr>
        <w:t xml:space="preserve"> </w:t>
      </w:r>
      <w:r w:rsidR="006B29C8">
        <w:rPr>
          <w:lang w:val="nl-BE"/>
        </w:rPr>
        <w:t xml:space="preserve">Ook werd </w:t>
      </w:r>
      <w:r w:rsidR="00203AE4">
        <w:rPr>
          <w:lang w:val="nl-BE"/>
        </w:rPr>
        <w:t xml:space="preserve">in het voortraject </w:t>
      </w:r>
      <w:r w:rsidR="006B29C8">
        <w:rPr>
          <w:lang w:val="nl-BE"/>
        </w:rPr>
        <w:t xml:space="preserve">de boodschap gegeven dat </w:t>
      </w:r>
      <w:r w:rsidR="00203AE4">
        <w:rPr>
          <w:lang w:val="nl-BE"/>
        </w:rPr>
        <w:t xml:space="preserve">men zich al kon beginnen verenigen in partnerschappen, nog voordat de negen thema’s bekend werden gemaakt. </w:t>
      </w:r>
      <w:r w:rsidR="00C42CF3">
        <w:rPr>
          <w:lang w:val="nl-BE"/>
        </w:rPr>
        <w:t xml:space="preserve">Bij de uiteindelijke bekendmaking van de thema’s en de sessie die per </w:t>
      </w:r>
      <w:r w:rsidR="00DE5CBB">
        <w:rPr>
          <w:lang w:val="nl-BE"/>
        </w:rPr>
        <w:t xml:space="preserve">thema werden georganiseerd, </w:t>
      </w:r>
      <w:r w:rsidR="00F92558">
        <w:rPr>
          <w:lang w:val="nl-BE"/>
        </w:rPr>
        <w:t xml:space="preserve">was het </w:t>
      </w:r>
      <w:r w:rsidR="00DE5CBB">
        <w:rPr>
          <w:lang w:val="nl-BE"/>
        </w:rPr>
        <w:t xml:space="preserve">niet altijd </w:t>
      </w:r>
      <w:r w:rsidR="00F92558">
        <w:rPr>
          <w:lang w:val="nl-BE"/>
        </w:rPr>
        <w:t>evident om</w:t>
      </w:r>
      <w:r w:rsidR="00DE5CBB">
        <w:rPr>
          <w:lang w:val="nl-BE"/>
        </w:rPr>
        <w:t xml:space="preserve"> </w:t>
      </w:r>
      <w:r w:rsidR="00F92558">
        <w:rPr>
          <w:lang w:val="nl-BE"/>
        </w:rPr>
        <w:t xml:space="preserve">binnen het </w:t>
      </w:r>
      <w:r w:rsidR="00E5427F">
        <w:rPr>
          <w:lang w:val="nl-BE"/>
        </w:rPr>
        <w:t xml:space="preserve">gegeven kader </w:t>
      </w:r>
      <w:r w:rsidR="00F92558">
        <w:rPr>
          <w:lang w:val="nl-BE"/>
        </w:rPr>
        <w:t>een plek te vinden voor</w:t>
      </w:r>
      <w:r w:rsidR="00DE5CBB">
        <w:rPr>
          <w:lang w:val="nl-BE"/>
        </w:rPr>
        <w:t xml:space="preserve"> wat er in het voortraject werd uitgewerkt en waren ook andere actoren aanwezig dan de actoren die in de </w:t>
      </w:r>
      <w:r w:rsidR="00202D9F">
        <w:rPr>
          <w:lang w:val="nl-BE"/>
        </w:rPr>
        <w:t>mailing van het voortraject zaten. Dit creëerde het gevoel dat men ‘opnieuw moest beginnen’.</w:t>
      </w:r>
    </w:p>
    <w:p w14:paraId="177EEECD" w14:textId="2E0FAB95" w:rsidR="00FF03CD" w:rsidRPr="003D79E7" w:rsidRDefault="00E005D7" w:rsidP="00FF03CD">
      <w:pPr>
        <w:pStyle w:val="Duidelijkcitaat"/>
        <w:rPr>
          <w:lang w:val="nl-BE"/>
        </w:rPr>
      </w:pPr>
      <w:r>
        <w:rPr>
          <w:lang w:val="nl-BE"/>
        </w:rPr>
        <w:lastRenderedPageBreak/>
        <w:t>“</w:t>
      </w:r>
      <w:r w:rsidR="00FF03CD">
        <w:rPr>
          <w:lang w:val="nl-BE"/>
        </w:rPr>
        <w:t>Het</w:t>
      </w:r>
      <w:r w:rsidR="00FF03CD" w:rsidRPr="003D79E7">
        <w:rPr>
          <w:lang w:val="nl-BE"/>
        </w:rPr>
        <w:t xml:space="preserve"> </w:t>
      </w:r>
      <w:r w:rsidR="008A3551">
        <w:rPr>
          <w:lang w:val="nl-BE"/>
        </w:rPr>
        <w:t xml:space="preserve">[de gevraagde input bij de call of interest] </w:t>
      </w:r>
      <w:r w:rsidR="00FF03CD" w:rsidRPr="003D79E7">
        <w:rPr>
          <w:lang w:val="nl-BE"/>
        </w:rPr>
        <w:t xml:space="preserve">was eigenlijk al vrij uitgebreid qua inhoud en begroting. Het was iets waar </w:t>
      </w:r>
      <w:r w:rsidR="00167AC4" w:rsidRPr="00167AC4">
        <w:rPr>
          <w:lang w:val="nl-BE"/>
        </w:rPr>
        <w:t>we</w:t>
      </w:r>
      <w:r w:rsidR="00FF03CD" w:rsidRPr="003D79E7">
        <w:rPr>
          <w:lang w:val="nl-BE"/>
        </w:rPr>
        <w:t xml:space="preserve"> wel al veel moeite hadden ingestoken</w:t>
      </w:r>
      <w:r w:rsidR="00FF03CD" w:rsidRPr="00167AC4">
        <w:rPr>
          <w:lang w:val="nl-BE"/>
        </w:rPr>
        <w:t>.</w:t>
      </w:r>
      <w:r w:rsidR="00FF03CD" w:rsidRPr="003D79E7">
        <w:rPr>
          <w:lang w:val="nl-BE"/>
        </w:rPr>
        <w:t xml:space="preserve"> Het was </w:t>
      </w:r>
      <w:r w:rsidR="00FF03CD" w:rsidRPr="00167AC4">
        <w:rPr>
          <w:lang w:val="nl-BE"/>
        </w:rPr>
        <w:t xml:space="preserve">niet duidelijk wat er met deze voorstellen gebeurd </w:t>
      </w:r>
      <w:r w:rsidR="00167AC4">
        <w:rPr>
          <w:lang w:val="nl-BE"/>
        </w:rPr>
        <w:t>is</w:t>
      </w:r>
      <w:r w:rsidR="00FF03CD" w:rsidRPr="00167AC4">
        <w:rPr>
          <w:lang w:val="nl-BE"/>
        </w:rPr>
        <w:t>.</w:t>
      </w:r>
      <w:r>
        <w:rPr>
          <w:lang w:val="nl-BE"/>
        </w:rPr>
        <w:t>”</w:t>
      </w:r>
    </w:p>
    <w:p w14:paraId="210D837F" w14:textId="67C25220" w:rsidR="00060595" w:rsidRDefault="004373DB" w:rsidP="00060595">
      <w:pPr>
        <w:pStyle w:val="Kop4"/>
      </w:pPr>
      <w:r>
        <w:t>Partnerschap vormen</w:t>
      </w:r>
    </w:p>
    <w:p w14:paraId="7E2F2106" w14:textId="49784B0E" w:rsidR="00664158" w:rsidRPr="00077668" w:rsidRDefault="004B2EC4" w:rsidP="007840DB">
      <w:r w:rsidRPr="00077668">
        <w:t xml:space="preserve">De fase </w:t>
      </w:r>
      <w:r w:rsidR="008D3019">
        <w:t xml:space="preserve">gericht op het vormen van </w:t>
      </w:r>
      <w:r w:rsidRPr="00077668">
        <w:t xml:space="preserve">de partnerschappen gebeurde in twee stappen. </w:t>
      </w:r>
      <w:r w:rsidR="0018455E" w:rsidRPr="00077668">
        <w:t xml:space="preserve">Een eerste </w:t>
      </w:r>
      <w:r w:rsidRPr="00077668">
        <w:t>stap</w:t>
      </w:r>
      <w:r w:rsidR="0018455E" w:rsidRPr="00077668">
        <w:t xml:space="preserve"> diende ter verkenning. Er werd een formulier verstuurd door </w:t>
      </w:r>
      <w:r w:rsidR="00495E86">
        <w:t>Europa WSE</w:t>
      </w:r>
      <w:r w:rsidR="0018455E" w:rsidRPr="00077668">
        <w:t xml:space="preserve"> waarbij elke geïnteresseerde organisatie moest aanduiden aan welke thema</w:t>
      </w:r>
      <w:r w:rsidR="00BA5649">
        <w:t>’</w:t>
      </w:r>
      <w:r w:rsidR="0018455E" w:rsidRPr="00077668">
        <w:t xml:space="preserve">s </w:t>
      </w:r>
      <w:r w:rsidR="00BA5649">
        <w:t xml:space="preserve">men </w:t>
      </w:r>
      <w:r w:rsidR="0018455E" w:rsidRPr="00077668">
        <w:t>wenste mee te werken. Dit kon tussen 4 en 11 oktober 2022 doorgegeven worden. Om het concept van partnerschappen toe te lichten werd er op 5 oktober een algemene infosessie gegeven (online).</w:t>
      </w:r>
      <w:r w:rsidR="00077668" w:rsidRPr="00077668">
        <w:t xml:space="preserve"> </w:t>
      </w:r>
      <w:r w:rsidR="0018455E" w:rsidRPr="00077668">
        <w:t xml:space="preserve">In een tweede stap werden geïnteresseerde organisaties tussen 13 en 17 oktober per thema fysiek samengebracht met de boodschap een partnerschap te vormen en een promotor aan te duiden, en ook per </w:t>
      </w:r>
      <w:proofErr w:type="spellStart"/>
      <w:r w:rsidR="0018455E" w:rsidRPr="00077668">
        <w:t>subthema</w:t>
      </w:r>
      <w:proofErr w:type="spellEnd"/>
      <w:r w:rsidR="0018455E" w:rsidRPr="00077668">
        <w:t xml:space="preserve"> een </w:t>
      </w:r>
      <w:r w:rsidR="004C18F0">
        <w:t>trekker</w:t>
      </w:r>
      <w:r w:rsidR="0018455E" w:rsidRPr="00077668">
        <w:t xml:space="preserve">. Dit bleek geen eenvoudige opdracht, niettemin omdat veel geïnteresseerde partners elkaar niet kenden. </w:t>
      </w:r>
      <w:r w:rsidR="005A71F0">
        <w:t xml:space="preserve">De </w:t>
      </w:r>
      <w:proofErr w:type="spellStart"/>
      <w:r w:rsidR="005A71F0">
        <w:t>facilitatie</w:t>
      </w:r>
      <w:proofErr w:type="spellEnd"/>
      <w:r w:rsidR="005A71F0">
        <w:t xml:space="preserve"> van</w:t>
      </w:r>
      <w:r w:rsidR="0018455E" w:rsidRPr="00077668">
        <w:t xml:space="preserve"> deze fysieke werksessies</w:t>
      </w:r>
      <w:r w:rsidR="005A71F0">
        <w:t xml:space="preserve"> werd opgenomen door </w:t>
      </w:r>
      <w:r w:rsidR="00495E86">
        <w:t>Europa WSE</w:t>
      </w:r>
      <w:r w:rsidR="0018455E" w:rsidRPr="00077668">
        <w:t>.</w:t>
      </w:r>
      <w:r w:rsidR="005B2328">
        <w:t xml:space="preserve"> Door de tijdsdruk van het gebruik van de REACT-EU middelen, was de timing voor het partnerschapsvormingsproces</w:t>
      </w:r>
      <w:r w:rsidR="004149C8">
        <w:t xml:space="preserve"> krap. De projecten dienden immers van start te kunnen gaan begin 2023 zodat ze tegen eind 2023 konden afronden</w:t>
      </w:r>
      <w:r w:rsidR="00A553F8">
        <w:t xml:space="preserve"> (de </w:t>
      </w:r>
      <w:r w:rsidR="00BA7ACB">
        <w:t>uiterste datum waarop de REACT-EU middelen besteed konden worden)</w:t>
      </w:r>
      <w:r w:rsidR="004149C8">
        <w:t>.</w:t>
      </w:r>
    </w:p>
    <w:p w14:paraId="6C8B2C58" w14:textId="2A66ED34" w:rsidR="008143D4" w:rsidRDefault="008143D4" w:rsidP="0037281E">
      <w:pPr>
        <w:rPr>
          <w:rStyle w:val="Intensieveverwijzing"/>
        </w:rPr>
      </w:pPr>
      <w:r>
        <w:rPr>
          <w:rStyle w:val="Intensieveverwijzing"/>
        </w:rPr>
        <w:t xml:space="preserve">Deelname aan de </w:t>
      </w:r>
      <w:r w:rsidR="00B12637">
        <w:rPr>
          <w:rStyle w:val="Intensieveverwijzing"/>
        </w:rPr>
        <w:t>fysieke s</w:t>
      </w:r>
      <w:r>
        <w:rPr>
          <w:rStyle w:val="Intensieveverwijzing"/>
        </w:rPr>
        <w:t>essie</w:t>
      </w:r>
      <w:r w:rsidR="00B12637">
        <w:rPr>
          <w:rStyle w:val="Intensieveverwijzing"/>
        </w:rPr>
        <w:t xml:space="preserve"> per thema</w:t>
      </w:r>
      <w:r>
        <w:rPr>
          <w:rStyle w:val="Intensieveverwijzing"/>
        </w:rPr>
        <w:t xml:space="preserve"> was cruciaal om deel uit te maken van </w:t>
      </w:r>
      <w:r w:rsidR="00EC130D">
        <w:rPr>
          <w:rStyle w:val="Intensieveverwijzing"/>
        </w:rPr>
        <w:t>het</w:t>
      </w:r>
      <w:r>
        <w:rPr>
          <w:rStyle w:val="Intensieveverwijzing"/>
        </w:rPr>
        <w:t xml:space="preserve"> partnerschap</w:t>
      </w:r>
      <w:r w:rsidR="00EC130D">
        <w:rPr>
          <w:rStyle w:val="Intensieveverwijzing"/>
        </w:rPr>
        <w:t xml:space="preserve"> rond dat thema,</w:t>
      </w:r>
      <w:r w:rsidR="00A75B84">
        <w:rPr>
          <w:rStyle w:val="Intensieveverwijzing"/>
        </w:rPr>
        <w:t xml:space="preserve"> maar </w:t>
      </w:r>
      <w:r w:rsidR="00467686">
        <w:rPr>
          <w:rStyle w:val="Intensieveverwijzing"/>
        </w:rPr>
        <w:t>niet</w:t>
      </w:r>
      <w:r w:rsidR="00A75B84">
        <w:rPr>
          <w:rStyle w:val="Intensieveverwijzing"/>
        </w:rPr>
        <w:t xml:space="preserve"> alle </w:t>
      </w:r>
      <w:r w:rsidR="003B4705">
        <w:rPr>
          <w:rStyle w:val="Intensieveverwijzing"/>
        </w:rPr>
        <w:t>relevante</w:t>
      </w:r>
      <w:r w:rsidR="00A75B84">
        <w:rPr>
          <w:rStyle w:val="Intensieveverwijzing"/>
        </w:rPr>
        <w:t xml:space="preserve"> actoren </w:t>
      </w:r>
      <w:r w:rsidR="00467686">
        <w:rPr>
          <w:rStyle w:val="Intensieveverwijzing"/>
        </w:rPr>
        <w:t xml:space="preserve">waren </w:t>
      </w:r>
      <w:r w:rsidR="00A75B84">
        <w:rPr>
          <w:rStyle w:val="Intensieveverwijzing"/>
        </w:rPr>
        <w:t>daarop aanwezig</w:t>
      </w:r>
    </w:p>
    <w:p w14:paraId="05D6FF7E" w14:textId="1A71D21C" w:rsidR="00C85B13" w:rsidRDefault="009A4A99" w:rsidP="0037281E">
      <w:pPr>
        <w:rPr>
          <w:lang w:val="nl-BE"/>
        </w:rPr>
      </w:pPr>
      <w:r>
        <w:rPr>
          <w:lang w:val="nl-BE"/>
        </w:rPr>
        <w:t>De</w:t>
      </w:r>
      <w:r w:rsidR="00B662DD">
        <w:rPr>
          <w:lang w:val="nl-BE"/>
        </w:rPr>
        <w:t>elname aan de</w:t>
      </w:r>
      <w:r>
        <w:rPr>
          <w:lang w:val="nl-BE"/>
        </w:rPr>
        <w:t xml:space="preserve"> themasessies ble</w:t>
      </w:r>
      <w:r w:rsidR="00B662DD">
        <w:rPr>
          <w:lang w:val="nl-BE"/>
        </w:rPr>
        <w:t>ek</w:t>
      </w:r>
      <w:r>
        <w:rPr>
          <w:lang w:val="nl-BE"/>
        </w:rPr>
        <w:t xml:space="preserve"> erg belangrijk om </w:t>
      </w:r>
      <w:r w:rsidR="00B662DD">
        <w:rPr>
          <w:lang w:val="nl-BE"/>
        </w:rPr>
        <w:t xml:space="preserve">deel uit te kunnen maken van een partnerschap. </w:t>
      </w:r>
      <w:r w:rsidR="00C85B13">
        <w:rPr>
          <w:lang w:val="nl-BE"/>
        </w:rPr>
        <w:t>De fundam</w:t>
      </w:r>
      <w:r w:rsidR="00296819">
        <w:rPr>
          <w:lang w:val="nl-BE"/>
        </w:rPr>
        <w:t xml:space="preserve">enten van het partnerschap werden daar gelegd. </w:t>
      </w:r>
      <w:r w:rsidR="0071254D">
        <w:rPr>
          <w:lang w:val="nl-BE"/>
        </w:rPr>
        <w:t xml:space="preserve">Tijdens deze sessie </w:t>
      </w:r>
      <w:r w:rsidR="004A4B63">
        <w:rPr>
          <w:lang w:val="nl-BE"/>
        </w:rPr>
        <w:t>maakten aanwezige</w:t>
      </w:r>
      <w:r w:rsidR="0071254D">
        <w:rPr>
          <w:lang w:val="nl-BE"/>
        </w:rPr>
        <w:t xml:space="preserve"> actoren die interesse hadden om deel uit te maken van het partnerschap zich kenbaar</w:t>
      </w:r>
      <w:r w:rsidR="00296819">
        <w:rPr>
          <w:lang w:val="nl-BE"/>
        </w:rPr>
        <w:t>, en bij heel wat thema</w:t>
      </w:r>
      <w:r w:rsidR="004A4B63">
        <w:rPr>
          <w:lang w:val="nl-BE"/>
        </w:rPr>
        <w:t>’</w:t>
      </w:r>
      <w:r w:rsidR="00296819">
        <w:rPr>
          <w:lang w:val="nl-BE"/>
        </w:rPr>
        <w:t xml:space="preserve">s </w:t>
      </w:r>
      <w:r w:rsidR="004A4B63">
        <w:rPr>
          <w:lang w:val="nl-BE"/>
        </w:rPr>
        <w:t xml:space="preserve">gingen </w:t>
      </w:r>
      <w:r w:rsidR="00296819">
        <w:rPr>
          <w:lang w:val="nl-BE"/>
        </w:rPr>
        <w:t xml:space="preserve">deze actoren dan ook aan de slag om een partnerschap te vormen. Enkel </w:t>
      </w:r>
      <w:proofErr w:type="gramStart"/>
      <w:r w:rsidR="00296819">
        <w:rPr>
          <w:lang w:val="nl-BE"/>
        </w:rPr>
        <w:t>indien</w:t>
      </w:r>
      <w:proofErr w:type="gramEnd"/>
      <w:r w:rsidR="00296819">
        <w:rPr>
          <w:lang w:val="nl-BE"/>
        </w:rPr>
        <w:t xml:space="preserve"> men expliciet bepaalde expertise </w:t>
      </w:r>
      <w:r w:rsidR="00367DBB">
        <w:rPr>
          <w:lang w:val="nl-BE"/>
        </w:rPr>
        <w:t xml:space="preserve">(of een specifiek type actor die vereist was) </w:t>
      </w:r>
      <w:r w:rsidR="00296819">
        <w:rPr>
          <w:lang w:val="nl-BE"/>
        </w:rPr>
        <w:t>miste, ging men nog op zoek naar andere</w:t>
      </w:r>
      <w:r w:rsidR="00825527">
        <w:rPr>
          <w:lang w:val="nl-BE"/>
        </w:rPr>
        <w:t>, bijkomende</w:t>
      </w:r>
      <w:r w:rsidR="00296819">
        <w:rPr>
          <w:lang w:val="nl-BE"/>
        </w:rPr>
        <w:t xml:space="preserve"> partners.</w:t>
      </w:r>
      <w:r w:rsidR="00B662DD">
        <w:rPr>
          <w:lang w:val="nl-BE"/>
        </w:rPr>
        <w:t xml:space="preserve"> </w:t>
      </w:r>
      <w:proofErr w:type="gramStart"/>
      <w:r w:rsidR="00B662DD">
        <w:rPr>
          <w:lang w:val="nl-BE"/>
        </w:rPr>
        <w:t>Indien</w:t>
      </w:r>
      <w:proofErr w:type="gramEnd"/>
      <w:r w:rsidR="00B662DD">
        <w:rPr>
          <w:lang w:val="nl-BE"/>
        </w:rPr>
        <w:t xml:space="preserve"> een actor deze sessie niet had bijgewoond,</w:t>
      </w:r>
      <w:r>
        <w:rPr>
          <w:lang w:val="nl-BE"/>
        </w:rPr>
        <w:t xml:space="preserve"> </w:t>
      </w:r>
      <w:r w:rsidR="00C85B13">
        <w:rPr>
          <w:lang w:val="nl-BE"/>
        </w:rPr>
        <w:t xml:space="preserve">was de kans </w:t>
      </w:r>
      <w:r w:rsidR="00296819">
        <w:rPr>
          <w:lang w:val="nl-BE"/>
        </w:rPr>
        <w:t xml:space="preserve">dan ook </w:t>
      </w:r>
      <w:r w:rsidR="00C85B13">
        <w:rPr>
          <w:lang w:val="nl-BE"/>
        </w:rPr>
        <w:t>klein dat deze nog tot een partnerschap zou gaan behoren.</w:t>
      </w:r>
      <w:r w:rsidR="00C45A02">
        <w:rPr>
          <w:lang w:val="nl-BE"/>
        </w:rPr>
        <w:t xml:space="preserve"> Deelname aan de sessie was dus erg belangrijk, echter </w:t>
      </w:r>
      <w:r w:rsidR="00905EF1">
        <w:rPr>
          <w:lang w:val="nl-BE"/>
        </w:rPr>
        <w:t>werd geopperd dat de korte timeframe heeft gemaakt dat heel wat actoren niet aanwezig waren op de themasessie</w:t>
      </w:r>
      <w:r w:rsidR="009110E0">
        <w:rPr>
          <w:lang w:val="nl-BE"/>
        </w:rPr>
        <w:t>.</w:t>
      </w:r>
    </w:p>
    <w:p w14:paraId="64CA8574" w14:textId="12B26807" w:rsidR="00F37C25" w:rsidRDefault="00716A42" w:rsidP="00F37C25">
      <w:pPr>
        <w:pStyle w:val="Duidelijkcitaat"/>
        <w:rPr>
          <w:lang w:val="nl-BE"/>
        </w:rPr>
      </w:pPr>
      <w:r>
        <w:rPr>
          <w:lang w:val="nl-BE"/>
        </w:rPr>
        <w:t>“</w:t>
      </w:r>
      <w:r w:rsidR="0090241D">
        <w:rPr>
          <w:lang w:val="nl-BE"/>
        </w:rPr>
        <w:t>De</w:t>
      </w:r>
      <w:r w:rsidR="00F37C25" w:rsidRPr="00C875A4">
        <w:rPr>
          <w:lang w:val="nl-BE"/>
        </w:rPr>
        <w:t xml:space="preserve"> deadlines waren extreem kort. </w:t>
      </w:r>
      <w:r w:rsidR="00F37C25" w:rsidRPr="00F5360D">
        <w:rPr>
          <w:lang w:val="en-US"/>
        </w:rPr>
        <w:t xml:space="preserve">Het was all or nothing. </w:t>
      </w:r>
      <w:r w:rsidR="00F37C25" w:rsidRPr="00C875A4">
        <w:rPr>
          <w:lang w:val="nl-BE"/>
        </w:rPr>
        <w:t>Ofwel ben je op die vergadering en doe je mee, ofwel niet</w:t>
      </w:r>
      <w:r>
        <w:rPr>
          <w:lang w:val="nl-BE"/>
        </w:rPr>
        <w:t>,</w:t>
      </w:r>
      <w:r w:rsidR="00F37C25" w:rsidRPr="00C875A4">
        <w:rPr>
          <w:lang w:val="nl-BE"/>
        </w:rPr>
        <w:t xml:space="preserve"> en dan </w:t>
      </w:r>
      <w:r w:rsidR="006501D8">
        <w:rPr>
          <w:lang w:val="nl-BE"/>
        </w:rPr>
        <w:t xml:space="preserve">heb je </w:t>
      </w:r>
      <w:r w:rsidR="00F37C25" w:rsidRPr="00C875A4">
        <w:rPr>
          <w:lang w:val="nl-BE"/>
        </w:rPr>
        <w:t>pech</w:t>
      </w:r>
      <w:r w:rsidR="0090241D">
        <w:rPr>
          <w:lang w:val="nl-BE"/>
        </w:rPr>
        <w:t>.”</w:t>
      </w:r>
      <w:r w:rsidR="00253CC5">
        <w:rPr>
          <w:lang w:val="nl-BE"/>
        </w:rPr>
        <w:br/>
      </w:r>
      <w:r w:rsidR="00253CC5">
        <w:rPr>
          <w:lang w:val="nl-BE"/>
        </w:rPr>
        <w:br/>
      </w:r>
      <w:r>
        <w:rPr>
          <w:lang w:val="nl-BE"/>
        </w:rPr>
        <w:t>“</w:t>
      </w:r>
      <w:r w:rsidR="00AF20D2" w:rsidRPr="00AF20D2">
        <w:rPr>
          <w:lang w:val="nl-BE"/>
        </w:rPr>
        <w:t xml:space="preserve">Was je niet op de infodag dan was je ook niet mee. Was je heel mondig en </w:t>
      </w:r>
      <w:r w:rsidR="00E73909">
        <w:rPr>
          <w:lang w:val="nl-BE"/>
        </w:rPr>
        <w:t xml:space="preserve">had je </w:t>
      </w:r>
      <w:r w:rsidR="00AF20D2" w:rsidRPr="00AF20D2">
        <w:rPr>
          <w:lang w:val="nl-BE"/>
        </w:rPr>
        <w:t xml:space="preserve">geen schrik om </w:t>
      </w:r>
      <w:r>
        <w:rPr>
          <w:lang w:val="nl-BE"/>
        </w:rPr>
        <w:t xml:space="preserve">je </w:t>
      </w:r>
      <w:proofErr w:type="spellStart"/>
      <w:r w:rsidR="00AF20D2" w:rsidRPr="00AF20D2">
        <w:rPr>
          <w:lang w:val="nl-BE"/>
        </w:rPr>
        <w:t>ellebogen</w:t>
      </w:r>
      <w:proofErr w:type="spellEnd"/>
      <w:r w:rsidR="00AF20D2" w:rsidRPr="00AF20D2">
        <w:rPr>
          <w:lang w:val="nl-BE"/>
        </w:rPr>
        <w:t xml:space="preserve"> te zetten</w:t>
      </w:r>
      <w:r>
        <w:rPr>
          <w:lang w:val="nl-BE"/>
        </w:rPr>
        <w:t>,</w:t>
      </w:r>
      <w:r w:rsidR="00AF20D2" w:rsidRPr="00AF20D2">
        <w:rPr>
          <w:lang w:val="nl-BE"/>
        </w:rPr>
        <w:t xml:space="preserve"> dan was je vertrokken. Was je er niet, </w:t>
      </w:r>
      <w:r w:rsidR="00E73909">
        <w:rPr>
          <w:lang w:val="nl-BE"/>
        </w:rPr>
        <w:t xml:space="preserve">ook </w:t>
      </w:r>
      <w:r w:rsidR="00AF20D2" w:rsidRPr="00AF20D2">
        <w:rPr>
          <w:lang w:val="nl-BE"/>
        </w:rPr>
        <w:t xml:space="preserve">al was je expert in materie, </w:t>
      </w:r>
      <w:r w:rsidR="00E73909">
        <w:rPr>
          <w:lang w:val="nl-BE"/>
        </w:rPr>
        <w:t>had je</w:t>
      </w:r>
      <w:r w:rsidR="00AF20D2" w:rsidRPr="00AF20D2">
        <w:rPr>
          <w:lang w:val="nl-BE"/>
        </w:rPr>
        <w:t xml:space="preserve"> geen schijn van kans.</w:t>
      </w:r>
      <w:r>
        <w:rPr>
          <w:lang w:val="nl-BE"/>
        </w:rPr>
        <w:t>”</w:t>
      </w:r>
    </w:p>
    <w:p w14:paraId="4D4353F8" w14:textId="5364AB8F" w:rsidR="007972FB" w:rsidRDefault="000B6F38" w:rsidP="00E70DF5">
      <w:pPr>
        <w:rPr>
          <w:rStyle w:val="Intensieveverwijzing"/>
        </w:rPr>
      </w:pPr>
      <w:r>
        <w:rPr>
          <w:rStyle w:val="Intensieveverwijzing"/>
        </w:rPr>
        <w:t xml:space="preserve">Er werd een gebrek aan procesregie ervaren op de </w:t>
      </w:r>
      <w:r w:rsidR="00A85181">
        <w:rPr>
          <w:rStyle w:val="Intensieveverwijzing"/>
        </w:rPr>
        <w:t xml:space="preserve">fysieke </w:t>
      </w:r>
      <w:r w:rsidR="007972FB">
        <w:rPr>
          <w:rStyle w:val="Intensieveverwijzing"/>
        </w:rPr>
        <w:t>sessie</w:t>
      </w:r>
      <w:r w:rsidR="00A85181">
        <w:rPr>
          <w:rStyle w:val="Intensieveverwijzing"/>
        </w:rPr>
        <w:t>s</w:t>
      </w:r>
      <w:r w:rsidR="007972FB">
        <w:rPr>
          <w:rStyle w:val="Intensieveverwijzing"/>
        </w:rPr>
        <w:t xml:space="preserve"> per thema</w:t>
      </w:r>
    </w:p>
    <w:p w14:paraId="70ECC134" w14:textId="3527B9EE" w:rsidR="00C82F25" w:rsidRDefault="00D1431C" w:rsidP="00C62BD7">
      <w:pPr>
        <w:rPr>
          <w:lang w:val="nl-BE"/>
        </w:rPr>
      </w:pPr>
      <w:r>
        <w:rPr>
          <w:lang w:val="nl-BE"/>
        </w:rPr>
        <w:t xml:space="preserve">Europa WSE had </w:t>
      </w:r>
      <w:r w:rsidR="00D953D7">
        <w:rPr>
          <w:lang w:val="nl-BE"/>
        </w:rPr>
        <w:t xml:space="preserve">voorzien om de partnerschapsvorming bottom-up te laten ontwikkelen en nam de regie in de sessies </w:t>
      </w:r>
      <w:r w:rsidR="00F2731D">
        <w:rPr>
          <w:lang w:val="nl-BE"/>
        </w:rPr>
        <w:t xml:space="preserve">daarom </w:t>
      </w:r>
      <w:r w:rsidR="00D953D7">
        <w:rPr>
          <w:lang w:val="nl-BE"/>
        </w:rPr>
        <w:t xml:space="preserve">ook beperkt in handen. </w:t>
      </w:r>
      <w:r w:rsidR="00F22841">
        <w:rPr>
          <w:lang w:val="nl-BE"/>
        </w:rPr>
        <w:t xml:space="preserve">Door de beperkte voorbereiding en onduidelijke verwachtingen van de sessie kwamen heel wat actoren echter met een eerder afwachtende houding aan. </w:t>
      </w:r>
      <w:r w:rsidR="00F2731D">
        <w:rPr>
          <w:lang w:val="nl-BE"/>
        </w:rPr>
        <w:t>De minieme</w:t>
      </w:r>
      <w:r w:rsidR="009F5216">
        <w:rPr>
          <w:lang w:val="nl-BE"/>
        </w:rPr>
        <w:t xml:space="preserve"> </w:t>
      </w:r>
      <w:proofErr w:type="spellStart"/>
      <w:r w:rsidR="009F5216">
        <w:rPr>
          <w:lang w:val="nl-BE"/>
        </w:rPr>
        <w:t>facilitatie</w:t>
      </w:r>
      <w:proofErr w:type="spellEnd"/>
      <w:r w:rsidR="009F5216">
        <w:rPr>
          <w:lang w:val="nl-BE"/>
        </w:rPr>
        <w:t xml:space="preserve"> van de sessies per thema vanuit </w:t>
      </w:r>
      <w:r w:rsidR="00495E86">
        <w:rPr>
          <w:lang w:val="nl-BE"/>
        </w:rPr>
        <w:t>Europa WSE</w:t>
      </w:r>
      <w:r w:rsidR="009F5216">
        <w:rPr>
          <w:lang w:val="nl-BE"/>
        </w:rPr>
        <w:t xml:space="preserve"> </w:t>
      </w:r>
      <w:r w:rsidR="00F2731D">
        <w:rPr>
          <w:lang w:val="nl-BE"/>
        </w:rPr>
        <w:t xml:space="preserve">werd door de meeste actoren </w:t>
      </w:r>
      <w:r w:rsidR="008070F3">
        <w:rPr>
          <w:lang w:val="nl-BE"/>
        </w:rPr>
        <w:t xml:space="preserve">dan ook </w:t>
      </w:r>
      <w:r w:rsidR="00F2731D">
        <w:rPr>
          <w:lang w:val="nl-BE"/>
        </w:rPr>
        <w:t>als te beperkt ervaren</w:t>
      </w:r>
      <w:r w:rsidR="00767501">
        <w:rPr>
          <w:lang w:val="nl-BE"/>
        </w:rPr>
        <w:t>.</w:t>
      </w:r>
      <w:r w:rsidR="00DA5D82">
        <w:rPr>
          <w:lang w:val="nl-BE"/>
        </w:rPr>
        <w:t xml:space="preserve"> </w:t>
      </w:r>
      <w:r w:rsidR="00767501">
        <w:rPr>
          <w:lang w:val="nl-BE"/>
        </w:rPr>
        <w:t>Z</w:t>
      </w:r>
      <w:r w:rsidR="00426DA6">
        <w:rPr>
          <w:lang w:val="nl-BE"/>
        </w:rPr>
        <w:t xml:space="preserve">eker bij sessies met een </w:t>
      </w:r>
      <w:r w:rsidR="00E075D1">
        <w:rPr>
          <w:lang w:val="nl-BE"/>
        </w:rPr>
        <w:t>grotere</w:t>
      </w:r>
      <w:r w:rsidR="00A87B86">
        <w:rPr>
          <w:lang w:val="nl-BE"/>
        </w:rPr>
        <w:t xml:space="preserve"> opkomst,</w:t>
      </w:r>
      <w:r w:rsidR="00DA5D82">
        <w:rPr>
          <w:lang w:val="nl-BE"/>
        </w:rPr>
        <w:t xml:space="preserve"> </w:t>
      </w:r>
      <w:r w:rsidR="00767501">
        <w:rPr>
          <w:lang w:val="nl-BE"/>
        </w:rPr>
        <w:t xml:space="preserve">vond men de </w:t>
      </w:r>
      <w:proofErr w:type="spellStart"/>
      <w:r w:rsidR="00767501">
        <w:rPr>
          <w:lang w:val="nl-BE"/>
        </w:rPr>
        <w:t>facilitatie</w:t>
      </w:r>
      <w:proofErr w:type="spellEnd"/>
      <w:r w:rsidR="00767501">
        <w:rPr>
          <w:lang w:val="nl-BE"/>
        </w:rPr>
        <w:t xml:space="preserve"> </w:t>
      </w:r>
      <w:r w:rsidR="00DA5D82">
        <w:rPr>
          <w:lang w:val="nl-BE"/>
        </w:rPr>
        <w:t xml:space="preserve">veel te beperkt om in die sessie al de nodige stappen te kunnen zetten op vlak van partnerschapsvorming. Door het gebrek aan procesregie vanuit </w:t>
      </w:r>
      <w:r w:rsidR="00495E86">
        <w:rPr>
          <w:lang w:val="nl-BE"/>
        </w:rPr>
        <w:t>Europa WSE</w:t>
      </w:r>
      <w:r w:rsidR="00DA5D82">
        <w:rPr>
          <w:lang w:val="nl-BE"/>
        </w:rPr>
        <w:t xml:space="preserve"> was er </w:t>
      </w:r>
      <w:r w:rsidR="00DA5D82">
        <w:rPr>
          <w:lang w:val="nl-BE"/>
        </w:rPr>
        <w:lastRenderedPageBreak/>
        <w:t>in heel wat sessies een actor die de regie dan maar zelf in handen nam.</w:t>
      </w:r>
      <w:r w:rsidR="00F803F2">
        <w:rPr>
          <w:lang w:val="nl-BE"/>
        </w:rPr>
        <w:t xml:space="preserve"> Dit leidde </w:t>
      </w:r>
      <w:r w:rsidR="00FE21E5">
        <w:rPr>
          <w:lang w:val="nl-BE"/>
        </w:rPr>
        <w:t xml:space="preserve">niet altijd tot een </w:t>
      </w:r>
      <w:r w:rsidR="00AE04E8">
        <w:rPr>
          <w:lang w:val="nl-BE"/>
        </w:rPr>
        <w:t>wenselijk scenario.</w:t>
      </w:r>
    </w:p>
    <w:p w14:paraId="48EDB7C2" w14:textId="6C749D6E" w:rsidR="00BC0FA9" w:rsidRDefault="00201F35" w:rsidP="00C62BD7">
      <w:pPr>
        <w:rPr>
          <w:lang w:val="nl-BE"/>
        </w:rPr>
      </w:pPr>
      <w:r>
        <w:rPr>
          <w:lang w:val="nl-BE"/>
        </w:rPr>
        <w:t xml:space="preserve">Bij </w:t>
      </w:r>
      <w:r w:rsidR="00D9694C">
        <w:rPr>
          <w:lang w:val="nl-BE"/>
        </w:rPr>
        <w:t>één</w:t>
      </w:r>
      <w:r>
        <w:rPr>
          <w:lang w:val="nl-BE"/>
        </w:rPr>
        <w:t xml:space="preserve"> thema was dit </w:t>
      </w:r>
      <w:r w:rsidR="00811F7C">
        <w:rPr>
          <w:lang w:val="nl-BE"/>
        </w:rPr>
        <w:t xml:space="preserve">wel </w:t>
      </w:r>
      <w:r>
        <w:rPr>
          <w:lang w:val="nl-BE"/>
        </w:rPr>
        <w:t xml:space="preserve">een goede oplossing, </w:t>
      </w:r>
      <w:r w:rsidR="00BC0FA9">
        <w:rPr>
          <w:lang w:val="nl-BE"/>
        </w:rPr>
        <w:t>zoals onderstaande quote illustreert.</w:t>
      </w:r>
      <w:r w:rsidR="00C82F25">
        <w:rPr>
          <w:lang w:val="nl-BE"/>
        </w:rPr>
        <w:t xml:space="preserve"> De aanwezi</w:t>
      </w:r>
      <w:r w:rsidR="00462F89">
        <w:rPr>
          <w:lang w:val="nl-BE"/>
        </w:rPr>
        <w:t>ge actoren</w:t>
      </w:r>
      <w:r w:rsidR="00C73F98">
        <w:rPr>
          <w:lang w:val="nl-BE"/>
        </w:rPr>
        <w:t xml:space="preserve"> apprecieerden dat iemand het voortouw nam </w:t>
      </w:r>
      <w:r w:rsidR="00D54B16">
        <w:rPr>
          <w:lang w:val="nl-BE"/>
        </w:rPr>
        <w:t xml:space="preserve">om, in </w:t>
      </w:r>
      <w:proofErr w:type="spellStart"/>
      <w:r w:rsidR="00D54B16">
        <w:rPr>
          <w:lang w:val="nl-BE"/>
        </w:rPr>
        <w:t>cocreatie</w:t>
      </w:r>
      <w:proofErr w:type="spellEnd"/>
      <w:r w:rsidR="00D54B16">
        <w:rPr>
          <w:lang w:val="nl-BE"/>
        </w:rPr>
        <w:t xml:space="preserve">, tot </w:t>
      </w:r>
      <w:r w:rsidR="001F7872">
        <w:rPr>
          <w:lang w:val="nl-BE"/>
        </w:rPr>
        <w:t>de eerste krijtlijnen van het partnerschap en het project te komen.</w:t>
      </w:r>
    </w:p>
    <w:p w14:paraId="62AF7C38" w14:textId="56B029B3" w:rsidR="00BC0FA9" w:rsidRDefault="00BC0FA9" w:rsidP="00BC0FA9">
      <w:pPr>
        <w:pStyle w:val="Duidelijkcitaat"/>
        <w:rPr>
          <w:lang w:val="nl-BE"/>
        </w:rPr>
      </w:pPr>
      <w:r>
        <w:rPr>
          <w:lang w:val="nl-BE"/>
        </w:rPr>
        <w:t xml:space="preserve">“De promotor heeft zich </w:t>
      </w:r>
      <w:r w:rsidRPr="004C13D5">
        <w:rPr>
          <w:lang w:val="nl-BE"/>
        </w:rPr>
        <w:t xml:space="preserve">daar dan geëngageerd met haar organisatie om letterlijk de pen vast te houden van de </w:t>
      </w:r>
      <w:proofErr w:type="spellStart"/>
      <w:r w:rsidRPr="004C13D5">
        <w:rPr>
          <w:lang w:val="nl-BE"/>
        </w:rPr>
        <w:t>flipchart</w:t>
      </w:r>
      <w:proofErr w:type="spellEnd"/>
      <w:r w:rsidRPr="004C13D5">
        <w:rPr>
          <w:lang w:val="nl-BE"/>
        </w:rPr>
        <w:t xml:space="preserve"> en daar vanuit de aanwezigen een rudimentaire brainstorm te doen</w:t>
      </w:r>
      <w:r w:rsidR="00AB350A">
        <w:rPr>
          <w:lang w:val="nl-BE"/>
        </w:rPr>
        <w:t>,</w:t>
      </w:r>
      <w:r w:rsidRPr="004C13D5">
        <w:rPr>
          <w:lang w:val="nl-BE"/>
        </w:rPr>
        <w:t xml:space="preserve"> waar al meteen een aantal zaken naar boven</w:t>
      </w:r>
      <w:r>
        <w:rPr>
          <w:lang w:val="nl-BE"/>
        </w:rPr>
        <w:t xml:space="preserve"> kwamen</w:t>
      </w:r>
      <w:r w:rsidRPr="004C13D5">
        <w:rPr>
          <w:lang w:val="nl-BE"/>
        </w:rPr>
        <w:t xml:space="preserve">. </w:t>
      </w:r>
      <w:r w:rsidR="00812D20">
        <w:rPr>
          <w:lang w:val="nl-BE"/>
        </w:rPr>
        <w:t>(…)</w:t>
      </w:r>
      <w:r w:rsidRPr="004C13D5">
        <w:rPr>
          <w:lang w:val="nl-BE"/>
        </w:rPr>
        <w:t xml:space="preserve"> Zo komt je tot een krijttekening op anderhalf uur. Vandaar is het eigenlijk alleen maar verder verfijnd geraakt.</w:t>
      </w:r>
      <w:r>
        <w:rPr>
          <w:lang w:val="nl-BE"/>
        </w:rPr>
        <w:t>”</w:t>
      </w:r>
    </w:p>
    <w:p w14:paraId="7BB99E14" w14:textId="6DAA5CFE" w:rsidR="009C234A" w:rsidRDefault="00BC0FA9" w:rsidP="00C62BD7">
      <w:pPr>
        <w:rPr>
          <w:lang w:val="nl-BE"/>
        </w:rPr>
      </w:pPr>
      <w:r>
        <w:rPr>
          <w:lang w:val="nl-BE"/>
        </w:rPr>
        <w:t>Echter, vaker</w:t>
      </w:r>
      <w:r w:rsidR="00154F60">
        <w:rPr>
          <w:lang w:val="nl-BE"/>
        </w:rPr>
        <w:t xml:space="preserve"> leidde </w:t>
      </w:r>
      <w:r w:rsidR="007F163C">
        <w:rPr>
          <w:lang w:val="nl-BE"/>
        </w:rPr>
        <w:t xml:space="preserve">het gebrek aan procesregie vanuit </w:t>
      </w:r>
      <w:r w:rsidR="00495E86">
        <w:rPr>
          <w:lang w:val="nl-BE"/>
        </w:rPr>
        <w:t>Europa WSE</w:t>
      </w:r>
      <w:r>
        <w:rPr>
          <w:lang w:val="nl-BE"/>
        </w:rPr>
        <w:t xml:space="preserve"> </w:t>
      </w:r>
      <w:r w:rsidR="008112DB">
        <w:rPr>
          <w:lang w:val="nl-BE"/>
        </w:rPr>
        <w:t>en het overnemen van deze regie door een aanwezig</w:t>
      </w:r>
      <w:r w:rsidR="00184D18">
        <w:rPr>
          <w:lang w:val="nl-BE"/>
        </w:rPr>
        <w:t>e</w:t>
      </w:r>
      <w:r w:rsidR="008112DB">
        <w:rPr>
          <w:lang w:val="nl-BE"/>
        </w:rPr>
        <w:t xml:space="preserve"> actor, tot</w:t>
      </w:r>
      <w:r w:rsidR="00AE2D30">
        <w:rPr>
          <w:lang w:val="nl-BE"/>
        </w:rPr>
        <w:t xml:space="preserve"> frustratie. </w:t>
      </w:r>
      <w:r w:rsidR="00201F35">
        <w:rPr>
          <w:lang w:val="nl-BE"/>
        </w:rPr>
        <w:t xml:space="preserve">De betrokken actoren gaven aan dat men het gevoel had dat </w:t>
      </w:r>
      <w:r w:rsidR="002B5074">
        <w:rPr>
          <w:lang w:val="nl-BE"/>
        </w:rPr>
        <w:t>diegene die het hardste riep</w:t>
      </w:r>
      <w:r w:rsidR="005E4CCF">
        <w:rPr>
          <w:lang w:val="nl-BE"/>
        </w:rPr>
        <w:t xml:space="preserve"> of het meest initiatief nam, </w:t>
      </w:r>
      <w:r w:rsidR="00352B7F">
        <w:rPr>
          <w:lang w:val="nl-BE"/>
        </w:rPr>
        <w:t xml:space="preserve">het partnerschap </w:t>
      </w:r>
      <w:r w:rsidR="00714DAE">
        <w:rPr>
          <w:lang w:val="nl-BE"/>
        </w:rPr>
        <w:t xml:space="preserve">kon </w:t>
      </w:r>
      <w:r w:rsidR="00352B7F">
        <w:rPr>
          <w:lang w:val="nl-BE"/>
        </w:rPr>
        <w:t xml:space="preserve">sturen. </w:t>
      </w:r>
      <w:r w:rsidR="00EB7823">
        <w:rPr>
          <w:lang w:val="nl-BE"/>
        </w:rPr>
        <w:t>Dat maakt het voor heel wat actoren een erg onaangenaam proces.</w:t>
      </w:r>
      <w:r w:rsidR="000A3D72">
        <w:rPr>
          <w:lang w:val="nl-BE"/>
        </w:rPr>
        <w:t xml:space="preserve"> Ook kwam aan bod dat a</w:t>
      </w:r>
      <w:r w:rsidR="000A3D72" w:rsidRPr="00A94782">
        <w:rPr>
          <w:lang w:val="nl-BE"/>
        </w:rPr>
        <w:t>ctoren met voorkennis voorsprong</w:t>
      </w:r>
      <w:r w:rsidR="000A3D72">
        <w:rPr>
          <w:lang w:val="nl-BE"/>
        </w:rPr>
        <w:t xml:space="preserve"> hadden in de sessie. In het voortraject hadden bepaalde actoren zich al gevonden, wat het voor nieuwe actoren moeilijker maakte om aansluiting te vinden. Zij haakten dan ook af.</w:t>
      </w:r>
    </w:p>
    <w:p w14:paraId="49AB189B" w14:textId="326F7D3B" w:rsidR="002B5074" w:rsidRDefault="00201F35" w:rsidP="002B5074">
      <w:pPr>
        <w:pStyle w:val="Duidelijkcitaat"/>
        <w:rPr>
          <w:lang w:val="nl-BE"/>
        </w:rPr>
      </w:pPr>
      <w:r>
        <w:rPr>
          <w:lang w:val="nl-BE"/>
        </w:rPr>
        <w:t>“</w:t>
      </w:r>
      <w:r w:rsidR="002B5074">
        <w:rPr>
          <w:lang w:val="nl-BE"/>
        </w:rPr>
        <w:t>W</w:t>
      </w:r>
      <w:r w:rsidR="002B5074" w:rsidRPr="00561FDD">
        <w:rPr>
          <w:lang w:val="nl-BE"/>
        </w:rPr>
        <w:t xml:space="preserve">ie het hardste riep kon zijn thema opdringen, en op de </w:t>
      </w:r>
      <w:proofErr w:type="spellStart"/>
      <w:r w:rsidR="002B5074" w:rsidRPr="00561FDD">
        <w:rPr>
          <w:lang w:val="nl-BE"/>
        </w:rPr>
        <w:t>flipchart</w:t>
      </w:r>
      <w:proofErr w:type="spellEnd"/>
      <w:r w:rsidR="002B5074" w:rsidRPr="00561FDD">
        <w:rPr>
          <w:lang w:val="nl-BE"/>
        </w:rPr>
        <w:t xml:space="preserve"> schrijven, en zo zijn waarschijnlijk ook goede ideeën verloren gegaan.</w:t>
      </w:r>
      <w:r>
        <w:rPr>
          <w:lang w:val="nl-BE"/>
        </w:rPr>
        <w:t>”</w:t>
      </w:r>
      <w:r w:rsidR="00837E67">
        <w:rPr>
          <w:lang w:val="nl-BE"/>
        </w:rPr>
        <w:br/>
      </w:r>
      <w:r w:rsidR="00837E67">
        <w:rPr>
          <w:lang w:val="nl-BE"/>
        </w:rPr>
        <w:br/>
      </w:r>
      <w:r>
        <w:rPr>
          <w:lang w:val="nl-BE"/>
        </w:rPr>
        <w:t>“</w:t>
      </w:r>
      <w:r w:rsidR="00837E67" w:rsidRPr="00837E67">
        <w:rPr>
          <w:lang w:val="nl-BE"/>
        </w:rPr>
        <w:t>Ze hadden eigenlijk dus al een partnerschap gevormd voor de scope, en daardoor was het wel wat lastig. En inderdaad, de luidste mensen hadden het erdoor gekregen.</w:t>
      </w:r>
      <w:r w:rsidR="00F92172">
        <w:rPr>
          <w:lang w:val="nl-BE"/>
        </w:rPr>
        <w:t>”</w:t>
      </w:r>
    </w:p>
    <w:p w14:paraId="7EB5A082" w14:textId="1EDA0B45" w:rsidR="000A3D72" w:rsidRDefault="000A3D72" w:rsidP="000A3D72">
      <w:pPr>
        <w:pStyle w:val="Duidelijkcitaat"/>
        <w:rPr>
          <w:b/>
          <w:bCs/>
          <w:lang w:val="nl-BE"/>
        </w:rPr>
      </w:pPr>
      <w:r>
        <w:rPr>
          <w:lang w:val="nl-BE"/>
        </w:rPr>
        <w:t>“A</w:t>
      </w:r>
      <w:r w:rsidRPr="00493533">
        <w:rPr>
          <w:lang w:val="nl-BE"/>
        </w:rPr>
        <w:t xml:space="preserve">l die verschillende actoren zaten daar in een zaal. Heel wat partijen wisten niet wat ze er zaten te doen. </w:t>
      </w:r>
      <w:r>
        <w:rPr>
          <w:lang w:val="nl-BE"/>
        </w:rPr>
        <w:t xml:space="preserve">Het </w:t>
      </w:r>
      <w:r w:rsidRPr="00BB1389">
        <w:rPr>
          <w:lang w:val="nl-BE"/>
        </w:rPr>
        <w:t>moest gebaseerd zijn op een scope studie. Als je daar zelf niet aan had meegewerkt wist je niet wat dat was.</w:t>
      </w:r>
      <w:r>
        <w:rPr>
          <w:lang w:val="nl-BE"/>
        </w:rPr>
        <w:t>”</w:t>
      </w:r>
    </w:p>
    <w:p w14:paraId="540F43F9" w14:textId="66002AA1" w:rsidR="00D228B1" w:rsidRPr="00E63F08" w:rsidRDefault="000E3FD9" w:rsidP="00266418">
      <w:pPr>
        <w:rPr>
          <w:lang w:val="nl-BE"/>
        </w:rPr>
      </w:pPr>
      <w:r w:rsidRPr="00E63F08">
        <w:rPr>
          <w:lang w:val="nl-BE"/>
        </w:rPr>
        <w:t>Daarbij kwam</w:t>
      </w:r>
      <w:r w:rsidR="00266418" w:rsidRPr="00E63F08">
        <w:rPr>
          <w:lang w:val="nl-BE"/>
        </w:rPr>
        <w:t xml:space="preserve"> dat heel wat actoren die </w:t>
      </w:r>
      <w:r w:rsidRPr="00E63F08">
        <w:rPr>
          <w:lang w:val="nl-BE"/>
        </w:rPr>
        <w:t>betrokken</w:t>
      </w:r>
      <w:r w:rsidR="00266418" w:rsidRPr="00E63F08">
        <w:rPr>
          <w:lang w:val="nl-BE"/>
        </w:rPr>
        <w:t xml:space="preserve"> waren </w:t>
      </w:r>
      <w:r w:rsidRPr="00E63F08">
        <w:rPr>
          <w:lang w:val="nl-BE"/>
        </w:rPr>
        <w:t>bij het voortraject</w:t>
      </w:r>
      <w:r w:rsidR="00266418" w:rsidRPr="00E63F08">
        <w:rPr>
          <w:lang w:val="nl-BE"/>
        </w:rPr>
        <w:t xml:space="preserve">, </w:t>
      </w:r>
      <w:proofErr w:type="gramStart"/>
      <w:r w:rsidR="00266418" w:rsidRPr="00E63F08">
        <w:rPr>
          <w:lang w:val="nl-BE"/>
        </w:rPr>
        <w:t>reeds</w:t>
      </w:r>
      <w:proofErr w:type="gramEnd"/>
      <w:r w:rsidR="00266418" w:rsidRPr="00E63F08">
        <w:rPr>
          <w:lang w:val="nl-BE"/>
        </w:rPr>
        <w:t xml:space="preserve"> een eigen idee hadden van wat ze wilden uitwerken. </w:t>
      </w:r>
      <w:r w:rsidR="00A674D0" w:rsidRPr="00E63F08">
        <w:rPr>
          <w:lang w:val="nl-BE"/>
        </w:rPr>
        <w:t xml:space="preserve">Dat maakte dat ieder met een eigen agenda naar de sessie kwam. </w:t>
      </w:r>
      <w:r w:rsidR="009C3054">
        <w:rPr>
          <w:lang w:val="nl-BE"/>
        </w:rPr>
        <w:t>Het vormde een knelpunt om in die context tot een gedeelde agenda te komen.</w:t>
      </w:r>
      <w:r w:rsidR="007F1C80">
        <w:rPr>
          <w:lang w:val="nl-BE"/>
        </w:rPr>
        <w:t xml:space="preserve"> Dit heeft ertoe geleid dat </w:t>
      </w:r>
      <w:r w:rsidR="005558BA">
        <w:rPr>
          <w:lang w:val="nl-BE"/>
        </w:rPr>
        <w:t xml:space="preserve">soms erg diverse ideeën een plaats hebben gekregen binnen éénzelfde partnerschap, of net dat </w:t>
      </w:r>
      <w:r w:rsidR="002832BA">
        <w:rPr>
          <w:lang w:val="nl-BE"/>
        </w:rPr>
        <w:t>sommige actoren zijn afgehaakt omdat ze geen plek vonden voor hun idee.</w:t>
      </w:r>
    </w:p>
    <w:p w14:paraId="2F21AA9C" w14:textId="07C8789D" w:rsidR="00266418" w:rsidRPr="000A3D72" w:rsidRDefault="00266418" w:rsidP="00266418">
      <w:pPr>
        <w:pStyle w:val="Duidelijkcitaat"/>
        <w:rPr>
          <w:b/>
          <w:lang w:val="nl-BE"/>
        </w:rPr>
      </w:pPr>
      <w:r>
        <w:rPr>
          <w:lang w:val="nl-BE"/>
        </w:rPr>
        <w:t>“J</w:t>
      </w:r>
      <w:r w:rsidRPr="0076082A">
        <w:rPr>
          <w:lang w:val="nl-BE"/>
        </w:rPr>
        <w:t>a, we hebben nu gewoon zelfde gedaan als we bij andere partnerschap wouden doen. A</w:t>
      </w:r>
      <w:r w:rsidR="0035054A">
        <w:rPr>
          <w:lang w:val="nl-BE"/>
        </w:rPr>
        <w:t xml:space="preserve">ls dat niet mogelijk was, </w:t>
      </w:r>
      <w:r w:rsidRPr="0076082A">
        <w:rPr>
          <w:lang w:val="nl-BE"/>
        </w:rPr>
        <w:t>hadden we ook niet meegedaan.</w:t>
      </w:r>
      <w:r>
        <w:rPr>
          <w:lang w:val="nl-BE"/>
        </w:rPr>
        <w:t>”</w:t>
      </w:r>
      <w:r>
        <w:rPr>
          <w:lang w:val="nl-BE"/>
        </w:rPr>
        <w:br/>
      </w:r>
      <w:r>
        <w:rPr>
          <w:lang w:val="nl-BE"/>
        </w:rPr>
        <w:br/>
        <w:t>“</w:t>
      </w:r>
      <w:r w:rsidRPr="00B1288E">
        <w:rPr>
          <w:lang w:val="nl-BE"/>
        </w:rPr>
        <w:t xml:space="preserve">Heel ongestructureerd, </w:t>
      </w:r>
      <w:r w:rsidR="0035054A">
        <w:rPr>
          <w:lang w:val="nl-BE"/>
        </w:rPr>
        <w:t xml:space="preserve">er zaten </w:t>
      </w:r>
      <w:r w:rsidRPr="00B1288E">
        <w:rPr>
          <w:lang w:val="nl-BE"/>
        </w:rPr>
        <w:t>bepaalde idee</w:t>
      </w:r>
      <w:r w:rsidR="00591DED">
        <w:rPr>
          <w:lang w:val="nl-BE"/>
        </w:rPr>
        <w:t>ën</w:t>
      </w:r>
      <w:r w:rsidRPr="00B1288E">
        <w:rPr>
          <w:lang w:val="nl-BE"/>
        </w:rPr>
        <w:t xml:space="preserve"> in de hoofden, iedereen kwam met agenda toe. En dan </w:t>
      </w:r>
      <w:r w:rsidR="00826CCD">
        <w:rPr>
          <w:lang w:val="nl-BE"/>
        </w:rPr>
        <w:t>moest men</w:t>
      </w:r>
      <w:r w:rsidRPr="00B1288E">
        <w:rPr>
          <w:lang w:val="nl-BE"/>
        </w:rPr>
        <w:t xml:space="preserve"> plots in </w:t>
      </w:r>
      <w:r w:rsidR="0035054A">
        <w:rPr>
          <w:lang w:val="nl-BE"/>
        </w:rPr>
        <w:t xml:space="preserve">een </w:t>
      </w:r>
      <w:r w:rsidRPr="00B1288E">
        <w:rPr>
          <w:lang w:val="nl-BE"/>
        </w:rPr>
        <w:t>gedwongen huwelijk gaan samenwerken.</w:t>
      </w:r>
      <w:r>
        <w:rPr>
          <w:lang w:val="nl-BE"/>
        </w:rPr>
        <w:t>”</w:t>
      </w:r>
      <w:r>
        <w:rPr>
          <w:lang w:val="nl-BE"/>
        </w:rPr>
        <w:br/>
      </w:r>
      <w:r>
        <w:rPr>
          <w:lang w:val="nl-BE"/>
        </w:rPr>
        <w:br/>
      </w:r>
      <w:r>
        <w:rPr>
          <w:lang w:val="nl-BE"/>
        </w:rPr>
        <w:lastRenderedPageBreak/>
        <w:t>“</w:t>
      </w:r>
      <w:r w:rsidRPr="002320ED">
        <w:rPr>
          <w:lang w:val="nl-BE"/>
        </w:rPr>
        <w:t>Er was heel veel frustratie omdat iedereen kwam luisteren hoe ze hun idee moesten indienen, maar dat kon dus niet meer. Daardoor zijn er heel veel afge</w:t>
      </w:r>
      <w:r>
        <w:rPr>
          <w:lang w:val="nl-BE"/>
        </w:rPr>
        <w:t>h</w:t>
      </w:r>
      <w:r w:rsidRPr="002320ED">
        <w:rPr>
          <w:lang w:val="nl-BE"/>
        </w:rPr>
        <w:t>aakt</w:t>
      </w:r>
      <w:r>
        <w:rPr>
          <w:lang w:val="nl-BE"/>
        </w:rPr>
        <w:t>.”</w:t>
      </w:r>
    </w:p>
    <w:p w14:paraId="09EAEEC0" w14:textId="666C2637" w:rsidR="00726712" w:rsidRDefault="00726712" w:rsidP="00726712">
      <w:pPr>
        <w:rPr>
          <w:lang w:val="nl-BE"/>
        </w:rPr>
      </w:pPr>
      <w:r>
        <w:rPr>
          <w:lang w:val="nl-BE"/>
        </w:rPr>
        <w:t>De sessies met een beperkt aantal aanwezigen verliepe</w:t>
      </w:r>
      <w:r w:rsidR="008C12C2">
        <w:rPr>
          <w:lang w:val="nl-BE"/>
        </w:rPr>
        <w:t>n</w:t>
      </w:r>
      <w:r>
        <w:rPr>
          <w:lang w:val="nl-BE"/>
        </w:rPr>
        <w:t xml:space="preserve"> doorgaans vlotter dan de sessies met grote opkomst. Bij een aantal thema’s, zoals bv. </w:t>
      </w:r>
      <w:r w:rsidR="00700CE6">
        <w:rPr>
          <w:lang w:val="nl-BE"/>
        </w:rPr>
        <w:t>D</w:t>
      </w:r>
      <w:r>
        <w:rPr>
          <w:lang w:val="nl-BE"/>
        </w:rPr>
        <w:t>rones</w:t>
      </w:r>
      <w:r w:rsidR="00725D64">
        <w:rPr>
          <w:lang w:val="nl-BE"/>
        </w:rPr>
        <w:t xml:space="preserve"> en</w:t>
      </w:r>
      <w:r>
        <w:rPr>
          <w:lang w:val="nl-BE"/>
        </w:rPr>
        <w:t xml:space="preserve"> </w:t>
      </w:r>
      <w:r w:rsidR="00700CE6">
        <w:rPr>
          <w:lang w:val="nl-BE"/>
        </w:rPr>
        <w:t>R</w:t>
      </w:r>
      <w:r>
        <w:rPr>
          <w:lang w:val="nl-BE"/>
        </w:rPr>
        <w:t xml:space="preserve">etail, was de opkomst klein. </w:t>
      </w:r>
      <w:r w:rsidR="00CD591B">
        <w:rPr>
          <w:lang w:val="nl-BE"/>
        </w:rPr>
        <w:t xml:space="preserve">Bij een beperkt aantal aanwezigen heeft men sneller het overzicht over </w:t>
      </w:r>
      <w:r w:rsidR="006A0523">
        <w:rPr>
          <w:lang w:val="nl-BE"/>
        </w:rPr>
        <w:t>de aanwezigen, ieders visie, doelstellingen en expertise</w:t>
      </w:r>
      <w:r w:rsidR="00700CE6">
        <w:rPr>
          <w:lang w:val="nl-BE"/>
        </w:rPr>
        <w:t>,</w:t>
      </w:r>
      <w:r w:rsidR="004B5379">
        <w:rPr>
          <w:lang w:val="nl-BE"/>
        </w:rPr>
        <w:t xml:space="preserve"> en kan men sneller overgaan tot het uittekenen van de krijtlijnen van het partnerschap.</w:t>
      </w:r>
    </w:p>
    <w:p w14:paraId="14D5E962" w14:textId="77777777" w:rsidR="00726712" w:rsidRPr="00FB10EB" w:rsidRDefault="00726712" w:rsidP="00726712">
      <w:pPr>
        <w:pStyle w:val="Duidelijkcitaat"/>
        <w:rPr>
          <w:rStyle w:val="Intensieveverwijzing"/>
          <w:lang w:val="nl-BE"/>
        </w:rPr>
      </w:pPr>
      <w:r>
        <w:rPr>
          <w:lang w:val="nl-BE"/>
        </w:rPr>
        <w:t>“</w:t>
      </w:r>
      <w:r w:rsidRPr="0098452D">
        <w:rPr>
          <w:lang w:val="nl-BE"/>
        </w:rPr>
        <w:t xml:space="preserve">De infosessies verliepen chaotisch. Het hing een beetje af van het aantal afwezigen. Er waren sessies met 20 mensen, daarin had je de ruimte om in gesprek te gaan. Maar er waren ook infomomenten met 50-60-70 deelnemers, dan moet je op 2 uur tijd gaan verkennen wie is er hier aanwezig, wat zijn hun doelstellingen, wat is hun </w:t>
      </w:r>
      <w:proofErr w:type="spellStart"/>
      <w:r w:rsidRPr="0098452D">
        <w:rPr>
          <w:lang w:val="nl-BE"/>
        </w:rPr>
        <w:t>workload</w:t>
      </w:r>
      <w:proofErr w:type="spellEnd"/>
      <w:r w:rsidRPr="0098452D">
        <w:rPr>
          <w:lang w:val="nl-BE"/>
        </w:rPr>
        <w:t>, … dat zijn zaken die je eigenlijk, voordat je echt in een partnerschap stapt, niet zo gemakkelijk in een paar minuten tijd kunt duidelijk stellen.</w:t>
      </w:r>
      <w:r>
        <w:rPr>
          <w:lang w:val="nl-BE"/>
        </w:rPr>
        <w:t>”</w:t>
      </w:r>
    </w:p>
    <w:p w14:paraId="7B782D90" w14:textId="63025589" w:rsidR="00C0759D" w:rsidRDefault="00904A5C" w:rsidP="00C0759D">
      <w:pPr>
        <w:rPr>
          <w:rStyle w:val="Intensieveverwijzing"/>
        </w:rPr>
      </w:pPr>
      <w:r>
        <w:rPr>
          <w:rStyle w:val="Intensieveverwijzing"/>
        </w:rPr>
        <w:t>Het was voor de betrokken actoren vooraf niet duidelijk wat de bedoeling was van de sessies per thema</w:t>
      </w:r>
    </w:p>
    <w:p w14:paraId="320AD5AF" w14:textId="36ACCDFE" w:rsidR="007F43E0" w:rsidRPr="004A7E43" w:rsidRDefault="007F43E0" w:rsidP="007F43E0">
      <w:pPr>
        <w:rPr>
          <w:lang w:val="nl-BE"/>
        </w:rPr>
      </w:pPr>
      <w:r w:rsidRPr="004A7E43">
        <w:rPr>
          <w:lang w:val="nl-BE"/>
        </w:rPr>
        <w:t xml:space="preserve">Uit de gesprekken kwam overigens naar voor dat er </w:t>
      </w:r>
      <w:r w:rsidR="00A054D9">
        <w:rPr>
          <w:lang w:val="nl-BE"/>
        </w:rPr>
        <w:t xml:space="preserve">vooraf </w:t>
      </w:r>
      <w:r w:rsidRPr="004A7E43">
        <w:rPr>
          <w:lang w:val="nl-BE"/>
        </w:rPr>
        <w:t xml:space="preserve">onvoldoende duidelijk gecommuniceerd was over </w:t>
      </w:r>
      <w:r w:rsidR="00A054D9">
        <w:rPr>
          <w:lang w:val="nl-BE"/>
        </w:rPr>
        <w:t xml:space="preserve">het opzet, de verwachting en de doelstelling van </w:t>
      </w:r>
      <w:r w:rsidRPr="004A7E43">
        <w:rPr>
          <w:lang w:val="nl-BE"/>
        </w:rPr>
        <w:t xml:space="preserve">de sessie per thema. Heel wat actoren wisten niet wat ze konden verwachten van de sessie en kwamen onvoorbereid aan. </w:t>
      </w:r>
    </w:p>
    <w:p w14:paraId="64B46C18" w14:textId="6BF43380" w:rsidR="007F43E0" w:rsidRPr="004A7E43" w:rsidRDefault="004A7E43" w:rsidP="007F43E0">
      <w:pPr>
        <w:rPr>
          <w:lang w:val="nl-BE"/>
        </w:rPr>
      </w:pPr>
      <w:r>
        <w:rPr>
          <w:lang w:val="nl-BE"/>
        </w:rPr>
        <w:t xml:space="preserve">Men </w:t>
      </w:r>
      <w:r w:rsidR="002F594E">
        <w:rPr>
          <w:lang w:val="nl-BE"/>
        </w:rPr>
        <w:t xml:space="preserve">suggereerde om hier duidelijker over te communiceren en </w:t>
      </w:r>
      <w:r w:rsidR="00ED6118">
        <w:rPr>
          <w:lang w:val="nl-BE"/>
        </w:rPr>
        <w:t xml:space="preserve">eventueel </w:t>
      </w:r>
      <w:r w:rsidR="002F594E">
        <w:rPr>
          <w:lang w:val="nl-BE"/>
        </w:rPr>
        <w:t>reeds</w:t>
      </w:r>
      <w:r w:rsidR="00ED6118">
        <w:rPr>
          <w:lang w:val="nl-BE"/>
        </w:rPr>
        <w:t xml:space="preserve"> vooraf</w:t>
      </w:r>
      <w:r w:rsidR="002F594E">
        <w:rPr>
          <w:lang w:val="nl-BE"/>
        </w:rPr>
        <w:t xml:space="preserve"> input te vragen, door bijvoorbeeld te werken met een vragensjabloon</w:t>
      </w:r>
      <w:r w:rsidR="008171BE">
        <w:rPr>
          <w:lang w:val="nl-BE"/>
        </w:rPr>
        <w:t xml:space="preserve"> dat de</w:t>
      </w:r>
      <w:r w:rsidR="00D9722C">
        <w:rPr>
          <w:lang w:val="nl-BE"/>
        </w:rPr>
        <w:t xml:space="preserve"> doelstellingen</w:t>
      </w:r>
      <w:r w:rsidR="008171BE">
        <w:rPr>
          <w:lang w:val="nl-BE"/>
        </w:rPr>
        <w:t xml:space="preserve">, </w:t>
      </w:r>
      <w:r w:rsidR="00D9722C">
        <w:rPr>
          <w:lang w:val="nl-BE"/>
        </w:rPr>
        <w:t xml:space="preserve">doelgroepen, </w:t>
      </w:r>
      <w:r w:rsidR="008171BE">
        <w:rPr>
          <w:lang w:val="nl-BE"/>
        </w:rPr>
        <w:t xml:space="preserve">beschikbare </w:t>
      </w:r>
      <w:proofErr w:type="gramStart"/>
      <w:r w:rsidR="008171BE">
        <w:rPr>
          <w:lang w:val="nl-BE"/>
        </w:rPr>
        <w:t>capaciteit</w:t>
      </w:r>
      <w:r w:rsidR="00ED6118">
        <w:rPr>
          <w:lang w:val="nl-BE"/>
        </w:rPr>
        <w:t>,…</w:t>
      </w:r>
      <w:proofErr w:type="gramEnd"/>
      <w:r w:rsidR="00D9722C">
        <w:rPr>
          <w:lang w:val="nl-BE"/>
        </w:rPr>
        <w:t xml:space="preserve"> van elk van de actoren reeds capteert.</w:t>
      </w:r>
    </w:p>
    <w:p w14:paraId="55204D57" w14:textId="14B771B6" w:rsidR="007F43E0" w:rsidRPr="00077668" w:rsidRDefault="009D7586" w:rsidP="007F43E0">
      <w:pPr>
        <w:pStyle w:val="Duidelijkcitaat"/>
      </w:pPr>
      <w:r>
        <w:t>“</w:t>
      </w:r>
      <w:r w:rsidR="00495E86">
        <w:t>EUROPA WSE</w:t>
      </w:r>
      <w:r w:rsidR="007F43E0" w:rsidRPr="00347AAD">
        <w:t xml:space="preserve"> wou per thema één indiener, maar dat wisten de organisaties eigenlijk niet. Dus op de infosessie was dat eigenlijk niet duidelijk, waardoor velen gefrustreerd waren.</w:t>
      </w:r>
      <w:r>
        <w:t>”</w:t>
      </w:r>
      <w:r w:rsidR="00BE1BD1">
        <w:br/>
      </w:r>
      <w:r w:rsidR="00BE1BD1">
        <w:br/>
        <w:t>“He</w:t>
      </w:r>
      <w:r w:rsidR="00BE1BD1" w:rsidRPr="00BE1BD1">
        <w:t>t zou wel handig geweest zijn</w:t>
      </w:r>
      <w:r w:rsidR="00BE1BD1">
        <w:t>,</w:t>
      </w:r>
      <w:r w:rsidR="00BE1BD1" w:rsidRPr="00BE1BD1">
        <w:t xml:space="preserve"> moest </w:t>
      </w:r>
      <w:r w:rsidR="00BE1BD1">
        <w:t>het</w:t>
      </w:r>
      <w:r w:rsidR="00BE1BD1" w:rsidRPr="00BE1BD1">
        <w:t xml:space="preserve"> op voorhand duidelijker zijn wat de verwachtingen waren. Niet alle partners </w:t>
      </w:r>
      <w:r w:rsidR="00BE1BD1">
        <w:t xml:space="preserve">die </w:t>
      </w:r>
      <w:r w:rsidR="00BE1BD1" w:rsidRPr="00BE1BD1">
        <w:t>aanwezig</w:t>
      </w:r>
      <w:r w:rsidR="00BE1BD1">
        <w:t xml:space="preserve"> waren,</w:t>
      </w:r>
      <w:r w:rsidR="00BE1BD1" w:rsidRPr="00BE1BD1">
        <w:t xml:space="preserve"> hadden evenveel ervaring met dat soort projecten, </w:t>
      </w:r>
      <w:r w:rsidR="00BE1BD1">
        <w:t xml:space="preserve">het was </w:t>
      </w:r>
      <w:r w:rsidR="00BE1BD1" w:rsidRPr="00BE1BD1">
        <w:t xml:space="preserve">niet duidelijk </w:t>
      </w:r>
      <w:r w:rsidR="004310B1">
        <w:t xml:space="preserve">wat de rol van </w:t>
      </w:r>
      <w:r w:rsidR="00BE1BD1" w:rsidRPr="00BE1BD1">
        <w:t>trekker of partner</w:t>
      </w:r>
      <w:r w:rsidR="004310B1">
        <w:t xml:space="preserve"> inhoudt</w:t>
      </w:r>
      <w:r w:rsidR="00BE1BD1" w:rsidRPr="00BE1BD1">
        <w:t xml:space="preserve">, </w:t>
      </w:r>
      <w:r w:rsidR="004310B1">
        <w:t>t</w:t>
      </w:r>
      <w:r w:rsidR="00BE1BD1" w:rsidRPr="00BE1BD1">
        <w:t>erwijl het wel snel heel concreet is moeten worden, zonder dat iedereen goed wist waaraan hij begin</w:t>
      </w:r>
      <w:r w:rsidR="004310B1">
        <w:t>t</w:t>
      </w:r>
      <w:r w:rsidR="00BE1BD1" w:rsidRPr="00BE1BD1">
        <w:t>.</w:t>
      </w:r>
    </w:p>
    <w:p w14:paraId="066C2980" w14:textId="5875BA8C" w:rsidR="00393D59" w:rsidRDefault="00D400C3" w:rsidP="00810E11">
      <w:pPr>
        <w:spacing w:after="160" w:line="259" w:lineRule="auto"/>
        <w:rPr>
          <w:rStyle w:val="Intensieveverwijzing"/>
        </w:rPr>
      </w:pPr>
      <w:r>
        <w:rPr>
          <w:rStyle w:val="Intensieveverwijzing"/>
        </w:rPr>
        <w:t>D</w:t>
      </w:r>
      <w:r w:rsidR="00AD7C8F">
        <w:rPr>
          <w:rStyle w:val="Intensieveverwijzing"/>
        </w:rPr>
        <w:t xml:space="preserve">e keuze voor de </w:t>
      </w:r>
      <w:r w:rsidR="002D2BCD">
        <w:rPr>
          <w:rStyle w:val="Intensieveverwijzing"/>
        </w:rPr>
        <w:t>p</w:t>
      </w:r>
      <w:r w:rsidR="00AD7C8F">
        <w:rPr>
          <w:rStyle w:val="Intensieveverwijzing"/>
        </w:rPr>
        <w:t xml:space="preserve">romotor </w:t>
      </w:r>
      <w:r w:rsidR="000718B7">
        <w:rPr>
          <w:rStyle w:val="Intensieveverwijzing"/>
        </w:rPr>
        <w:t xml:space="preserve">was </w:t>
      </w:r>
      <w:r>
        <w:rPr>
          <w:rStyle w:val="Intensieveverwijzing"/>
        </w:rPr>
        <w:t xml:space="preserve">bij de meeste partnerschappen </w:t>
      </w:r>
      <w:r w:rsidR="00E47D43">
        <w:rPr>
          <w:rStyle w:val="Intensieveverwijzing"/>
        </w:rPr>
        <w:t>onvoldoende</w:t>
      </w:r>
      <w:r w:rsidR="000718B7">
        <w:rPr>
          <w:rStyle w:val="Intensieveverwijzing"/>
        </w:rPr>
        <w:t xml:space="preserve"> gebaseerd</w:t>
      </w:r>
      <w:r w:rsidR="00AD7C8F">
        <w:rPr>
          <w:rStyle w:val="Intensieveverwijzing"/>
        </w:rPr>
        <w:t xml:space="preserve"> </w:t>
      </w:r>
      <w:r w:rsidR="000718B7">
        <w:rPr>
          <w:rStyle w:val="Intensieveverwijzing"/>
        </w:rPr>
        <w:t>op</w:t>
      </w:r>
      <w:r w:rsidR="00AD7C8F">
        <w:rPr>
          <w:rStyle w:val="Intensieveverwijzing"/>
        </w:rPr>
        <w:t xml:space="preserve"> diens capaciteiten als netwerkmanager</w:t>
      </w:r>
    </w:p>
    <w:p w14:paraId="0FCEB4F4" w14:textId="6825319F" w:rsidR="00F67FEE" w:rsidRDefault="009945C7" w:rsidP="00623181">
      <w:pPr>
        <w:rPr>
          <w:lang w:val="nl-BE"/>
        </w:rPr>
      </w:pPr>
      <w:r>
        <w:rPr>
          <w:lang w:val="nl-BE"/>
        </w:rPr>
        <w:t xml:space="preserve">Het was initieel onvoldoende duidelijk wat de rol als promotor zou inhouden, wat de opdracht is van de promotor, en welke competenties deze dient te hebben om het partnerschap goed te coördineren. Deze verwachtingen werden niet verduidelijkt door </w:t>
      </w:r>
      <w:r w:rsidR="00495E86">
        <w:rPr>
          <w:lang w:val="nl-BE"/>
        </w:rPr>
        <w:t>Europa WSE</w:t>
      </w:r>
      <w:r>
        <w:rPr>
          <w:lang w:val="nl-BE"/>
        </w:rPr>
        <w:t>, noch werd daar in de partnerschappen grondig over gereflecteerd.</w:t>
      </w:r>
      <w:r w:rsidR="00481F3E">
        <w:rPr>
          <w:lang w:val="nl-BE"/>
        </w:rPr>
        <w:t xml:space="preserve"> Integendeel, b</w:t>
      </w:r>
      <w:r w:rsidR="00AC0E0F">
        <w:rPr>
          <w:lang w:val="nl-BE"/>
        </w:rPr>
        <w:t>ij de meeste partnerschappen was de keuze voor de promotor geen heel erg onderbouwde keuze</w:t>
      </w:r>
      <w:r w:rsidR="0090795C">
        <w:rPr>
          <w:lang w:val="nl-BE"/>
        </w:rPr>
        <w:t xml:space="preserve">, maar </w:t>
      </w:r>
      <w:r w:rsidR="00F67FEE">
        <w:rPr>
          <w:lang w:val="nl-BE"/>
        </w:rPr>
        <w:t xml:space="preserve">hing </w:t>
      </w:r>
      <w:r w:rsidR="0090795C">
        <w:rPr>
          <w:lang w:val="nl-BE"/>
        </w:rPr>
        <w:t>dit</w:t>
      </w:r>
      <w:r w:rsidR="00F67FEE">
        <w:rPr>
          <w:lang w:val="nl-BE"/>
        </w:rPr>
        <w:t xml:space="preserve"> af van toevalligheden</w:t>
      </w:r>
      <w:r w:rsidR="009E1BED">
        <w:rPr>
          <w:lang w:val="nl-BE"/>
        </w:rPr>
        <w:t>, zoals onderstaande quotes illustreren</w:t>
      </w:r>
      <w:r w:rsidR="009F5D63">
        <w:rPr>
          <w:lang w:val="nl-BE"/>
        </w:rPr>
        <w:t>.</w:t>
      </w:r>
      <w:r w:rsidR="00A13FE8">
        <w:rPr>
          <w:lang w:val="nl-BE"/>
        </w:rPr>
        <w:t xml:space="preserve"> Bij </w:t>
      </w:r>
      <w:r w:rsidR="009E1BED">
        <w:rPr>
          <w:lang w:val="nl-BE"/>
        </w:rPr>
        <w:t>verschillende thema’s</w:t>
      </w:r>
      <w:r w:rsidR="00A13FE8">
        <w:rPr>
          <w:lang w:val="nl-BE"/>
        </w:rPr>
        <w:t xml:space="preserve"> stond niemand te springen om de promotorrol op te nemen, en was het gewoon degene die zich uiteindelijk toch kandidaat stelde, dat het geworden is.</w:t>
      </w:r>
    </w:p>
    <w:p w14:paraId="2E66C6EF" w14:textId="77777777" w:rsidR="000718B7" w:rsidRPr="00C76645" w:rsidRDefault="000718B7" w:rsidP="000718B7">
      <w:pPr>
        <w:pStyle w:val="Duidelijkcitaat"/>
        <w:rPr>
          <w:lang w:val="nl-BE"/>
        </w:rPr>
      </w:pPr>
      <w:r>
        <w:rPr>
          <w:lang w:val="nl-BE"/>
        </w:rPr>
        <w:lastRenderedPageBreak/>
        <w:t>“</w:t>
      </w:r>
      <w:r w:rsidRPr="00AB6EAF">
        <w:rPr>
          <w:lang w:val="nl-BE"/>
        </w:rPr>
        <w:t>Je kon niet vertrekken zonder promotor. Daar werd druk uitgeoefend. Er moest een promotor zijn, iedereen naar elkaar aan het kijken… de mensen met ervaring dachten</w:t>
      </w:r>
      <w:r>
        <w:rPr>
          <w:lang w:val="nl-BE"/>
        </w:rPr>
        <w:t>: “</w:t>
      </w:r>
      <w:r w:rsidRPr="00AB6EAF">
        <w:rPr>
          <w:lang w:val="nl-BE"/>
        </w:rPr>
        <w:t xml:space="preserve">dat is een </w:t>
      </w:r>
      <w:proofErr w:type="spellStart"/>
      <w:r w:rsidRPr="00AB6EAF">
        <w:rPr>
          <w:lang w:val="nl-BE"/>
        </w:rPr>
        <w:t>rotjob</w:t>
      </w:r>
      <w:proofErr w:type="spellEnd"/>
      <w:r>
        <w:rPr>
          <w:lang w:val="nl-BE"/>
        </w:rPr>
        <w:t>, daar</w:t>
      </w:r>
      <w:r w:rsidRPr="00AB6EAF">
        <w:rPr>
          <w:lang w:val="nl-BE"/>
        </w:rPr>
        <w:t xml:space="preserve"> ga ik niet aan beginnen</w:t>
      </w:r>
      <w:r>
        <w:rPr>
          <w:lang w:val="nl-BE"/>
        </w:rPr>
        <w:t>”</w:t>
      </w:r>
      <w:r w:rsidRPr="00AB6EAF">
        <w:rPr>
          <w:lang w:val="nl-BE"/>
        </w:rPr>
        <w:t xml:space="preserve">. En dan </w:t>
      </w:r>
      <w:r>
        <w:rPr>
          <w:lang w:val="nl-BE"/>
        </w:rPr>
        <w:t xml:space="preserve">was er </w:t>
      </w:r>
      <w:r w:rsidRPr="00AB6EAF">
        <w:rPr>
          <w:lang w:val="nl-BE"/>
        </w:rPr>
        <w:t xml:space="preserve">een jong iemand die zei van </w:t>
      </w:r>
      <w:r>
        <w:rPr>
          <w:lang w:val="nl-BE"/>
        </w:rPr>
        <w:t>“</w:t>
      </w:r>
      <w:r w:rsidRPr="00AB6EAF">
        <w:rPr>
          <w:lang w:val="nl-BE"/>
        </w:rPr>
        <w:t>ik ga dat doen</w:t>
      </w:r>
      <w:r>
        <w:rPr>
          <w:lang w:val="nl-BE"/>
        </w:rPr>
        <w:t>”</w:t>
      </w:r>
      <w:r w:rsidRPr="00AB6EAF">
        <w:rPr>
          <w:lang w:val="nl-BE"/>
        </w:rPr>
        <w:t xml:space="preserve">. En dan </w:t>
      </w:r>
      <w:r>
        <w:rPr>
          <w:lang w:val="nl-BE"/>
        </w:rPr>
        <w:t xml:space="preserve">was </w:t>
      </w:r>
      <w:r w:rsidRPr="00AB6EAF">
        <w:rPr>
          <w:lang w:val="nl-BE"/>
        </w:rPr>
        <w:t>iedereen blij.</w:t>
      </w:r>
      <w:r>
        <w:rPr>
          <w:lang w:val="nl-BE"/>
        </w:rPr>
        <w:t>”</w:t>
      </w:r>
    </w:p>
    <w:p w14:paraId="2B598246" w14:textId="66EA75FE" w:rsidR="00AC0E0F" w:rsidRPr="008A50B9" w:rsidRDefault="009E1BED" w:rsidP="00AC0E0F">
      <w:pPr>
        <w:rPr>
          <w:lang w:val="nl-BE"/>
        </w:rPr>
      </w:pPr>
      <w:r>
        <w:rPr>
          <w:lang w:val="nl-BE"/>
        </w:rPr>
        <w:t xml:space="preserve">Toch waren er ook een aantal thema’s waarbij de keuze van de promotor meer </w:t>
      </w:r>
      <w:r w:rsidR="00AC0E0F" w:rsidRPr="008A50B9">
        <w:rPr>
          <w:lang w:val="nl-BE"/>
        </w:rPr>
        <w:t>vanzelfsprekend</w:t>
      </w:r>
      <w:r w:rsidR="00775AB0">
        <w:rPr>
          <w:lang w:val="nl-BE"/>
        </w:rPr>
        <w:t xml:space="preserve"> was, bijvoorbeeld</w:t>
      </w:r>
      <w:r w:rsidR="00AC0E0F" w:rsidRPr="008A50B9">
        <w:rPr>
          <w:lang w:val="nl-BE"/>
        </w:rPr>
        <w:t xml:space="preserve"> door de trekkende rol die de actor </w:t>
      </w:r>
      <w:proofErr w:type="gramStart"/>
      <w:r w:rsidR="00AC0E0F" w:rsidRPr="008A50B9">
        <w:rPr>
          <w:lang w:val="nl-BE"/>
        </w:rPr>
        <w:t>reeds</w:t>
      </w:r>
      <w:proofErr w:type="gramEnd"/>
      <w:r w:rsidR="00AC0E0F" w:rsidRPr="008A50B9">
        <w:rPr>
          <w:lang w:val="nl-BE"/>
        </w:rPr>
        <w:t xml:space="preserve"> opnam in de </w:t>
      </w:r>
      <w:r w:rsidR="00A9601E">
        <w:rPr>
          <w:lang w:val="nl-BE"/>
        </w:rPr>
        <w:t xml:space="preserve">fysieke </w:t>
      </w:r>
      <w:r w:rsidR="00AC0E0F" w:rsidRPr="008A50B9">
        <w:rPr>
          <w:lang w:val="nl-BE"/>
        </w:rPr>
        <w:t xml:space="preserve">sessie </w:t>
      </w:r>
      <w:r w:rsidR="00AC0E0F">
        <w:rPr>
          <w:lang w:val="nl-BE"/>
        </w:rPr>
        <w:t>of, bij kleinere thema’s, de centrale positie die de actor in de sector heeft.</w:t>
      </w:r>
    </w:p>
    <w:p w14:paraId="23E76F08" w14:textId="0F8B433A" w:rsidR="00AC0E0F" w:rsidRDefault="00AC0E0F" w:rsidP="00AC0E0F">
      <w:pPr>
        <w:pStyle w:val="Duidelijkcitaat"/>
        <w:rPr>
          <w:lang w:val="nl-BE"/>
        </w:rPr>
      </w:pPr>
      <w:r>
        <w:rPr>
          <w:lang w:val="nl-BE"/>
        </w:rPr>
        <w:t>“</w:t>
      </w:r>
      <w:r w:rsidRPr="006E4985">
        <w:rPr>
          <w:lang w:val="nl-BE"/>
        </w:rPr>
        <w:t>Ik ben eigenlijk onmiddellijk naar voren gegaan, kandidaat gezet van ik wil he</w:t>
      </w:r>
      <w:r>
        <w:rPr>
          <w:lang w:val="nl-BE"/>
        </w:rPr>
        <w:t>l</w:t>
      </w:r>
      <w:r w:rsidRPr="006E4985">
        <w:rPr>
          <w:lang w:val="nl-BE"/>
        </w:rPr>
        <w:t xml:space="preserve">pen opschrijven. Ik heb de stiften in handen genomen en dan ga je een stuk het proces samen, op </w:t>
      </w:r>
      <w:proofErr w:type="spellStart"/>
      <w:r w:rsidRPr="006E4985">
        <w:rPr>
          <w:lang w:val="nl-BE"/>
        </w:rPr>
        <w:t>cocreatieve</w:t>
      </w:r>
      <w:proofErr w:type="spellEnd"/>
      <w:r w:rsidRPr="006E4985">
        <w:rPr>
          <w:lang w:val="nl-BE"/>
        </w:rPr>
        <w:t xml:space="preserve"> manier vormgeven. En ik denk dat we daar de basis hebben gelegd voor samenwerking nadien. Iedereen voelde aan het is heel </w:t>
      </w:r>
      <w:proofErr w:type="spellStart"/>
      <w:r w:rsidRPr="006E4985">
        <w:rPr>
          <w:lang w:val="nl-BE"/>
        </w:rPr>
        <w:t>cocreatief</w:t>
      </w:r>
      <w:proofErr w:type="spellEnd"/>
      <w:r w:rsidRPr="006E4985">
        <w:rPr>
          <w:lang w:val="nl-BE"/>
        </w:rPr>
        <w:t xml:space="preserve">, iedereen had een mening, maar er is wel </w:t>
      </w:r>
      <w:r w:rsidR="00F10165">
        <w:rPr>
          <w:lang w:val="nl-BE"/>
        </w:rPr>
        <w:t>één</w:t>
      </w:r>
      <w:r w:rsidRPr="006E4985">
        <w:rPr>
          <w:lang w:val="nl-BE"/>
        </w:rPr>
        <w:t xml:space="preserve"> partij die ons wil leiden en begeleiden</w:t>
      </w:r>
      <w:r>
        <w:rPr>
          <w:lang w:val="nl-BE"/>
        </w:rPr>
        <w:t>.”</w:t>
      </w:r>
    </w:p>
    <w:p w14:paraId="363B22E1" w14:textId="37B81BBD" w:rsidR="000A274C" w:rsidRPr="000512A0" w:rsidRDefault="000A274C" w:rsidP="003C45B4">
      <w:pPr>
        <w:rPr>
          <w:lang w:val="nl-BE"/>
        </w:rPr>
      </w:pPr>
      <w:r>
        <w:rPr>
          <w:lang w:val="nl-BE"/>
        </w:rPr>
        <w:t>De actoren benadrukken in de gesprekken d</w:t>
      </w:r>
      <w:r w:rsidRPr="00C76645">
        <w:rPr>
          <w:lang w:val="nl-BE"/>
        </w:rPr>
        <w:t xml:space="preserve">at er voldoende budget </w:t>
      </w:r>
      <w:r>
        <w:rPr>
          <w:lang w:val="nl-BE"/>
        </w:rPr>
        <w:t>dient te worden voorzien</w:t>
      </w:r>
      <w:r w:rsidRPr="00C76645">
        <w:rPr>
          <w:lang w:val="nl-BE"/>
        </w:rPr>
        <w:t xml:space="preserve"> voor het opnemen van de promotorrol. </w:t>
      </w:r>
      <w:r>
        <w:rPr>
          <w:lang w:val="nl-BE"/>
        </w:rPr>
        <w:t xml:space="preserve">Men geeft aan dat </w:t>
      </w:r>
      <w:r w:rsidR="00495E86">
        <w:rPr>
          <w:lang w:val="nl-BE"/>
        </w:rPr>
        <w:t>Europa WSE</w:t>
      </w:r>
      <w:r>
        <w:rPr>
          <w:lang w:val="nl-BE"/>
        </w:rPr>
        <w:t xml:space="preserve"> erop moet toezien dat de partnerschappen voldoende gewicht geven aan deze rol zodat de promotor ook budgettair de ruimte heeft om de rol ten gronde op te nemen.</w:t>
      </w:r>
    </w:p>
    <w:p w14:paraId="4C98C811" w14:textId="105DB684" w:rsidR="000512A0" w:rsidRPr="003C45B4" w:rsidRDefault="00A30DC6" w:rsidP="000512A0">
      <w:pPr>
        <w:pStyle w:val="Duidelijkcitaat"/>
        <w:rPr>
          <w:lang w:val="nl-BE"/>
        </w:rPr>
      </w:pPr>
      <w:r>
        <w:rPr>
          <w:lang w:val="nl-BE"/>
        </w:rPr>
        <w:t>“</w:t>
      </w:r>
      <w:r w:rsidR="000512A0" w:rsidRPr="003C45B4">
        <w:rPr>
          <w:lang w:val="nl-BE"/>
        </w:rPr>
        <w:t xml:space="preserve">Dat is een </w:t>
      </w:r>
      <w:proofErr w:type="spellStart"/>
      <w:r w:rsidR="000512A0" w:rsidRPr="003C45B4">
        <w:rPr>
          <w:lang w:val="nl-BE"/>
        </w:rPr>
        <w:t>leerles</w:t>
      </w:r>
      <w:proofErr w:type="spellEnd"/>
      <w:r w:rsidR="000512A0" w:rsidRPr="003C45B4">
        <w:rPr>
          <w:lang w:val="nl-BE"/>
        </w:rPr>
        <w:t xml:space="preserve">, ten gronde </w:t>
      </w:r>
      <w:r w:rsidR="00E54FBA">
        <w:rPr>
          <w:lang w:val="nl-BE"/>
        </w:rPr>
        <w:t>nagaan “</w:t>
      </w:r>
      <w:r w:rsidR="000512A0" w:rsidRPr="003C45B4">
        <w:rPr>
          <w:lang w:val="nl-BE"/>
        </w:rPr>
        <w:t>wat is de rol promotor, wat houdt dat in, hoe gaan we dat aanvatten?</w:t>
      </w:r>
      <w:r w:rsidR="00E54FBA">
        <w:rPr>
          <w:lang w:val="nl-BE"/>
        </w:rPr>
        <w:t>”</w:t>
      </w:r>
      <w:r w:rsidR="000512A0" w:rsidRPr="003C45B4">
        <w:rPr>
          <w:lang w:val="nl-BE"/>
        </w:rPr>
        <w:t xml:space="preserve"> Dat is pas later gekomen en later duidelijker geworden.</w:t>
      </w:r>
      <w:r>
        <w:rPr>
          <w:lang w:val="nl-BE"/>
        </w:rPr>
        <w:t>”</w:t>
      </w:r>
    </w:p>
    <w:p w14:paraId="3E291B87" w14:textId="5014BD7F" w:rsidR="00517DF9" w:rsidRDefault="00F5747E" w:rsidP="00006771">
      <w:pPr>
        <w:pStyle w:val="Duidelijkcitaat"/>
        <w:rPr>
          <w:lang w:val="nl-BE"/>
        </w:rPr>
      </w:pPr>
      <w:r>
        <w:rPr>
          <w:lang w:val="nl-BE"/>
        </w:rPr>
        <w:t>“Ze</w:t>
      </w:r>
      <w:r w:rsidRPr="00F5747E">
        <w:rPr>
          <w:lang w:val="nl-BE"/>
        </w:rPr>
        <w:t xml:space="preserve"> had ook apart budget daarvoor</w:t>
      </w:r>
      <w:r w:rsidR="000A274C">
        <w:rPr>
          <w:lang w:val="nl-BE"/>
        </w:rPr>
        <w:t xml:space="preserve"> [voor de coördinatie van het </w:t>
      </w:r>
      <w:proofErr w:type="spellStart"/>
      <w:r w:rsidR="00A15810">
        <w:rPr>
          <w:lang w:val="nl-BE"/>
        </w:rPr>
        <w:t>pa</w:t>
      </w:r>
      <w:r w:rsidR="00196E85">
        <w:rPr>
          <w:lang w:val="nl-BE"/>
        </w:rPr>
        <w:t>hi</w:t>
      </w:r>
      <w:r w:rsidR="00A15810">
        <w:rPr>
          <w:lang w:val="nl-BE"/>
        </w:rPr>
        <w:t>rtnerschap</w:t>
      </w:r>
      <w:proofErr w:type="spellEnd"/>
      <w:r w:rsidR="000A274C">
        <w:rPr>
          <w:lang w:val="nl-BE"/>
        </w:rPr>
        <w:t>]</w:t>
      </w:r>
      <w:r w:rsidRPr="00F5747E">
        <w:rPr>
          <w:lang w:val="nl-BE"/>
        </w:rPr>
        <w:t xml:space="preserve">, maar </w:t>
      </w:r>
      <w:r w:rsidR="00E6676F">
        <w:rPr>
          <w:lang w:val="nl-BE"/>
        </w:rPr>
        <w:t xml:space="preserve">dat is </w:t>
      </w:r>
      <w:r w:rsidRPr="00F5747E">
        <w:rPr>
          <w:lang w:val="nl-BE"/>
        </w:rPr>
        <w:t>te laag ingeschat</w:t>
      </w:r>
      <w:r>
        <w:rPr>
          <w:lang w:val="nl-BE"/>
        </w:rPr>
        <w:t>. (…)</w:t>
      </w:r>
      <w:r w:rsidR="00006771" w:rsidRPr="00006771">
        <w:rPr>
          <w:lang w:val="nl-BE"/>
        </w:rPr>
        <w:t xml:space="preserve"> Als je geen ervaring hebt dan is dat moeilijk in te schatten.</w:t>
      </w:r>
      <w:r>
        <w:rPr>
          <w:lang w:val="nl-BE"/>
        </w:rPr>
        <w:t>”</w:t>
      </w:r>
    </w:p>
    <w:p w14:paraId="11F61C5A" w14:textId="42186C20" w:rsidR="009B3023" w:rsidRDefault="00C21166" w:rsidP="009B3023">
      <w:pPr>
        <w:spacing w:after="160" w:line="259" w:lineRule="auto"/>
        <w:jc w:val="left"/>
        <w:rPr>
          <w:rStyle w:val="Intensieveverwijzing"/>
        </w:rPr>
      </w:pPr>
      <w:r>
        <w:rPr>
          <w:rStyle w:val="Intensieveverwijzing"/>
        </w:rPr>
        <w:t xml:space="preserve">Onvoldoende tijd om </w:t>
      </w:r>
      <w:r w:rsidR="004F6B6B">
        <w:rPr>
          <w:rStyle w:val="Intensieveverwijzing"/>
        </w:rPr>
        <w:t xml:space="preserve">doordachte </w:t>
      </w:r>
      <w:r>
        <w:rPr>
          <w:rStyle w:val="Intensieveverwijzing"/>
        </w:rPr>
        <w:t>partnerschappen te vormen</w:t>
      </w:r>
    </w:p>
    <w:p w14:paraId="4C07FDBD" w14:textId="15CE54DC" w:rsidR="004149C8" w:rsidRDefault="00DD3726" w:rsidP="00C21166">
      <w:pPr>
        <w:rPr>
          <w:lang w:val="nl-BE"/>
        </w:rPr>
      </w:pPr>
      <w:r>
        <w:rPr>
          <w:lang w:val="nl-BE"/>
        </w:rPr>
        <w:t xml:space="preserve">Het </w:t>
      </w:r>
      <w:r w:rsidR="00D2336E">
        <w:rPr>
          <w:lang w:val="nl-BE"/>
        </w:rPr>
        <w:t>overkoepelende,</w:t>
      </w:r>
      <w:r>
        <w:rPr>
          <w:lang w:val="nl-BE"/>
        </w:rPr>
        <w:t xml:space="preserve"> grote knelpunt om sterke partnerschappen te vormen, was de </w:t>
      </w:r>
      <w:r w:rsidR="00811B44">
        <w:rPr>
          <w:lang w:val="nl-BE"/>
        </w:rPr>
        <w:t>erg korte timeframe waarin dit moest gebeuren. Hierover zijn de bevraagde actoren het zowat unaniem eens.</w:t>
      </w:r>
      <w:r w:rsidR="000A69AF">
        <w:rPr>
          <w:lang w:val="nl-BE"/>
        </w:rPr>
        <w:t xml:space="preserve"> </w:t>
      </w:r>
      <w:r w:rsidR="004149C8">
        <w:t>De timeframe was zo krap omwille van de tijdsdruk van het gebruik van de REACT-EU middelen. De projecten dienden immers van start te kunnen gaan begin 2023 zodat ze tegen eind 2023 konden afronden.</w:t>
      </w:r>
    </w:p>
    <w:p w14:paraId="1C4ACA1F" w14:textId="70A6DA0C" w:rsidR="00311822" w:rsidRDefault="002234A6" w:rsidP="00C21166">
      <w:pPr>
        <w:rPr>
          <w:lang w:val="nl-BE"/>
        </w:rPr>
      </w:pPr>
      <w:r>
        <w:rPr>
          <w:lang w:val="nl-BE"/>
        </w:rPr>
        <w:t xml:space="preserve">Partners die elkaar vooraf niet kenden </w:t>
      </w:r>
      <w:r w:rsidR="00B934BF">
        <w:rPr>
          <w:lang w:val="nl-BE"/>
        </w:rPr>
        <w:t>moesten zich gaan verenigen in een partnerschap. Dat is niet evident en vraag</w:t>
      </w:r>
      <w:r w:rsidR="0017212F">
        <w:rPr>
          <w:lang w:val="nl-BE"/>
        </w:rPr>
        <w:t>t</w:t>
      </w:r>
      <w:r w:rsidR="00B934BF">
        <w:rPr>
          <w:lang w:val="nl-BE"/>
        </w:rPr>
        <w:t xml:space="preserve"> tijd, die er niet was.</w:t>
      </w:r>
      <w:r w:rsidR="00505329">
        <w:rPr>
          <w:lang w:val="nl-BE"/>
        </w:rPr>
        <w:t xml:space="preserve"> Uit de gesprekken blijkt dat de actoren niet de tijd hadden om strategisch na te denken over de samenstelling van het partnerschap, maar dat deze eerder gevormd werd door </w:t>
      </w:r>
      <w:r w:rsidR="00083F76">
        <w:rPr>
          <w:lang w:val="nl-BE"/>
        </w:rPr>
        <w:t xml:space="preserve">de enerzijds de actoren die interesse toonden </w:t>
      </w:r>
      <w:r w:rsidR="00DE2A8B">
        <w:rPr>
          <w:lang w:val="nl-BE"/>
        </w:rPr>
        <w:t xml:space="preserve">(en aanwezig waren op de </w:t>
      </w:r>
      <w:r w:rsidR="00F008C0">
        <w:rPr>
          <w:lang w:val="nl-BE"/>
        </w:rPr>
        <w:t>fysieke sessie)</w:t>
      </w:r>
      <w:r w:rsidR="00083F76">
        <w:rPr>
          <w:lang w:val="nl-BE"/>
        </w:rPr>
        <w:t xml:space="preserve"> en anderzijds het voldoen aan de vereisten van de verschillende type actoren.</w:t>
      </w:r>
      <w:r w:rsidR="00CB0E35">
        <w:rPr>
          <w:lang w:val="nl-BE"/>
        </w:rPr>
        <w:t xml:space="preserve"> </w:t>
      </w:r>
      <w:r w:rsidR="000D02CF">
        <w:rPr>
          <w:lang w:val="nl-BE"/>
        </w:rPr>
        <w:t>Ook</w:t>
      </w:r>
      <w:r w:rsidR="00CB0E35">
        <w:rPr>
          <w:lang w:val="nl-BE"/>
        </w:rPr>
        <w:t xml:space="preserve"> geeft men aan dat heel wat actoren zijn afgevallen omdat zij zich op zo’n korte tijd niet konden organiseren en engageren.</w:t>
      </w:r>
      <w:r w:rsidR="00057B21">
        <w:rPr>
          <w:lang w:val="nl-BE"/>
        </w:rPr>
        <w:t xml:space="preserve"> Zeker voor kleine organisaties met beperkte capaciteit</w:t>
      </w:r>
      <w:r w:rsidR="00CF027D">
        <w:rPr>
          <w:lang w:val="nl-BE"/>
        </w:rPr>
        <w:t>, vormt dit een uitdaging.</w:t>
      </w:r>
    </w:p>
    <w:p w14:paraId="50886659" w14:textId="1EA817E8" w:rsidR="00505329" w:rsidRDefault="00E50FA3" w:rsidP="00505329">
      <w:pPr>
        <w:pStyle w:val="Duidelijkcitaat"/>
        <w:rPr>
          <w:lang w:val="nl-BE"/>
        </w:rPr>
      </w:pPr>
      <w:r>
        <w:rPr>
          <w:lang w:val="nl-BE"/>
        </w:rPr>
        <w:lastRenderedPageBreak/>
        <w:t>“</w:t>
      </w:r>
      <w:r w:rsidR="00505329">
        <w:rPr>
          <w:lang w:val="nl-BE"/>
        </w:rPr>
        <w:t>E</w:t>
      </w:r>
      <w:r w:rsidR="00505329" w:rsidRPr="00352D8D">
        <w:rPr>
          <w:lang w:val="nl-BE"/>
        </w:rPr>
        <w:t>r was geen tijd om strategisch na te denken qua partners, je kon dan ook eigenlijk niet heel kieskeurig zijn, want het was echt zoeken naar partners om die voorwaarden in te vullen. Men had echt stress door de korte tijdsframe.</w:t>
      </w:r>
      <w:r>
        <w:rPr>
          <w:lang w:val="nl-BE"/>
        </w:rPr>
        <w:t>”</w:t>
      </w:r>
    </w:p>
    <w:p w14:paraId="64B21D75" w14:textId="531CAE39" w:rsidR="00EB4CDD" w:rsidRDefault="00245F1E">
      <w:pPr>
        <w:spacing w:after="160" w:line="259" w:lineRule="auto"/>
        <w:jc w:val="left"/>
        <w:rPr>
          <w:lang w:val="nl-BE"/>
        </w:rPr>
      </w:pPr>
      <w:r w:rsidRPr="000C5F19">
        <w:rPr>
          <w:lang w:val="nl-BE"/>
        </w:rPr>
        <w:t>Eén partner gaf aan dat de korte timing en de snelheid waarin er gewerkt moest worden wel zorgde voor een natuurlijke selectie: alleen de meest enthousiaste en geëngageerde partners bleven over.</w:t>
      </w:r>
    </w:p>
    <w:p w14:paraId="2140F482" w14:textId="01D685B0" w:rsidR="00060595" w:rsidRDefault="00EF3AFE" w:rsidP="00060595">
      <w:pPr>
        <w:pStyle w:val="Kop4"/>
      </w:pPr>
      <w:r>
        <w:t>Project</w:t>
      </w:r>
      <w:r w:rsidR="00A479BD">
        <w:t>voorstel</w:t>
      </w:r>
      <w:r>
        <w:t xml:space="preserve"> opmaken</w:t>
      </w:r>
    </w:p>
    <w:p w14:paraId="29407E29" w14:textId="15A6605B" w:rsidR="005F38EA" w:rsidRPr="001F64DE" w:rsidRDefault="00EA515C" w:rsidP="00373188">
      <w:r w:rsidRPr="001F64DE">
        <w:t xml:space="preserve">De fase waarin het projectvoorstel moest worden opgemaakt, volgde zeer snel op de fase van de partnerschapsvorming (en </w:t>
      </w:r>
      <w:r w:rsidR="00381C47">
        <w:t>beiden</w:t>
      </w:r>
      <w:r w:rsidRPr="001F64DE">
        <w:t xml:space="preserve"> li</w:t>
      </w:r>
      <w:r w:rsidR="00DE3FD6" w:rsidRPr="001F64DE">
        <w:t>ep</w:t>
      </w:r>
      <w:r w:rsidR="005F38EA" w:rsidRPr="001F64DE">
        <w:t>en</w:t>
      </w:r>
      <w:r w:rsidR="00DE3FD6" w:rsidRPr="001F64DE">
        <w:t xml:space="preserve"> in realiteit </w:t>
      </w:r>
      <w:r w:rsidR="000A05BD" w:rsidRPr="001F64DE">
        <w:t>door elkaar).</w:t>
      </w:r>
    </w:p>
    <w:p w14:paraId="7CE28C6B" w14:textId="678EDE5B" w:rsidR="00E90169" w:rsidRPr="001F64DE" w:rsidRDefault="00373188" w:rsidP="00B751CD">
      <w:pPr>
        <w:pStyle w:val="Lijstalinea"/>
        <w:numPr>
          <w:ilvl w:val="0"/>
          <w:numId w:val="37"/>
        </w:numPr>
      </w:pPr>
      <w:r w:rsidRPr="001F64DE">
        <w:t xml:space="preserve">Op 7 november moest er per partnerschap worden doorgegeven aan </w:t>
      </w:r>
      <w:r w:rsidR="00495E86">
        <w:t>Europa WSE</w:t>
      </w:r>
      <w:r w:rsidRPr="001F64DE">
        <w:t xml:space="preserve"> welke organisatie de rol van promotor zal opnemen.</w:t>
      </w:r>
    </w:p>
    <w:p w14:paraId="37921FDF" w14:textId="77777777" w:rsidR="001F64DE" w:rsidRPr="001F64DE" w:rsidRDefault="00373188" w:rsidP="00B751CD">
      <w:pPr>
        <w:pStyle w:val="Lijstalinea"/>
        <w:numPr>
          <w:ilvl w:val="0"/>
          <w:numId w:val="37"/>
        </w:numPr>
      </w:pPr>
      <w:r w:rsidRPr="001F64DE">
        <w:t>Een dag later werd de oproep opengesteld in de ESF-applicatie (</w:t>
      </w:r>
      <w:proofErr w:type="spellStart"/>
      <w:r w:rsidRPr="001F64DE">
        <w:t>Platos</w:t>
      </w:r>
      <w:proofErr w:type="spellEnd"/>
      <w:r w:rsidRPr="001F64DE">
        <w:t>). Vervolgens moest het projectvoorstel op 25 november worden ingediend.</w:t>
      </w:r>
    </w:p>
    <w:p w14:paraId="06F3D7A1" w14:textId="532ADF75" w:rsidR="001F64DE" w:rsidRPr="001F64DE" w:rsidRDefault="00373188" w:rsidP="00B751CD">
      <w:pPr>
        <w:pStyle w:val="Lijstalinea"/>
        <w:numPr>
          <w:ilvl w:val="0"/>
          <w:numId w:val="37"/>
        </w:numPr>
      </w:pPr>
      <w:r w:rsidRPr="001F64DE">
        <w:t xml:space="preserve">Tussen 12 en 14 december moest elk partnerschap zijn project komen pitchen. Hiervoor werden richtlijnen aangereikt vanuit </w:t>
      </w:r>
      <w:r w:rsidR="00495E86">
        <w:t>Europa WSE</w:t>
      </w:r>
      <w:r w:rsidRPr="001F64DE">
        <w:t>.</w:t>
      </w:r>
    </w:p>
    <w:p w14:paraId="6A8F6F62" w14:textId="7AC8DDD9" w:rsidR="00373188" w:rsidRDefault="00373188" w:rsidP="00B751CD">
      <w:pPr>
        <w:pStyle w:val="Lijstalinea"/>
        <w:numPr>
          <w:ilvl w:val="0"/>
          <w:numId w:val="37"/>
        </w:numPr>
      </w:pPr>
      <w:r w:rsidRPr="001F64DE">
        <w:t>Eind december werd vervolgens de projectbeslissing gecommuniceerd. Elk partnerschap had daarna recht op een feedbacksessie.</w:t>
      </w:r>
    </w:p>
    <w:p w14:paraId="2D8321F8" w14:textId="6E105BEE" w:rsidR="00D43372" w:rsidRPr="0082618E" w:rsidRDefault="00971D97" w:rsidP="00D43372">
      <w:pPr>
        <w:rPr>
          <w:rStyle w:val="Intensieveverwijzing"/>
        </w:rPr>
      </w:pPr>
      <w:r>
        <w:rPr>
          <w:rStyle w:val="Intensieveverwijzing"/>
        </w:rPr>
        <w:t>Er was w</w:t>
      </w:r>
      <w:r w:rsidR="0082618E">
        <w:rPr>
          <w:rStyle w:val="Intensieveverwijzing"/>
        </w:rPr>
        <w:t>einig tijd om het project</w:t>
      </w:r>
      <w:r w:rsidR="00B6417B">
        <w:rPr>
          <w:rStyle w:val="Intensieveverwijzing"/>
        </w:rPr>
        <w:t>voorstel</w:t>
      </w:r>
      <w:r w:rsidR="0082618E">
        <w:rPr>
          <w:rStyle w:val="Intensieveverwijzing"/>
        </w:rPr>
        <w:t xml:space="preserve"> </w:t>
      </w:r>
      <w:r w:rsidR="00D85498">
        <w:rPr>
          <w:rStyle w:val="Intensieveverwijzing"/>
        </w:rPr>
        <w:t>goed door te denken</w:t>
      </w:r>
      <w:r w:rsidR="00DF6E1A">
        <w:rPr>
          <w:rStyle w:val="Intensieveverwijzing"/>
        </w:rPr>
        <w:t xml:space="preserve"> en </w:t>
      </w:r>
      <w:r>
        <w:rPr>
          <w:rStyle w:val="Intensieveverwijzing"/>
        </w:rPr>
        <w:t xml:space="preserve">het </w:t>
      </w:r>
      <w:r w:rsidR="00DF6E1A">
        <w:rPr>
          <w:rStyle w:val="Intensieveverwijzing"/>
        </w:rPr>
        <w:t xml:space="preserve">proces liep terwijl </w:t>
      </w:r>
      <w:r>
        <w:rPr>
          <w:rStyle w:val="Intensieveverwijzing"/>
        </w:rPr>
        <w:t xml:space="preserve">de </w:t>
      </w:r>
      <w:r w:rsidR="00DF6E1A">
        <w:rPr>
          <w:rStyle w:val="Intensieveverwijzing"/>
        </w:rPr>
        <w:t xml:space="preserve">partnerschapsvorming nog niet volledig </w:t>
      </w:r>
      <w:r w:rsidR="00D860A8">
        <w:rPr>
          <w:rStyle w:val="Intensieveverwijzing"/>
        </w:rPr>
        <w:t xml:space="preserve">was </w:t>
      </w:r>
      <w:r w:rsidR="00DF6E1A">
        <w:rPr>
          <w:rStyle w:val="Intensieveverwijzing"/>
        </w:rPr>
        <w:t>afgerond</w:t>
      </w:r>
    </w:p>
    <w:p w14:paraId="52F0423B" w14:textId="036641E7" w:rsidR="003E2813" w:rsidRPr="00F62CD0" w:rsidRDefault="004149C8" w:rsidP="00F8689B">
      <w:r>
        <w:t xml:space="preserve">Door de tijdsdruk van het gebruik van de REACT-EU middelen, was ook de timing voor de opmaak van de projectvoorstellen krap. De projecten dienden van start te kunnen gaan begin 2023. De beperkte tijd die de actoren kregen om een projectvoorstel op te maken, stond dan ook centraal </w:t>
      </w:r>
      <w:r w:rsidR="00A27BFC">
        <w:rPr>
          <w:bCs/>
          <w:lang w:val="nl-BE"/>
        </w:rPr>
        <w:t>in de feedback</w:t>
      </w:r>
      <w:r>
        <w:rPr>
          <w:bCs/>
          <w:lang w:val="nl-BE"/>
        </w:rPr>
        <w:t xml:space="preserve"> van de betrokken actoren</w:t>
      </w:r>
      <w:r w:rsidR="00A27BFC">
        <w:rPr>
          <w:bCs/>
          <w:lang w:val="nl-BE"/>
        </w:rPr>
        <w:t xml:space="preserve"> over de opmaak van het projectvoorstel.</w:t>
      </w:r>
      <w:r w:rsidR="00A810BA">
        <w:rPr>
          <w:bCs/>
          <w:lang w:val="nl-BE"/>
        </w:rPr>
        <w:t xml:space="preserve"> </w:t>
      </w:r>
      <w:r w:rsidR="0008788C">
        <w:rPr>
          <w:bCs/>
          <w:lang w:val="nl-BE"/>
        </w:rPr>
        <w:t>Het was een race tegen de klok om het dossier tijdig klaar te maken. Dit resulteerde in stress</w:t>
      </w:r>
      <w:r w:rsidR="00685755">
        <w:rPr>
          <w:bCs/>
          <w:lang w:val="nl-BE"/>
        </w:rPr>
        <w:t xml:space="preserve">, </w:t>
      </w:r>
      <w:r w:rsidR="00A34E26">
        <w:rPr>
          <w:bCs/>
          <w:lang w:val="nl-BE"/>
        </w:rPr>
        <w:t xml:space="preserve">in </w:t>
      </w:r>
      <w:r w:rsidR="00EF366D">
        <w:rPr>
          <w:bCs/>
          <w:lang w:val="nl-BE"/>
        </w:rPr>
        <w:t xml:space="preserve">aanpakken </w:t>
      </w:r>
      <w:r w:rsidR="00A34E26">
        <w:rPr>
          <w:bCs/>
          <w:lang w:val="nl-BE"/>
        </w:rPr>
        <w:t xml:space="preserve">die nog niet in </w:t>
      </w:r>
      <w:r w:rsidR="000A1373">
        <w:rPr>
          <w:bCs/>
          <w:lang w:val="nl-BE"/>
        </w:rPr>
        <w:t>detail</w:t>
      </w:r>
      <w:r w:rsidR="00A34E26">
        <w:rPr>
          <w:bCs/>
          <w:lang w:val="nl-BE"/>
        </w:rPr>
        <w:t xml:space="preserve"> </w:t>
      </w:r>
      <w:r w:rsidR="00EF366D">
        <w:rPr>
          <w:bCs/>
          <w:lang w:val="nl-BE"/>
        </w:rPr>
        <w:t>werden uitgewerkt</w:t>
      </w:r>
      <w:r w:rsidR="00685755">
        <w:rPr>
          <w:bCs/>
          <w:lang w:val="nl-BE"/>
        </w:rPr>
        <w:t xml:space="preserve"> en bijgevolg begrotingen die </w:t>
      </w:r>
      <w:r w:rsidR="003E2813">
        <w:rPr>
          <w:bCs/>
          <w:lang w:val="nl-BE"/>
        </w:rPr>
        <w:t>nog met veel onzekerheid werden opgemaakt</w:t>
      </w:r>
      <w:r w:rsidR="00A219FA">
        <w:rPr>
          <w:bCs/>
          <w:lang w:val="nl-BE"/>
        </w:rPr>
        <w:t>.</w:t>
      </w:r>
    </w:p>
    <w:p w14:paraId="5F01D754" w14:textId="77777777" w:rsidR="008C76C4" w:rsidRDefault="00F077F3" w:rsidP="00D43372">
      <w:pPr>
        <w:rPr>
          <w:bCs/>
          <w:lang w:val="nl-BE"/>
        </w:rPr>
      </w:pPr>
      <w:r>
        <w:rPr>
          <w:bCs/>
          <w:lang w:val="nl-BE"/>
        </w:rPr>
        <w:t>Groot knelpunt bij de korte timing om een projectvoorstel uit te werken, was</w:t>
      </w:r>
      <w:r w:rsidR="00F8689B">
        <w:rPr>
          <w:bCs/>
          <w:lang w:val="nl-BE"/>
        </w:rPr>
        <w:t xml:space="preserve"> dat de partnerschap</w:t>
      </w:r>
      <w:r w:rsidR="004F7B33">
        <w:rPr>
          <w:bCs/>
          <w:lang w:val="nl-BE"/>
        </w:rPr>
        <w:t>svorming bij heel wat thema’s nog niet was afgerond</w:t>
      </w:r>
      <w:r w:rsidR="00F8689B">
        <w:rPr>
          <w:bCs/>
          <w:lang w:val="nl-BE"/>
        </w:rPr>
        <w:t>: heel wat partnerschappen waren op het moment dat een voorstel uitgeschreven diende te worden ook de samenstelling van het partnerschap nog aan het finaliseren.</w:t>
      </w:r>
    </w:p>
    <w:p w14:paraId="3BDAD1BE" w14:textId="77777777" w:rsidR="008C76C4" w:rsidRDefault="008C76C4" w:rsidP="008C76C4">
      <w:pPr>
        <w:pStyle w:val="Duidelijkcitaat"/>
        <w:rPr>
          <w:bCs/>
          <w:lang w:val="nl-BE"/>
        </w:rPr>
      </w:pPr>
      <w:r>
        <w:rPr>
          <w:bCs/>
          <w:lang w:val="nl-BE"/>
        </w:rPr>
        <w:t>“Wij zijn</w:t>
      </w:r>
      <w:r w:rsidRPr="00EF366D">
        <w:rPr>
          <w:bCs/>
          <w:lang w:val="nl-BE"/>
        </w:rPr>
        <w:t xml:space="preserve"> een grote organisatie, </w:t>
      </w:r>
      <w:r>
        <w:rPr>
          <w:bCs/>
          <w:lang w:val="nl-BE"/>
        </w:rPr>
        <w:t>waarin</w:t>
      </w:r>
      <w:r w:rsidRPr="00EF366D">
        <w:rPr>
          <w:bCs/>
          <w:lang w:val="nl-BE"/>
        </w:rPr>
        <w:t xml:space="preserve"> bepaalde zaken moeilijk </w:t>
      </w:r>
      <w:r>
        <w:rPr>
          <w:bCs/>
          <w:lang w:val="nl-BE"/>
        </w:rPr>
        <w:t xml:space="preserve">zijn </w:t>
      </w:r>
      <w:r w:rsidRPr="00EF366D">
        <w:rPr>
          <w:bCs/>
          <w:lang w:val="nl-BE"/>
        </w:rPr>
        <w:t>om in orde te krijgen</w:t>
      </w:r>
      <w:r>
        <w:rPr>
          <w:bCs/>
          <w:lang w:val="nl-BE"/>
        </w:rPr>
        <w:t>. Z</w:t>
      </w:r>
      <w:r w:rsidRPr="00EF366D">
        <w:rPr>
          <w:bCs/>
          <w:lang w:val="nl-BE"/>
        </w:rPr>
        <w:t xml:space="preserve">oals de partnerovereenkomst vanuit </w:t>
      </w:r>
      <w:proofErr w:type="spellStart"/>
      <w:r w:rsidRPr="00EF366D">
        <w:rPr>
          <w:bCs/>
          <w:lang w:val="nl-BE"/>
        </w:rPr>
        <w:t>legal</w:t>
      </w:r>
      <w:proofErr w:type="spellEnd"/>
      <w:r w:rsidRPr="00EF366D">
        <w:rPr>
          <w:bCs/>
          <w:lang w:val="nl-BE"/>
        </w:rPr>
        <w:t>, dit duurt gewoon lang bij grote organisaties.</w:t>
      </w:r>
      <w:r>
        <w:rPr>
          <w:bCs/>
          <w:lang w:val="nl-BE"/>
        </w:rPr>
        <w:t>”</w:t>
      </w:r>
    </w:p>
    <w:p w14:paraId="00F740BF" w14:textId="746350C8" w:rsidR="008C76C4" w:rsidRDefault="008C76C4" w:rsidP="008C76C4">
      <w:pPr>
        <w:pStyle w:val="Duidelijkcitaat"/>
        <w:rPr>
          <w:bCs/>
          <w:lang w:val="nl-BE"/>
        </w:rPr>
      </w:pPr>
      <w:r>
        <w:rPr>
          <w:lang w:val="nl-BE"/>
        </w:rPr>
        <w:t>“</w:t>
      </w:r>
      <w:r w:rsidRPr="00893303">
        <w:rPr>
          <w:lang w:val="nl-BE"/>
        </w:rPr>
        <w:t>Volledige project moest uitgeschreven worden op 3 weken. We zijn ongelooflijk tolerant geweest in consortium, 1 week voor de deadline no</w:t>
      </w:r>
      <w:r>
        <w:rPr>
          <w:lang w:val="nl-BE"/>
        </w:rPr>
        <w:t>g</w:t>
      </w:r>
      <w:r w:rsidRPr="00893303">
        <w:rPr>
          <w:lang w:val="nl-BE"/>
        </w:rPr>
        <w:t xml:space="preserve"> nieuwe partners toegevoegd, maar dan ging het gewoon niet meer, </w:t>
      </w:r>
      <w:r>
        <w:rPr>
          <w:lang w:val="nl-BE"/>
        </w:rPr>
        <w:t xml:space="preserve">het was </w:t>
      </w:r>
      <w:r w:rsidRPr="00893303">
        <w:rPr>
          <w:lang w:val="nl-BE"/>
        </w:rPr>
        <w:t xml:space="preserve">niet haalbaar </w:t>
      </w:r>
      <w:r>
        <w:rPr>
          <w:lang w:val="nl-BE"/>
        </w:rPr>
        <w:t xml:space="preserve">om het </w:t>
      </w:r>
      <w:r w:rsidRPr="00893303">
        <w:rPr>
          <w:lang w:val="nl-BE"/>
        </w:rPr>
        <w:t>project te schrijven. Op die manier mogelijke geïnteresseerden gemist.</w:t>
      </w:r>
      <w:r>
        <w:rPr>
          <w:lang w:val="nl-BE"/>
        </w:rPr>
        <w:t>”</w:t>
      </w:r>
    </w:p>
    <w:p w14:paraId="0F190BAB" w14:textId="43FD3D6A" w:rsidR="007674ED" w:rsidRPr="00D43372" w:rsidRDefault="00251C19" w:rsidP="00D43372">
      <w:pPr>
        <w:rPr>
          <w:lang w:val="nl-BE"/>
        </w:rPr>
      </w:pPr>
      <w:r>
        <w:rPr>
          <w:bCs/>
          <w:lang w:val="nl-BE"/>
        </w:rPr>
        <w:t>Verschillende betrokken actoren pleitten ervoor</w:t>
      </w:r>
      <w:r>
        <w:rPr>
          <w:lang w:val="nl-BE"/>
        </w:rPr>
        <w:t xml:space="preserve"> om </w:t>
      </w:r>
      <w:r w:rsidR="006529E7">
        <w:rPr>
          <w:lang w:val="nl-BE"/>
        </w:rPr>
        <w:t xml:space="preserve">de partnerschapsvorming en </w:t>
      </w:r>
      <w:r w:rsidR="00CB6441">
        <w:rPr>
          <w:lang w:val="nl-BE"/>
        </w:rPr>
        <w:t>de projectuitwerking</w:t>
      </w:r>
      <w:r>
        <w:rPr>
          <w:lang w:val="nl-BE"/>
        </w:rPr>
        <w:t xml:space="preserve"> beter uiteen te trekken</w:t>
      </w:r>
      <w:r>
        <w:rPr>
          <w:bCs/>
          <w:lang w:val="nl-BE"/>
        </w:rPr>
        <w:t xml:space="preserve">. </w:t>
      </w:r>
      <w:r w:rsidR="00D1312E">
        <w:rPr>
          <w:lang w:val="nl-BE"/>
        </w:rPr>
        <w:t>Een aantal s</w:t>
      </w:r>
      <w:r w:rsidR="00B04FB4">
        <w:rPr>
          <w:lang w:val="nl-BE"/>
        </w:rPr>
        <w:t>uggesties werden geopperd</w:t>
      </w:r>
      <w:r w:rsidR="007E1D28">
        <w:rPr>
          <w:lang w:val="nl-BE"/>
        </w:rPr>
        <w:t>, zoals onderstaande quotes tonen.</w:t>
      </w:r>
    </w:p>
    <w:p w14:paraId="3F6F0C13" w14:textId="26540226" w:rsidR="00D43372" w:rsidRDefault="009D5157" w:rsidP="007674ED">
      <w:pPr>
        <w:pStyle w:val="Duidelijkcitaat"/>
        <w:rPr>
          <w:lang w:val="nl-BE"/>
        </w:rPr>
      </w:pPr>
      <w:r>
        <w:rPr>
          <w:lang w:val="nl-BE"/>
        </w:rPr>
        <w:lastRenderedPageBreak/>
        <w:t>“</w:t>
      </w:r>
      <w:r w:rsidR="007674ED">
        <w:rPr>
          <w:lang w:val="nl-BE"/>
        </w:rPr>
        <w:t>Men zou</w:t>
      </w:r>
      <w:r w:rsidR="00D43372" w:rsidRPr="00D43372">
        <w:rPr>
          <w:lang w:val="nl-BE"/>
        </w:rPr>
        <w:t xml:space="preserve"> beter</w:t>
      </w:r>
      <w:r w:rsidR="007674ED">
        <w:rPr>
          <w:lang w:val="nl-BE"/>
        </w:rPr>
        <w:t xml:space="preserve"> werken</w:t>
      </w:r>
      <w:r w:rsidR="00D43372" w:rsidRPr="00D43372">
        <w:rPr>
          <w:lang w:val="nl-BE"/>
        </w:rPr>
        <w:t xml:space="preserve"> met vooraanmelding zoals bij </w:t>
      </w:r>
      <w:proofErr w:type="spellStart"/>
      <w:r w:rsidR="00D43372" w:rsidRPr="00D43372">
        <w:rPr>
          <w:lang w:val="nl-BE"/>
        </w:rPr>
        <w:t>Interreg</w:t>
      </w:r>
      <w:proofErr w:type="spellEnd"/>
      <w:r w:rsidR="00D43372" w:rsidRPr="00D43372">
        <w:rPr>
          <w:lang w:val="nl-BE"/>
        </w:rPr>
        <w:t>. Zo kan je in tweede fase aan je voorstel werken in de diepte. Ze vormen daar eerst zowel het partnerschap en basis inhoudelijke doelstellingen en hoe het zal aangepakt worden. Eenmaal goedgekeurd, wordt er dan tijd gegeven om het voorstel in de diepte uit te werken.</w:t>
      </w:r>
      <w:r>
        <w:rPr>
          <w:lang w:val="nl-BE"/>
        </w:rPr>
        <w:t>”</w:t>
      </w:r>
      <w:r>
        <w:rPr>
          <w:lang w:val="nl-BE"/>
        </w:rPr>
        <w:br/>
      </w:r>
      <w:r>
        <w:rPr>
          <w:lang w:val="nl-BE"/>
        </w:rPr>
        <w:br/>
        <w:t>“D</w:t>
      </w:r>
      <w:r w:rsidRPr="009D5157">
        <w:rPr>
          <w:lang w:val="nl-BE"/>
        </w:rPr>
        <w:t xml:space="preserve">e timing voor het schrijven van de </w:t>
      </w:r>
      <w:proofErr w:type="spellStart"/>
      <w:r w:rsidRPr="009D5157">
        <w:rPr>
          <w:lang w:val="nl-BE"/>
        </w:rPr>
        <w:t>proposal</w:t>
      </w:r>
      <w:proofErr w:type="spellEnd"/>
      <w:r w:rsidRPr="009D5157">
        <w:rPr>
          <w:lang w:val="nl-BE"/>
        </w:rPr>
        <w:t xml:space="preserve"> mag wel kort blijven, want er zou eigenlijk al een letter of </w:t>
      </w:r>
      <w:proofErr w:type="spellStart"/>
      <w:r w:rsidRPr="009D5157">
        <w:rPr>
          <w:lang w:val="nl-BE"/>
        </w:rPr>
        <w:t>intent</w:t>
      </w:r>
      <w:proofErr w:type="spellEnd"/>
      <w:r w:rsidRPr="009D5157">
        <w:rPr>
          <w:lang w:val="nl-BE"/>
        </w:rPr>
        <w:t xml:space="preserve"> moeten opgesteld worden in het begin, anders is het te gemakkelijk om eigenlijk nog weg te gaan. Dan is er toch al een duidelijk engagement.</w:t>
      </w:r>
      <w:r w:rsidR="00A810BA">
        <w:rPr>
          <w:lang w:val="nl-BE"/>
        </w:rPr>
        <w:t>”</w:t>
      </w:r>
    </w:p>
    <w:p w14:paraId="0F496E98" w14:textId="6ED187DB" w:rsidR="00473773" w:rsidRPr="00284589" w:rsidRDefault="00284589" w:rsidP="002D2622">
      <w:pPr>
        <w:rPr>
          <w:rStyle w:val="Intensieveverwijzing"/>
        </w:rPr>
      </w:pPr>
      <w:r w:rsidRPr="00284589">
        <w:rPr>
          <w:rStyle w:val="Intensieveverwijzing"/>
        </w:rPr>
        <w:t>Heel snelle overgang naar opstart project, wat tijdsverlies inhield</w:t>
      </w:r>
      <w:r w:rsidR="002A0009">
        <w:rPr>
          <w:rStyle w:val="Intensieveverwijzing"/>
        </w:rPr>
        <w:t xml:space="preserve"> in de effectieve </w:t>
      </w:r>
      <w:r w:rsidR="00B774D2">
        <w:rPr>
          <w:rStyle w:val="Intensieveverwijzing"/>
        </w:rPr>
        <w:t>uitvoering</w:t>
      </w:r>
    </w:p>
    <w:p w14:paraId="107FBA6D" w14:textId="5430F057" w:rsidR="00074E10" w:rsidRDefault="005F7F98" w:rsidP="00B86E32">
      <w:pPr>
        <w:rPr>
          <w:lang w:val="nl-BE"/>
        </w:rPr>
      </w:pPr>
      <w:r>
        <w:rPr>
          <w:lang w:val="nl-BE"/>
        </w:rPr>
        <w:t xml:space="preserve">Het project startte quasi onmiddellijk na goedkeuring van het projectvoorstel. </w:t>
      </w:r>
      <w:r w:rsidR="007C28E2">
        <w:rPr>
          <w:lang w:val="nl-BE"/>
        </w:rPr>
        <w:t>De krappe timing om een partnerschap te vormen</w:t>
      </w:r>
      <w:r>
        <w:rPr>
          <w:lang w:val="nl-BE"/>
        </w:rPr>
        <w:t>, een projectvoorstel in te dienen en vervolgens het project op te starten, heeft gemaakt dat</w:t>
      </w:r>
      <w:r w:rsidR="00741854">
        <w:rPr>
          <w:lang w:val="nl-BE"/>
        </w:rPr>
        <w:t xml:space="preserve"> </w:t>
      </w:r>
      <w:r w:rsidR="000A0B28">
        <w:rPr>
          <w:lang w:val="nl-BE"/>
        </w:rPr>
        <w:t xml:space="preserve">heel wat partnerschappen gedurende de </w:t>
      </w:r>
      <w:r w:rsidR="00741854">
        <w:rPr>
          <w:lang w:val="nl-BE"/>
        </w:rPr>
        <w:t xml:space="preserve">eerste maanden van de duurtijd van het project </w:t>
      </w:r>
      <w:r w:rsidR="000A0B28">
        <w:rPr>
          <w:lang w:val="nl-BE"/>
        </w:rPr>
        <w:t>nog niet toekwamen aan de effectieve ontwikkeling van opleidingen, maar deze tijd nodig hadden voor voorbereiding en opstart.</w:t>
      </w:r>
    </w:p>
    <w:p w14:paraId="59034081" w14:textId="4F69DA5A" w:rsidR="002D7FE9" w:rsidRDefault="00CB60AD" w:rsidP="00A12033">
      <w:pPr>
        <w:pStyle w:val="Duidelijkcitaat"/>
        <w:rPr>
          <w:lang w:val="nl-BE"/>
        </w:rPr>
      </w:pPr>
      <w:r>
        <w:rPr>
          <w:lang w:val="nl-BE"/>
        </w:rPr>
        <w:t>“</w:t>
      </w:r>
      <w:r w:rsidRPr="00CB60AD">
        <w:rPr>
          <w:lang w:val="nl-BE"/>
        </w:rPr>
        <w:t>Als je maar een jaar hebt dan moet je naar de basis kunnen gaan van ontwikkelen en uittesten. Heel wat tijd is nog gegaan naar de neuzen in dezelfde richting krijgen, administratie, …</w:t>
      </w:r>
      <w:r>
        <w:rPr>
          <w:lang w:val="nl-BE"/>
        </w:rPr>
        <w:t>”</w:t>
      </w:r>
      <w:r>
        <w:rPr>
          <w:lang w:val="nl-BE"/>
        </w:rPr>
        <w:br/>
      </w:r>
      <w:r>
        <w:rPr>
          <w:lang w:val="nl-BE"/>
        </w:rPr>
        <w:br/>
      </w:r>
      <w:r w:rsidR="007C21AD">
        <w:rPr>
          <w:lang w:val="nl-BE"/>
        </w:rPr>
        <w:t>“</w:t>
      </w:r>
      <w:r w:rsidR="00A12033" w:rsidRPr="00A12033">
        <w:rPr>
          <w:lang w:val="nl-BE"/>
        </w:rPr>
        <w:t xml:space="preserve">Hetgeen wat ook nu zich wreekt in de uitvoering dat je eerst eigenlijk twee maanden nog kwijt bent </w:t>
      </w:r>
      <w:r w:rsidR="00D25FF9">
        <w:rPr>
          <w:lang w:val="nl-BE"/>
        </w:rPr>
        <w:t>met “</w:t>
      </w:r>
      <w:r w:rsidR="00A12033" w:rsidRPr="00A12033">
        <w:rPr>
          <w:lang w:val="nl-BE"/>
        </w:rPr>
        <w:t>wat gaan we nu exact doen?</w:t>
      </w:r>
      <w:r w:rsidR="00D25FF9">
        <w:rPr>
          <w:lang w:val="nl-BE"/>
        </w:rPr>
        <w:t>”.</w:t>
      </w:r>
      <w:r w:rsidR="00A12033">
        <w:rPr>
          <w:lang w:val="nl-BE"/>
        </w:rPr>
        <w:t>”</w:t>
      </w:r>
    </w:p>
    <w:p w14:paraId="422A89A5" w14:textId="33A0EF48" w:rsidR="003C442B" w:rsidRDefault="002D6376" w:rsidP="003C442B">
      <w:r>
        <w:t>Voor</w:t>
      </w:r>
      <w:r w:rsidR="003C442B">
        <w:t xml:space="preserve"> heel wat organisaties was het </w:t>
      </w:r>
      <w:r>
        <w:t xml:space="preserve">overigens </w:t>
      </w:r>
      <w:r w:rsidR="003C442B">
        <w:t xml:space="preserve">niet evident om meteen de nodige mankracht voor de uitvoering van de opdracht vrij te maken. Bovendien is </w:t>
      </w:r>
      <w:r w:rsidR="003C442B" w:rsidRPr="00DF3C6A">
        <w:t xml:space="preserve">de mismatch van de looptijd van het project met </w:t>
      </w:r>
      <w:r w:rsidR="003C442B">
        <w:t xml:space="preserve">de timing van </w:t>
      </w:r>
      <w:r w:rsidR="003C442B" w:rsidRPr="00DF3C6A">
        <w:t>het academiejaar</w:t>
      </w:r>
      <w:r w:rsidR="003C442B">
        <w:t xml:space="preserve"> een knelpunt</w:t>
      </w:r>
      <w:r w:rsidR="003C442B" w:rsidRPr="00DF3C6A">
        <w:t>. Voor onderwijsinstellingen is het moeilijk om personeel aan het project toe te wijzen, als dat project het academiejaar niet volgt.</w:t>
      </w:r>
      <w:r w:rsidR="003C442B">
        <w:t xml:space="preserve"> Op heel korte termijn personeel vrijmaken voor het project is dan ook moeilijk.</w:t>
      </w:r>
      <w:r w:rsidR="006F74C5">
        <w:t xml:space="preserve"> Ook werd aangehaald dat de ‘cadans’ van het academiejaar beter gepast had bij de mijlpalen van het project</w:t>
      </w:r>
      <w:r w:rsidR="00682C76">
        <w:t xml:space="preserve"> – nu viel de zomerperiode </w:t>
      </w:r>
      <w:r w:rsidR="00652F7B">
        <w:t>net in een cruciale fase van de projectuitvoering.</w:t>
      </w:r>
    </w:p>
    <w:p w14:paraId="74EF582E" w14:textId="66B26176" w:rsidR="003C442B" w:rsidRDefault="00F0284F" w:rsidP="003C442B">
      <w:pPr>
        <w:pStyle w:val="Duidelijkcitaat"/>
      </w:pPr>
      <w:r>
        <w:rPr>
          <w:lang w:val="nl-BE"/>
        </w:rPr>
        <w:t>“</w:t>
      </w:r>
      <w:r w:rsidRPr="00A12033">
        <w:rPr>
          <w:lang w:val="nl-BE"/>
        </w:rPr>
        <w:t xml:space="preserve">Gelukkig kon projectmanagement direct starten, maar je verliest </w:t>
      </w:r>
      <w:r w:rsidR="0026688B">
        <w:rPr>
          <w:lang w:val="nl-BE"/>
        </w:rPr>
        <w:t>twee</w:t>
      </w:r>
      <w:r w:rsidRPr="00A12033">
        <w:rPr>
          <w:lang w:val="nl-BE"/>
        </w:rPr>
        <w:t xml:space="preserve"> maanden gewoon aan HR te mobiliseren. Dat is een enorme molen en krijg je niet zo snel gefikst</w:t>
      </w:r>
      <w:r w:rsidR="0026688B">
        <w:rPr>
          <w:lang w:val="nl-BE"/>
        </w:rPr>
        <w:t>.</w:t>
      </w:r>
      <w:r w:rsidRPr="00A12033">
        <w:rPr>
          <w:lang w:val="nl-BE"/>
        </w:rPr>
        <w:t xml:space="preserve"> En je hebt maar een jaar. Dus mensen kunnen niet snel genoeg vrijgemaakt worden.</w:t>
      </w:r>
      <w:r>
        <w:rPr>
          <w:lang w:val="nl-BE"/>
        </w:rPr>
        <w:t>”</w:t>
      </w:r>
      <w:r>
        <w:rPr>
          <w:lang w:val="nl-BE"/>
        </w:rPr>
        <w:br/>
      </w:r>
      <w:r>
        <w:rPr>
          <w:lang w:val="nl-BE"/>
        </w:rPr>
        <w:br/>
      </w:r>
      <w:r>
        <w:t>“</w:t>
      </w:r>
      <w:r w:rsidR="003A42F5" w:rsidRPr="00DF3C6A">
        <w:t>Dat is typisch, bij kennisinstellingen wordt er vaak op schooljaarbasis bekeken, dat zijn lessen dat worden toegewezen. Op korte termijn in januari een project opstarten dan is er niet veel flexibiliteit.</w:t>
      </w:r>
      <w:r w:rsidR="003A42F5">
        <w:t>”</w:t>
      </w:r>
    </w:p>
    <w:p w14:paraId="3579F2ED" w14:textId="553EA7D6" w:rsidR="00A22097" w:rsidRDefault="00E34F1C" w:rsidP="00695C34">
      <w:pPr>
        <w:rPr>
          <w:rStyle w:val="Intensieveverwijzing"/>
        </w:rPr>
      </w:pPr>
      <w:r>
        <w:rPr>
          <w:rStyle w:val="Intensieveverwijzing"/>
        </w:rPr>
        <w:t xml:space="preserve">Beperkte ondersteuning of sturing </w:t>
      </w:r>
      <w:r w:rsidR="0060513B">
        <w:rPr>
          <w:rStyle w:val="Intensieveverwijzing"/>
        </w:rPr>
        <w:t xml:space="preserve">van Europa-WSE </w:t>
      </w:r>
      <w:r>
        <w:rPr>
          <w:rStyle w:val="Intensieveverwijzing"/>
        </w:rPr>
        <w:t>bij de opmaak van het dossier</w:t>
      </w:r>
    </w:p>
    <w:p w14:paraId="32C2B472" w14:textId="17B37DDF" w:rsidR="00F67287" w:rsidRPr="00DD016E" w:rsidRDefault="00D2335E" w:rsidP="001F64DE">
      <w:pPr>
        <w:rPr>
          <w:b/>
          <w:smallCaps/>
          <w:color w:val="4AA9C7" w:themeColor="accent1"/>
          <w:spacing w:val="5"/>
        </w:rPr>
      </w:pPr>
      <w:r>
        <w:t xml:space="preserve">De algemene teneur doorheen de gesprekken is dat </w:t>
      </w:r>
      <w:r w:rsidR="00495E86">
        <w:t>Europa WSE</w:t>
      </w:r>
      <w:r w:rsidR="00347F54">
        <w:t xml:space="preserve"> weinig ondersteuning en sturing </w:t>
      </w:r>
      <w:r w:rsidR="001169B8">
        <w:t xml:space="preserve">heeft </w:t>
      </w:r>
      <w:r w:rsidR="00347F54">
        <w:t xml:space="preserve">gegeven </w:t>
      </w:r>
      <w:r w:rsidR="001169B8">
        <w:t xml:space="preserve">bij de uitwerking van het projectvoorstel. </w:t>
      </w:r>
      <w:r w:rsidR="00601BD3">
        <w:t xml:space="preserve">Hoewel men aangeeft dat de </w:t>
      </w:r>
      <w:r w:rsidR="00072D1E">
        <w:t>verantwoordelijke</w:t>
      </w:r>
      <w:r w:rsidR="00601BD3">
        <w:t xml:space="preserve">n bij </w:t>
      </w:r>
      <w:r w:rsidR="00495E86">
        <w:t>Europa WSE</w:t>
      </w:r>
      <w:r w:rsidR="00601BD3">
        <w:t xml:space="preserve"> heel bereidwillig waren om te ondersteunen, ervaarde men dat </w:t>
      </w:r>
      <w:r w:rsidR="00072D1E">
        <w:t xml:space="preserve">er onvoldoende richting werd gegeven en dat de </w:t>
      </w:r>
      <w:r w:rsidR="00072D1E">
        <w:lastRenderedPageBreak/>
        <w:t xml:space="preserve">verantwoordelijken </w:t>
      </w:r>
      <w:r w:rsidR="00230F44">
        <w:t xml:space="preserve">zelf </w:t>
      </w:r>
      <w:r w:rsidR="00072D1E">
        <w:t>ook nog heel zoekend waren.</w:t>
      </w:r>
      <w:r w:rsidR="00DD016E">
        <w:t xml:space="preserve"> Ook gaven verschillende actoren aan dat ze niet op de hoogte waren dat ze bij </w:t>
      </w:r>
      <w:r w:rsidR="00495E86">
        <w:t>Europa WSE</w:t>
      </w:r>
      <w:r w:rsidR="00DD016E">
        <w:t xml:space="preserve"> terecht konden.</w:t>
      </w:r>
    </w:p>
    <w:p w14:paraId="77429162" w14:textId="35373BD5" w:rsidR="001169B8" w:rsidRPr="00DD016E" w:rsidRDefault="009967A7" w:rsidP="001169B8">
      <w:pPr>
        <w:pStyle w:val="Duidelijkcitaat"/>
        <w:rPr>
          <w:lang w:val="nl-BE"/>
        </w:rPr>
      </w:pPr>
      <w:r>
        <w:rPr>
          <w:lang w:val="nl-BE"/>
        </w:rPr>
        <w:t>“</w:t>
      </w:r>
      <w:r w:rsidR="00DD016E">
        <w:rPr>
          <w:lang w:val="nl-BE"/>
        </w:rPr>
        <w:t>I</w:t>
      </w:r>
      <w:r w:rsidR="001169B8" w:rsidRPr="009077FD">
        <w:rPr>
          <w:lang w:val="nl-BE"/>
        </w:rPr>
        <w:t xml:space="preserve">n het begin ontbraken er richtlijnen van </w:t>
      </w:r>
      <w:r w:rsidR="00A313EE">
        <w:rPr>
          <w:lang w:val="nl-BE"/>
        </w:rPr>
        <w:t>“</w:t>
      </w:r>
      <w:r w:rsidR="001169B8" w:rsidRPr="009077FD">
        <w:rPr>
          <w:lang w:val="nl-BE"/>
        </w:rPr>
        <w:t>wat er moet gebeuren</w:t>
      </w:r>
      <w:r w:rsidR="00A313EE">
        <w:rPr>
          <w:lang w:val="nl-BE"/>
        </w:rPr>
        <w:t>”</w:t>
      </w:r>
      <w:r w:rsidR="001169B8" w:rsidRPr="009077FD">
        <w:rPr>
          <w:lang w:val="nl-BE"/>
        </w:rPr>
        <w:t>. Normaal is er een stramien, maar de vrijheid blijheid was zeker niet evident.</w:t>
      </w:r>
      <w:r w:rsidR="00210B96">
        <w:rPr>
          <w:lang w:val="nl-BE"/>
        </w:rPr>
        <w:t>”</w:t>
      </w:r>
      <w:r w:rsidR="00DD016E">
        <w:rPr>
          <w:lang w:val="nl-BE"/>
        </w:rPr>
        <w:br/>
      </w:r>
      <w:r w:rsidR="00DD016E">
        <w:rPr>
          <w:lang w:val="nl-BE"/>
        </w:rPr>
        <w:br/>
        <w:t>“</w:t>
      </w:r>
      <w:r w:rsidR="00DD016E" w:rsidRPr="000519C8">
        <w:rPr>
          <w:lang w:val="nl-BE"/>
        </w:rPr>
        <w:t xml:space="preserve">We hebben </w:t>
      </w:r>
      <w:r w:rsidR="00495E86">
        <w:rPr>
          <w:lang w:val="nl-BE"/>
        </w:rPr>
        <w:t>EUROPA WSE</w:t>
      </w:r>
      <w:r w:rsidR="00DD016E" w:rsidRPr="000519C8">
        <w:rPr>
          <w:lang w:val="nl-BE"/>
        </w:rPr>
        <w:t xml:space="preserve"> bijna niet </w:t>
      </w:r>
      <w:r w:rsidR="00DD016E">
        <w:rPr>
          <w:lang w:val="nl-BE"/>
        </w:rPr>
        <w:t>gecontacteerd, met uitzondering van een</w:t>
      </w:r>
      <w:r w:rsidR="00DD016E" w:rsidRPr="000519C8">
        <w:rPr>
          <w:lang w:val="nl-BE"/>
        </w:rPr>
        <w:t xml:space="preserve"> paar administratieve vragen. </w:t>
      </w:r>
      <w:r w:rsidR="00DD016E">
        <w:rPr>
          <w:lang w:val="nl-BE"/>
        </w:rPr>
        <w:t>(…)</w:t>
      </w:r>
      <w:r w:rsidR="00DD016E" w:rsidRPr="000519C8">
        <w:rPr>
          <w:lang w:val="nl-BE"/>
        </w:rPr>
        <w:t xml:space="preserve"> We wisten niet dat dat kon.</w:t>
      </w:r>
      <w:r w:rsidR="00DD016E">
        <w:rPr>
          <w:lang w:val="nl-BE"/>
        </w:rPr>
        <w:t>”</w:t>
      </w:r>
    </w:p>
    <w:p w14:paraId="3EB75600" w14:textId="341B732A" w:rsidR="00677092" w:rsidRDefault="0056495F" w:rsidP="0037654B">
      <w:pPr>
        <w:rPr>
          <w:lang w:val="nl-BE"/>
        </w:rPr>
      </w:pPr>
      <w:r>
        <w:rPr>
          <w:lang w:val="nl-BE"/>
        </w:rPr>
        <w:t>Daartegenover, w</w:t>
      </w:r>
      <w:r w:rsidR="00F139E9">
        <w:rPr>
          <w:lang w:val="nl-BE"/>
        </w:rPr>
        <w:t>anneer er w</w:t>
      </w:r>
      <w:r>
        <w:rPr>
          <w:lang w:val="nl-BE"/>
        </w:rPr>
        <w:t>é</w:t>
      </w:r>
      <w:r w:rsidR="00F139E9">
        <w:rPr>
          <w:lang w:val="nl-BE"/>
        </w:rPr>
        <w:t>l bijsturing werd</w:t>
      </w:r>
      <w:r w:rsidR="0068479F">
        <w:rPr>
          <w:lang w:val="nl-BE"/>
        </w:rPr>
        <w:t xml:space="preserve"> </w:t>
      </w:r>
      <w:r w:rsidR="00F139E9">
        <w:rPr>
          <w:lang w:val="nl-BE"/>
        </w:rPr>
        <w:t xml:space="preserve">gegeven door </w:t>
      </w:r>
      <w:r w:rsidR="00495E86">
        <w:rPr>
          <w:lang w:val="nl-BE"/>
        </w:rPr>
        <w:t>Europa WSE</w:t>
      </w:r>
      <w:r w:rsidR="00F139E9">
        <w:rPr>
          <w:lang w:val="nl-BE"/>
        </w:rPr>
        <w:t>, w</w:t>
      </w:r>
      <w:r w:rsidR="009967A7">
        <w:rPr>
          <w:lang w:val="nl-BE"/>
        </w:rPr>
        <w:t>as d</w:t>
      </w:r>
      <w:r w:rsidR="006634DE">
        <w:rPr>
          <w:lang w:val="nl-BE"/>
        </w:rPr>
        <w:t>eze doorvoeren</w:t>
      </w:r>
      <w:r w:rsidR="009967A7">
        <w:rPr>
          <w:lang w:val="nl-BE"/>
        </w:rPr>
        <w:t xml:space="preserve"> door de enorm beknopte </w:t>
      </w:r>
      <w:r w:rsidR="006634DE">
        <w:rPr>
          <w:lang w:val="nl-BE"/>
        </w:rPr>
        <w:t>timing een grote uitdaging</w:t>
      </w:r>
      <w:r>
        <w:rPr>
          <w:lang w:val="nl-BE"/>
        </w:rPr>
        <w:t>, zoals onderstaande quote illustreert</w:t>
      </w:r>
      <w:r w:rsidR="006634DE">
        <w:rPr>
          <w:lang w:val="nl-BE"/>
        </w:rPr>
        <w:t>.</w:t>
      </w:r>
    </w:p>
    <w:p w14:paraId="472F3C05" w14:textId="77777777" w:rsidR="00C6315B" w:rsidRDefault="00677092" w:rsidP="009967A7">
      <w:pPr>
        <w:pStyle w:val="Duidelijkcitaat"/>
        <w:rPr>
          <w:lang w:val="nl-BE"/>
        </w:rPr>
      </w:pPr>
      <w:r>
        <w:rPr>
          <w:lang w:val="nl-BE"/>
        </w:rPr>
        <w:t>“W</w:t>
      </w:r>
      <w:r w:rsidRPr="00491760">
        <w:rPr>
          <w:lang w:val="nl-BE"/>
        </w:rPr>
        <w:t xml:space="preserve">e hadden eigenlijk zaken uitgewerkt op één bepaalde sector met het projectvoorstel, maar dan werd opeens duidelijk dat </w:t>
      </w:r>
      <w:r w:rsidR="00495E86">
        <w:rPr>
          <w:lang w:val="nl-BE"/>
        </w:rPr>
        <w:t>Europa WSE</w:t>
      </w:r>
      <w:r w:rsidRPr="00491760">
        <w:rPr>
          <w:lang w:val="nl-BE"/>
        </w:rPr>
        <w:t xml:space="preserve"> geen doelgroep of sector wou, maar een generieke aanpak, en dat moesten </w:t>
      </w:r>
      <w:r w:rsidR="00576BEF">
        <w:rPr>
          <w:lang w:val="nl-BE"/>
        </w:rPr>
        <w:t>w</w:t>
      </w:r>
      <w:r w:rsidRPr="00491760">
        <w:rPr>
          <w:lang w:val="nl-BE"/>
        </w:rPr>
        <w:t xml:space="preserve">e een paar dagen voor de indiening eigenlijk nog helemaal aanpassen. </w:t>
      </w:r>
      <w:r>
        <w:rPr>
          <w:lang w:val="nl-BE"/>
        </w:rPr>
        <w:t>Het was</w:t>
      </w:r>
      <w:r w:rsidRPr="00491760">
        <w:rPr>
          <w:lang w:val="nl-BE"/>
        </w:rPr>
        <w:t xml:space="preserve"> echt nachten en weekends </w:t>
      </w:r>
      <w:r>
        <w:rPr>
          <w:lang w:val="nl-BE"/>
        </w:rPr>
        <w:t>doorwerken</w:t>
      </w:r>
      <w:r w:rsidRPr="00491760">
        <w:rPr>
          <w:lang w:val="nl-BE"/>
        </w:rPr>
        <w:t>.</w:t>
      </w:r>
      <w:r>
        <w:rPr>
          <w:lang w:val="nl-BE"/>
        </w:rPr>
        <w:t>”</w:t>
      </w:r>
    </w:p>
    <w:p w14:paraId="49580208" w14:textId="613446E3" w:rsidR="002F4D9A" w:rsidRDefault="002A7E51" w:rsidP="00C16FEB">
      <w:pPr>
        <w:pStyle w:val="Kop3"/>
      </w:pPr>
      <w:bookmarkStart w:id="24" w:name="_Toc164780453"/>
      <w:r w:rsidRPr="002A7E51">
        <w:t xml:space="preserve">De ondersteuning van </w:t>
      </w:r>
      <w:r w:rsidR="00495E86">
        <w:t>Europa WSE</w:t>
      </w:r>
      <w:r w:rsidRPr="002A7E51">
        <w:t xml:space="preserve"> tijdens de projectuitvoering</w:t>
      </w:r>
      <w:bookmarkEnd w:id="24"/>
    </w:p>
    <w:p w14:paraId="09794F27" w14:textId="183B8AED" w:rsidR="00A4658D" w:rsidRPr="003B4A2E" w:rsidRDefault="00A4658D" w:rsidP="00CF739C">
      <w:r w:rsidRPr="003B4A2E">
        <w:t xml:space="preserve">Gedurende de looptijd van de projecten bood </w:t>
      </w:r>
      <w:r w:rsidR="00495E86">
        <w:t>Europa WSE</w:t>
      </w:r>
      <w:r w:rsidRPr="003B4A2E">
        <w:t xml:space="preserve"> ondersteuning</w:t>
      </w:r>
      <w:r w:rsidR="008F2329" w:rsidRPr="003B4A2E">
        <w:t>, in grote lijnen in drie vormen</w:t>
      </w:r>
      <w:r w:rsidR="003B4A2E" w:rsidRPr="003B4A2E">
        <w:t xml:space="preserve"> die in deze paragraaf achtereenvolgens zullen worden besproken</w:t>
      </w:r>
      <w:r w:rsidR="008F2329" w:rsidRPr="003B4A2E">
        <w:t>:</w:t>
      </w:r>
    </w:p>
    <w:p w14:paraId="6C53C0B2" w14:textId="7676AA7E" w:rsidR="00CF739C" w:rsidRPr="003B4A2E" w:rsidRDefault="00CF739C" w:rsidP="00B751CD">
      <w:pPr>
        <w:pStyle w:val="Lijstalinea"/>
        <w:numPr>
          <w:ilvl w:val="0"/>
          <w:numId w:val="38"/>
        </w:numPr>
      </w:pPr>
      <w:r w:rsidRPr="003B4A2E">
        <w:t xml:space="preserve">De partnerschappen worden opgevolgd door een </w:t>
      </w:r>
      <w:r w:rsidRPr="00790BDC">
        <w:rPr>
          <w:b/>
        </w:rPr>
        <w:t>coach en een beheerder</w:t>
      </w:r>
      <w:r w:rsidRPr="003B4A2E">
        <w:t xml:space="preserve">. </w:t>
      </w:r>
    </w:p>
    <w:p w14:paraId="64146B24" w14:textId="18A56938" w:rsidR="00CF739C" w:rsidRPr="003B4A2E" w:rsidRDefault="00495E86" w:rsidP="00B751CD">
      <w:pPr>
        <w:pStyle w:val="Lijstalinea"/>
        <w:numPr>
          <w:ilvl w:val="0"/>
          <w:numId w:val="38"/>
        </w:numPr>
      </w:pPr>
      <w:r>
        <w:t>Europa WSE</w:t>
      </w:r>
      <w:r w:rsidR="00CF739C" w:rsidRPr="003B4A2E">
        <w:t xml:space="preserve"> </w:t>
      </w:r>
      <w:r w:rsidR="003B4A2E" w:rsidRPr="003B4A2E">
        <w:t xml:space="preserve">organiseerde </w:t>
      </w:r>
      <w:r w:rsidR="00CF739C" w:rsidRPr="003B4A2E">
        <w:t xml:space="preserve">maandelijkse </w:t>
      </w:r>
      <w:r w:rsidR="00CF739C" w:rsidRPr="00790BDC">
        <w:rPr>
          <w:b/>
        </w:rPr>
        <w:t>leermomenten</w:t>
      </w:r>
      <w:r w:rsidR="00CF739C" w:rsidRPr="003B4A2E">
        <w:t xml:space="preserve"> met alle partnerschappen samen.</w:t>
      </w:r>
    </w:p>
    <w:p w14:paraId="56FE5064" w14:textId="64C91D42" w:rsidR="00CD6299" w:rsidRPr="003B4A2E" w:rsidRDefault="003B4A2E" w:rsidP="00B751CD">
      <w:pPr>
        <w:pStyle w:val="Lijstalinea"/>
        <w:numPr>
          <w:ilvl w:val="0"/>
          <w:numId w:val="38"/>
        </w:numPr>
      </w:pPr>
      <w:r w:rsidRPr="003B4A2E">
        <w:t xml:space="preserve">Op vraag/op maat van de noden van partnerschappen kon </w:t>
      </w:r>
      <w:r w:rsidR="00495E86">
        <w:t>Europa WSE</w:t>
      </w:r>
      <w:r w:rsidRPr="003B4A2E">
        <w:t xml:space="preserve"> een </w:t>
      </w:r>
      <w:proofErr w:type="spellStart"/>
      <w:r w:rsidRPr="003B4A2E">
        <w:t>projectspecifieke</w:t>
      </w:r>
      <w:proofErr w:type="spellEnd"/>
      <w:r w:rsidRPr="003B4A2E">
        <w:t xml:space="preserve"> </w:t>
      </w:r>
      <w:r w:rsidRPr="00790BDC">
        <w:rPr>
          <w:b/>
        </w:rPr>
        <w:t>w</w:t>
      </w:r>
      <w:r w:rsidR="00CD6299" w:rsidRPr="00790BDC">
        <w:rPr>
          <w:b/>
        </w:rPr>
        <w:t>orkshop</w:t>
      </w:r>
      <w:r w:rsidRPr="003B4A2E">
        <w:t xml:space="preserve"> organiseren.</w:t>
      </w:r>
    </w:p>
    <w:p w14:paraId="5E4DDE3D" w14:textId="1482526F" w:rsidR="00CF739C" w:rsidRPr="00CF739C" w:rsidRDefault="00CD6299" w:rsidP="00CF739C">
      <w:r w:rsidRPr="003B4A2E">
        <w:t xml:space="preserve">Tot slot werd er door </w:t>
      </w:r>
      <w:r w:rsidR="00495E86">
        <w:t>Europa WSE</w:t>
      </w:r>
      <w:r w:rsidRPr="003B4A2E">
        <w:t xml:space="preserve"> een Teams-omgeving opgezet voor de partnerschappen, om inzichten te kunnen delen met elkaar. Dit bleek </w:t>
      </w:r>
      <w:r w:rsidR="00157BFA">
        <w:t>echter</w:t>
      </w:r>
      <w:r w:rsidRPr="003B4A2E">
        <w:t xml:space="preserve"> geen succes te zijn</w:t>
      </w:r>
      <w:r w:rsidR="00157BFA">
        <w:t xml:space="preserve"> en </w:t>
      </w:r>
      <w:r w:rsidR="0093652C">
        <w:t>de Teams-omgeving werd beperkt gebruikt.</w:t>
      </w:r>
    </w:p>
    <w:p w14:paraId="6A4D6B08" w14:textId="05202DC9" w:rsidR="00EF3AFE" w:rsidRDefault="00EF3AFE" w:rsidP="00EF3AFE">
      <w:pPr>
        <w:pStyle w:val="Kop4"/>
      </w:pPr>
      <w:r>
        <w:t>Coach-beheerder</w:t>
      </w:r>
    </w:p>
    <w:p w14:paraId="134ACC86" w14:textId="4EE0668C" w:rsidR="0029227A" w:rsidRDefault="00887510" w:rsidP="00887510">
      <w:r w:rsidRPr="00E10487">
        <w:t>De partnerschappen w</w:t>
      </w:r>
      <w:r w:rsidR="00EE684B">
        <w:t>e</w:t>
      </w:r>
      <w:r w:rsidRPr="00E10487">
        <w:t xml:space="preserve">rden opgevolgd door enerzijds een coach en anderzijds een beheerder, beide vanuit </w:t>
      </w:r>
      <w:r w:rsidR="00495E86">
        <w:t>Europa WSE</w:t>
      </w:r>
      <w:r w:rsidRPr="00E10487">
        <w:t xml:space="preserve">. De beheerder </w:t>
      </w:r>
      <w:r w:rsidR="00EE684B">
        <w:t>had</w:t>
      </w:r>
      <w:r w:rsidRPr="00E10487">
        <w:t xml:space="preserve"> als taak om </w:t>
      </w:r>
      <w:r w:rsidR="006D1BBA">
        <w:t>na te gaan</w:t>
      </w:r>
      <w:r w:rsidRPr="00E10487">
        <w:t xml:space="preserve"> of </w:t>
      </w:r>
      <w:r w:rsidR="006D1BBA">
        <w:t xml:space="preserve">de </w:t>
      </w:r>
      <w:r w:rsidRPr="00E10487">
        <w:t>partnerschappen en de (te ontwikkelen) opleidingen passen binnen het vooropgestelde kader en of het partnerschap de mijlpalen al dan niet behaal</w:t>
      </w:r>
      <w:r w:rsidR="006D1BBA">
        <w:t>t</w:t>
      </w:r>
      <w:r w:rsidRPr="00E10487">
        <w:t>. De coach h</w:t>
      </w:r>
      <w:r w:rsidR="00EE684B">
        <w:t>ad</w:t>
      </w:r>
      <w:r w:rsidRPr="00E10487">
        <w:t xml:space="preserve"> als insteek om te leren, mee te reflecteren, en het partnerschap te ondersteunen.</w:t>
      </w:r>
    </w:p>
    <w:p w14:paraId="7389A2F6" w14:textId="77777777" w:rsidR="000D0B09" w:rsidRDefault="000D0B09" w:rsidP="000D0B09">
      <w:pPr>
        <w:rPr>
          <w:rStyle w:val="Intensieveverwijzing"/>
        </w:rPr>
      </w:pPr>
      <w:r>
        <w:rPr>
          <w:rStyle w:val="Intensieveverwijzing"/>
        </w:rPr>
        <w:t xml:space="preserve">Het onderscheid tussen de coach en beheerder werd doorgaans niet opgemerkt  </w:t>
      </w:r>
    </w:p>
    <w:p w14:paraId="023DAC7C" w14:textId="741E19A8" w:rsidR="000D0B09" w:rsidRDefault="000D0B09" w:rsidP="000D0B09">
      <w:r w:rsidRPr="097F6CC8">
        <w:rPr>
          <w:lang w:val="nl-BE"/>
        </w:rPr>
        <w:t>Meerdere partnerschappen waren niet op de hoogte van het onderscheid tussen de rol van coach en de rol van beheerder. De coach was eerder het aanspreekpunt voor de partners, en iemand die ze steeds konden contacteren, maar sommigen stelden dat je aan zowel coach als beheerder alle soorten vragen kon stellen.</w:t>
      </w:r>
      <w:r>
        <w:t xml:space="preserve"> </w:t>
      </w:r>
      <w:r w:rsidR="000174D0">
        <w:t xml:space="preserve">Dit werd ook zo gecommuniceerd vanuit Europa WSE. </w:t>
      </w:r>
      <w:r>
        <w:t xml:space="preserve">Voor verschillende partners was het onderscheid niet relevant, want het maakte niet echt uit bij wie je terechtkwam, aangezien elke contactpersoon van </w:t>
      </w:r>
      <w:r w:rsidR="00495E86">
        <w:t>Europa WSE</w:t>
      </w:r>
      <w:r>
        <w:t xml:space="preserve"> de vragen van oppikte, en dat de opvolgmomenten ook door de twee samen werden gedaan. </w:t>
      </w:r>
      <w:r w:rsidR="007C6351">
        <w:t>Er was voor de betrokken</w:t>
      </w:r>
      <w:r w:rsidR="0068624A">
        <w:t xml:space="preserve"> </w:t>
      </w:r>
      <w:r w:rsidR="007C6351">
        <w:lastRenderedPageBreak/>
        <w:t>actoren ook geen nood aan een onderscheid</w:t>
      </w:r>
      <w:r w:rsidR="00FF01EC">
        <w:t xml:space="preserve">: </w:t>
      </w:r>
      <w:r w:rsidR="007C6351">
        <w:t>zowel van de coach als van de beheerder ervaarde men een ondersteunende en geen controlerende houding.</w:t>
      </w:r>
    </w:p>
    <w:p w14:paraId="0A94BBF2" w14:textId="42242589" w:rsidR="00882729" w:rsidRPr="00AF28B9" w:rsidRDefault="00882729" w:rsidP="00882729">
      <w:pPr>
        <w:rPr>
          <w:rStyle w:val="Intensieveverwijzing"/>
        </w:rPr>
      </w:pPr>
      <w:r w:rsidRPr="00AF28B9">
        <w:rPr>
          <w:rStyle w:val="Intensieveverwijzing"/>
        </w:rPr>
        <w:t>De intensiteit van de coaching/opvolging varieerde naargelang het partnerschap en diens nood/vraag</w:t>
      </w:r>
    </w:p>
    <w:p w14:paraId="63A8D5C1" w14:textId="77777777" w:rsidR="00F20231" w:rsidRDefault="0029227A" w:rsidP="00882729">
      <w:r>
        <w:t>De</w:t>
      </w:r>
      <w:r w:rsidRPr="006B2396">
        <w:t xml:space="preserve"> frequentie van de afstemmingsmomenten werd bepaald naargelang de nood van elk partnerschap (variërend van maandelijks tot driemaandelijks). Bij de start van het project werden afspraken hierrond samengevoegd tot een afsprakenkader (per partnerschap).</w:t>
      </w:r>
    </w:p>
    <w:p w14:paraId="02B8F197" w14:textId="01CBA73C" w:rsidR="00F20231" w:rsidRPr="00F20231" w:rsidRDefault="006F3975" w:rsidP="00D32ACE">
      <w:pPr>
        <w:pStyle w:val="Lijstalinea"/>
        <w:numPr>
          <w:ilvl w:val="0"/>
          <w:numId w:val="49"/>
        </w:numPr>
        <w:rPr>
          <w:rStyle w:val="Intensieveverwijzing"/>
          <w:b w:val="0"/>
          <w:bCs w:val="0"/>
          <w:smallCaps w:val="0"/>
          <w:color w:val="1D1D1D" w:themeColor="text1"/>
          <w:spacing w:val="0"/>
        </w:rPr>
      </w:pPr>
      <w:r>
        <w:rPr>
          <w:rStyle w:val="Intensieveverwijzing"/>
          <w:b w:val="0"/>
          <w:bCs w:val="0"/>
          <w:smallCaps w:val="0"/>
          <w:color w:val="1D1D1D" w:themeColor="text1"/>
          <w:spacing w:val="0"/>
          <w:lang w:val="nl-BE"/>
        </w:rPr>
        <w:t>Zo was de coach b</w:t>
      </w:r>
      <w:r w:rsidR="00882729" w:rsidRPr="00F20231">
        <w:rPr>
          <w:rStyle w:val="Intensieveverwijzing"/>
          <w:b w:val="0"/>
          <w:bCs w:val="0"/>
          <w:smallCaps w:val="0"/>
          <w:color w:val="1D1D1D" w:themeColor="text1"/>
          <w:spacing w:val="0"/>
          <w:lang w:val="nl-BE"/>
        </w:rPr>
        <w:t xml:space="preserve">ij sommige partnerschappen </w:t>
      </w:r>
      <w:r w:rsidR="008073D6">
        <w:rPr>
          <w:rStyle w:val="Intensieveverwijzing"/>
          <w:b w:val="0"/>
          <w:smallCaps w:val="0"/>
          <w:color w:val="1D1D1D" w:themeColor="text1"/>
          <w:spacing w:val="0"/>
          <w:lang w:val="nl-BE"/>
        </w:rPr>
        <w:t>aanwezig op de</w:t>
      </w:r>
      <w:r>
        <w:rPr>
          <w:rStyle w:val="Intensieveverwijzing"/>
          <w:b w:val="0"/>
          <w:smallCaps w:val="0"/>
          <w:color w:val="1D1D1D" w:themeColor="text1"/>
          <w:spacing w:val="0"/>
          <w:lang w:val="nl-BE"/>
        </w:rPr>
        <w:t xml:space="preserve"> structurele</w:t>
      </w:r>
      <w:r w:rsidR="008073D6">
        <w:rPr>
          <w:rStyle w:val="Intensieveverwijzing"/>
          <w:b w:val="0"/>
          <w:smallCaps w:val="0"/>
          <w:color w:val="1D1D1D" w:themeColor="text1"/>
          <w:spacing w:val="0"/>
          <w:lang w:val="nl-BE"/>
        </w:rPr>
        <w:t xml:space="preserve"> overlegmomenten tussen</w:t>
      </w:r>
      <w:r>
        <w:rPr>
          <w:rStyle w:val="Intensieveverwijzing"/>
          <w:b w:val="0"/>
          <w:smallCaps w:val="0"/>
          <w:color w:val="1D1D1D" w:themeColor="text1"/>
          <w:spacing w:val="0"/>
          <w:lang w:val="nl-BE"/>
        </w:rPr>
        <w:t xml:space="preserve"> de (sub)trekkers. </w:t>
      </w:r>
      <w:r w:rsidR="00882729" w:rsidRPr="00F20231">
        <w:rPr>
          <w:rStyle w:val="Intensieveverwijzing"/>
          <w:b w:val="0"/>
          <w:bCs w:val="0"/>
          <w:smallCaps w:val="0"/>
          <w:color w:val="1D1D1D" w:themeColor="text1"/>
          <w:spacing w:val="0"/>
          <w:lang w:val="nl-BE"/>
        </w:rPr>
        <w:t>Door deze</w:t>
      </w:r>
      <w:r w:rsidR="00882729" w:rsidRPr="00F20231">
        <w:rPr>
          <w:rStyle w:val="Intensieveverwijzing"/>
          <w:b w:val="0"/>
          <w:smallCaps w:val="0"/>
          <w:color w:val="1D1D1D" w:themeColor="text1"/>
          <w:spacing w:val="0"/>
          <w:lang w:val="nl-BE"/>
        </w:rPr>
        <w:t xml:space="preserve"> aanwezigheid werd </w:t>
      </w:r>
      <w:r w:rsidR="00882729" w:rsidRPr="00F20231">
        <w:rPr>
          <w:rStyle w:val="Intensieveverwijzing"/>
          <w:b w:val="0"/>
          <w:bCs w:val="0"/>
          <w:smallCaps w:val="0"/>
          <w:color w:val="1D1D1D" w:themeColor="text1"/>
          <w:spacing w:val="0"/>
          <w:lang w:val="nl-BE"/>
        </w:rPr>
        <w:t>de coach</w:t>
      </w:r>
      <w:r w:rsidR="00882729" w:rsidRPr="00F20231">
        <w:rPr>
          <w:rStyle w:val="Intensieveverwijzing"/>
          <w:b w:val="0"/>
          <w:smallCaps w:val="0"/>
          <w:color w:val="1D1D1D" w:themeColor="text1"/>
          <w:spacing w:val="0"/>
          <w:lang w:val="nl-BE"/>
        </w:rPr>
        <w:t xml:space="preserve"> mee op de hoogte </w:t>
      </w:r>
      <w:r w:rsidR="00882729" w:rsidRPr="00F20231">
        <w:rPr>
          <w:rStyle w:val="Intensieveverwijzing"/>
          <w:b w:val="0"/>
          <w:bCs w:val="0"/>
          <w:smallCaps w:val="0"/>
          <w:color w:val="1D1D1D" w:themeColor="text1"/>
          <w:spacing w:val="0"/>
          <w:lang w:val="nl-BE"/>
        </w:rPr>
        <w:t>gebracht</w:t>
      </w:r>
      <w:r w:rsidR="00882729" w:rsidRPr="00F20231">
        <w:rPr>
          <w:rStyle w:val="Intensieveverwijzing"/>
          <w:b w:val="0"/>
          <w:smallCaps w:val="0"/>
          <w:color w:val="1D1D1D" w:themeColor="text1"/>
          <w:spacing w:val="0"/>
          <w:lang w:val="nl-BE"/>
        </w:rPr>
        <w:t xml:space="preserve"> van de activiteiten van het partnerschap, </w:t>
      </w:r>
      <w:r w:rsidR="00882729" w:rsidRPr="00F20231">
        <w:rPr>
          <w:rStyle w:val="Intensieveverwijzing"/>
          <w:b w:val="0"/>
          <w:bCs w:val="0"/>
          <w:smallCaps w:val="0"/>
          <w:color w:val="1D1D1D" w:themeColor="text1"/>
          <w:spacing w:val="0"/>
          <w:lang w:val="nl-BE"/>
        </w:rPr>
        <w:t>van de gebruikte</w:t>
      </w:r>
      <w:r w:rsidR="00882729" w:rsidRPr="00F20231">
        <w:rPr>
          <w:rStyle w:val="Intensieveverwijzing"/>
          <w:b w:val="0"/>
          <w:smallCaps w:val="0"/>
          <w:color w:val="1D1D1D" w:themeColor="text1"/>
          <w:spacing w:val="0"/>
          <w:lang w:val="nl-BE"/>
        </w:rPr>
        <w:t xml:space="preserve"> werkvormen</w:t>
      </w:r>
      <w:r w:rsidR="00F20231" w:rsidRPr="00F20231">
        <w:rPr>
          <w:rStyle w:val="Intensieveverwijzing"/>
          <w:b w:val="0"/>
          <w:smallCaps w:val="0"/>
          <w:color w:val="1D1D1D" w:themeColor="text1"/>
          <w:spacing w:val="0"/>
          <w:lang w:val="nl-BE"/>
        </w:rPr>
        <w:t>,</w:t>
      </w:r>
      <w:r w:rsidR="00882729" w:rsidRPr="00F20231">
        <w:rPr>
          <w:rStyle w:val="Intensieveverwijzing"/>
          <w:b w:val="0"/>
          <w:smallCaps w:val="0"/>
          <w:color w:val="1D1D1D" w:themeColor="text1"/>
          <w:spacing w:val="0"/>
          <w:lang w:val="nl-BE"/>
        </w:rPr>
        <w:t xml:space="preserve"> </w:t>
      </w:r>
      <w:r w:rsidR="00882729" w:rsidRPr="00F20231">
        <w:rPr>
          <w:rStyle w:val="Intensieveverwijzing"/>
          <w:b w:val="0"/>
          <w:bCs w:val="0"/>
          <w:smallCaps w:val="0"/>
          <w:color w:val="1D1D1D" w:themeColor="text1"/>
          <w:spacing w:val="0"/>
          <w:lang w:val="nl-BE"/>
        </w:rPr>
        <w:t>van</w:t>
      </w:r>
      <w:r w:rsidR="00882729" w:rsidRPr="00F20231">
        <w:rPr>
          <w:rStyle w:val="Intensieveverwijzing"/>
          <w:b w:val="0"/>
          <w:smallCaps w:val="0"/>
          <w:color w:val="1D1D1D" w:themeColor="text1"/>
          <w:spacing w:val="0"/>
          <w:lang w:val="nl-BE"/>
        </w:rPr>
        <w:t xml:space="preserve"> de feedback van de klankbordgroep,</w:t>
      </w:r>
      <w:r>
        <w:rPr>
          <w:rStyle w:val="Intensieveverwijzing"/>
          <w:b w:val="0"/>
          <w:smallCaps w:val="0"/>
          <w:color w:val="1D1D1D" w:themeColor="text1"/>
          <w:spacing w:val="0"/>
          <w:lang w:val="nl-BE"/>
        </w:rPr>
        <w:t xml:space="preserve"> etc. en kon de coach ook </w:t>
      </w:r>
      <w:r w:rsidR="00610492">
        <w:rPr>
          <w:rStyle w:val="Intensieveverwijzing"/>
          <w:b w:val="0"/>
          <w:smallCaps w:val="0"/>
          <w:color w:val="1D1D1D" w:themeColor="text1"/>
          <w:spacing w:val="0"/>
          <w:lang w:val="nl-BE"/>
        </w:rPr>
        <w:t>mee reflecteren en input geven</w:t>
      </w:r>
      <w:r w:rsidR="00344DDB">
        <w:rPr>
          <w:rStyle w:val="Intensieveverwijzing"/>
          <w:b w:val="0"/>
          <w:smallCaps w:val="0"/>
          <w:color w:val="1D1D1D" w:themeColor="text1"/>
          <w:spacing w:val="0"/>
          <w:lang w:val="nl-BE"/>
        </w:rPr>
        <w:t>, bv.</w:t>
      </w:r>
      <w:r w:rsidR="00610492">
        <w:rPr>
          <w:rStyle w:val="Intensieveverwijzing"/>
          <w:b w:val="0"/>
          <w:smallCaps w:val="0"/>
          <w:color w:val="1D1D1D" w:themeColor="text1"/>
          <w:spacing w:val="0"/>
          <w:lang w:val="nl-BE"/>
        </w:rPr>
        <w:t xml:space="preserve"> vanuit ervaringen </w:t>
      </w:r>
      <w:r w:rsidR="00344DDB">
        <w:rPr>
          <w:rStyle w:val="Intensieveverwijzing"/>
          <w:b w:val="0"/>
          <w:smallCaps w:val="0"/>
          <w:color w:val="1D1D1D" w:themeColor="text1"/>
          <w:spacing w:val="0"/>
          <w:lang w:val="nl-BE"/>
        </w:rPr>
        <w:t xml:space="preserve">met andere partnerschappen. </w:t>
      </w:r>
      <w:r w:rsidR="00882729" w:rsidRPr="00F20231">
        <w:rPr>
          <w:rStyle w:val="Intensieveverwijzing"/>
          <w:b w:val="0"/>
          <w:smallCaps w:val="0"/>
          <w:color w:val="1D1D1D" w:themeColor="text1"/>
          <w:spacing w:val="0"/>
          <w:lang w:val="nl-BE"/>
        </w:rPr>
        <w:t xml:space="preserve">  </w:t>
      </w:r>
    </w:p>
    <w:p w14:paraId="66066765" w14:textId="77777777" w:rsidR="00344DDB" w:rsidRPr="00344DDB" w:rsidRDefault="00882729" w:rsidP="00D32ACE">
      <w:pPr>
        <w:pStyle w:val="Lijstalinea"/>
        <w:numPr>
          <w:ilvl w:val="0"/>
          <w:numId w:val="49"/>
        </w:numPr>
        <w:rPr>
          <w:rStyle w:val="Intensieveverwijzing"/>
          <w:b w:val="0"/>
          <w:bCs w:val="0"/>
          <w:smallCaps w:val="0"/>
          <w:color w:val="1D1D1D" w:themeColor="text1"/>
          <w:spacing w:val="0"/>
        </w:rPr>
      </w:pPr>
      <w:r w:rsidRPr="00344DDB">
        <w:rPr>
          <w:rStyle w:val="Intensieveverwijzing"/>
          <w:b w:val="0"/>
          <w:bCs w:val="0"/>
          <w:smallCaps w:val="0"/>
          <w:color w:val="1D1D1D" w:themeColor="text1"/>
          <w:spacing w:val="0"/>
          <w:lang w:val="nl-BE"/>
        </w:rPr>
        <w:t>Andere partnerschappen betrokken hun coach minder, en hadden slechts om de paar maanden contact</w:t>
      </w:r>
      <w:r w:rsidR="00344DDB" w:rsidRPr="00344DDB">
        <w:rPr>
          <w:rStyle w:val="Intensieveverwijzing"/>
          <w:b w:val="0"/>
          <w:bCs w:val="0"/>
          <w:smallCaps w:val="0"/>
          <w:color w:val="1D1D1D" w:themeColor="text1"/>
          <w:spacing w:val="0"/>
          <w:lang w:val="nl-BE"/>
        </w:rPr>
        <w:t>.</w:t>
      </w:r>
    </w:p>
    <w:p w14:paraId="6592D766" w14:textId="078C91EA" w:rsidR="00882729" w:rsidRPr="00F20231" w:rsidRDefault="00344DDB" w:rsidP="00344DDB">
      <w:r>
        <w:rPr>
          <w:lang w:val="nl-BE"/>
        </w:rPr>
        <w:t xml:space="preserve">Enerzijds </w:t>
      </w:r>
      <w:r w:rsidR="00882729" w:rsidRPr="00344DDB">
        <w:rPr>
          <w:lang w:val="nl-BE"/>
        </w:rPr>
        <w:t xml:space="preserve">vonden de partnerschappen het goed dat de intensiteit van de begeleiding aangepast was aan de noden van de partners. </w:t>
      </w:r>
      <w:r>
        <w:rPr>
          <w:lang w:val="nl-BE"/>
        </w:rPr>
        <w:t>Anderzijds</w:t>
      </w:r>
      <w:r w:rsidR="00882729" w:rsidRPr="00344DDB">
        <w:rPr>
          <w:lang w:val="nl-BE"/>
        </w:rPr>
        <w:t xml:space="preserve"> misten sommige partnerschappen wel feedback, en had de coach dus zelf nog </w:t>
      </w:r>
      <w:proofErr w:type="spellStart"/>
      <w:r w:rsidR="00882729" w:rsidRPr="00344DDB">
        <w:rPr>
          <w:lang w:val="nl-BE"/>
        </w:rPr>
        <w:t>proactiever</w:t>
      </w:r>
      <w:proofErr w:type="spellEnd"/>
      <w:r w:rsidR="00882729" w:rsidRPr="00344DDB">
        <w:rPr>
          <w:lang w:val="nl-BE"/>
        </w:rPr>
        <w:t xml:space="preserve"> kunnen zijn in het opvangen van de noden.</w:t>
      </w:r>
      <w:r w:rsidR="00882729" w:rsidRPr="00344DDB">
        <w:rPr>
          <w:i/>
          <w:iCs/>
          <w:lang w:val="nl-BE"/>
        </w:rPr>
        <w:t xml:space="preserve">  </w:t>
      </w:r>
    </w:p>
    <w:p w14:paraId="64981CB0" w14:textId="27F138EE" w:rsidR="00887172" w:rsidRDefault="005C10FE" w:rsidP="005C0D39">
      <w:pPr>
        <w:rPr>
          <w:rStyle w:val="Intensieveverwijzing"/>
        </w:rPr>
      </w:pPr>
      <w:r>
        <w:rPr>
          <w:rStyle w:val="Intensieveverwijzing"/>
        </w:rPr>
        <w:t xml:space="preserve">De </w:t>
      </w:r>
      <w:r w:rsidR="007758B5">
        <w:rPr>
          <w:rStyle w:val="Intensieveverwijzing"/>
        </w:rPr>
        <w:t xml:space="preserve">bereikbaarheid en de </w:t>
      </w:r>
      <w:r>
        <w:rPr>
          <w:rStyle w:val="Intensieveverwijzing"/>
        </w:rPr>
        <w:t>ondersteunende houding van</w:t>
      </w:r>
      <w:r w:rsidR="00DE1EFB">
        <w:rPr>
          <w:rStyle w:val="Intensieveverwijzing"/>
        </w:rPr>
        <w:t xml:space="preserve"> de coach</w:t>
      </w:r>
      <w:r w:rsidR="0046620F">
        <w:rPr>
          <w:rStyle w:val="Intensieveverwijzing"/>
        </w:rPr>
        <w:t xml:space="preserve">es </w:t>
      </w:r>
      <w:r>
        <w:rPr>
          <w:rStyle w:val="Intensieveverwijzing"/>
        </w:rPr>
        <w:t>/beheerders werd</w:t>
      </w:r>
      <w:r w:rsidR="00AB3ECE">
        <w:rPr>
          <w:rStyle w:val="Intensieveverwijzing"/>
        </w:rPr>
        <w:t>en</w:t>
      </w:r>
      <w:r>
        <w:rPr>
          <w:rStyle w:val="Intensieveverwijzing"/>
        </w:rPr>
        <w:t xml:space="preserve"> erg geapprecieerd</w:t>
      </w:r>
    </w:p>
    <w:p w14:paraId="6F5EB58A" w14:textId="77777777" w:rsidR="007B20E7" w:rsidRDefault="00484A65" w:rsidP="00484A65">
      <w:pPr>
        <w:rPr>
          <w:color w:val="auto"/>
          <w:lang w:val="nl-BE"/>
        </w:rPr>
      </w:pPr>
      <w:r w:rsidRPr="00E76A16">
        <w:rPr>
          <w:color w:val="auto"/>
          <w:lang w:val="nl-BE"/>
        </w:rPr>
        <w:t>Men merkte op dat de coaches</w:t>
      </w:r>
      <w:r w:rsidR="00270980">
        <w:rPr>
          <w:color w:val="auto"/>
          <w:lang w:val="nl-BE"/>
        </w:rPr>
        <w:t xml:space="preserve"> en beheerders</w:t>
      </w:r>
      <w:r w:rsidRPr="00E76A16">
        <w:rPr>
          <w:color w:val="auto"/>
          <w:lang w:val="nl-BE"/>
        </w:rPr>
        <w:t xml:space="preserve"> in het algemeen een verbindende en geen controlerende rol</w:t>
      </w:r>
      <w:r w:rsidR="00E05A69">
        <w:rPr>
          <w:color w:val="auto"/>
          <w:lang w:val="nl-BE"/>
        </w:rPr>
        <w:t xml:space="preserve"> hadden</w:t>
      </w:r>
      <w:r w:rsidRPr="00E76A16">
        <w:rPr>
          <w:color w:val="auto"/>
          <w:lang w:val="nl-BE"/>
        </w:rPr>
        <w:t>.</w:t>
      </w:r>
    </w:p>
    <w:p w14:paraId="368C2E79" w14:textId="77777777" w:rsidR="007B20E7" w:rsidRDefault="00270980" w:rsidP="00D32ACE">
      <w:pPr>
        <w:pStyle w:val="Lijstalinea"/>
        <w:numPr>
          <w:ilvl w:val="0"/>
          <w:numId w:val="50"/>
        </w:numPr>
        <w:rPr>
          <w:color w:val="auto"/>
          <w:lang w:val="nl-BE"/>
        </w:rPr>
      </w:pPr>
      <w:r w:rsidRPr="007B20E7">
        <w:rPr>
          <w:color w:val="auto"/>
          <w:lang w:val="nl-BE"/>
        </w:rPr>
        <w:t>M</w:t>
      </w:r>
      <w:r w:rsidR="00367224" w:rsidRPr="007B20E7">
        <w:rPr>
          <w:color w:val="auto"/>
          <w:lang w:val="nl-BE"/>
        </w:rPr>
        <w:t>en voelde geen drempel om hen te contacteren</w:t>
      </w:r>
      <w:r w:rsidRPr="007B20E7">
        <w:rPr>
          <w:color w:val="auto"/>
          <w:lang w:val="nl-BE"/>
        </w:rPr>
        <w:t xml:space="preserve"> bij vragen</w:t>
      </w:r>
      <w:r w:rsidR="006128A1" w:rsidRPr="007B20E7">
        <w:rPr>
          <w:color w:val="auto"/>
          <w:lang w:val="nl-BE"/>
        </w:rPr>
        <w:t>. Men gaf aan dat</w:t>
      </w:r>
      <w:r w:rsidR="00777E7F" w:rsidRPr="007B20E7">
        <w:rPr>
          <w:color w:val="auto"/>
          <w:lang w:val="nl-BE"/>
        </w:rPr>
        <w:t xml:space="preserve"> de coaches steeds beschikbaar waren</w:t>
      </w:r>
      <w:r w:rsidRPr="007B20E7">
        <w:rPr>
          <w:color w:val="auto"/>
          <w:lang w:val="nl-BE"/>
        </w:rPr>
        <w:t>, snel antwoorden,</w:t>
      </w:r>
      <w:r w:rsidR="006128A1" w:rsidRPr="007B20E7">
        <w:rPr>
          <w:color w:val="auto"/>
          <w:lang w:val="nl-BE"/>
        </w:rPr>
        <w:t xml:space="preserve"> en</w:t>
      </w:r>
      <w:r w:rsidR="00777E7F" w:rsidRPr="007B20E7">
        <w:rPr>
          <w:color w:val="auto"/>
          <w:lang w:val="nl-BE"/>
        </w:rPr>
        <w:t xml:space="preserve"> de tijd namen</w:t>
      </w:r>
      <w:r w:rsidR="00F427AB" w:rsidRPr="007B20E7">
        <w:rPr>
          <w:color w:val="auto"/>
          <w:lang w:val="nl-BE"/>
        </w:rPr>
        <w:t xml:space="preserve"> </w:t>
      </w:r>
      <w:r w:rsidR="00AD340C" w:rsidRPr="007B20E7">
        <w:rPr>
          <w:color w:val="auto"/>
          <w:lang w:val="nl-BE"/>
        </w:rPr>
        <w:t>voor hun taak als begeleider.</w:t>
      </w:r>
    </w:p>
    <w:p w14:paraId="13D03091" w14:textId="4A964605" w:rsidR="007B20E7" w:rsidRDefault="0088491D" w:rsidP="00D32ACE">
      <w:pPr>
        <w:pStyle w:val="Lijstalinea"/>
        <w:numPr>
          <w:ilvl w:val="0"/>
          <w:numId w:val="50"/>
        </w:numPr>
        <w:rPr>
          <w:color w:val="auto"/>
          <w:lang w:val="nl-BE"/>
        </w:rPr>
      </w:pPr>
      <w:r w:rsidRPr="007B20E7">
        <w:rPr>
          <w:color w:val="auto"/>
          <w:lang w:val="nl-BE"/>
        </w:rPr>
        <w:t xml:space="preserve">Ook vond men het positief dat </w:t>
      </w:r>
      <w:r w:rsidR="004B4D0C" w:rsidRPr="007B20E7">
        <w:rPr>
          <w:color w:val="auto"/>
          <w:lang w:val="nl-BE"/>
        </w:rPr>
        <w:t xml:space="preserve">er -meer dan in eerdere ESF-projecten- veel vrijheid en flexibiliteit werd gegeven vanuit de opvolging van </w:t>
      </w:r>
      <w:r w:rsidR="00495E86">
        <w:rPr>
          <w:color w:val="auto"/>
          <w:lang w:val="nl-BE"/>
        </w:rPr>
        <w:t>Europa WSE</w:t>
      </w:r>
      <w:r w:rsidR="004B4D0C" w:rsidRPr="007B20E7">
        <w:rPr>
          <w:color w:val="auto"/>
          <w:lang w:val="nl-BE"/>
        </w:rPr>
        <w:t>.</w:t>
      </w:r>
    </w:p>
    <w:p w14:paraId="1F7D7306" w14:textId="7B9ED009" w:rsidR="007C52D8" w:rsidRDefault="00270980" w:rsidP="00D32ACE">
      <w:pPr>
        <w:pStyle w:val="Lijstalinea"/>
        <w:numPr>
          <w:ilvl w:val="0"/>
          <w:numId w:val="50"/>
        </w:numPr>
        <w:rPr>
          <w:color w:val="auto"/>
          <w:lang w:val="nl-BE"/>
        </w:rPr>
      </w:pPr>
      <w:r w:rsidRPr="007B20E7">
        <w:rPr>
          <w:color w:val="auto"/>
          <w:lang w:val="nl-BE"/>
        </w:rPr>
        <w:t xml:space="preserve">De coaches namen ook proactief contact op met de partnerschappen om te horen of alles </w:t>
      </w:r>
      <w:r w:rsidR="00E76C94" w:rsidRPr="007B20E7">
        <w:rPr>
          <w:color w:val="auto"/>
          <w:lang w:val="nl-BE"/>
        </w:rPr>
        <w:t>goed verliep.</w:t>
      </w:r>
    </w:p>
    <w:p w14:paraId="0844453F" w14:textId="04FADAC4" w:rsidR="007B20E7" w:rsidRDefault="00793AD5" w:rsidP="00D32ACE">
      <w:pPr>
        <w:pStyle w:val="Lijstalinea"/>
        <w:numPr>
          <w:ilvl w:val="0"/>
          <w:numId w:val="50"/>
        </w:numPr>
        <w:rPr>
          <w:color w:val="auto"/>
          <w:lang w:val="nl-BE"/>
        </w:rPr>
      </w:pPr>
      <w:r>
        <w:rPr>
          <w:color w:val="auto"/>
          <w:lang w:val="nl-BE"/>
        </w:rPr>
        <w:t xml:space="preserve">Men ervaarde dat men op gelijke voet stond met de coaches/beheerders. </w:t>
      </w:r>
      <w:r w:rsidR="00592BA9">
        <w:rPr>
          <w:color w:val="auto"/>
          <w:lang w:val="nl-BE"/>
        </w:rPr>
        <w:t xml:space="preserve">Zij volgden op of alles goed liep, tegelijkertijd probeerden ze mee na te denken over </w:t>
      </w:r>
      <w:r w:rsidR="00CC7AD3">
        <w:rPr>
          <w:color w:val="auto"/>
          <w:lang w:val="nl-BE"/>
        </w:rPr>
        <w:t>eventuele verbeterpunten. De begeleiding voelde niet hiërarchisch aan.</w:t>
      </w:r>
    </w:p>
    <w:p w14:paraId="4080926A" w14:textId="52C00C34" w:rsidR="007B20E7" w:rsidRPr="007B20E7" w:rsidRDefault="007B20E7" w:rsidP="007B20E7">
      <w:pPr>
        <w:rPr>
          <w:color w:val="auto"/>
          <w:lang w:val="nl-BE"/>
        </w:rPr>
      </w:pPr>
      <w:r w:rsidRPr="007B20E7">
        <w:rPr>
          <w:color w:val="auto"/>
          <w:lang w:val="nl-BE"/>
        </w:rPr>
        <w:t>Dankzij de toegankelijkheid van de coaches ontstond er een vertrouwensrelatie.</w:t>
      </w:r>
    </w:p>
    <w:p w14:paraId="7C0C2628" w14:textId="4AECD2E8" w:rsidR="00C51241" w:rsidRPr="00E76A16" w:rsidRDefault="00E76C94" w:rsidP="00E76C94">
      <w:pPr>
        <w:pStyle w:val="Duidelijkcitaat"/>
        <w:rPr>
          <w:lang w:val="nl-BE"/>
        </w:rPr>
      </w:pPr>
      <w:r>
        <w:rPr>
          <w:lang w:val="nl-BE"/>
        </w:rPr>
        <w:t>“</w:t>
      </w:r>
      <w:r w:rsidR="00DC1CDE" w:rsidRPr="00E76A16">
        <w:rPr>
          <w:lang w:val="nl-BE"/>
        </w:rPr>
        <w:t>Ze waren ook proactief, en vroegen of alles lukte, en ze zochten ook steeds mee naar een oplossing.</w:t>
      </w:r>
      <w:r>
        <w:rPr>
          <w:lang w:val="nl-BE"/>
        </w:rPr>
        <w:t>”</w:t>
      </w:r>
    </w:p>
    <w:p w14:paraId="51504263" w14:textId="2F8935B6" w:rsidR="004639B7" w:rsidRPr="008E562E" w:rsidRDefault="00335CF4" w:rsidP="008E562E">
      <w:pPr>
        <w:pStyle w:val="Duidelijkcitaat"/>
        <w:rPr>
          <w:lang w:val="nl-BE"/>
        </w:rPr>
      </w:pPr>
      <w:r>
        <w:rPr>
          <w:lang w:val="nl-BE"/>
        </w:rPr>
        <w:t>“</w:t>
      </w:r>
      <w:r w:rsidR="0063417B">
        <w:rPr>
          <w:lang w:val="nl-BE"/>
        </w:rPr>
        <w:t>Ik heb het n</w:t>
      </w:r>
      <w:r w:rsidR="004639B7" w:rsidRPr="008E562E">
        <w:rPr>
          <w:lang w:val="nl-BE"/>
        </w:rPr>
        <w:t xml:space="preserve">og nooit meegemaakt binnen </w:t>
      </w:r>
      <w:r w:rsidR="0002611F">
        <w:rPr>
          <w:lang w:val="nl-BE"/>
        </w:rPr>
        <w:t>Europese projecten</w:t>
      </w:r>
      <w:r w:rsidR="002D149F">
        <w:rPr>
          <w:rStyle w:val="Verwijzingopmerking"/>
        </w:rPr>
        <w:t xml:space="preserve">: </w:t>
      </w:r>
      <w:r w:rsidR="0002611F">
        <w:rPr>
          <w:lang w:val="nl-BE"/>
        </w:rPr>
        <w:t>normaal</w:t>
      </w:r>
      <w:r w:rsidR="002D149F">
        <w:rPr>
          <w:lang w:val="nl-BE"/>
        </w:rPr>
        <w:t xml:space="preserve"> </w:t>
      </w:r>
      <w:r w:rsidR="004639B7" w:rsidRPr="008E562E">
        <w:rPr>
          <w:lang w:val="nl-BE"/>
        </w:rPr>
        <w:t xml:space="preserve">heel hiërarchisch, </w:t>
      </w:r>
      <w:r w:rsidR="002D149F">
        <w:rPr>
          <w:lang w:val="nl-BE"/>
        </w:rPr>
        <w:t xml:space="preserve">maar </w:t>
      </w:r>
      <w:r w:rsidR="004639B7" w:rsidRPr="008E562E">
        <w:rPr>
          <w:lang w:val="nl-BE"/>
        </w:rPr>
        <w:t xml:space="preserve">hier heel mooie </w:t>
      </w:r>
      <w:r w:rsidR="002D149F">
        <w:rPr>
          <w:lang w:val="nl-BE"/>
        </w:rPr>
        <w:t>en</w:t>
      </w:r>
      <w:r w:rsidR="004639B7" w:rsidRPr="008E562E">
        <w:rPr>
          <w:lang w:val="nl-BE"/>
        </w:rPr>
        <w:t xml:space="preserve"> warme samenwerking.</w:t>
      </w:r>
      <w:r>
        <w:rPr>
          <w:lang w:val="nl-BE"/>
        </w:rPr>
        <w:t>”</w:t>
      </w:r>
    </w:p>
    <w:p w14:paraId="27A3AC55" w14:textId="43468EB8" w:rsidR="007B470D" w:rsidRDefault="007B470D" w:rsidP="00484A65">
      <w:pPr>
        <w:rPr>
          <w:lang w:val="nl-BE"/>
        </w:rPr>
      </w:pPr>
      <w:r>
        <w:rPr>
          <w:lang w:val="nl-BE"/>
        </w:rPr>
        <w:t xml:space="preserve">Heel wat betrokken actoren gaven </w:t>
      </w:r>
      <w:r w:rsidR="00452EA2">
        <w:rPr>
          <w:lang w:val="nl-BE"/>
        </w:rPr>
        <w:t xml:space="preserve">wel aan dat </w:t>
      </w:r>
      <w:r w:rsidR="0051402A">
        <w:rPr>
          <w:lang w:val="nl-BE"/>
        </w:rPr>
        <w:t xml:space="preserve">de rol voor de coaches nieuw was, en dat zij </w:t>
      </w:r>
      <w:r w:rsidR="003624B0">
        <w:rPr>
          <w:lang w:val="nl-BE"/>
        </w:rPr>
        <w:t xml:space="preserve">zeker in het begin van het traject </w:t>
      </w:r>
      <w:r w:rsidR="0051402A">
        <w:rPr>
          <w:lang w:val="nl-BE"/>
        </w:rPr>
        <w:t>ook zoekende waren in de invulling van de rol</w:t>
      </w:r>
      <w:r w:rsidR="003624B0">
        <w:rPr>
          <w:lang w:val="nl-BE"/>
        </w:rPr>
        <w:t>.</w:t>
      </w:r>
      <w:r w:rsidR="00440E51">
        <w:rPr>
          <w:lang w:val="nl-BE"/>
        </w:rPr>
        <w:t xml:space="preserve"> Men merkte op dat de coaches doorheen de looptijd van het traject gegroeid zijn in de rol. </w:t>
      </w:r>
    </w:p>
    <w:p w14:paraId="05A3670A" w14:textId="51807909" w:rsidR="005C10FE" w:rsidRDefault="005321FD" w:rsidP="005C0D39">
      <w:pPr>
        <w:rPr>
          <w:rStyle w:val="Intensieveverwijzing"/>
        </w:rPr>
      </w:pPr>
      <w:r>
        <w:rPr>
          <w:rStyle w:val="Intensieveverwijzing"/>
        </w:rPr>
        <w:t>De</w:t>
      </w:r>
      <w:r w:rsidR="005C10FE">
        <w:rPr>
          <w:rStyle w:val="Intensieveverwijzing"/>
        </w:rPr>
        <w:t xml:space="preserve"> </w:t>
      </w:r>
      <w:r w:rsidR="00833375">
        <w:rPr>
          <w:rStyle w:val="Intensieveverwijzing"/>
        </w:rPr>
        <w:t>coaching</w:t>
      </w:r>
      <w:r>
        <w:rPr>
          <w:rStyle w:val="Intensieveverwijzing"/>
        </w:rPr>
        <w:t xml:space="preserve"> </w:t>
      </w:r>
      <w:r w:rsidR="00FF3B4D">
        <w:rPr>
          <w:rStyle w:val="Intensieveverwijzing"/>
        </w:rPr>
        <w:t xml:space="preserve">had </w:t>
      </w:r>
      <w:r w:rsidR="00A358EE">
        <w:rPr>
          <w:rStyle w:val="Intensieveverwijzing"/>
        </w:rPr>
        <w:t>n</w:t>
      </w:r>
      <w:r w:rsidR="00FF3B4D">
        <w:rPr>
          <w:rStyle w:val="Intensieveverwijzing"/>
        </w:rPr>
        <w:t>og verder kunnen gaan op vlak van sturing, oplossingen aanreiken, mee nadenken, …</w:t>
      </w:r>
    </w:p>
    <w:p w14:paraId="7D1F75AF" w14:textId="2705FBDD" w:rsidR="00253CE5" w:rsidRDefault="00253CE5" w:rsidP="005C0D39">
      <w:pPr>
        <w:rPr>
          <w:color w:val="auto"/>
          <w:lang w:val="nl-BE"/>
        </w:rPr>
      </w:pPr>
      <w:r>
        <w:rPr>
          <w:color w:val="auto"/>
          <w:lang w:val="nl-BE"/>
        </w:rPr>
        <w:t xml:space="preserve">Hoewel men in grote lijnen erg positief was over de samenwerking met de coach en de beheerder, gaf men toch aan dat de coachende rol nog een stap verder zou kunnen gaan. </w:t>
      </w:r>
      <w:r w:rsidR="00A358EE">
        <w:rPr>
          <w:color w:val="auto"/>
          <w:lang w:val="nl-BE"/>
        </w:rPr>
        <w:t xml:space="preserve">Verschillende actoren gaven aan dat de </w:t>
      </w:r>
      <w:r w:rsidR="00A358EE">
        <w:rPr>
          <w:color w:val="auto"/>
          <w:lang w:val="nl-BE"/>
        </w:rPr>
        <w:lastRenderedPageBreak/>
        <w:t xml:space="preserve">contactmomenten met de coach/beheerder eerder aanvoelden als </w:t>
      </w:r>
      <w:r w:rsidR="00DE0E03">
        <w:rPr>
          <w:color w:val="auto"/>
          <w:lang w:val="nl-BE"/>
        </w:rPr>
        <w:t>een moment van opvolging en bespreking van de stand van zaken.</w:t>
      </w:r>
      <w:r w:rsidR="00560E94">
        <w:rPr>
          <w:color w:val="auto"/>
          <w:lang w:val="nl-BE"/>
        </w:rPr>
        <w:t xml:space="preserve"> Deze actoren geven aan dat de men beperkt heeft </w:t>
      </w:r>
      <w:r w:rsidR="00173E72">
        <w:rPr>
          <w:color w:val="auto"/>
          <w:lang w:val="nl-BE"/>
        </w:rPr>
        <w:t>bijgeleerd op deze momenten.</w:t>
      </w:r>
    </w:p>
    <w:p w14:paraId="2F8B9121" w14:textId="559F27A0" w:rsidR="00D01535" w:rsidRPr="00005E9D" w:rsidRDefault="0019606B" w:rsidP="097F6CC8">
      <w:pPr>
        <w:pStyle w:val="Lijstalinea"/>
        <w:numPr>
          <w:ilvl w:val="0"/>
          <w:numId w:val="51"/>
        </w:numPr>
        <w:rPr>
          <w:rFonts w:ascii="Daytona Condensed Light" w:hAnsi="Daytona Condensed Light" w:cs="Calibri"/>
          <w:color w:val="auto"/>
        </w:rPr>
      </w:pPr>
      <w:r w:rsidRPr="097F6CC8">
        <w:rPr>
          <w:color w:val="auto"/>
          <w:lang w:val="nl-BE"/>
        </w:rPr>
        <w:t>Procesmatig hadden s</w:t>
      </w:r>
      <w:r w:rsidR="00173E72" w:rsidRPr="097F6CC8">
        <w:rPr>
          <w:color w:val="auto"/>
          <w:lang w:val="nl-BE"/>
        </w:rPr>
        <w:t xml:space="preserve">ommige partnerschappen baat gehad bij wat meer structuur vanuit </w:t>
      </w:r>
      <w:r w:rsidR="00495E86" w:rsidRPr="097F6CC8">
        <w:rPr>
          <w:color w:val="auto"/>
          <w:lang w:val="nl-BE"/>
        </w:rPr>
        <w:t>Europa WSE</w:t>
      </w:r>
      <w:r w:rsidR="00173E72" w:rsidRPr="097F6CC8">
        <w:rPr>
          <w:color w:val="auto"/>
          <w:lang w:val="nl-BE"/>
        </w:rPr>
        <w:t>. Het ging dan specifiek over bijvoorbeeld een handleiding of checklist voor het verloop van het project en de deadlines en deliverables.</w:t>
      </w:r>
      <w:r w:rsidR="00005E9D" w:rsidRPr="097F6CC8">
        <w:rPr>
          <w:color w:val="auto"/>
          <w:lang w:val="nl-BE"/>
        </w:rPr>
        <w:t xml:space="preserve"> Ook kwamen enkele opmerkingen aan bod over</w:t>
      </w:r>
      <w:r w:rsidR="00111710" w:rsidRPr="097F6CC8">
        <w:rPr>
          <w:color w:val="auto"/>
          <w:lang w:val="nl-BE"/>
        </w:rPr>
        <w:t xml:space="preserve"> </w:t>
      </w:r>
      <w:r w:rsidR="00011C51">
        <w:rPr>
          <w:color w:val="auto"/>
          <w:lang w:val="nl-BE"/>
        </w:rPr>
        <w:t>verdergaande</w:t>
      </w:r>
      <w:r w:rsidR="00011C51" w:rsidRPr="097F6CC8">
        <w:rPr>
          <w:color w:val="auto"/>
          <w:lang w:val="nl-BE"/>
        </w:rPr>
        <w:t xml:space="preserve"> </w:t>
      </w:r>
      <w:r w:rsidR="00005E9D" w:rsidRPr="097F6CC8">
        <w:rPr>
          <w:color w:val="auto"/>
          <w:lang w:val="nl-BE"/>
        </w:rPr>
        <w:t xml:space="preserve">ondersteuning op vlak </w:t>
      </w:r>
      <w:r w:rsidR="000122D6" w:rsidRPr="097F6CC8">
        <w:rPr>
          <w:color w:val="auto"/>
          <w:lang w:val="nl-BE"/>
        </w:rPr>
        <w:t xml:space="preserve">van validatie en valorisatie van de opleidingen, alsook meer </w:t>
      </w:r>
      <w:r w:rsidR="00111710" w:rsidRPr="097F6CC8">
        <w:rPr>
          <w:color w:val="auto"/>
          <w:lang w:val="nl-BE"/>
        </w:rPr>
        <w:t xml:space="preserve">facilitering bij het vinden van </w:t>
      </w:r>
      <w:proofErr w:type="spellStart"/>
      <w:r w:rsidR="00111710" w:rsidRPr="097F6CC8">
        <w:rPr>
          <w:color w:val="auto"/>
          <w:lang w:val="nl-BE"/>
        </w:rPr>
        <w:t>synergieën</w:t>
      </w:r>
      <w:proofErr w:type="spellEnd"/>
      <w:r w:rsidR="00215D85">
        <w:rPr>
          <w:color w:val="auto"/>
          <w:lang w:val="nl-BE"/>
        </w:rPr>
        <w:t>.</w:t>
      </w:r>
    </w:p>
    <w:p w14:paraId="1A7DD525" w14:textId="77056705" w:rsidR="00927B17" w:rsidRPr="00927B17" w:rsidRDefault="00A261D9" w:rsidP="00D32ACE">
      <w:pPr>
        <w:pStyle w:val="Lijstalinea"/>
        <w:numPr>
          <w:ilvl w:val="0"/>
          <w:numId w:val="51"/>
        </w:numPr>
        <w:rPr>
          <w:rFonts w:ascii="Daytona Condensed Light" w:hAnsi="Daytona Condensed Light" w:cs="Calibri"/>
          <w:color w:val="auto"/>
          <w:szCs w:val="22"/>
        </w:rPr>
      </w:pPr>
      <w:r>
        <w:rPr>
          <w:color w:val="auto"/>
          <w:lang w:val="nl-BE"/>
        </w:rPr>
        <w:t xml:space="preserve">Maar ook inhoudelijk had </w:t>
      </w:r>
      <w:r w:rsidR="00B91703">
        <w:rPr>
          <w:color w:val="auto"/>
          <w:lang w:val="nl-BE"/>
        </w:rPr>
        <w:t xml:space="preserve">er meer ondersteuning kunnen zijn. </w:t>
      </w:r>
      <w:r w:rsidR="00D01535">
        <w:rPr>
          <w:color w:val="auto"/>
          <w:lang w:val="nl-BE"/>
        </w:rPr>
        <w:t xml:space="preserve">Er werd </w:t>
      </w:r>
      <w:r w:rsidR="0019606B">
        <w:rPr>
          <w:color w:val="auto"/>
          <w:lang w:val="nl-BE"/>
        </w:rPr>
        <w:t xml:space="preserve">bijvoorbeeld </w:t>
      </w:r>
      <w:r w:rsidR="00D01535">
        <w:rPr>
          <w:color w:val="auto"/>
          <w:lang w:val="nl-BE"/>
        </w:rPr>
        <w:t xml:space="preserve">aangehaald dat </w:t>
      </w:r>
      <w:r w:rsidR="00495E86">
        <w:rPr>
          <w:color w:val="auto"/>
          <w:lang w:val="nl-BE"/>
        </w:rPr>
        <w:t>Europa WSE</w:t>
      </w:r>
      <w:r w:rsidR="00D01535">
        <w:rPr>
          <w:color w:val="auto"/>
          <w:lang w:val="nl-BE"/>
        </w:rPr>
        <w:t xml:space="preserve"> meer proactief insteken had kunnen geven over de HILL-principes. Verschillende partnerschappen hadden onvoldoende kennis over de HILL-methode </w:t>
      </w:r>
      <w:r w:rsidR="009A10EF">
        <w:rPr>
          <w:color w:val="auto"/>
          <w:lang w:val="nl-BE"/>
        </w:rPr>
        <w:t xml:space="preserve">in huis en hebben hierover uiteindelijk ook een workshop gevolgd, maar dit </w:t>
      </w:r>
      <w:r w:rsidR="008D1D0F">
        <w:rPr>
          <w:color w:val="auto"/>
          <w:lang w:val="nl-BE"/>
        </w:rPr>
        <w:t xml:space="preserve">kwam dan te laat in het proces. </w:t>
      </w:r>
    </w:p>
    <w:p w14:paraId="31D336BA" w14:textId="77777777" w:rsidR="004E646D" w:rsidRDefault="001E5335" w:rsidP="004E646D">
      <w:pPr>
        <w:pStyle w:val="Duidelijkcitaat"/>
      </w:pPr>
      <w:r w:rsidRPr="001E5335">
        <w:rPr>
          <w:lang w:val="nl-BE"/>
        </w:rPr>
        <w:t xml:space="preserve">“We hebben </w:t>
      </w:r>
      <w:proofErr w:type="spellStart"/>
      <w:r w:rsidRPr="001E5335">
        <w:rPr>
          <w:lang w:val="nl-BE"/>
        </w:rPr>
        <w:t>coachingsessies</w:t>
      </w:r>
      <w:proofErr w:type="spellEnd"/>
      <w:r w:rsidRPr="001E5335">
        <w:rPr>
          <w:lang w:val="nl-BE"/>
        </w:rPr>
        <w:t xml:space="preserve"> gehad, maar was eerder van hoe loopt het, een stand van zaken.”</w:t>
      </w:r>
    </w:p>
    <w:p w14:paraId="2DF52153" w14:textId="4142C2AB" w:rsidR="008E1C5A" w:rsidRDefault="004E646D" w:rsidP="004E646D">
      <w:pPr>
        <w:pStyle w:val="Duidelijkcitaat"/>
        <w:rPr>
          <w:lang w:val="nl-BE"/>
        </w:rPr>
      </w:pPr>
      <w:r w:rsidRPr="004E646D">
        <w:rPr>
          <w:lang w:val="nl-BE"/>
        </w:rPr>
        <w:t xml:space="preserve">“Wat wel had kunnen helpen, is dat je meer structuur krijgt vanuit </w:t>
      </w:r>
      <w:r w:rsidR="00495E86">
        <w:rPr>
          <w:lang w:val="nl-BE"/>
        </w:rPr>
        <w:t>Europa WSE</w:t>
      </w:r>
      <w:r w:rsidRPr="004E646D">
        <w:rPr>
          <w:lang w:val="nl-BE"/>
        </w:rPr>
        <w:t>. Die structuur hebben we nu zelf moeten uitvinden. Meer gevisualiseerd in tabelvorm, checklistvorm, … als dat van tevoren er is, dat je kan zeggen ‘jij gaat dit doen en jij dat’. (…) Dan kan je goed voorbereid aan de slag, met structuur van deliverables die we sowieso moeten geven (…).”</w:t>
      </w:r>
    </w:p>
    <w:p w14:paraId="59186E32" w14:textId="6E348912" w:rsidR="00F864B0" w:rsidRDefault="009B3999" w:rsidP="009B3999">
      <w:pPr>
        <w:pStyle w:val="Kop4"/>
        <w:rPr>
          <w:lang w:val="nl-BE"/>
        </w:rPr>
      </w:pPr>
      <w:r>
        <w:rPr>
          <w:lang w:val="nl-BE"/>
        </w:rPr>
        <w:t>Leermomenten</w:t>
      </w:r>
    </w:p>
    <w:p w14:paraId="54FABA2E" w14:textId="55C01AC3" w:rsidR="00887510" w:rsidRPr="00887510" w:rsidRDefault="00887510" w:rsidP="00887510">
      <w:r w:rsidRPr="00883153">
        <w:t>Daarnaast w</w:t>
      </w:r>
      <w:r w:rsidR="00883153" w:rsidRPr="00883153">
        <w:t>e</w:t>
      </w:r>
      <w:r w:rsidRPr="00883153">
        <w:t xml:space="preserve">rden door </w:t>
      </w:r>
      <w:r w:rsidR="00495E86">
        <w:t>Europa WSE</w:t>
      </w:r>
      <w:r w:rsidRPr="00883153">
        <w:t xml:space="preserve"> maandelijkse leermomenten georganiseerd met alle partnerschappen samen. </w:t>
      </w:r>
      <w:r w:rsidR="00BA69B4">
        <w:t xml:space="preserve">Deze leermomenten zijn er gekomen op vraag van de partnerschappen zelf. </w:t>
      </w:r>
      <w:r w:rsidRPr="00883153">
        <w:t xml:space="preserve">De partnerschappen nemen hierin ook een actieve rol: de sessies gaan afwisselend door op een locatie van een andere partner. Doorgaans zijn ook alle partnerschappen hierop </w:t>
      </w:r>
      <w:r w:rsidR="00883153" w:rsidRPr="00883153">
        <w:t>vertegenwoordigd</w:t>
      </w:r>
      <w:r w:rsidRPr="00883153">
        <w:t xml:space="preserve">. Op het eerste leermoment </w:t>
      </w:r>
      <w:r w:rsidR="00531BBD">
        <w:t xml:space="preserve">organiseerde Europa WSE een bevraging, waarbij </w:t>
      </w:r>
      <w:r w:rsidRPr="00883153">
        <w:t xml:space="preserve">de partners zelf ideeën </w:t>
      </w:r>
      <w:r w:rsidR="00531BBD">
        <w:t xml:space="preserve">konden </w:t>
      </w:r>
      <w:r w:rsidRPr="00883153">
        <w:t>aanreiken voor de agenda, vorm en inhoud van de leermomenten.</w:t>
      </w:r>
      <w:r>
        <w:t xml:space="preserve"> </w:t>
      </w:r>
      <w:r w:rsidR="00AA4086">
        <w:t xml:space="preserve">Ook doorheen het verdere traject konden er verder suggesties gemaakt worden. </w:t>
      </w:r>
    </w:p>
    <w:p w14:paraId="3740B560" w14:textId="5BB2095D" w:rsidR="00FD7FB7" w:rsidRDefault="00F314E0" w:rsidP="00FD7FB7">
      <w:pPr>
        <w:rPr>
          <w:rStyle w:val="Intensieveverwijzing"/>
        </w:rPr>
      </w:pPr>
      <w:r>
        <w:rPr>
          <w:rStyle w:val="Intensieveverwijzing"/>
        </w:rPr>
        <w:t xml:space="preserve">De leermomenten </w:t>
      </w:r>
      <w:r w:rsidR="00C07F79">
        <w:rPr>
          <w:rStyle w:val="Intensieveverwijzing"/>
        </w:rPr>
        <w:t>boden een goed platform voor netwerking en ervaringsuitwisseling</w:t>
      </w:r>
      <w:r w:rsidR="00320221">
        <w:rPr>
          <w:rStyle w:val="Intensieveverwijzing"/>
        </w:rPr>
        <w:t>, minder om effectief te leren</w:t>
      </w:r>
    </w:p>
    <w:p w14:paraId="7A288B47" w14:textId="094CB789" w:rsidR="00DF165A" w:rsidRDefault="00B70147" w:rsidP="00D57B69">
      <w:pPr>
        <w:rPr>
          <w:rFonts w:ascii="Daytona Condensed Light" w:hAnsi="Daytona Condensed Light" w:cs="Calibri"/>
          <w:color w:val="auto"/>
        </w:rPr>
      </w:pPr>
      <w:r>
        <w:rPr>
          <w:rFonts w:ascii="Daytona Condensed Light" w:hAnsi="Daytona Condensed Light" w:cs="Calibri"/>
          <w:color w:val="auto"/>
        </w:rPr>
        <w:t xml:space="preserve">De actoren gaven voornamelijk aan dat de leermomenten een meerwaarde betekenden op vlak </w:t>
      </w:r>
      <w:r w:rsidR="008F6B89">
        <w:rPr>
          <w:rFonts w:ascii="Daytona Condensed Light" w:hAnsi="Daytona Condensed Light" w:cs="Calibri"/>
          <w:color w:val="auto"/>
        </w:rPr>
        <w:t xml:space="preserve">van </w:t>
      </w:r>
      <w:r>
        <w:rPr>
          <w:rFonts w:ascii="Daytona Condensed Light" w:hAnsi="Daytona Condensed Light" w:cs="Calibri"/>
          <w:color w:val="auto"/>
        </w:rPr>
        <w:t>ervaringsuitwisseling</w:t>
      </w:r>
      <w:r w:rsidR="008F6B89">
        <w:rPr>
          <w:rFonts w:ascii="Daytona Condensed Light" w:hAnsi="Daytona Condensed Light" w:cs="Calibri"/>
          <w:color w:val="auto"/>
        </w:rPr>
        <w:t xml:space="preserve"> en netwerking</w:t>
      </w:r>
      <w:r>
        <w:rPr>
          <w:rFonts w:ascii="Daytona Condensed Light" w:hAnsi="Daytona Condensed Light" w:cs="Calibri"/>
          <w:color w:val="auto"/>
        </w:rPr>
        <w:t xml:space="preserve">. </w:t>
      </w:r>
      <w:r w:rsidR="004B29C9" w:rsidRPr="00D77072">
        <w:rPr>
          <w:rFonts w:ascii="Daytona Condensed Light" w:hAnsi="Daytona Condensed Light" w:cs="Calibri"/>
          <w:color w:val="auto"/>
        </w:rPr>
        <w:t xml:space="preserve">Er werden </w:t>
      </w:r>
      <w:r w:rsidR="005805FD">
        <w:rPr>
          <w:rFonts w:ascii="Daytona Condensed Light" w:hAnsi="Daytona Condensed Light" w:cs="Calibri"/>
          <w:color w:val="auto"/>
        </w:rPr>
        <w:t xml:space="preserve">immers </w:t>
      </w:r>
      <w:r w:rsidR="004B29C9" w:rsidRPr="00D77072">
        <w:rPr>
          <w:rFonts w:ascii="Daytona Condensed Light" w:hAnsi="Daytona Condensed Light" w:cs="Calibri"/>
          <w:color w:val="auto"/>
        </w:rPr>
        <w:t>heel wat mogelijkheden tot interactie voorzien tijdens de leermomenten</w:t>
      </w:r>
      <w:r w:rsidR="00717FCF">
        <w:rPr>
          <w:rFonts w:ascii="Daytona Condensed Light" w:hAnsi="Daytona Condensed Light" w:cs="Calibri"/>
          <w:color w:val="auto"/>
        </w:rPr>
        <w:t>.</w:t>
      </w:r>
    </w:p>
    <w:p w14:paraId="412C3D84" w14:textId="2EA315B7" w:rsidR="008F6B89" w:rsidRDefault="005805FD" w:rsidP="008F6B89">
      <w:pPr>
        <w:rPr>
          <w:rFonts w:ascii="Daytona Condensed Light" w:hAnsi="Daytona Condensed Light" w:cs="Calibri"/>
          <w:color w:val="auto"/>
        </w:rPr>
      </w:pPr>
      <w:r>
        <w:rPr>
          <w:rFonts w:ascii="Daytona Condensed Light" w:hAnsi="Daytona Condensed Light" w:cs="Calibri"/>
          <w:color w:val="auto"/>
        </w:rPr>
        <w:t>De leermomenten boden</w:t>
      </w:r>
      <w:r w:rsidR="008F6B89">
        <w:rPr>
          <w:rFonts w:ascii="Daytona Condensed Light" w:hAnsi="Daytona Condensed Light" w:cs="Calibri"/>
          <w:color w:val="auto"/>
        </w:rPr>
        <w:t xml:space="preserve"> de gelegenheid om bezorgdheden te delen en bevestiging te krijgen dat ook de andere partnerschappen met dezelfde uitdagingen te maken hadden. Eenmaal de projecten goed vertrokken waren in de projectuitvoering, werden ook </w:t>
      </w:r>
      <w:proofErr w:type="spellStart"/>
      <w:r w:rsidR="008F6B89">
        <w:rPr>
          <w:rFonts w:ascii="Daytona Condensed Light" w:hAnsi="Daytona Condensed Light" w:cs="Calibri"/>
          <w:color w:val="auto"/>
        </w:rPr>
        <w:t>good</w:t>
      </w:r>
      <w:proofErr w:type="spellEnd"/>
      <w:r w:rsidR="008F6B89">
        <w:rPr>
          <w:rFonts w:ascii="Daytona Condensed Light" w:hAnsi="Daytona Condensed Light" w:cs="Calibri"/>
          <w:color w:val="auto"/>
        </w:rPr>
        <w:t xml:space="preserve"> </w:t>
      </w:r>
      <w:proofErr w:type="spellStart"/>
      <w:r w:rsidR="008F6B89">
        <w:rPr>
          <w:rFonts w:ascii="Daytona Condensed Light" w:hAnsi="Daytona Condensed Light" w:cs="Calibri"/>
          <w:color w:val="auto"/>
        </w:rPr>
        <w:t>practices</w:t>
      </w:r>
      <w:proofErr w:type="spellEnd"/>
      <w:r w:rsidR="008F6B89">
        <w:rPr>
          <w:rFonts w:ascii="Daytona Condensed Light" w:hAnsi="Daytona Condensed Light" w:cs="Calibri"/>
          <w:color w:val="auto"/>
        </w:rPr>
        <w:t xml:space="preserve"> besproken. Zeker partnerschappen die wat achteropliepen op de anderen, konden leren van de ervaringen van de andere partnerschappen. Partnerschappen die al snel gevorderd waren, gaven dan weer aan minder geleerd te hebben van anderen tijdens die momenten.</w:t>
      </w:r>
    </w:p>
    <w:p w14:paraId="4B0D652A" w14:textId="77777777" w:rsidR="008F6B89" w:rsidRPr="00F2669F" w:rsidRDefault="008F6B89" w:rsidP="008F6B89">
      <w:pPr>
        <w:pStyle w:val="Duidelijkcitaat"/>
        <w:rPr>
          <w:lang w:val="nl-BE"/>
        </w:rPr>
      </w:pPr>
      <w:r w:rsidRPr="00690AEC">
        <w:rPr>
          <w:lang w:val="nl-BE"/>
        </w:rPr>
        <w:t xml:space="preserve">“Daarvoor waren die leermomenten goed. Je praat met anderen en voelt je staat niet alleen, het is voor iedereen zo. En je deelt je best </w:t>
      </w:r>
      <w:proofErr w:type="spellStart"/>
      <w:r w:rsidRPr="00690AEC">
        <w:rPr>
          <w:lang w:val="nl-BE"/>
        </w:rPr>
        <w:t>practices</w:t>
      </w:r>
      <w:proofErr w:type="spellEnd"/>
      <w:r w:rsidRPr="00690AEC">
        <w:rPr>
          <w:lang w:val="nl-BE"/>
        </w:rPr>
        <w:t>, maar ook je zorgen.”</w:t>
      </w:r>
    </w:p>
    <w:p w14:paraId="17CFCA0A" w14:textId="6903CC18" w:rsidR="00FA518D" w:rsidRPr="005805FD" w:rsidRDefault="00DF165A" w:rsidP="00FA518D">
      <w:pPr>
        <w:rPr>
          <w:rFonts w:ascii="Daytona Condensed Light" w:hAnsi="Daytona Condensed Light" w:cs="Calibri"/>
          <w:color w:val="auto"/>
        </w:rPr>
      </w:pPr>
      <w:r>
        <w:rPr>
          <w:rFonts w:ascii="Daytona Condensed Light" w:hAnsi="Daytona Condensed Light" w:cs="Calibri"/>
          <w:color w:val="auto"/>
        </w:rPr>
        <w:lastRenderedPageBreak/>
        <w:t xml:space="preserve">Op vlak van netwerking </w:t>
      </w:r>
      <w:r w:rsidR="005805FD">
        <w:rPr>
          <w:rFonts w:ascii="Daytona Condensed Light" w:hAnsi="Daytona Condensed Light" w:cs="Calibri"/>
          <w:color w:val="auto"/>
        </w:rPr>
        <w:t>heeft de interactie op de leermomenten</w:t>
      </w:r>
      <w:r>
        <w:rPr>
          <w:rFonts w:ascii="Daytona Condensed Light" w:hAnsi="Daytona Condensed Light" w:cs="Calibri"/>
          <w:color w:val="auto"/>
        </w:rPr>
        <w:t xml:space="preserve"> ertoe geleid dat </w:t>
      </w:r>
      <w:r w:rsidR="005B4355">
        <w:rPr>
          <w:rFonts w:ascii="Daytona Condensed Light" w:hAnsi="Daytona Condensed Light" w:cs="Calibri"/>
          <w:color w:val="auto"/>
        </w:rPr>
        <w:t>men gemakkelijker contact opnam met de andere partnerschappen en zijn er zelfs enkele nieuwe samenwerking</w:t>
      </w:r>
      <w:r w:rsidR="008F6B89">
        <w:rPr>
          <w:rFonts w:ascii="Daytona Condensed Light" w:hAnsi="Daytona Condensed Light" w:cs="Calibri"/>
          <w:color w:val="auto"/>
        </w:rPr>
        <w:t xml:space="preserve">en uit gegroeid. </w:t>
      </w:r>
      <w:r w:rsidR="008F6B89" w:rsidRPr="6FB34E9C">
        <w:rPr>
          <w:rFonts w:ascii="Daytona Condensed Light" w:hAnsi="Daytona Condensed Light" w:cs="Calibri"/>
          <w:color w:val="auto"/>
        </w:rPr>
        <w:t xml:space="preserve">Men gaf aan dat de leermomenten interessant waren om mogelijke </w:t>
      </w:r>
      <w:proofErr w:type="spellStart"/>
      <w:r w:rsidR="000F1ECF" w:rsidRPr="6FB34E9C">
        <w:rPr>
          <w:rFonts w:ascii="Daytona Condensed Light" w:hAnsi="Daytona Condensed Light" w:cs="Calibri"/>
          <w:color w:val="auto"/>
        </w:rPr>
        <w:t>synergieën</w:t>
      </w:r>
      <w:proofErr w:type="spellEnd"/>
      <w:r w:rsidR="008F6B89" w:rsidRPr="6FB34E9C">
        <w:rPr>
          <w:rFonts w:ascii="Daytona Condensed Light" w:hAnsi="Daytona Condensed Light" w:cs="Calibri"/>
          <w:color w:val="auto"/>
        </w:rPr>
        <w:t xml:space="preserve"> te ontdekken binnen andere thema’s, al maakte de snelheid en druk waarin gewerkt moest worden het moeilijk om tot een nauwere samenwerking tussen de verschillende domeinen te komen.</w:t>
      </w:r>
      <w:r w:rsidR="005805FD" w:rsidRPr="6FB34E9C">
        <w:rPr>
          <w:rFonts w:ascii="Daytona Condensed Light" w:hAnsi="Daytona Condensed Light" w:cs="Calibri"/>
          <w:color w:val="auto"/>
        </w:rPr>
        <w:t xml:space="preserve"> Een aantal partners gaven overigens aan dat het ‘geforceerd’ voelde om </w:t>
      </w:r>
      <w:proofErr w:type="spellStart"/>
      <w:r w:rsidR="000F1ECF" w:rsidRPr="6FB34E9C">
        <w:rPr>
          <w:rFonts w:ascii="Daytona Condensed Light" w:hAnsi="Daytona Condensed Light" w:cs="Calibri"/>
          <w:color w:val="auto"/>
        </w:rPr>
        <w:t>synergieën</w:t>
      </w:r>
      <w:proofErr w:type="spellEnd"/>
      <w:r w:rsidR="005805FD" w:rsidRPr="6FB34E9C">
        <w:rPr>
          <w:rFonts w:ascii="Daytona Condensed Light" w:hAnsi="Daytona Condensed Light" w:cs="Calibri"/>
          <w:color w:val="auto"/>
        </w:rPr>
        <w:t xml:space="preserve"> te zoeken met geheel verschillende thema’s.</w:t>
      </w:r>
      <w:r w:rsidR="005805FD" w:rsidRPr="009C1582">
        <w:rPr>
          <w:rFonts w:ascii="Daytona Condensed Light" w:hAnsi="Daytona Condensed Light" w:cs="Calibri"/>
          <w:color w:val="auto"/>
        </w:rPr>
        <w:t xml:space="preserve"> </w:t>
      </w:r>
      <w:r w:rsidR="00495E86" w:rsidRPr="6FB34E9C">
        <w:rPr>
          <w:rFonts w:ascii="Daytona Condensed Light" w:hAnsi="Daytona Condensed Light" w:cs="Calibri"/>
          <w:color w:val="auto"/>
        </w:rPr>
        <w:t>Europa WSE</w:t>
      </w:r>
      <w:r w:rsidR="00FA518D" w:rsidRPr="6FB34E9C">
        <w:rPr>
          <w:rFonts w:ascii="Daytona Condensed Light" w:hAnsi="Daytona Condensed Light" w:cs="Calibri"/>
          <w:color w:val="auto"/>
        </w:rPr>
        <w:t xml:space="preserve"> had daar volgens sommigen nog een grotere </w:t>
      </w:r>
      <w:r w:rsidR="005805FD" w:rsidRPr="6FB34E9C">
        <w:rPr>
          <w:rFonts w:ascii="Daytona Condensed Light" w:hAnsi="Daytona Condensed Light" w:cs="Calibri"/>
          <w:color w:val="auto"/>
        </w:rPr>
        <w:t>verbind</w:t>
      </w:r>
      <w:r w:rsidR="009C1582" w:rsidRPr="6FB34E9C">
        <w:rPr>
          <w:rFonts w:ascii="Daytona Condensed Light" w:hAnsi="Daytona Condensed Light" w:cs="Calibri"/>
          <w:color w:val="auto"/>
        </w:rPr>
        <w:t xml:space="preserve">ende </w:t>
      </w:r>
      <w:r w:rsidR="00FA518D" w:rsidRPr="6FB34E9C">
        <w:rPr>
          <w:rFonts w:ascii="Daytona Condensed Light" w:hAnsi="Daytona Condensed Light" w:cs="Calibri"/>
          <w:color w:val="auto"/>
        </w:rPr>
        <w:t xml:space="preserve">rol in kunnen spelen, aangezien zij zelf een goed zicht hadden waar ieder thema mee bezig was. </w:t>
      </w:r>
    </w:p>
    <w:p w14:paraId="3BDBBDA3" w14:textId="46A26EBC" w:rsidR="005B41DF" w:rsidRDefault="00600C94" w:rsidP="005526A8">
      <w:pPr>
        <w:rPr>
          <w:rFonts w:ascii="Daytona Condensed Light" w:hAnsi="Daytona Condensed Light" w:cs="Calibri"/>
          <w:color w:val="auto"/>
        </w:rPr>
      </w:pPr>
      <w:r w:rsidRPr="6FB34E9C">
        <w:rPr>
          <w:rFonts w:ascii="Daytona Condensed Light" w:hAnsi="Daytona Condensed Light" w:cs="Calibri"/>
          <w:color w:val="auto"/>
        </w:rPr>
        <w:t>Men was positief over de</w:t>
      </w:r>
      <w:r w:rsidR="005B41DF" w:rsidRPr="6FB34E9C">
        <w:rPr>
          <w:rFonts w:ascii="Daytona Condensed Light" w:hAnsi="Daytona Condensed Light" w:cs="Calibri"/>
          <w:color w:val="auto"/>
        </w:rPr>
        <w:t xml:space="preserve"> </w:t>
      </w:r>
      <w:r w:rsidR="008B624D" w:rsidRPr="6FB34E9C">
        <w:rPr>
          <w:rFonts w:ascii="Daytona Condensed Light" w:hAnsi="Daytona Condensed Light" w:cs="Calibri"/>
          <w:color w:val="auto"/>
        </w:rPr>
        <w:t xml:space="preserve">open en transparante </w:t>
      </w:r>
      <w:r w:rsidR="005B41DF" w:rsidRPr="6FB34E9C">
        <w:rPr>
          <w:rFonts w:ascii="Daytona Condensed Light" w:hAnsi="Daytona Condensed Light" w:cs="Calibri"/>
          <w:color w:val="auto"/>
        </w:rPr>
        <w:t xml:space="preserve">sfeer die </w:t>
      </w:r>
      <w:r w:rsidR="00495E86" w:rsidRPr="6FB34E9C">
        <w:rPr>
          <w:rFonts w:ascii="Daytona Condensed Light" w:hAnsi="Daytona Condensed Light" w:cs="Calibri"/>
          <w:color w:val="auto"/>
        </w:rPr>
        <w:t>Europa WSE</w:t>
      </w:r>
      <w:r w:rsidR="005B41DF" w:rsidRPr="6FB34E9C">
        <w:rPr>
          <w:rFonts w:ascii="Daytona Condensed Light" w:hAnsi="Daytona Condensed Light" w:cs="Calibri"/>
          <w:color w:val="auto"/>
        </w:rPr>
        <w:t xml:space="preserve"> op de leermomenten </w:t>
      </w:r>
      <w:r w:rsidR="00E90B25" w:rsidRPr="6FB34E9C">
        <w:rPr>
          <w:rFonts w:ascii="Daytona Condensed Light" w:hAnsi="Daytona Condensed Light" w:cs="Calibri"/>
          <w:color w:val="auto"/>
        </w:rPr>
        <w:t>creëerde</w:t>
      </w:r>
      <w:r w:rsidR="008B624D" w:rsidRPr="6FB34E9C">
        <w:rPr>
          <w:rFonts w:ascii="Daytona Condensed Light" w:hAnsi="Daytona Condensed Light" w:cs="Calibri"/>
          <w:color w:val="auto"/>
        </w:rPr>
        <w:t xml:space="preserve">. Men werd gestimuleerd om </w:t>
      </w:r>
      <w:r w:rsidR="0026400F" w:rsidRPr="6FB34E9C">
        <w:rPr>
          <w:rFonts w:ascii="Daytona Condensed Light" w:hAnsi="Daytona Condensed Light" w:cs="Calibri"/>
          <w:color w:val="auto"/>
        </w:rPr>
        <w:t xml:space="preserve">eigen inbreng te leveren en hier in </w:t>
      </w:r>
      <w:proofErr w:type="spellStart"/>
      <w:r w:rsidR="0026400F" w:rsidRPr="6FB34E9C">
        <w:rPr>
          <w:rFonts w:ascii="Daytona Condensed Light" w:hAnsi="Daytona Condensed Light" w:cs="Calibri"/>
          <w:color w:val="auto"/>
        </w:rPr>
        <w:t>cocreatie</w:t>
      </w:r>
      <w:proofErr w:type="spellEnd"/>
      <w:r w:rsidR="0026400F" w:rsidRPr="6FB34E9C">
        <w:rPr>
          <w:rFonts w:ascii="Daytona Condensed Light" w:hAnsi="Daytona Condensed Light" w:cs="Calibri"/>
          <w:color w:val="auto"/>
        </w:rPr>
        <w:t xml:space="preserve"> met de verschillende aanwezigen over te reflecteren. </w:t>
      </w:r>
      <w:r w:rsidR="003056E7" w:rsidRPr="6FB34E9C">
        <w:rPr>
          <w:rFonts w:ascii="Daytona Condensed Light" w:hAnsi="Daytona Condensed Light" w:cs="Calibri"/>
          <w:color w:val="auto"/>
        </w:rPr>
        <w:t xml:space="preserve">Dit zorgde ervoor dat er geen sfeer van concurrentie heerste tussen de partnerschappen, maar wel een veilig klimaat waarin iedereen </w:t>
      </w:r>
      <w:r w:rsidR="000F2ACA" w:rsidRPr="6FB34E9C">
        <w:rPr>
          <w:rFonts w:ascii="Daytona Condensed Light" w:hAnsi="Daytona Condensed Light" w:cs="Calibri"/>
          <w:color w:val="auto"/>
        </w:rPr>
        <w:t>zich vrij voelde om alles te kunnen delen</w:t>
      </w:r>
      <w:r w:rsidR="009A2F65" w:rsidRPr="6FB34E9C">
        <w:rPr>
          <w:rFonts w:ascii="Daytona Condensed Light" w:hAnsi="Daytona Condensed Light" w:cs="Calibri"/>
          <w:color w:val="auto"/>
        </w:rPr>
        <w:t xml:space="preserve">, aldus enkele </w:t>
      </w:r>
      <w:r w:rsidR="00B30B63" w:rsidRPr="6FB34E9C">
        <w:rPr>
          <w:rFonts w:ascii="Daytona Condensed Light" w:hAnsi="Daytona Condensed Light" w:cs="Calibri"/>
          <w:color w:val="auto"/>
        </w:rPr>
        <w:t>betrokken actoren.</w:t>
      </w:r>
    </w:p>
    <w:p w14:paraId="47B8E6D1" w14:textId="525BB4DA" w:rsidR="00404DC2" w:rsidRPr="00FA518D" w:rsidRDefault="00737C69" w:rsidP="005526A8">
      <w:pPr>
        <w:rPr>
          <w:rFonts w:ascii="Daytona Condensed Light" w:hAnsi="Daytona Condensed Light" w:cs="Calibri"/>
          <w:color w:val="auto"/>
          <w:szCs w:val="22"/>
        </w:rPr>
      </w:pPr>
      <w:r>
        <w:rPr>
          <w:rFonts w:ascii="Daytona Condensed Light" w:hAnsi="Daytona Condensed Light" w:cs="Calibri"/>
          <w:color w:val="auto"/>
          <w:szCs w:val="22"/>
        </w:rPr>
        <w:t xml:space="preserve">Naast netwerking en ervaringsuitwisseling, boden de leermomenten </w:t>
      </w:r>
      <w:r w:rsidR="00FA518D">
        <w:rPr>
          <w:rFonts w:ascii="Daytona Condensed Light" w:hAnsi="Daytona Condensed Light" w:cs="Calibri"/>
          <w:color w:val="auto"/>
          <w:szCs w:val="22"/>
        </w:rPr>
        <w:t>tot slot</w:t>
      </w:r>
      <w:r>
        <w:rPr>
          <w:rFonts w:ascii="Daytona Condensed Light" w:hAnsi="Daytona Condensed Light" w:cs="Calibri"/>
          <w:color w:val="auto"/>
          <w:szCs w:val="22"/>
        </w:rPr>
        <w:t xml:space="preserve"> een extra gelegenheid om vragen te stellen aan de betrokken bij </w:t>
      </w:r>
      <w:r w:rsidR="00495E86">
        <w:rPr>
          <w:rFonts w:ascii="Daytona Condensed Light" w:hAnsi="Daytona Condensed Light" w:cs="Calibri"/>
          <w:color w:val="auto"/>
          <w:szCs w:val="22"/>
        </w:rPr>
        <w:t>Europa WSE</w:t>
      </w:r>
      <w:r>
        <w:rPr>
          <w:rFonts w:ascii="Daytona Condensed Light" w:hAnsi="Daytona Condensed Light" w:cs="Calibri"/>
          <w:color w:val="auto"/>
          <w:szCs w:val="22"/>
        </w:rPr>
        <w:t>.</w:t>
      </w:r>
      <w:r w:rsidR="00196CF6">
        <w:rPr>
          <w:rFonts w:ascii="Daytona Condensed Light" w:hAnsi="Daytona Condensed Light" w:cs="Calibri"/>
          <w:color w:val="auto"/>
          <w:szCs w:val="22"/>
        </w:rPr>
        <w:t xml:space="preserve"> Op deze fysieke bijeenkomsten leerden de betrokken actoren en de verantwoordelijken bij </w:t>
      </w:r>
      <w:r w:rsidR="00495E86">
        <w:rPr>
          <w:rFonts w:ascii="Daytona Condensed Light" w:hAnsi="Daytona Condensed Light" w:cs="Calibri"/>
          <w:color w:val="auto"/>
          <w:szCs w:val="22"/>
        </w:rPr>
        <w:t>Europa WSE</w:t>
      </w:r>
      <w:r w:rsidR="00196CF6">
        <w:rPr>
          <w:rFonts w:ascii="Daytona Condensed Light" w:hAnsi="Daytona Condensed Light" w:cs="Calibri"/>
          <w:color w:val="auto"/>
          <w:szCs w:val="22"/>
        </w:rPr>
        <w:t xml:space="preserve"> elkaar beter kennen, wat</w:t>
      </w:r>
      <w:r w:rsidR="00600C94">
        <w:rPr>
          <w:rFonts w:ascii="Daytona Condensed Light" w:hAnsi="Daytona Condensed Light" w:cs="Calibri"/>
          <w:color w:val="auto"/>
          <w:szCs w:val="22"/>
        </w:rPr>
        <w:t xml:space="preserve"> de communicatie met </w:t>
      </w:r>
      <w:r w:rsidR="00495E86">
        <w:rPr>
          <w:rFonts w:ascii="Daytona Condensed Light" w:hAnsi="Daytona Condensed Light" w:cs="Calibri"/>
          <w:color w:val="auto"/>
          <w:szCs w:val="22"/>
        </w:rPr>
        <w:t>Europa WSE</w:t>
      </w:r>
      <w:r w:rsidR="00600C94">
        <w:rPr>
          <w:rFonts w:ascii="Daytona Condensed Light" w:hAnsi="Daytona Condensed Light" w:cs="Calibri"/>
          <w:color w:val="auto"/>
          <w:szCs w:val="22"/>
        </w:rPr>
        <w:t xml:space="preserve"> nog laagdrempeliger maakte.</w:t>
      </w:r>
    </w:p>
    <w:p w14:paraId="05A944A7" w14:textId="5AAC3F4D" w:rsidR="00E44BFB" w:rsidRPr="00320221" w:rsidRDefault="00E7219F" w:rsidP="00E44BFB">
      <w:pPr>
        <w:rPr>
          <w:color w:val="auto"/>
        </w:rPr>
      </w:pPr>
      <w:r w:rsidRPr="6FB34E9C">
        <w:rPr>
          <w:rFonts w:ascii="Daytona Condensed Light" w:hAnsi="Daytona Condensed Light" w:cs="Calibri"/>
          <w:color w:val="auto"/>
        </w:rPr>
        <w:t>De actoren halen aan dat de leermomenten inhoudelijk toch wat op de oppervlakte bleven.</w:t>
      </w:r>
      <w:r w:rsidR="00FA066A" w:rsidRPr="6FB34E9C">
        <w:rPr>
          <w:rFonts w:ascii="Daytona Condensed Light" w:hAnsi="Daytona Condensed Light" w:cs="Calibri"/>
          <w:color w:val="auto"/>
        </w:rPr>
        <w:t xml:space="preserve"> Zo werd er aangehaald dat de leermomenten</w:t>
      </w:r>
      <w:r w:rsidR="00606517" w:rsidRPr="6FB34E9C">
        <w:rPr>
          <w:rFonts w:ascii="Daytona Condensed Light" w:hAnsi="Daytona Condensed Light" w:cs="Calibri"/>
          <w:color w:val="auto"/>
        </w:rPr>
        <w:t xml:space="preserve"> (of toch een deel ervan)</w:t>
      </w:r>
      <w:r w:rsidR="00FA066A" w:rsidRPr="6FB34E9C">
        <w:rPr>
          <w:rFonts w:ascii="Daytona Condensed Light" w:hAnsi="Daytona Condensed Light" w:cs="Calibri"/>
          <w:color w:val="auto"/>
        </w:rPr>
        <w:t xml:space="preserve"> t</w:t>
      </w:r>
      <w:r w:rsidR="00C71B70" w:rsidRPr="6FB34E9C">
        <w:rPr>
          <w:rFonts w:ascii="Daytona Condensed Light" w:hAnsi="Daytona Condensed Light" w:cs="Calibri"/>
          <w:color w:val="auto"/>
        </w:rPr>
        <w:t>e</w:t>
      </w:r>
      <w:r w:rsidR="00FA066A" w:rsidRPr="6FB34E9C">
        <w:rPr>
          <w:rFonts w:ascii="Daytona Condensed Light" w:hAnsi="Daytona Condensed Light" w:cs="Calibri"/>
          <w:color w:val="auto"/>
        </w:rPr>
        <w:t xml:space="preserve"> transversaal</w:t>
      </w:r>
      <w:r w:rsidR="00C71B70" w:rsidRPr="6FB34E9C">
        <w:rPr>
          <w:rFonts w:ascii="Daytona Condensed Light" w:hAnsi="Daytona Condensed Light" w:cs="Calibri"/>
          <w:color w:val="auto"/>
        </w:rPr>
        <w:t xml:space="preserve"> en algemeen</w:t>
      </w:r>
      <w:r w:rsidR="00FA066A" w:rsidRPr="6FB34E9C">
        <w:rPr>
          <w:rFonts w:ascii="Daytona Condensed Light" w:hAnsi="Daytona Condensed Light" w:cs="Calibri"/>
          <w:color w:val="auto"/>
        </w:rPr>
        <w:t xml:space="preserve"> waren, omdat ze relevant moesten zijn voor een breed arsenaal aan partnerschappen met erg uiteenlopende thema</w:t>
      </w:r>
      <w:r w:rsidR="00E44BFB" w:rsidRPr="6FB34E9C">
        <w:rPr>
          <w:rFonts w:ascii="Daytona Condensed Light" w:hAnsi="Daytona Condensed Light" w:cs="Calibri"/>
          <w:color w:val="auto"/>
        </w:rPr>
        <w:t>’</w:t>
      </w:r>
      <w:r w:rsidR="00FA066A" w:rsidRPr="6FB34E9C">
        <w:rPr>
          <w:rFonts w:ascii="Daytona Condensed Light" w:hAnsi="Daytona Condensed Light" w:cs="Calibri"/>
          <w:color w:val="auto"/>
        </w:rPr>
        <w:t>s</w:t>
      </w:r>
      <w:r w:rsidR="00E44BFB" w:rsidRPr="6FB34E9C">
        <w:rPr>
          <w:rFonts w:ascii="Daytona Condensed Light" w:hAnsi="Daytona Condensed Light" w:cs="Calibri"/>
          <w:color w:val="auto"/>
        </w:rPr>
        <w:t xml:space="preserve"> en doelgroepen.</w:t>
      </w:r>
      <w:r w:rsidR="005D3379" w:rsidRPr="6FB34E9C">
        <w:rPr>
          <w:rFonts w:ascii="Daytona Condensed Light" w:hAnsi="Daytona Condensed Light" w:cs="Calibri"/>
          <w:color w:val="auto"/>
        </w:rPr>
        <w:t xml:space="preserve"> </w:t>
      </w:r>
      <w:r w:rsidR="00320221" w:rsidRPr="6FB34E9C">
        <w:rPr>
          <w:rFonts w:ascii="Daytona Condensed Light" w:hAnsi="Daytona Condensed Light" w:cs="Calibri"/>
          <w:color w:val="auto"/>
        </w:rPr>
        <w:t>De</w:t>
      </w:r>
      <w:r w:rsidR="00757E59" w:rsidRPr="6FB34E9C">
        <w:rPr>
          <w:rFonts w:ascii="Daytona Condensed Light" w:hAnsi="Daytona Condensed Light" w:cs="Calibri"/>
          <w:color w:val="auto"/>
        </w:rPr>
        <w:t xml:space="preserve"> leermomenten</w:t>
      </w:r>
      <w:r w:rsidR="00320221" w:rsidRPr="6FB34E9C">
        <w:rPr>
          <w:rFonts w:ascii="Daytona Condensed Light" w:hAnsi="Daytona Condensed Light" w:cs="Calibri"/>
          <w:color w:val="auto"/>
        </w:rPr>
        <w:t xml:space="preserve"> werden door de meesten dan ook niet as </w:t>
      </w:r>
      <w:proofErr w:type="spellStart"/>
      <w:r w:rsidR="00320221" w:rsidRPr="6FB34E9C">
        <w:rPr>
          <w:rFonts w:ascii="Daytona Condensed Light" w:hAnsi="Daytona Condensed Light" w:cs="Calibri"/>
          <w:color w:val="auto"/>
        </w:rPr>
        <w:t>such</w:t>
      </w:r>
      <w:proofErr w:type="spellEnd"/>
      <w:r w:rsidR="00320221" w:rsidRPr="6FB34E9C">
        <w:rPr>
          <w:rFonts w:ascii="Daytona Condensed Light" w:hAnsi="Daytona Condensed Light" w:cs="Calibri"/>
          <w:color w:val="auto"/>
        </w:rPr>
        <w:t xml:space="preserve"> ervaren, maar werden</w:t>
      </w:r>
      <w:r w:rsidR="00757E59" w:rsidRPr="6FB34E9C">
        <w:rPr>
          <w:rFonts w:ascii="Daytona Condensed Light" w:hAnsi="Daytona Condensed Light" w:cs="Calibri"/>
          <w:color w:val="auto"/>
        </w:rPr>
        <w:t xml:space="preserve"> eerder als ‘infomomenten’</w:t>
      </w:r>
      <w:r w:rsidR="00320221" w:rsidRPr="6FB34E9C">
        <w:rPr>
          <w:rFonts w:ascii="Daytona Condensed Light" w:hAnsi="Daytona Condensed Light" w:cs="Calibri"/>
          <w:color w:val="auto"/>
        </w:rPr>
        <w:t xml:space="preserve">, </w:t>
      </w:r>
      <w:r w:rsidR="007E1313" w:rsidRPr="6FB34E9C">
        <w:rPr>
          <w:rFonts w:ascii="Daytona Condensed Light" w:hAnsi="Daytona Condensed Light" w:cs="Calibri"/>
          <w:color w:val="auto"/>
        </w:rPr>
        <w:t>‘feedback</w:t>
      </w:r>
      <w:r w:rsidR="00320221" w:rsidRPr="6FB34E9C">
        <w:rPr>
          <w:rFonts w:ascii="Daytona Condensed Light" w:hAnsi="Daytona Condensed Light" w:cs="Calibri"/>
          <w:color w:val="auto"/>
        </w:rPr>
        <w:t>- of opvolg</w:t>
      </w:r>
      <w:r w:rsidR="007E1313" w:rsidRPr="6FB34E9C">
        <w:rPr>
          <w:rFonts w:ascii="Daytona Condensed Light" w:hAnsi="Daytona Condensed Light" w:cs="Calibri"/>
          <w:color w:val="auto"/>
        </w:rPr>
        <w:t>momenten’</w:t>
      </w:r>
      <w:r w:rsidR="00320221" w:rsidRPr="6FB34E9C">
        <w:rPr>
          <w:rFonts w:ascii="Daytona Condensed Light" w:hAnsi="Daytona Condensed Light" w:cs="Calibri"/>
          <w:color w:val="auto"/>
        </w:rPr>
        <w:t xml:space="preserve"> of ‘netwerkmomenten’ omschreven.</w:t>
      </w:r>
      <w:r w:rsidR="00320221" w:rsidRPr="6FB34E9C">
        <w:rPr>
          <w:color w:val="auto"/>
        </w:rPr>
        <w:t xml:space="preserve"> </w:t>
      </w:r>
      <w:r w:rsidR="00E44BFB" w:rsidRPr="6FB34E9C">
        <w:rPr>
          <w:color w:val="auto"/>
        </w:rPr>
        <w:t>Er werd aangehaald dat het bijvoorbeeld interessant geweest was om met ee</w:t>
      </w:r>
      <w:r w:rsidR="00E44BFB" w:rsidRPr="6FB34E9C">
        <w:rPr>
          <w:rFonts w:ascii="Daytona Condensed Light" w:hAnsi="Daytona Condensed Light" w:cs="Calibri"/>
          <w:color w:val="auto"/>
        </w:rPr>
        <w:t xml:space="preserve">n </w:t>
      </w:r>
      <w:proofErr w:type="spellStart"/>
      <w:r w:rsidR="00E44BFB" w:rsidRPr="6FB34E9C">
        <w:rPr>
          <w:rFonts w:ascii="Daytona Condensed Light" w:hAnsi="Daytona Condensed Light" w:cs="Calibri"/>
          <w:color w:val="auto"/>
        </w:rPr>
        <w:t>key-note</w:t>
      </w:r>
      <w:proofErr w:type="spellEnd"/>
      <w:r w:rsidR="00E44BFB" w:rsidRPr="6FB34E9C">
        <w:rPr>
          <w:rFonts w:ascii="Daytona Condensed Light" w:hAnsi="Daytona Condensed Light" w:cs="Calibri"/>
          <w:color w:val="auto"/>
        </w:rPr>
        <w:t xml:space="preserve"> spreker of bepaalde expert te werken, zodat er vertrokken wordt vanuit inhoudelijke expertise om een bepaalde aanpak of strategie aan te leren. </w:t>
      </w:r>
    </w:p>
    <w:p w14:paraId="3B3BFDCA" w14:textId="2F4D47CD" w:rsidR="00E550D8" w:rsidRDefault="00400B11" w:rsidP="00E550D8">
      <w:pPr>
        <w:pStyle w:val="Duidelijkcitaat"/>
      </w:pPr>
      <w:r>
        <w:t>“</w:t>
      </w:r>
      <w:r w:rsidR="00FA066A">
        <w:t>Ik heb er v</w:t>
      </w:r>
      <w:r w:rsidR="00E550D8" w:rsidRPr="00776279">
        <w:t xml:space="preserve">ooral veel </w:t>
      </w:r>
      <w:r w:rsidR="00E550D8">
        <w:t>dezelfde ervaringen</w:t>
      </w:r>
      <w:r w:rsidR="00E550D8" w:rsidRPr="00776279">
        <w:t xml:space="preserve"> gehoord </w:t>
      </w:r>
      <w:r w:rsidR="00E550D8">
        <w:t>van anderen</w:t>
      </w:r>
      <w:r w:rsidR="00FA066A">
        <w:t>,</w:t>
      </w:r>
      <w:r w:rsidR="00E550D8">
        <w:t xml:space="preserve"> maar</w:t>
      </w:r>
      <w:r w:rsidR="00E550D8" w:rsidRPr="00776279">
        <w:t xml:space="preserve"> niet veel oplossingen uit</w:t>
      </w:r>
      <w:r w:rsidR="00E550D8">
        <w:t xml:space="preserve"> </w:t>
      </w:r>
      <w:r w:rsidR="00E550D8" w:rsidRPr="00776279">
        <w:t>gehaald.</w:t>
      </w:r>
      <w:r>
        <w:t>”</w:t>
      </w:r>
    </w:p>
    <w:p w14:paraId="18CE8392" w14:textId="0F533C3E" w:rsidR="00C2019F" w:rsidRPr="00162738" w:rsidRDefault="00C2019F" w:rsidP="00C2019F">
      <w:pPr>
        <w:rPr>
          <w:rFonts w:ascii="Daytona Condensed Light" w:hAnsi="Daytona Condensed Light" w:cs="Calibri"/>
          <w:color w:val="1D1D1D"/>
          <w:szCs w:val="22"/>
        </w:rPr>
      </w:pPr>
      <w:r w:rsidRPr="00984E76">
        <w:rPr>
          <w:rFonts w:ascii="Daytona Condensed Light" w:hAnsi="Daytona Condensed Light" w:cs="Calibri"/>
          <w:color w:val="1D1D1D"/>
          <w:szCs w:val="22"/>
        </w:rPr>
        <w:t xml:space="preserve">Tot slot werd opgemerkt dat sommige leermomenten met belangrijke informatie voor het verloop van het project wat laat </w:t>
      </w:r>
      <w:r w:rsidR="00984E76" w:rsidRPr="00984E76">
        <w:rPr>
          <w:rFonts w:ascii="Daytona Condensed Light" w:hAnsi="Daytona Condensed Light" w:cs="Calibri"/>
          <w:color w:val="1D1D1D"/>
          <w:szCs w:val="22"/>
        </w:rPr>
        <w:t>werden georganiseerd</w:t>
      </w:r>
      <w:r w:rsidRPr="00984E76">
        <w:rPr>
          <w:rFonts w:ascii="Daytona Condensed Light" w:hAnsi="Daytona Condensed Light" w:cs="Calibri"/>
          <w:color w:val="1D1D1D"/>
          <w:szCs w:val="22"/>
        </w:rPr>
        <w:t xml:space="preserve">. </w:t>
      </w:r>
      <w:r w:rsidR="00984E76" w:rsidRPr="00984E76">
        <w:rPr>
          <w:rFonts w:ascii="Daytona Condensed Light" w:hAnsi="Daytona Condensed Light" w:cs="Calibri"/>
          <w:color w:val="1D1D1D"/>
          <w:szCs w:val="22"/>
        </w:rPr>
        <w:t>Zo werd e</w:t>
      </w:r>
      <w:r w:rsidRPr="00984E76">
        <w:rPr>
          <w:rFonts w:ascii="Daytona Condensed Light" w:hAnsi="Daytona Condensed Light" w:cs="Calibri"/>
          <w:color w:val="1D1D1D"/>
          <w:szCs w:val="22"/>
        </w:rPr>
        <w:t>en belangrijk leermomen</w:t>
      </w:r>
      <w:r w:rsidR="00984E76" w:rsidRPr="00984E76">
        <w:rPr>
          <w:rFonts w:ascii="Daytona Condensed Light" w:hAnsi="Daytona Condensed Light" w:cs="Calibri"/>
          <w:color w:val="1D1D1D"/>
          <w:szCs w:val="22"/>
        </w:rPr>
        <w:t>t</w:t>
      </w:r>
      <w:r w:rsidRPr="00984E76">
        <w:rPr>
          <w:rFonts w:ascii="Daytona Condensed Light" w:hAnsi="Daytona Condensed Light" w:cs="Calibri"/>
          <w:color w:val="1D1D1D"/>
          <w:szCs w:val="22"/>
        </w:rPr>
        <w:t xml:space="preserve"> rond validatie pas in september georganiseerd, terwijl dergelijk belangrijk aspect van het project beter vroeger kon worden meegenomen</w:t>
      </w:r>
      <w:r w:rsidR="00984E76" w:rsidRPr="00984E76">
        <w:rPr>
          <w:rFonts w:ascii="Daytona Condensed Light" w:hAnsi="Daytona Condensed Light" w:cs="Calibri"/>
          <w:color w:val="1D1D1D"/>
          <w:szCs w:val="22"/>
        </w:rPr>
        <w:t>.</w:t>
      </w:r>
    </w:p>
    <w:p w14:paraId="54C1B33F" w14:textId="77777777" w:rsidR="003B6ABC" w:rsidRDefault="003B6ABC" w:rsidP="003B6ABC">
      <w:pPr>
        <w:rPr>
          <w:rStyle w:val="Intensieveverwijzing"/>
        </w:rPr>
      </w:pPr>
      <w:r>
        <w:rPr>
          <w:rStyle w:val="Intensieveverwijzing"/>
        </w:rPr>
        <w:t>Nood aan heldere communicatie en agendasetting zodat men gericht partners kan afvaardigen</w:t>
      </w:r>
    </w:p>
    <w:p w14:paraId="69F7EBED" w14:textId="1EB27F37" w:rsidR="000576E8" w:rsidRDefault="0069053C" w:rsidP="00B9079D">
      <w:pPr>
        <w:rPr>
          <w:rFonts w:ascii="Daytona Condensed Light" w:hAnsi="Daytona Condensed Light" w:cs="Calibri"/>
          <w:color w:val="1D1D1D"/>
          <w:szCs w:val="22"/>
        </w:rPr>
      </w:pPr>
      <w:r>
        <w:rPr>
          <w:lang w:val="nl-BE"/>
        </w:rPr>
        <w:t>D</w:t>
      </w:r>
      <w:r w:rsidR="00231A07">
        <w:rPr>
          <w:lang w:val="nl-BE"/>
        </w:rPr>
        <w:t>e tijdsinvestering</w:t>
      </w:r>
      <w:r w:rsidR="007B6135">
        <w:rPr>
          <w:lang w:val="nl-BE"/>
        </w:rPr>
        <w:t xml:space="preserve"> was een drempel om </w:t>
      </w:r>
      <w:r w:rsidR="003B6ABC">
        <w:rPr>
          <w:lang w:val="nl-BE"/>
        </w:rPr>
        <w:t>deel te nemen aan de leermomenten. D</w:t>
      </w:r>
      <w:r>
        <w:rPr>
          <w:lang w:val="nl-BE"/>
        </w:rPr>
        <w:t xml:space="preserve">e leermomenten </w:t>
      </w:r>
      <w:r w:rsidR="00BF0CBA">
        <w:rPr>
          <w:lang w:val="nl-BE"/>
        </w:rPr>
        <w:t xml:space="preserve">werden </w:t>
      </w:r>
      <w:r w:rsidR="002E238D">
        <w:rPr>
          <w:lang w:val="nl-BE"/>
        </w:rPr>
        <w:t>s</w:t>
      </w:r>
      <w:r>
        <w:rPr>
          <w:lang w:val="nl-BE"/>
        </w:rPr>
        <w:t>teeds fysiek</w:t>
      </w:r>
      <w:r w:rsidR="00BF0CBA">
        <w:rPr>
          <w:lang w:val="nl-BE"/>
        </w:rPr>
        <w:t xml:space="preserve"> georganiseerd</w:t>
      </w:r>
      <w:r w:rsidR="002E238D">
        <w:rPr>
          <w:lang w:val="nl-BE"/>
        </w:rPr>
        <w:t>, iedere keer bij een andere actor</w:t>
      </w:r>
      <w:r w:rsidR="00AC6A7B">
        <w:rPr>
          <w:lang w:val="nl-BE"/>
        </w:rPr>
        <w:t xml:space="preserve"> </w:t>
      </w:r>
      <w:r w:rsidR="000576E8">
        <w:rPr>
          <w:lang w:val="nl-BE"/>
        </w:rPr>
        <w:t xml:space="preserve">en dus </w:t>
      </w:r>
      <w:r w:rsidR="00AC6A7B">
        <w:rPr>
          <w:lang w:val="nl-BE"/>
        </w:rPr>
        <w:t>verspreid over Vlaanderen.</w:t>
      </w:r>
      <w:r>
        <w:rPr>
          <w:lang w:val="nl-BE"/>
        </w:rPr>
        <w:t xml:space="preserve"> </w:t>
      </w:r>
      <w:r>
        <w:rPr>
          <w:rFonts w:ascii="Daytona Condensed Light" w:hAnsi="Daytona Condensed Light" w:cs="Calibri"/>
          <w:color w:val="1D1D1D"/>
          <w:szCs w:val="22"/>
        </w:rPr>
        <w:t xml:space="preserve">Het feit dat de sessies fysiek </w:t>
      </w:r>
      <w:r w:rsidR="000576E8">
        <w:rPr>
          <w:rFonts w:ascii="Daytona Condensed Light" w:hAnsi="Daytona Condensed Light" w:cs="Calibri"/>
          <w:color w:val="1D1D1D"/>
          <w:szCs w:val="22"/>
        </w:rPr>
        <w:t>doorgingen</w:t>
      </w:r>
      <w:r>
        <w:rPr>
          <w:rFonts w:ascii="Daytona Condensed Light" w:hAnsi="Daytona Condensed Light" w:cs="Calibri"/>
          <w:color w:val="1D1D1D"/>
          <w:szCs w:val="22"/>
        </w:rPr>
        <w:t xml:space="preserve">, versterkte de mogelijkheden tot uitwisseling en contact met de andere partners, maar zo namen de sessies </w:t>
      </w:r>
      <w:r w:rsidR="000576E8">
        <w:rPr>
          <w:rFonts w:ascii="Daytona Condensed Light" w:hAnsi="Daytona Condensed Light" w:cs="Calibri"/>
          <w:color w:val="1D1D1D"/>
          <w:szCs w:val="22"/>
        </w:rPr>
        <w:t>ook meer tijd</w:t>
      </w:r>
      <w:r>
        <w:rPr>
          <w:rFonts w:ascii="Daytona Condensed Light" w:hAnsi="Daytona Condensed Light" w:cs="Calibri"/>
          <w:color w:val="1D1D1D"/>
          <w:szCs w:val="22"/>
        </w:rPr>
        <w:t xml:space="preserve"> in</w:t>
      </w:r>
      <w:r w:rsidR="00AC6A7B">
        <w:rPr>
          <w:rFonts w:ascii="Daytona Condensed Light" w:hAnsi="Daytona Condensed Light" w:cs="Calibri"/>
          <w:color w:val="1D1D1D"/>
          <w:szCs w:val="22"/>
        </w:rPr>
        <w:t xml:space="preserve">, zeker </w:t>
      </w:r>
      <w:proofErr w:type="gramStart"/>
      <w:r w:rsidR="00AC6A7B">
        <w:rPr>
          <w:rFonts w:ascii="Daytona Condensed Light" w:hAnsi="Daytona Condensed Light" w:cs="Calibri"/>
          <w:color w:val="1D1D1D"/>
          <w:szCs w:val="22"/>
        </w:rPr>
        <w:t>indien</w:t>
      </w:r>
      <w:proofErr w:type="gramEnd"/>
      <w:r w:rsidR="00AC6A7B">
        <w:rPr>
          <w:rFonts w:ascii="Daytona Condensed Light" w:hAnsi="Daytona Condensed Light" w:cs="Calibri"/>
          <w:color w:val="1D1D1D"/>
          <w:szCs w:val="22"/>
        </w:rPr>
        <w:t xml:space="preserve"> de afstand groot was</w:t>
      </w:r>
      <w:r>
        <w:rPr>
          <w:rFonts w:ascii="Daytona Condensed Light" w:hAnsi="Daytona Condensed Light" w:cs="Calibri"/>
          <w:color w:val="1D1D1D"/>
          <w:szCs w:val="22"/>
        </w:rPr>
        <w:t>.</w:t>
      </w:r>
      <w:r w:rsidR="000576E8">
        <w:rPr>
          <w:rFonts w:ascii="Daytona Condensed Light" w:hAnsi="Daytona Condensed Light" w:cs="Calibri"/>
          <w:color w:val="1D1D1D"/>
          <w:szCs w:val="22"/>
        </w:rPr>
        <w:t xml:space="preserve"> Dit vormde, gegeven de drukke agenda</w:t>
      </w:r>
      <w:r w:rsidR="00C7168E">
        <w:rPr>
          <w:rFonts w:ascii="Daytona Condensed Light" w:hAnsi="Daytona Condensed Light" w:cs="Calibri"/>
          <w:color w:val="1D1D1D"/>
          <w:szCs w:val="22"/>
        </w:rPr>
        <w:t>’</w:t>
      </w:r>
      <w:r w:rsidR="000576E8">
        <w:rPr>
          <w:rFonts w:ascii="Daytona Condensed Light" w:hAnsi="Daytona Condensed Light" w:cs="Calibri"/>
          <w:color w:val="1D1D1D"/>
          <w:szCs w:val="22"/>
        </w:rPr>
        <w:t xml:space="preserve">s </w:t>
      </w:r>
      <w:r w:rsidR="00C7168E">
        <w:rPr>
          <w:rFonts w:ascii="Daytona Condensed Light" w:hAnsi="Daytona Condensed Light" w:cs="Calibri"/>
          <w:color w:val="1D1D1D"/>
          <w:szCs w:val="22"/>
        </w:rPr>
        <w:t xml:space="preserve">door de </w:t>
      </w:r>
      <w:r w:rsidR="00C62E29">
        <w:rPr>
          <w:rFonts w:ascii="Daytona Condensed Light" w:hAnsi="Daytona Condensed Light" w:cs="Calibri"/>
          <w:color w:val="1D1D1D"/>
          <w:szCs w:val="22"/>
        </w:rPr>
        <w:t>intensiteit van de projectuitvoering, een knelpunt</w:t>
      </w:r>
      <w:r w:rsidR="003B399A">
        <w:rPr>
          <w:rFonts w:ascii="Daytona Condensed Light" w:hAnsi="Daytona Condensed Light" w:cs="Calibri"/>
          <w:color w:val="1D1D1D"/>
          <w:szCs w:val="22"/>
        </w:rPr>
        <w:t>.</w:t>
      </w:r>
      <w:r w:rsidR="000B0710">
        <w:rPr>
          <w:rFonts w:ascii="Daytona Condensed Light" w:hAnsi="Daytona Condensed Light" w:cs="Calibri"/>
          <w:color w:val="1D1D1D"/>
          <w:szCs w:val="22"/>
        </w:rPr>
        <w:t xml:space="preserve"> </w:t>
      </w:r>
      <w:r w:rsidR="00E00788">
        <w:rPr>
          <w:rFonts w:ascii="Daytona Condensed Light" w:hAnsi="Daytona Condensed Light" w:cs="Calibri"/>
          <w:color w:val="1D1D1D"/>
          <w:szCs w:val="22"/>
        </w:rPr>
        <w:t>Elk van de</w:t>
      </w:r>
      <w:r w:rsidR="000B0710">
        <w:rPr>
          <w:rFonts w:ascii="Daytona Condensed Light" w:hAnsi="Daytona Condensed Light" w:cs="Calibri"/>
          <w:color w:val="1D1D1D"/>
          <w:szCs w:val="22"/>
        </w:rPr>
        <w:t xml:space="preserve"> partnerschappen </w:t>
      </w:r>
      <w:r w:rsidR="0009192B">
        <w:rPr>
          <w:rFonts w:ascii="Daytona Condensed Light" w:hAnsi="Daytona Condensed Light" w:cs="Calibri"/>
          <w:color w:val="1D1D1D"/>
          <w:szCs w:val="22"/>
        </w:rPr>
        <w:t xml:space="preserve">organiseerde in het kader van de projectuitvoering </w:t>
      </w:r>
      <w:r w:rsidR="000B0710">
        <w:rPr>
          <w:rFonts w:ascii="Daytona Condensed Light" w:hAnsi="Daytona Condensed Light" w:cs="Calibri"/>
          <w:color w:val="1D1D1D"/>
          <w:szCs w:val="22"/>
        </w:rPr>
        <w:t xml:space="preserve">zelf ook al heel wat </w:t>
      </w:r>
      <w:r w:rsidR="00E00788">
        <w:rPr>
          <w:rFonts w:ascii="Daytona Condensed Light" w:hAnsi="Daytona Condensed Light" w:cs="Calibri"/>
          <w:color w:val="1D1D1D"/>
          <w:szCs w:val="22"/>
        </w:rPr>
        <w:t>overleg</w:t>
      </w:r>
      <w:r w:rsidR="00603827">
        <w:rPr>
          <w:rFonts w:ascii="Daytona Condensed Light" w:hAnsi="Daytona Condensed Light" w:cs="Calibri"/>
          <w:color w:val="1D1D1D"/>
          <w:szCs w:val="22"/>
        </w:rPr>
        <w:t xml:space="preserve">- en uitwisselingsmomenten, partnerdagen, </w:t>
      </w:r>
      <w:r w:rsidR="0009192B">
        <w:rPr>
          <w:rFonts w:ascii="Daytona Condensed Light" w:hAnsi="Daytona Condensed Light" w:cs="Calibri"/>
          <w:color w:val="1D1D1D"/>
          <w:szCs w:val="22"/>
        </w:rPr>
        <w:t>workshops, etc.</w:t>
      </w:r>
      <w:r w:rsidR="00BC743A">
        <w:rPr>
          <w:rFonts w:ascii="Daytona Condensed Light" w:hAnsi="Daytona Condensed Light" w:cs="Calibri"/>
          <w:color w:val="1D1D1D"/>
          <w:szCs w:val="22"/>
        </w:rPr>
        <w:t xml:space="preserve"> Daarom konden de leermomenten dan ook aanvoelen als ‘de vergadering te veel’.</w:t>
      </w:r>
    </w:p>
    <w:p w14:paraId="3DFC8989" w14:textId="42724FD0" w:rsidR="00087382" w:rsidRPr="009050AE" w:rsidRDefault="003C16C6" w:rsidP="00600F46">
      <w:pPr>
        <w:pStyle w:val="Duidelijkcitaat"/>
      </w:pPr>
      <w:r>
        <w:t>“</w:t>
      </w:r>
      <w:r w:rsidR="00087382" w:rsidRPr="009050AE">
        <w:t xml:space="preserve">Als het doel </w:t>
      </w:r>
      <w:r w:rsidR="00087382">
        <w:t>is een echt</w:t>
      </w:r>
      <w:r w:rsidR="00087382" w:rsidRPr="009050AE">
        <w:t xml:space="preserve"> leermoment te zijn, dan beter kort en krachtig maar goed voorbereid en dan kan dat ook in online omgeving dat agenda minder belast. En als het over netwerking gaat kan het op locatie in een goede setting, maar dat is dus een andere insteek. Misschien kan daar over nagedacht worden</w:t>
      </w:r>
      <w:r w:rsidR="00D55D4A">
        <w:t>.”</w:t>
      </w:r>
    </w:p>
    <w:p w14:paraId="0168A3D8" w14:textId="3A188477" w:rsidR="001F5316" w:rsidRDefault="00D55D4A" w:rsidP="001F5316">
      <w:pPr>
        <w:pStyle w:val="Duidelijkcitaat"/>
        <w:rPr>
          <w:lang w:val="nl-BE"/>
        </w:rPr>
      </w:pPr>
      <w:r>
        <w:lastRenderedPageBreak/>
        <w:t>“</w:t>
      </w:r>
      <w:r w:rsidR="001F5316">
        <w:t>Maar er waren er misschien veel, en ze duurden altijd lang.</w:t>
      </w:r>
      <w:r>
        <w:t>”</w:t>
      </w:r>
    </w:p>
    <w:p w14:paraId="259016D4" w14:textId="46248D3E" w:rsidR="00532C80" w:rsidRDefault="00BC743A" w:rsidP="097F6CC8">
      <w:pPr>
        <w:rPr>
          <w:rFonts w:ascii="Daytona Condensed Light" w:hAnsi="Daytona Condensed Light" w:cs="Calibri"/>
          <w:color w:val="auto"/>
        </w:rPr>
      </w:pPr>
      <w:r w:rsidRPr="097F6CC8">
        <w:rPr>
          <w:rFonts w:ascii="Daytona Condensed Light" w:hAnsi="Daytona Condensed Light" w:cs="Calibri"/>
          <w:color w:val="auto"/>
        </w:rPr>
        <w:t xml:space="preserve">Dit knelpunt </w:t>
      </w:r>
      <w:r w:rsidR="009724E4" w:rsidRPr="097F6CC8">
        <w:rPr>
          <w:rFonts w:ascii="Daytona Condensed Light" w:hAnsi="Daytona Condensed Light" w:cs="Calibri"/>
          <w:color w:val="auto"/>
        </w:rPr>
        <w:t>maakt het extra belangrijk om de leermomenten goed te plannen, en helder en transparant te communiceren over de</w:t>
      </w:r>
      <w:r w:rsidR="00C52131" w:rsidRPr="097F6CC8">
        <w:rPr>
          <w:rFonts w:ascii="Daytona Condensed Light" w:hAnsi="Daytona Condensed Light" w:cs="Calibri"/>
          <w:color w:val="auto"/>
        </w:rPr>
        <w:t xml:space="preserve"> </w:t>
      </w:r>
      <w:r w:rsidR="00FB5326" w:rsidRPr="097F6CC8">
        <w:rPr>
          <w:rFonts w:ascii="Daytona Condensed Light" w:hAnsi="Daytona Condensed Light" w:cs="Calibri"/>
          <w:color w:val="auto"/>
        </w:rPr>
        <w:t xml:space="preserve">planning en agendasetting van de momenten. </w:t>
      </w:r>
      <w:r w:rsidR="00985A46">
        <w:rPr>
          <w:rFonts w:ascii="Daytona Condensed Light" w:hAnsi="Daytona Condensed Light" w:cs="Calibri"/>
          <w:color w:val="auto"/>
        </w:rPr>
        <w:t xml:space="preserve">Hoewel de agenda steeds 2 à 3 weken over voorhand werd doorgestuurd naar de </w:t>
      </w:r>
      <w:proofErr w:type="gramStart"/>
      <w:r w:rsidR="00985A46">
        <w:rPr>
          <w:rFonts w:ascii="Daytona Condensed Light" w:hAnsi="Daytona Condensed Light" w:cs="Calibri"/>
          <w:color w:val="auto"/>
        </w:rPr>
        <w:t xml:space="preserve">promotoren, </w:t>
      </w:r>
      <w:r w:rsidR="00FB5326" w:rsidRPr="097F6CC8">
        <w:rPr>
          <w:rFonts w:ascii="Daytona Condensed Light" w:hAnsi="Daytona Condensed Light" w:cs="Calibri"/>
          <w:color w:val="auto"/>
        </w:rPr>
        <w:t xml:space="preserve"> gaf</w:t>
      </w:r>
      <w:proofErr w:type="gramEnd"/>
      <w:r w:rsidR="00FB5326" w:rsidRPr="097F6CC8">
        <w:rPr>
          <w:rFonts w:ascii="Daytona Condensed Light" w:hAnsi="Daytona Condensed Light" w:cs="Calibri"/>
          <w:color w:val="auto"/>
        </w:rPr>
        <w:t xml:space="preserve"> </w:t>
      </w:r>
      <w:r w:rsidR="00985A46">
        <w:rPr>
          <w:rFonts w:ascii="Daytona Condensed Light" w:hAnsi="Daytona Condensed Light" w:cs="Calibri"/>
          <w:color w:val="auto"/>
        </w:rPr>
        <w:t xml:space="preserve">men </w:t>
      </w:r>
      <w:r w:rsidR="00FB5326" w:rsidRPr="097F6CC8">
        <w:rPr>
          <w:rFonts w:ascii="Daytona Condensed Light" w:hAnsi="Daytona Condensed Light" w:cs="Calibri"/>
          <w:color w:val="auto"/>
        </w:rPr>
        <w:t xml:space="preserve">aan dat de locatie en het tijdstip </w:t>
      </w:r>
      <w:r w:rsidR="0028436D" w:rsidRPr="097F6CC8">
        <w:rPr>
          <w:rFonts w:ascii="Daytona Condensed Light" w:hAnsi="Daytona Condensed Light" w:cs="Calibri"/>
          <w:color w:val="auto"/>
        </w:rPr>
        <w:t>van de leermomenten op redelijk korte termijn werd meegedeeld</w:t>
      </w:r>
      <w:r w:rsidR="00E54DD3" w:rsidRPr="097F6CC8">
        <w:rPr>
          <w:rFonts w:ascii="Daytona Condensed Light" w:hAnsi="Daytona Condensed Light" w:cs="Calibri"/>
          <w:color w:val="auto"/>
        </w:rPr>
        <w:t xml:space="preserve">. Ook was het vooraf niet altijd duidelijk waarover het leermoment zou gaan, wat het moeilijker maakt om, gezien de drukke agenda’s, een prioriteit te maken van de </w:t>
      </w:r>
      <w:r w:rsidR="00771828" w:rsidRPr="097F6CC8">
        <w:rPr>
          <w:rFonts w:ascii="Daytona Condensed Light" w:hAnsi="Daytona Condensed Light" w:cs="Calibri"/>
          <w:color w:val="auto"/>
        </w:rPr>
        <w:t>aanwezigheid op het leermoment en een gerichte keuze te maken over welke partner idealiter zou aansluiten.</w:t>
      </w:r>
    </w:p>
    <w:p w14:paraId="5A390A5C" w14:textId="54162350" w:rsidR="00A01047" w:rsidRDefault="0057768D" w:rsidP="00A01047">
      <w:pPr>
        <w:pStyle w:val="Duidelijkcitaat"/>
        <w:rPr>
          <w:rFonts w:ascii="Daytona Condensed Light" w:hAnsi="Daytona Condensed Light" w:cs="Calibri"/>
          <w:color w:val="1D1D1D"/>
          <w:szCs w:val="22"/>
        </w:rPr>
      </w:pPr>
      <w:r>
        <w:rPr>
          <w:lang w:val="nl-BE"/>
        </w:rPr>
        <w:t>“</w:t>
      </w:r>
      <w:r w:rsidR="00A01047">
        <w:rPr>
          <w:lang w:val="nl-BE"/>
        </w:rPr>
        <w:t>Ik heb niet met mijn</w:t>
      </w:r>
      <w:r w:rsidR="00A01047" w:rsidRPr="00EB3596">
        <w:rPr>
          <w:lang w:val="nl-BE"/>
        </w:rPr>
        <w:t xml:space="preserve"> agenda durven verschuiven, omdat </w:t>
      </w:r>
      <w:r w:rsidR="00A01047">
        <w:rPr>
          <w:lang w:val="nl-BE"/>
        </w:rPr>
        <w:t>ik</w:t>
      </w:r>
      <w:r w:rsidR="00A01047" w:rsidRPr="00EB3596">
        <w:rPr>
          <w:lang w:val="nl-BE"/>
        </w:rPr>
        <w:t xml:space="preserve"> niet wist of het de moeite ging zijn, want het was niet altijd gekend voor wie het interessant ging zijn.</w:t>
      </w:r>
      <w:r w:rsidR="00925F10">
        <w:rPr>
          <w:lang w:val="nl-BE"/>
        </w:rPr>
        <w:t>”</w:t>
      </w:r>
    </w:p>
    <w:p w14:paraId="08063F87" w14:textId="7F20F53E" w:rsidR="00997C52" w:rsidRPr="00C6315B" w:rsidRDefault="00247254" w:rsidP="097F6CC8">
      <w:pPr>
        <w:rPr>
          <w:rFonts w:ascii="Daytona Condensed Light" w:hAnsi="Daytona Condensed Light" w:cs="Calibri"/>
          <w:color w:val="auto"/>
        </w:rPr>
      </w:pPr>
      <w:r>
        <w:rPr>
          <w:rFonts w:ascii="Daytona Condensed Light" w:hAnsi="Daytona Condensed Light" w:cs="Calibri"/>
          <w:color w:val="auto"/>
        </w:rPr>
        <w:t xml:space="preserve">De communicatie over de leermomenten werd </w:t>
      </w:r>
      <w:r w:rsidR="00BC1F63">
        <w:rPr>
          <w:rFonts w:ascii="Daytona Condensed Light" w:hAnsi="Daytona Condensed Light" w:cs="Calibri"/>
          <w:color w:val="auto"/>
        </w:rPr>
        <w:t xml:space="preserve">niet uitgestuurd naar het gehele partnerschap, maar in de uitnodiging van Europa WSE werd gevraagd om de informatie verder te verspreiden binnen het partnerschap. </w:t>
      </w:r>
      <w:proofErr w:type="gramStart"/>
      <w:r w:rsidR="00532C80" w:rsidRPr="097F6CC8">
        <w:rPr>
          <w:rFonts w:ascii="Daytona Condensed Light" w:hAnsi="Daytona Condensed Light" w:cs="Calibri"/>
          <w:color w:val="auto"/>
        </w:rPr>
        <w:t>To</w:t>
      </w:r>
      <w:r w:rsidR="00BC1F63">
        <w:rPr>
          <w:rFonts w:ascii="Daytona Condensed Light" w:hAnsi="Daytona Condensed Light" w:cs="Calibri"/>
          <w:color w:val="auto"/>
        </w:rPr>
        <w:t>ch</w:t>
      </w:r>
      <w:r w:rsidR="00532C80" w:rsidRPr="097F6CC8">
        <w:rPr>
          <w:rFonts w:ascii="Daytona Condensed Light" w:hAnsi="Daytona Condensed Light" w:cs="Calibri"/>
          <w:color w:val="auto"/>
        </w:rPr>
        <w:t xml:space="preserve">  bleek</w:t>
      </w:r>
      <w:proofErr w:type="gramEnd"/>
      <w:r w:rsidR="00532C80" w:rsidRPr="097F6CC8">
        <w:rPr>
          <w:rFonts w:ascii="Daytona Condensed Light" w:hAnsi="Daytona Condensed Light" w:cs="Calibri"/>
          <w:color w:val="auto"/>
        </w:rPr>
        <w:t xml:space="preserve"> uit de gesprekken dat sommige partners niet van in het begin op de hoogte waren van het bestaan van de leermomenten. De communicatie rond de leermomenten kon bijgevolg helderder. Sommige partners hebben nooit deelgenomen aan de leermomenten, omdat men meende dat dit enkel gericht was op de trekkers en niet relevant was voor andere partners.</w:t>
      </w:r>
    </w:p>
    <w:p w14:paraId="4ABC10A2" w14:textId="008A0E61" w:rsidR="009B3999" w:rsidRDefault="009B3999" w:rsidP="009B3999">
      <w:pPr>
        <w:pStyle w:val="Kop4"/>
        <w:rPr>
          <w:lang w:val="nl-BE"/>
        </w:rPr>
      </w:pPr>
      <w:r>
        <w:rPr>
          <w:lang w:val="nl-BE"/>
        </w:rPr>
        <w:t>Workshops</w:t>
      </w:r>
    </w:p>
    <w:p w14:paraId="0AD1B987" w14:textId="6875D634" w:rsidR="00790BDC" w:rsidRPr="00790BDC" w:rsidRDefault="006B2396" w:rsidP="00790BDC">
      <w:pPr>
        <w:rPr>
          <w:lang w:val="nl-BE"/>
        </w:rPr>
      </w:pPr>
      <w:r w:rsidRPr="00D77072">
        <w:t xml:space="preserve">Op vraag werden er bovendien workshops (individueel per partnerschap) gegeven door </w:t>
      </w:r>
      <w:r w:rsidR="00495E86">
        <w:t>Europa WSE</w:t>
      </w:r>
      <w:r w:rsidRPr="00D77072">
        <w:t xml:space="preserve"> wanneer er een specifieke vraag of nood was.</w:t>
      </w:r>
    </w:p>
    <w:p w14:paraId="61DBFE7B" w14:textId="4D9AB76F" w:rsidR="005D11CA" w:rsidRDefault="00E953F2" w:rsidP="00727FA7">
      <w:pPr>
        <w:rPr>
          <w:rStyle w:val="Intensieveverwijzing"/>
        </w:rPr>
      </w:pPr>
      <w:proofErr w:type="spellStart"/>
      <w:r>
        <w:rPr>
          <w:rStyle w:val="Intensieveverwijzing"/>
        </w:rPr>
        <w:t>Projectspecifieke</w:t>
      </w:r>
      <w:proofErr w:type="spellEnd"/>
      <w:r>
        <w:rPr>
          <w:rStyle w:val="Intensieveverwijzing"/>
        </w:rPr>
        <w:t xml:space="preserve"> workshops </w:t>
      </w:r>
      <w:r w:rsidR="00C676A9">
        <w:rPr>
          <w:rStyle w:val="Intensieveverwijzing"/>
        </w:rPr>
        <w:t xml:space="preserve">waren </w:t>
      </w:r>
      <w:r w:rsidR="00720767">
        <w:rPr>
          <w:rStyle w:val="Intensieveverwijzing"/>
        </w:rPr>
        <w:t xml:space="preserve">een </w:t>
      </w:r>
      <w:r w:rsidR="00C676A9">
        <w:rPr>
          <w:rStyle w:val="Intensieveverwijzing"/>
        </w:rPr>
        <w:t>meerwaarde</w:t>
      </w:r>
      <w:r w:rsidR="00953953">
        <w:rPr>
          <w:rStyle w:val="Intensieveverwijzing"/>
        </w:rPr>
        <w:t xml:space="preserve">, maar zouden meer proactief mogen </w:t>
      </w:r>
      <w:r w:rsidR="00D611D8">
        <w:rPr>
          <w:rStyle w:val="Intensieveverwijzing"/>
        </w:rPr>
        <w:t>voorgesteld worden</w:t>
      </w:r>
    </w:p>
    <w:p w14:paraId="04F42DA3" w14:textId="2A68F1C7" w:rsidR="00FE73DA" w:rsidRPr="009D06D4" w:rsidRDefault="00CF1BBC" w:rsidP="00CD4845">
      <w:pPr>
        <w:rPr>
          <w:color w:val="auto"/>
        </w:rPr>
      </w:pPr>
      <w:r>
        <w:t>Ad hoc werden e</w:t>
      </w:r>
      <w:r w:rsidR="002E044C">
        <w:t xml:space="preserve">r door </w:t>
      </w:r>
      <w:r w:rsidR="00495E86">
        <w:t>Europa WSE</w:t>
      </w:r>
      <w:r w:rsidR="002E044C">
        <w:t xml:space="preserve"> </w:t>
      </w:r>
      <w:r w:rsidR="00E75702">
        <w:t xml:space="preserve">voor sommige partnerschappen </w:t>
      </w:r>
      <w:r>
        <w:t xml:space="preserve">enkele </w:t>
      </w:r>
      <w:r w:rsidR="00B30B08" w:rsidRPr="00B30B08">
        <w:t>workshops georganiseerd</w:t>
      </w:r>
      <w:r w:rsidR="00E75702">
        <w:t xml:space="preserve">. Dit gebeurde voornamelijk op vraag van de partnerschappen zelf, maar kon ook op initiatief van </w:t>
      </w:r>
      <w:r w:rsidR="00495E86">
        <w:t>Europa WSE</w:t>
      </w:r>
      <w:r w:rsidR="00E75702">
        <w:t xml:space="preserve"> zijn. </w:t>
      </w:r>
      <w:r w:rsidR="00FE73DA">
        <w:t xml:space="preserve">Zo </w:t>
      </w:r>
      <w:r w:rsidR="009D55BF">
        <w:t>ervaarden</w:t>
      </w:r>
      <w:r w:rsidR="00FE73DA">
        <w:t xml:space="preserve"> enkele partnerschappen </w:t>
      </w:r>
      <w:r w:rsidR="009D55BF">
        <w:t>moeilijkheden</w:t>
      </w:r>
      <w:r w:rsidR="00FE73DA">
        <w:t xml:space="preserve"> met de organisatie, met de taakverdeling en met de opvolging. </w:t>
      </w:r>
      <w:r w:rsidR="001B34C1">
        <w:t>Om tegemoet te komen aan deze noden,</w:t>
      </w:r>
      <w:r w:rsidR="00FE73DA">
        <w:t xml:space="preserve"> werden enkele workshops georganiseerd</w:t>
      </w:r>
      <w:r w:rsidR="001B34C1">
        <w:t>.</w:t>
      </w:r>
      <w:r w:rsidR="00FE73DA">
        <w:t xml:space="preserve"> </w:t>
      </w:r>
      <w:r w:rsidR="00F21FCB">
        <w:t>Bij é</w:t>
      </w:r>
      <w:r w:rsidR="00FE73DA">
        <w:t xml:space="preserve">én </w:t>
      </w:r>
      <w:r w:rsidR="00F21FCB">
        <w:t>partnerschap</w:t>
      </w:r>
      <w:r w:rsidR="00B76B36">
        <w:t xml:space="preserve"> organiseerde </w:t>
      </w:r>
      <w:r w:rsidR="00495E86">
        <w:t>Europa WSE</w:t>
      </w:r>
      <w:r w:rsidR="00B76B36">
        <w:t xml:space="preserve"> twee workshops om</w:t>
      </w:r>
      <w:r w:rsidR="00CB1B62">
        <w:t xml:space="preserve"> de rollen binnen het partnerschap te (her)</w:t>
      </w:r>
      <w:r w:rsidR="00706DFD">
        <w:t>definiëren, inclusief de promotorrol.</w:t>
      </w:r>
      <w:r w:rsidR="00FE73DA">
        <w:t xml:space="preserve"> </w:t>
      </w:r>
      <w:r w:rsidR="00706DFD">
        <w:t xml:space="preserve">Voor een ander partnerschap </w:t>
      </w:r>
      <w:r w:rsidR="002D52E1">
        <w:t>probeerde</w:t>
      </w:r>
      <w:r w:rsidR="00FE73DA">
        <w:t xml:space="preserve"> </w:t>
      </w:r>
      <w:r w:rsidR="00495E86">
        <w:t>Europa WSE</w:t>
      </w:r>
      <w:r w:rsidR="002D52E1">
        <w:t xml:space="preserve"> </w:t>
      </w:r>
      <w:r w:rsidR="00FE73DA">
        <w:t>het stellen van gemeenschappelijke doelen</w:t>
      </w:r>
      <w:r w:rsidR="002D52E1">
        <w:t xml:space="preserve"> tussen de </w:t>
      </w:r>
      <w:proofErr w:type="spellStart"/>
      <w:r w:rsidR="002D52E1">
        <w:t>subthema’s</w:t>
      </w:r>
      <w:proofErr w:type="spellEnd"/>
      <w:r w:rsidR="002D52E1">
        <w:t xml:space="preserve"> te faciliteren</w:t>
      </w:r>
      <w:r w:rsidR="00FE73DA">
        <w:t xml:space="preserve">. </w:t>
      </w:r>
      <w:r w:rsidR="00661C44">
        <w:t xml:space="preserve">Dit werd als nuttig ervaren door de </w:t>
      </w:r>
      <w:r w:rsidR="00F3261E">
        <w:t>partnerschappen</w:t>
      </w:r>
      <w:r w:rsidR="002703D2">
        <w:t xml:space="preserve"> in kwestie</w:t>
      </w:r>
      <w:r w:rsidR="00F3261E">
        <w:t xml:space="preserve">, maar aan de andere kant </w:t>
      </w:r>
      <w:r w:rsidR="00F3261E" w:rsidRPr="009D06D4">
        <w:rPr>
          <w:color w:val="auto"/>
        </w:rPr>
        <w:t>vond men dat deze workshop</w:t>
      </w:r>
      <w:r w:rsidR="006E7A2F" w:rsidRPr="009D06D4">
        <w:rPr>
          <w:color w:val="auto"/>
        </w:rPr>
        <w:t>s</w:t>
      </w:r>
      <w:r w:rsidR="00F3261E" w:rsidRPr="009D06D4">
        <w:rPr>
          <w:color w:val="auto"/>
        </w:rPr>
        <w:t xml:space="preserve"> beter vroeger hadden kunnen plaatsvinden</w:t>
      </w:r>
      <w:r w:rsidR="0032235A" w:rsidRPr="009D06D4">
        <w:rPr>
          <w:color w:val="auto"/>
        </w:rPr>
        <w:t xml:space="preserve"> en dat </w:t>
      </w:r>
      <w:r w:rsidR="00495E86">
        <w:rPr>
          <w:color w:val="auto"/>
        </w:rPr>
        <w:t>Europa WSE</w:t>
      </w:r>
      <w:r w:rsidR="0032235A" w:rsidRPr="009D06D4">
        <w:rPr>
          <w:color w:val="auto"/>
        </w:rPr>
        <w:t xml:space="preserve"> te laat had ingegrepen</w:t>
      </w:r>
      <w:r w:rsidR="00F3261E" w:rsidRPr="009D06D4">
        <w:rPr>
          <w:color w:val="auto"/>
        </w:rPr>
        <w:t xml:space="preserve">. </w:t>
      </w:r>
      <w:r w:rsidR="0032235A" w:rsidRPr="009D06D4">
        <w:rPr>
          <w:color w:val="auto"/>
        </w:rPr>
        <w:t>Zeker g</w:t>
      </w:r>
      <w:r w:rsidR="00CD4845" w:rsidRPr="009D06D4">
        <w:rPr>
          <w:color w:val="auto"/>
        </w:rPr>
        <w:t xml:space="preserve">ezien de korte duurtijd van het project, was het immers niet ideaal dat er enkele maanden al voorbij waren eer men een betere manier van samenwerken had gevonden. </w:t>
      </w:r>
      <w:r w:rsidR="00625562" w:rsidRPr="009D06D4">
        <w:rPr>
          <w:color w:val="auto"/>
        </w:rPr>
        <w:t xml:space="preserve">Op vraag van één van de partnerschappen </w:t>
      </w:r>
      <w:r w:rsidR="00C92519">
        <w:rPr>
          <w:color w:val="auto"/>
        </w:rPr>
        <w:t xml:space="preserve">werd </w:t>
      </w:r>
      <w:r w:rsidR="00625562" w:rsidRPr="009D06D4">
        <w:rPr>
          <w:color w:val="auto"/>
        </w:rPr>
        <w:t>een workshop</w:t>
      </w:r>
      <w:r w:rsidR="00C92519">
        <w:rPr>
          <w:color w:val="auto"/>
        </w:rPr>
        <w:t xml:space="preserve"> georganiseerd</w:t>
      </w:r>
      <w:r w:rsidR="00625562" w:rsidRPr="009D06D4">
        <w:rPr>
          <w:color w:val="auto"/>
        </w:rPr>
        <w:t xml:space="preserve"> </w:t>
      </w:r>
      <w:r w:rsidR="00C92519">
        <w:rPr>
          <w:color w:val="auto"/>
        </w:rPr>
        <w:t>waarin de partners</w:t>
      </w:r>
      <w:r w:rsidR="00625562" w:rsidRPr="009D06D4">
        <w:rPr>
          <w:color w:val="auto"/>
        </w:rPr>
        <w:t xml:space="preserve"> de voortgang en inhoud van de opleidingen </w:t>
      </w:r>
      <w:r w:rsidR="00C92519">
        <w:rPr>
          <w:color w:val="auto"/>
        </w:rPr>
        <w:t xml:space="preserve">presenteerde </w:t>
      </w:r>
      <w:r w:rsidR="00625562" w:rsidRPr="009D06D4">
        <w:rPr>
          <w:color w:val="auto"/>
        </w:rPr>
        <w:t xml:space="preserve">aan </w:t>
      </w:r>
      <w:r w:rsidR="00495E86">
        <w:rPr>
          <w:color w:val="auto"/>
        </w:rPr>
        <w:t>Europa WSE</w:t>
      </w:r>
      <w:r w:rsidR="00625562" w:rsidRPr="009D06D4">
        <w:rPr>
          <w:color w:val="auto"/>
        </w:rPr>
        <w:t>, aangezien men feedback miste, en zeker wou zijn of men in de juiste richting aan het werken was.</w:t>
      </w:r>
    </w:p>
    <w:p w14:paraId="259907F7" w14:textId="6355CB91" w:rsidR="00CD4845" w:rsidRDefault="00CD4845" w:rsidP="00CD4845">
      <w:r w:rsidRPr="009D06D4">
        <w:rPr>
          <w:color w:val="auto"/>
        </w:rPr>
        <w:t>Algemeen miste</w:t>
      </w:r>
      <w:r w:rsidR="00002A4D" w:rsidRPr="009D06D4">
        <w:rPr>
          <w:color w:val="auto"/>
        </w:rPr>
        <w:t xml:space="preserve">n verschillende partnerschappen </w:t>
      </w:r>
      <w:r w:rsidR="00EA64F0" w:rsidRPr="009D06D4">
        <w:rPr>
          <w:color w:val="auto"/>
        </w:rPr>
        <w:t>ook didactische</w:t>
      </w:r>
      <w:r w:rsidRPr="009D06D4">
        <w:rPr>
          <w:color w:val="auto"/>
        </w:rPr>
        <w:t xml:space="preserve"> ondersteuning en begeleiding</w:t>
      </w:r>
      <w:r w:rsidR="0076661C" w:rsidRPr="009D06D4">
        <w:rPr>
          <w:color w:val="auto"/>
        </w:rPr>
        <w:t xml:space="preserve"> bij het kaderen en vormgeven van de opleidingen.</w:t>
      </w:r>
      <w:r w:rsidRPr="009D06D4">
        <w:rPr>
          <w:color w:val="auto"/>
        </w:rPr>
        <w:t xml:space="preserve"> </w:t>
      </w:r>
      <w:r w:rsidR="0076661C" w:rsidRPr="009D06D4">
        <w:rPr>
          <w:color w:val="auto"/>
        </w:rPr>
        <w:t xml:space="preserve">Verschillende </w:t>
      </w:r>
      <w:r w:rsidR="00C92519">
        <w:rPr>
          <w:color w:val="auto"/>
        </w:rPr>
        <w:t>partnerschappen</w:t>
      </w:r>
      <w:r w:rsidR="0076661C" w:rsidRPr="009D06D4">
        <w:rPr>
          <w:color w:val="auto"/>
        </w:rPr>
        <w:t xml:space="preserve"> hebben dan ook op eigen initiatief een sessie rond de HILL-</w:t>
      </w:r>
      <w:r w:rsidR="00D40DE8" w:rsidRPr="009D06D4">
        <w:rPr>
          <w:color w:val="auto"/>
        </w:rPr>
        <w:t>principes</w:t>
      </w:r>
      <w:r w:rsidR="0076661C" w:rsidRPr="009D06D4">
        <w:rPr>
          <w:color w:val="auto"/>
        </w:rPr>
        <w:t xml:space="preserve"> georganiseerd</w:t>
      </w:r>
      <w:r w:rsidR="00D22F41" w:rsidRPr="009D06D4">
        <w:rPr>
          <w:color w:val="auto"/>
        </w:rPr>
        <w:t xml:space="preserve"> </w:t>
      </w:r>
      <w:r w:rsidR="00511916" w:rsidRPr="009D06D4">
        <w:rPr>
          <w:color w:val="auto"/>
        </w:rPr>
        <w:t>(door een partner, of</w:t>
      </w:r>
      <w:r w:rsidR="003B4566" w:rsidRPr="009D06D4">
        <w:rPr>
          <w:color w:val="auto"/>
        </w:rPr>
        <w:t xml:space="preserve"> indien niet beschikbaar binnen het partnerschap</w:t>
      </w:r>
      <w:r w:rsidR="003B4566">
        <w:t>, door een externe actor)</w:t>
      </w:r>
      <w:r w:rsidR="0076661C">
        <w:t>.</w:t>
      </w:r>
      <w:r>
        <w:t xml:space="preserve"> </w:t>
      </w:r>
      <w:r w:rsidR="00FF7986">
        <w:t>Z</w:t>
      </w:r>
      <w:r w:rsidR="00C77255">
        <w:t xml:space="preserve">o hebben verschillende </w:t>
      </w:r>
      <w:r w:rsidR="00470349">
        <w:t>partnerschappen</w:t>
      </w:r>
      <w:r w:rsidR="00C77255">
        <w:t xml:space="preserve"> een workshop met Lichtwerk georganiseerd, een organisatie die o.a. didactische begeleiding biedt. </w:t>
      </w:r>
      <w:r w:rsidR="00D75A7C">
        <w:t xml:space="preserve">Via uitwisseling is deze organisatie op de radar gekomen bij een aantal van de partnerschappen. </w:t>
      </w:r>
      <w:r w:rsidR="00C77255">
        <w:t xml:space="preserve">Ook hier kwam deze sessie voor velen te laat in het traject, terwijl deze </w:t>
      </w:r>
      <w:r w:rsidR="00AF659F">
        <w:t>eigenlijk erg belangrijk was ter</w:t>
      </w:r>
      <w:r>
        <w:t xml:space="preserve"> inspiratie of kadering van </w:t>
      </w:r>
      <w:r w:rsidR="00AF659F">
        <w:t xml:space="preserve">de opleidingen. </w:t>
      </w:r>
      <w:r w:rsidR="00767E4A">
        <w:t>Er werd aangegeven</w:t>
      </w:r>
      <w:r w:rsidR="00AF659F">
        <w:t xml:space="preserve"> dat </w:t>
      </w:r>
      <w:r w:rsidR="00767E4A">
        <w:t xml:space="preserve">zulke </w:t>
      </w:r>
      <w:r w:rsidR="00767E4A">
        <w:lastRenderedPageBreak/>
        <w:t xml:space="preserve">inhoudelijke workshops </w:t>
      </w:r>
      <w:r w:rsidR="00AF659F">
        <w:t xml:space="preserve">idealiter door </w:t>
      </w:r>
      <w:r w:rsidR="00495E86">
        <w:t>Europa WSE</w:t>
      </w:r>
      <w:r w:rsidR="00AF659F">
        <w:t xml:space="preserve"> w</w:t>
      </w:r>
      <w:r w:rsidR="00C92519">
        <w:t>o</w:t>
      </w:r>
      <w:r w:rsidR="00767E4A">
        <w:t>rden</w:t>
      </w:r>
      <w:r w:rsidR="00AF659F">
        <w:t xml:space="preserve"> georganiseerd</w:t>
      </w:r>
      <w:r>
        <w:t xml:space="preserve"> in het begin van het traject</w:t>
      </w:r>
      <w:r w:rsidR="00AF659F">
        <w:t>, om zo alle partners ke</w:t>
      </w:r>
      <w:r w:rsidR="0067054B">
        <w:t>nnis te laten maken met de principes</w:t>
      </w:r>
      <w:r>
        <w:t>.</w:t>
      </w:r>
    </w:p>
    <w:p w14:paraId="374B81DA" w14:textId="54048DB2" w:rsidR="00FE73DA" w:rsidRDefault="00625562" w:rsidP="00BF073D">
      <w:r>
        <w:t>O</w:t>
      </w:r>
      <w:r w:rsidR="00BF073D">
        <w:t xml:space="preserve">ver het algemeen </w:t>
      </w:r>
      <w:r w:rsidR="00763CA9">
        <w:t>toont deze ervaring aan dat er door Europa WSE meer kader geboden had kunnen worden doorheen de projectuitvoering, zowel inhoudelijk als procesmatig</w:t>
      </w:r>
      <w:r w:rsidR="00584C26">
        <w:t xml:space="preserve">. Het beperkte tijdsbestek maakte dat het voor Europa WSE niet evident was om dergelijk aanbod te voorzien. </w:t>
      </w:r>
    </w:p>
    <w:p w14:paraId="1E5D6A18" w14:textId="29B5576E" w:rsidR="00F2590E" w:rsidRDefault="00F2590E" w:rsidP="00F2590E">
      <w:pPr>
        <w:pStyle w:val="Duidelijkcitaat"/>
      </w:pPr>
      <w:r w:rsidRPr="00F2590E">
        <w:t>“We hebben wel ook een workshop gehad rond de HILL principes. Maar dat was door een onderneming, die hebben we zelf gevraag</w:t>
      </w:r>
      <w:r w:rsidR="00B94E70">
        <w:t xml:space="preserve">d. </w:t>
      </w:r>
      <w:r w:rsidRPr="00F2590E">
        <w:t xml:space="preserve">Maar het werd wel door </w:t>
      </w:r>
      <w:r w:rsidR="00495E86">
        <w:t>Europa WSE</w:t>
      </w:r>
      <w:r w:rsidRPr="00F2590E">
        <w:t xml:space="preserve"> gesuggereerd dat dat kon.”</w:t>
      </w:r>
    </w:p>
    <w:p w14:paraId="3E6E9FB9" w14:textId="5EEFB26D" w:rsidR="00EE3049" w:rsidRDefault="00EE3049" w:rsidP="00EE3049">
      <w:pPr>
        <w:pStyle w:val="Lijstalinea"/>
      </w:pPr>
    </w:p>
    <w:p w14:paraId="48AA2FD5" w14:textId="694A0170" w:rsidR="00665439" w:rsidRPr="004C19D1" w:rsidRDefault="00665439" w:rsidP="001319A5">
      <w:r w:rsidRPr="004C19D1">
        <w:br w:type="page"/>
      </w:r>
    </w:p>
    <w:p w14:paraId="43F9C855" w14:textId="77777777" w:rsidR="009143E0" w:rsidRPr="004C19D1" w:rsidRDefault="00F604E7" w:rsidP="00670EF6">
      <w:r w:rsidRPr="004C19D1">
        <w:rPr>
          <w:noProof/>
        </w:rPr>
        <w:lastRenderedPageBreak/>
        <w:drawing>
          <wp:anchor distT="0" distB="0" distL="114300" distR="114300" simplePos="0" relativeHeight="251658251" behindDoc="0" locked="0" layoutInCell="1" allowOverlap="1" wp14:anchorId="4998DB9E" wp14:editId="082E180A">
            <wp:simplePos x="0" y="0"/>
            <wp:positionH relativeFrom="page">
              <wp:posOffset>720090</wp:posOffset>
            </wp:positionH>
            <wp:positionV relativeFrom="page">
              <wp:posOffset>1220470</wp:posOffset>
            </wp:positionV>
            <wp:extent cx="1501143" cy="1990725"/>
            <wp:effectExtent l="0" t="0" r="3810" b="0"/>
            <wp:wrapNone/>
            <wp:docPr id="194" name="Graphic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1501143" cy="1990725"/>
                    </a:xfrm>
                    <a:prstGeom prst="rect">
                      <a:avLst/>
                    </a:prstGeom>
                  </pic:spPr>
                </pic:pic>
              </a:graphicData>
            </a:graphic>
            <wp14:sizeRelH relativeFrom="margin">
              <wp14:pctWidth>0</wp14:pctWidth>
            </wp14:sizeRelH>
            <wp14:sizeRelV relativeFrom="margin">
              <wp14:pctHeight>0</wp14:pctHeight>
            </wp14:sizeRelV>
          </wp:anchor>
        </w:drawing>
      </w:r>
      <w:r w:rsidRPr="004C19D1">
        <w:rPr>
          <w:noProof/>
        </w:rPr>
        <mc:AlternateContent>
          <mc:Choice Requires="wps">
            <w:drawing>
              <wp:anchor distT="0" distB="0" distL="114300" distR="114300" simplePos="0" relativeHeight="251658240" behindDoc="0" locked="0" layoutInCell="1" allowOverlap="1" wp14:anchorId="6B5CF0BA" wp14:editId="678BF924">
                <wp:simplePos x="1943100" y="561975"/>
                <wp:positionH relativeFrom="page">
                  <wp:align>center</wp:align>
                </wp:positionH>
                <wp:positionV relativeFrom="page">
                  <wp:align>top</wp:align>
                </wp:positionV>
                <wp:extent cx="7560000" cy="2202734"/>
                <wp:effectExtent l="0" t="0" r="3175" b="7620"/>
                <wp:wrapTopAndBottom/>
                <wp:docPr id="193" name="Rechthoek 193"/>
                <wp:cNvGraphicFramePr/>
                <a:graphic xmlns:a="http://schemas.openxmlformats.org/drawingml/2006/main">
                  <a:graphicData uri="http://schemas.microsoft.com/office/word/2010/wordprocessingShape">
                    <wps:wsp>
                      <wps:cNvSpPr/>
                      <wps:spPr>
                        <a:xfrm>
                          <a:off x="0" y="0"/>
                          <a:ext cx="7560000" cy="2202734"/>
                        </a:xfrm>
                        <a:prstGeom prst="rect">
                          <a:avLst/>
                        </a:prstGeom>
                        <a:blipFill>
                          <a:blip r:embed="rId38"/>
                          <a:srcRect/>
                          <a:stretch>
                            <a:fillRect l="-20" r="-2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645D65" id="Rechthoek 193" o:spid="_x0000_s1026" style="position:absolute;margin-left:0;margin-top:0;width:595.3pt;height:173.45pt;z-index:251658240;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" stroked="f" strokeweight="1pt">
                <v:fill r:id="rId40" o:title="" recolor="t" rotate="t" type="frame"/>
                <w10:wrap type="topAndBottom" anchorx="page" anchory="page"/>
              </v:rect>
            </w:pict>
          </mc:Fallback>
        </mc:AlternateContent>
      </w:r>
      <w:r w:rsidR="009143E0" w:rsidRPr="004C19D1">
        <w:rPr>
          <w:noProof/>
        </w:rPr>
        <w:drawing>
          <wp:anchor distT="0" distB="0" distL="114300" distR="114300" simplePos="0" relativeHeight="251658252" behindDoc="0" locked="0" layoutInCell="1" allowOverlap="1" wp14:anchorId="7FE1D7BB" wp14:editId="161E123A">
            <wp:simplePos x="0" y="0"/>
            <wp:positionH relativeFrom="page">
              <wp:posOffset>723900</wp:posOffset>
            </wp:positionH>
            <wp:positionV relativeFrom="page">
              <wp:posOffset>1219200</wp:posOffset>
            </wp:positionV>
            <wp:extent cx="1501200" cy="1990800"/>
            <wp:effectExtent l="0" t="0" r="3810" b="0"/>
            <wp:wrapTopAndBottom/>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1501200" cy="1990800"/>
                    </a:xfrm>
                    <a:prstGeom prst="rect">
                      <a:avLst/>
                    </a:prstGeom>
                  </pic:spPr>
                </pic:pic>
              </a:graphicData>
            </a:graphic>
            <wp14:sizeRelH relativeFrom="margin">
              <wp14:pctWidth>0</wp14:pctWidth>
            </wp14:sizeRelH>
            <wp14:sizeRelV relativeFrom="margin">
              <wp14:pctHeight>0</wp14:pctHeight>
            </wp14:sizeRelV>
          </wp:anchor>
        </w:drawing>
      </w:r>
      <w:r w:rsidR="009143E0" w:rsidRPr="004C19D1">
        <w:rPr>
          <w:noProof/>
        </w:rPr>
        <mc:AlternateContent>
          <mc:Choice Requires="wps">
            <w:drawing>
              <wp:anchor distT="0" distB="0" distL="114300" distR="114300" simplePos="0" relativeHeight="251658246" behindDoc="0" locked="0" layoutInCell="1" allowOverlap="1" wp14:anchorId="1AAE0720" wp14:editId="2154181D">
                <wp:simplePos x="1943100" y="561975"/>
                <wp:positionH relativeFrom="page">
                  <wp:align>center</wp:align>
                </wp:positionH>
                <wp:positionV relativeFrom="page">
                  <wp:align>top</wp:align>
                </wp:positionV>
                <wp:extent cx="7560000" cy="2217449"/>
                <wp:effectExtent l="0" t="0" r="3175" b="0"/>
                <wp:wrapTopAndBottom/>
                <wp:docPr id="9" name="Rechthoek 9"/>
                <wp:cNvGraphicFramePr/>
                <a:graphic xmlns:a="http://schemas.openxmlformats.org/drawingml/2006/main">
                  <a:graphicData uri="http://schemas.microsoft.com/office/word/2010/wordprocessingShape">
                    <wps:wsp>
                      <wps:cNvSpPr/>
                      <wps:spPr>
                        <a:xfrm>
                          <a:off x="0" y="0"/>
                          <a:ext cx="7560000" cy="2217449"/>
                        </a:xfrm>
                        <a:prstGeom prst="rect">
                          <a:avLst/>
                        </a:prstGeom>
                        <a:blipFill>
                          <a:blip r:embed="rId41"/>
                          <a:srcRect/>
                          <a:stretch>
                            <a:fillRect l="-61" r="-6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FBD11E" id="Rechthoek 9" o:spid="_x0000_s1026" style="position:absolute;margin-left:0;margin-top:0;width:595.3pt;height:174.6pt;z-index:251658246;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" stroked="f" strokeweight="1pt">
                <v:fill r:id="rId42" o:title="" recolor="t" rotate="t" type="frame"/>
                <w10:wrap type="topAndBottom" anchorx="page" anchory="page"/>
              </v:rect>
            </w:pict>
          </mc:Fallback>
        </mc:AlternateContent>
      </w:r>
    </w:p>
    <w:p w14:paraId="739918A9" w14:textId="3EED7F34" w:rsidR="004C19D1" w:rsidRDefault="00A41558" w:rsidP="004C19D1">
      <w:pPr>
        <w:pStyle w:val="Kop2"/>
        <w:pageBreakBefore w:val="0"/>
        <w:spacing w:after="480" w:line="259" w:lineRule="auto"/>
      </w:pPr>
      <w:bookmarkStart w:id="25" w:name="_Toc164780454"/>
      <w:r>
        <w:t xml:space="preserve">Mechanismen voor </w:t>
      </w:r>
      <w:r w:rsidR="00493377">
        <w:t xml:space="preserve">een </w:t>
      </w:r>
      <w:r>
        <w:t>goede w</w:t>
      </w:r>
      <w:r w:rsidR="001208FF">
        <w:t>erking van de partnerschappen</w:t>
      </w:r>
      <w:bookmarkEnd w:id="25"/>
    </w:p>
    <w:p w14:paraId="23447E10" w14:textId="3AC047C8" w:rsidR="00DA514A" w:rsidRDefault="00F63529" w:rsidP="00F63529">
      <w:r>
        <w:t>Op</w:t>
      </w:r>
      <w:r w:rsidR="00894905">
        <w:t xml:space="preserve"> basis</w:t>
      </w:r>
      <w:r w:rsidR="005D603F">
        <w:t xml:space="preserve"> van </w:t>
      </w:r>
      <w:r w:rsidR="00334840">
        <w:t>de ervaringen van de partnerschappen binnen de oproep</w:t>
      </w:r>
      <w:r w:rsidR="005D603F">
        <w:t xml:space="preserve"> kunnen enkele mechanismen geïdentificeerd worden die zorgen voor een goede werking binnen een partnerschap. </w:t>
      </w:r>
      <w:r w:rsidR="00AD2008">
        <w:t>Startpunt voor deze analyse was</w:t>
      </w:r>
      <w:r w:rsidR="000C2BD5">
        <w:t xml:space="preserve"> h</w:t>
      </w:r>
      <w:r w:rsidR="002947C2">
        <w:t xml:space="preserve">et conceptueel kader </w:t>
      </w:r>
      <w:r w:rsidR="000C2BD5">
        <w:t xml:space="preserve">dat werd opgesteld op basis van </w:t>
      </w:r>
      <w:r w:rsidR="0005161B">
        <w:t>inzichten uit de wetenschappelijke literatuur (cf. paragraaf 1.2)</w:t>
      </w:r>
      <w:r w:rsidR="00990843">
        <w:t>.</w:t>
      </w:r>
      <w:r w:rsidR="000C2BD5">
        <w:t xml:space="preserve"> De</w:t>
      </w:r>
      <w:r w:rsidR="00DA514A">
        <w:t xml:space="preserve"> theoretische inzichten werden afgetoetst en verrijkt met de inzichten vanuit de praktijk.</w:t>
      </w:r>
    </w:p>
    <w:p w14:paraId="541ED577" w14:textId="0A3D9195" w:rsidR="008460EA" w:rsidRDefault="008460EA" w:rsidP="00F63529">
      <w:r>
        <w:t>We beschrijven hieronder achtereenvolgens de inzichten over:</w:t>
      </w:r>
    </w:p>
    <w:p w14:paraId="59483917" w14:textId="567032C9" w:rsidR="008460EA" w:rsidRDefault="008460EA" w:rsidP="00D32ACE">
      <w:pPr>
        <w:pStyle w:val="Lijstalinea"/>
        <w:numPr>
          <w:ilvl w:val="0"/>
          <w:numId w:val="55"/>
        </w:numPr>
        <w:spacing w:before="0" w:after="0"/>
      </w:pPr>
      <w:r>
        <w:t>Samenstelling van het partnerschap</w:t>
      </w:r>
    </w:p>
    <w:p w14:paraId="1D2D4EDA" w14:textId="6D9132D4" w:rsidR="008460EA" w:rsidRDefault="008460EA" w:rsidP="00D32ACE">
      <w:pPr>
        <w:pStyle w:val="Lijstalinea"/>
        <w:numPr>
          <w:ilvl w:val="0"/>
          <w:numId w:val="55"/>
        </w:numPr>
        <w:spacing w:before="0" w:after="0"/>
      </w:pPr>
      <w:r>
        <w:t>Doelconsensus</w:t>
      </w:r>
    </w:p>
    <w:p w14:paraId="2558F657" w14:textId="275B901F" w:rsidR="008460EA" w:rsidRDefault="008460EA" w:rsidP="00D32ACE">
      <w:pPr>
        <w:pStyle w:val="Lijstalinea"/>
        <w:numPr>
          <w:ilvl w:val="0"/>
          <w:numId w:val="55"/>
        </w:numPr>
        <w:spacing w:before="0" w:after="0"/>
      </w:pPr>
      <w:r>
        <w:t>Netwerkmanagement</w:t>
      </w:r>
    </w:p>
    <w:p w14:paraId="76271065" w14:textId="32FAD8E9" w:rsidR="008460EA" w:rsidRDefault="008460EA" w:rsidP="00D32ACE">
      <w:pPr>
        <w:pStyle w:val="Lijstalinea"/>
        <w:numPr>
          <w:ilvl w:val="0"/>
          <w:numId w:val="55"/>
        </w:numPr>
        <w:spacing w:before="0" w:after="0"/>
      </w:pPr>
      <w:r>
        <w:t>Netwerkstructuur</w:t>
      </w:r>
    </w:p>
    <w:p w14:paraId="711D2850" w14:textId="171DC952" w:rsidR="008460EA" w:rsidRDefault="008460EA" w:rsidP="00D32ACE">
      <w:pPr>
        <w:pStyle w:val="Lijstalinea"/>
        <w:numPr>
          <w:ilvl w:val="0"/>
          <w:numId w:val="55"/>
        </w:numPr>
        <w:spacing w:before="0" w:after="0"/>
      </w:pPr>
      <w:r>
        <w:t>Overleg- en afsprakenkader</w:t>
      </w:r>
    </w:p>
    <w:p w14:paraId="47AE0C44" w14:textId="619F2062" w:rsidR="008460EA" w:rsidRDefault="008460EA" w:rsidP="00D32ACE">
      <w:pPr>
        <w:pStyle w:val="Lijstalinea"/>
        <w:numPr>
          <w:ilvl w:val="0"/>
          <w:numId w:val="55"/>
        </w:numPr>
        <w:spacing w:before="0" w:after="0"/>
      </w:pPr>
      <w:r>
        <w:t>Duidelijke rollen en verantwoordelij</w:t>
      </w:r>
      <w:r w:rsidR="00293E31">
        <w:t>kheden</w:t>
      </w:r>
    </w:p>
    <w:p w14:paraId="0D4C2B79" w14:textId="00D35F18" w:rsidR="00293E31" w:rsidRDefault="00293E31" w:rsidP="00D32ACE">
      <w:pPr>
        <w:pStyle w:val="Lijstalinea"/>
        <w:numPr>
          <w:ilvl w:val="0"/>
          <w:numId w:val="55"/>
        </w:numPr>
        <w:spacing w:before="0" w:after="0"/>
      </w:pPr>
      <w:r>
        <w:t>Vertrouwen</w:t>
      </w:r>
    </w:p>
    <w:p w14:paraId="283DDD61" w14:textId="2737EFB0" w:rsidR="002503A6" w:rsidRDefault="002503A6" w:rsidP="00D32ACE">
      <w:pPr>
        <w:pStyle w:val="Lijstalinea"/>
        <w:numPr>
          <w:ilvl w:val="0"/>
          <w:numId w:val="55"/>
        </w:numPr>
        <w:spacing w:before="0"/>
      </w:pPr>
      <w:r>
        <w:t>Snelle en sterke opstart</w:t>
      </w:r>
    </w:p>
    <w:p w14:paraId="0DC092EC" w14:textId="594A2A21" w:rsidR="008434A2" w:rsidRPr="009D3DB9" w:rsidRDefault="002503A6" w:rsidP="00F63529">
      <w:r>
        <w:t>Zoals uit de beschrijving</w:t>
      </w:r>
      <w:r w:rsidR="004D1CAB">
        <w:t xml:space="preserve"> in onderstaande paragrafen</w:t>
      </w:r>
      <w:r>
        <w:t xml:space="preserve"> zal blijken, staan deze mechanismen niet </w:t>
      </w:r>
      <w:r w:rsidR="00786035">
        <w:t>los</w:t>
      </w:r>
      <w:r>
        <w:t xml:space="preserve"> van elkaar, maar hebben ze ook een invloed op elkaar</w:t>
      </w:r>
      <w:r w:rsidR="004D1CAB">
        <w:t>. Z</w:t>
      </w:r>
      <w:r>
        <w:t xml:space="preserve">o </w:t>
      </w:r>
      <w:r w:rsidR="006C1B37">
        <w:t>draagt</w:t>
      </w:r>
      <w:r>
        <w:t xml:space="preserve"> een sterk netwerkma</w:t>
      </w:r>
      <w:r w:rsidR="00E45A2D">
        <w:t>nagement</w:t>
      </w:r>
      <w:r w:rsidR="006C1B37">
        <w:t xml:space="preserve"> </w:t>
      </w:r>
      <w:r w:rsidR="004D1CAB">
        <w:t xml:space="preserve">bijvoorbeeld </w:t>
      </w:r>
      <w:r w:rsidR="006C1B37">
        <w:t>niet alleen rechtstreeks bij aan een kwalitatief resultaat</w:t>
      </w:r>
      <w:r w:rsidR="004D1CAB">
        <w:t xml:space="preserve">, </w:t>
      </w:r>
      <w:r w:rsidR="006C1B37">
        <w:t xml:space="preserve">maar </w:t>
      </w:r>
      <w:r w:rsidR="004D1CAB">
        <w:t xml:space="preserve">heeft het </w:t>
      </w:r>
      <w:r w:rsidR="006C1B37">
        <w:t xml:space="preserve">ook </w:t>
      </w:r>
      <w:r w:rsidR="004D1CAB">
        <w:t>een invloed op andere mechanismen voor de goede werking van de partnerschappen</w:t>
      </w:r>
      <w:r w:rsidR="00786035">
        <w:t xml:space="preserve"> (bv. </w:t>
      </w:r>
      <w:r w:rsidR="004D1CAB">
        <w:t xml:space="preserve">op </w:t>
      </w:r>
      <w:r w:rsidR="009A1B31">
        <w:t xml:space="preserve">het </w:t>
      </w:r>
      <w:r w:rsidR="00786035">
        <w:t xml:space="preserve">vertrouwen </w:t>
      </w:r>
      <w:r w:rsidR="009A1B31">
        <w:t>binnen</w:t>
      </w:r>
      <w:r w:rsidR="00786035">
        <w:t xml:space="preserve"> het partnerschap).</w:t>
      </w:r>
    </w:p>
    <w:p w14:paraId="3C97B9B1" w14:textId="77777777" w:rsidR="00785EA8" w:rsidRPr="00577DCE" w:rsidRDefault="00785EA8" w:rsidP="00785EA8">
      <w:pPr>
        <w:pStyle w:val="Kop3"/>
        <w:rPr>
          <w:rStyle w:val="Intensieveverwijzing"/>
          <w:b w:val="0"/>
          <w:bCs w:val="0"/>
          <w:smallCaps w:val="0"/>
          <w:color w:val="1D1D1D" w:themeColor="text1"/>
          <w:spacing w:val="0"/>
        </w:rPr>
      </w:pPr>
      <w:bookmarkStart w:id="26" w:name="_Toc164780455"/>
      <w:r>
        <w:t>Samenstelling partnerschap</w:t>
      </w:r>
      <w:bookmarkEnd w:id="26"/>
    </w:p>
    <w:p w14:paraId="23BB7D64" w14:textId="62409579" w:rsidR="00785EA8" w:rsidRDefault="00520E34" w:rsidP="00785EA8">
      <w:r>
        <w:t>De literatuur o</w:t>
      </w:r>
      <w:r w:rsidR="002C683A">
        <w:t>nderschrijft het belang van e</w:t>
      </w:r>
      <w:r w:rsidR="00785EA8">
        <w:t>en goede samenstelling van het partnerschap</w:t>
      </w:r>
      <w:r w:rsidR="00277856">
        <w:t xml:space="preserve"> (</w:t>
      </w:r>
      <w:proofErr w:type="spellStart"/>
      <w:r w:rsidR="00B76DB8">
        <w:t>Kenis</w:t>
      </w:r>
      <w:proofErr w:type="spellEnd"/>
      <w:r w:rsidR="00B76DB8">
        <w:t xml:space="preserve"> &amp; </w:t>
      </w:r>
      <w:proofErr w:type="spellStart"/>
      <w:r w:rsidR="00B76DB8">
        <w:t>Cambré</w:t>
      </w:r>
      <w:proofErr w:type="spellEnd"/>
      <w:r w:rsidR="00B76DB8">
        <w:t>, 2019</w:t>
      </w:r>
      <w:r w:rsidR="00277856">
        <w:t>)</w:t>
      </w:r>
      <w:r w:rsidR="002C683A">
        <w:t xml:space="preserve">. </w:t>
      </w:r>
      <w:r w:rsidR="00785EA8">
        <w:t xml:space="preserve">Hierop werd </w:t>
      </w:r>
      <w:r w:rsidR="00F833B0">
        <w:t>in</w:t>
      </w:r>
      <w:r w:rsidR="00785EA8">
        <w:t xml:space="preserve"> de oproep </w:t>
      </w:r>
      <w:r w:rsidR="00F833B0">
        <w:t xml:space="preserve">ook </w:t>
      </w:r>
      <w:r w:rsidR="00785EA8">
        <w:t>op aangestuurd door de vereiste van</w:t>
      </w:r>
      <w:r w:rsidR="000A08CA">
        <w:t xml:space="preserve"> een mix </w:t>
      </w:r>
      <w:r w:rsidR="00785EA8">
        <w:t>aan</w:t>
      </w:r>
      <w:r w:rsidR="000A08CA">
        <w:t xml:space="preserve"> actoren vanuit</w:t>
      </w:r>
      <w:r w:rsidR="00785EA8">
        <w:t xml:space="preserve"> innovatie, onderwijs, en arbeidsmarkt</w:t>
      </w:r>
      <w:r w:rsidR="000A08CA">
        <w:t xml:space="preserve"> in het partnerschap te voorzien</w:t>
      </w:r>
      <w:r w:rsidR="002C683A">
        <w:t xml:space="preserve"> (zie ook paragraaf 2.1 uit het vorige hoofdstuk)</w:t>
      </w:r>
      <w:r w:rsidR="00785EA8">
        <w:t xml:space="preserve">. Op deze manier konden verschillende perspectieven en expertises bijeen worden gebracht. </w:t>
      </w:r>
      <w:r w:rsidR="00B42D94">
        <w:t xml:space="preserve">Ook uit de praktijk blijkt het belang van een </w:t>
      </w:r>
      <w:r w:rsidR="001E6BFC">
        <w:t>diverse</w:t>
      </w:r>
      <w:r w:rsidR="00B42D94">
        <w:t xml:space="preserve"> samenstelling van het partnerschap.</w:t>
      </w:r>
      <w:r w:rsidR="006F5B52">
        <w:t xml:space="preserve"> Diversiteit in expertise </w:t>
      </w:r>
      <w:r w:rsidR="00495C39">
        <w:t>blijkt een grote meerwaarde.</w:t>
      </w:r>
    </w:p>
    <w:p w14:paraId="3D532717" w14:textId="77777777" w:rsidR="00B878B3" w:rsidRDefault="00B878B3">
      <w:pPr>
        <w:spacing w:after="160" w:line="259" w:lineRule="auto"/>
        <w:jc w:val="left"/>
        <w:rPr>
          <w:rStyle w:val="Intensieveverwijzing"/>
        </w:rPr>
      </w:pPr>
      <w:r>
        <w:rPr>
          <w:rStyle w:val="Intensieveverwijzing"/>
        </w:rPr>
        <w:br w:type="page"/>
      </w:r>
    </w:p>
    <w:p w14:paraId="4DE31ACC" w14:textId="3F0EFED6" w:rsidR="00785EA8" w:rsidRPr="0007100F" w:rsidRDefault="00704B36" w:rsidP="00785EA8">
      <w:pPr>
        <w:rPr>
          <w:rStyle w:val="Intensieveverwijzing"/>
        </w:rPr>
      </w:pPr>
      <w:r>
        <w:rPr>
          <w:rStyle w:val="Intensieveverwijzing"/>
        </w:rPr>
        <w:lastRenderedPageBreak/>
        <w:t xml:space="preserve">Diversiteit </w:t>
      </w:r>
      <w:r w:rsidR="001E6BFC">
        <w:rPr>
          <w:rStyle w:val="Intensieveverwijzing"/>
        </w:rPr>
        <w:t>in</w:t>
      </w:r>
      <w:r>
        <w:rPr>
          <w:rStyle w:val="Intensieveverwijzing"/>
        </w:rPr>
        <w:t xml:space="preserve"> </w:t>
      </w:r>
      <w:r w:rsidR="00785EA8">
        <w:rPr>
          <w:rStyle w:val="Intensieveverwijzing"/>
        </w:rPr>
        <w:t>expertise vanuit verschillende domeinen</w:t>
      </w:r>
      <w:r w:rsidR="001E6BFC">
        <w:rPr>
          <w:rStyle w:val="Intensieveverwijzing"/>
        </w:rPr>
        <w:t xml:space="preserve"> en vanop verschillende niveaus</w:t>
      </w:r>
    </w:p>
    <w:p w14:paraId="0EF27C9E" w14:textId="51B9984C" w:rsidR="00C35A0C" w:rsidRDefault="00704B36" w:rsidP="00C35A0C">
      <w:r>
        <w:t>De samenwerking met actoren vanuit andere domeinen (arbeidsmarkt vs. onderwijs</w:t>
      </w:r>
      <w:r w:rsidR="0091398E">
        <w:t>, didactisch vs. inhoudelijk</w:t>
      </w:r>
      <w:r w:rsidR="00E9326C">
        <w:t>) en vanuit andere niveaus (bv. theorie vs. praktijk</w:t>
      </w:r>
      <w:r w:rsidR="0091398E">
        <w:t xml:space="preserve">, </w:t>
      </w:r>
      <w:r w:rsidR="00610579">
        <w:t>strategisch vs. operationeel</w:t>
      </w:r>
      <w:r w:rsidR="00E9326C">
        <w:t xml:space="preserve">) blijkt een enorme sterkte </w:t>
      </w:r>
      <w:r w:rsidR="00982759">
        <w:t>om tot een innovatief resultaat te komen.</w:t>
      </w:r>
      <w:r w:rsidR="00C35A0C">
        <w:t xml:space="preserve"> De partnerschappen geven aan dat </w:t>
      </w:r>
      <w:r w:rsidR="001E6BFC">
        <w:t xml:space="preserve">de </w:t>
      </w:r>
      <w:r w:rsidR="00C35A0C">
        <w:t xml:space="preserve">gedifferentieerde samenstelling zorgt voor </w:t>
      </w:r>
      <w:r w:rsidR="00B773E7">
        <w:t xml:space="preserve">waardevolle </w:t>
      </w:r>
      <w:r w:rsidR="00C35A0C">
        <w:t xml:space="preserve">samenwerking met partners waar doorgaans geen contact mee wordt gezocht. Hierdoor worden nieuwe </w:t>
      </w:r>
      <w:proofErr w:type="spellStart"/>
      <w:r w:rsidR="000F1ECF">
        <w:t>synergieën</w:t>
      </w:r>
      <w:proofErr w:type="spellEnd"/>
      <w:r w:rsidR="00C35A0C">
        <w:t xml:space="preserve"> gevonden die het innovatieve karakter van de opleidingen versterken.</w:t>
      </w:r>
    </w:p>
    <w:p w14:paraId="07A38408" w14:textId="77777777" w:rsidR="00C35A0C" w:rsidRDefault="00C35A0C" w:rsidP="00C35A0C">
      <w:pPr>
        <w:pStyle w:val="Duidelijkcitaat"/>
      </w:pPr>
      <w:r>
        <w:t>“</w:t>
      </w:r>
      <w:r w:rsidRPr="00E84C33">
        <w:t>Dit verhaal leert dat het een hele interessante is om die verschillende partijen, telkens deelverzameling, om die te gaan samenbrengen en op die manier tot een soort synergie te komen waarbij je zaken kan ontwikkelen die toch iets verdergaan, i</w:t>
      </w:r>
      <w:r>
        <w:t>n plaats van</w:t>
      </w:r>
      <w:r w:rsidRPr="00E84C33">
        <w:t xml:space="preserve"> telkens dezelfde </w:t>
      </w:r>
      <w:r>
        <w:t xml:space="preserve">organisaties </w:t>
      </w:r>
      <w:r w:rsidRPr="00E84C33">
        <w:t>die elkaar ontmoeten.</w:t>
      </w:r>
      <w:r>
        <w:t>”</w:t>
      </w:r>
    </w:p>
    <w:p w14:paraId="66FF1488" w14:textId="6168F946" w:rsidR="00C35A0C" w:rsidRDefault="00CA1753" w:rsidP="00785EA8">
      <w:r>
        <w:t>Door de criteria m.b.t. de diverse samenstelling in de oproep, w</w:t>
      </w:r>
      <w:r w:rsidR="00A8162C">
        <w:t>as</w:t>
      </w:r>
      <w:r>
        <w:t xml:space="preserve"> de divers</w:t>
      </w:r>
      <w:r w:rsidR="00A8162C">
        <w:t>iteit in</w:t>
      </w:r>
      <w:r>
        <w:t xml:space="preserve"> </w:t>
      </w:r>
      <w:r w:rsidR="00A8162C">
        <w:t xml:space="preserve">expertise bij de meeste partnerschappen in grote lijnen ook effectief aanwezig. </w:t>
      </w:r>
      <w:r w:rsidR="007D111D">
        <w:t>Een uitdaging die wel nog werd vastgesteld i</w:t>
      </w:r>
      <w:r w:rsidR="006868A2">
        <w:t>n de praktijk</w:t>
      </w:r>
      <w:r w:rsidR="007D111D">
        <w:t>, was</w:t>
      </w:r>
      <w:r w:rsidR="0027504F">
        <w:t xml:space="preserve"> de aanwezigheid van zowel didactische als inhoudelijke expertise.</w:t>
      </w:r>
    </w:p>
    <w:p w14:paraId="26CFDD1E" w14:textId="5EFBB975" w:rsidR="00785EA8" w:rsidRDefault="00785EA8" w:rsidP="00D32ACE">
      <w:pPr>
        <w:pStyle w:val="Lijstalinea"/>
        <w:numPr>
          <w:ilvl w:val="0"/>
          <w:numId w:val="56"/>
        </w:numPr>
      </w:pPr>
      <w:r>
        <w:t>De didactische expertise is belangrijk om van de inhoudelijke bundeling van informatie ook effectief een opleiding te maken die didactisch goed in elkaar zit. Een aantal partnerschappen die deze competentie misten, hebben beroep gedaan op een externe organisatie voor een workshop rond de HILL-principes.</w:t>
      </w:r>
    </w:p>
    <w:p w14:paraId="0F629DFF" w14:textId="2E1D8F22" w:rsidR="00785EA8" w:rsidRDefault="00785EA8" w:rsidP="00785EA8">
      <w:pPr>
        <w:pStyle w:val="Duidelijkcitaat"/>
      </w:pPr>
      <w:r>
        <w:t>“</w:t>
      </w:r>
      <w:r w:rsidR="00F732D0">
        <w:t>Dat is w</w:t>
      </w:r>
      <w:r w:rsidRPr="00A1110B">
        <w:t xml:space="preserve">at ik mis of niet mee ingecalculeerd heb in </w:t>
      </w:r>
      <w:r w:rsidR="00F732D0">
        <w:t xml:space="preserve">de </w:t>
      </w:r>
      <w:r w:rsidRPr="00A1110B">
        <w:t>eigen opleiding. Hele sterk inhoudelijke expertise, maar ontwikkeling online e-</w:t>
      </w:r>
      <w:proofErr w:type="spellStart"/>
      <w:r w:rsidRPr="00A1110B">
        <w:t>learning</w:t>
      </w:r>
      <w:proofErr w:type="spellEnd"/>
      <w:r w:rsidRPr="00A1110B">
        <w:t xml:space="preserve"> modules hadden wij niet.</w:t>
      </w:r>
      <w:r>
        <w:t>”</w:t>
      </w:r>
    </w:p>
    <w:p w14:paraId="5553E7CC" w14:textId="587C5901" w:rsidR="00785EA8" w:rsidRPr="005A56DC" w:rsidRDefault="00785EA8" w:rsidP="00785EA8">
      <w:pPr>
        <w:pStyle w:val="Duidelijkcitaat"/>
      </w:pPr>
      <w:r>
        <w:t>“</w:t>
      </w:r>
      <w:r w:rsidR="00F732D0">
        <w:t>H</w:t>
      </w:r>
      <w:r w:rsidRPr="00DC3AF0">
        <w:t xml:space="preserve">ij heeft wel een grotere rol opgenomen dan </w:t>
      </w:r>
      <w:proofErr w:type="gramStart"/>
      <w:r w:rsidRPr="00DC3AF0">
        <w:t>aanvankelijk</w:t>
      </w:r>
      <w:proofErr w:type="gramEnd"/>
      <w:r w:rsidRPr="00DC3AF0">
        <w:t xml:space="preserve"> het idee was. Dat heeft wel te maken met het ontbreken van een partner met expertise van het ontwikkelen van opleidingen.</w:t>
      </w:r>
      <w:r>
        <w:t>”</w:t>
      </w:r>
    </w:p>
    <w:p w14:paraId="0EF064BD" w14:textId="3831D77F" w:rsidR="00785EA8" w:rsidRDefault="00E82193" w:rsidP="00D32ACE">
      <w:pPr>
        <w:pStyle w:val="Lijstalinea"/>
        <w:numPr>
          <w:ilvl w:val="0"/>
          <w:numId w:val="57"/>
        </w:numPr>
      </w:pPr>
      <w:r>
        <w:t>Er was ook</w:t>
      </w:r>
      <w:r w:rsidR="00785EA8">
        <w:t xml:space="preserve"> een partnerschap dat het omgekeerde ervaarde:</w:t>
      </w:r>
      <w:r w:rsidR="00C35A0C">
        <w:t xml:space="preserve"> de</w:t>
      </w:r>
      <w:r w:rsidR="00785EA8">
        <w:t xml:space="preserve"> didactische kennis was aanwezig, maar de zuiver inhoudelijke kennis over het </w:t>
      </w:r>
      <w:r w:rsidR="007D111D">
        <w:t>(sub</w:t>
      </w:r>
      <w:r w:rsidR="00E13A86">
        <w:t>)</w:t>
      </w:r>
      <w:r w:rsidR="00785EA8">
        <w:t xml:space="preserve">thema was schaarser.  </w:t>
      </w:r>
    </w:p>
    <w:p w14:paraId="51EF6BA8" w14:textId="435B78AB" w:rsidR="00785EA8" w:rsidRPr="00511764" w:rsidRDefault="00DB1D62" w:rsidP="00785EA8">
      <w:pPr>
        <w:rPr>
          <w:rStyle w:val="Intensieveverwijzing"/>
        </w:rPr>
      </w:pPr>
      <w:r>
        <w:rPr>
          <w:rStyle w:val="Intensieveverwijzing"/>
        </w:rPr>
        <w:t>Aandacht voor i</w:t>
      </w:r>
      <w:r w:rsidR="00785EA8">
        <w:rPr>
          <w:rStyle w:val="Intensieveverwijzing"/>
        </w:rPr>
        <w:t>nte</w:t>
      </w:r>
      <w:r w:rsidR="00E82193">
        <w:rPr>
          <w:rStyle w:val="Intensieveverwijzing"/>
        </w:rPr>
        <w:t>gratie van diverse expertises</w:t>
      </w:r>
      <w:r>
        <w:rPr>
          <w:rStyle w:val="Intensieveverwijzing"/>
        </w:rPr>
        <w:t xml:space="preserve"> (en daarom ook </w:t>
      </w:r>
      <w:r w:rsidR="00E13A86">
        <w:rPr>
          <w:rStyle w:val="Intensieveverwijzing"/>
        </w:rPr>
        <w:t xml:space="preserve">voor de </w:t>
      </w:r>
      <w:r>
        <w:rPr>
          <w:rStyle w:val="Intensieveverwijzing"/>
        </w:rPr>
        <w:t>andere mechanismen)</w:t>
      </w:r>
    </w:p>
    <w:p w14:paraId="25E01D6A" w14:textId="581484CF" w:rsidR="009A7638" w:rsidRDefault="00543805" w:rsidP="009A7638">
      <w:r>
        <w:t>Bij een divers samengesteld partnerschap</w:t>
      </w:r>
      <w:r w:rsidR="00785EA8">
        <w:t xml:space="preserve"> is het belangrijk om de samenhang of verbinding te maken tussen de partners van het partnerschap en </w:t>
      </w:r>
      <w:r w:rsidR="00C07E46">
        <w:t>ieders</w:t>
      </w:r>
      <w:r w:rsidR="00785EA8">
        <w:t xml:space="preserve"> luik van de opleiding</w:t>
      </w:r>
      <w:r w:rsidR="00E13A86">
        <w:t xml:space="preserve">: zo niet dreigt men de meerwaarde van de diverse expertises die samenkomen en de </w:t>
      </w:r>
      <w:proofErr w:type="spellStart"/>
      <w:r w:rsidR="000F1ECF">
        <w:t>synergieën</w:t>
      </w:r>
      <w:proofErr w:type="spellEnd"/>
      <w:r w:rsidR="00E13A86">
        <w:t xml:space="preserve"> die dit creëert, weer te verliezen</w:t>
      </w:r>
      <w:r w:rsidR="00785EA8">
        <w:t>.</w:t>
      </w:r>
      <w:r w:rsidR="00C0295F">
        <w:t xml:space="preserve"> </w:t>
      </w:r>
      <w:r w:rsidR="009A7638">
        <w:t xml:space="preserve">De diversiteit in partners is een grote sterkte voor het resultaat, maar vormt </w:t>
      </w:r>
      <w:r w:rsidR="00C0295F">
        <w:t xml:space="preserve">vanzelfsprekend </w:t>
      </w:r>
      <w:r w:rsidR="009A7638">
        <w:t>ook een uitdaging voor de samenhang tussen de partners.</w:t>
      </w:r>
      <w:r w:rsidR="002C7967">
        <w:t xml:space="preserve"> </w:t>
      </w:r>
      <w:r w:rsidR="009A7638">
        <w:t xml:space="preserve"> </w:t>
      </w:r>
      <w:r w:rsidR="00C0295F">
        <w:t xml:space="preserve">Dit werd ook geïllustreerd door enkele praktijkervaringen. </w:t>
      </w:r>
      <w:r w:rsidR="009A7638">
        <w:t>In een sterk samenhangend partnerschap gaf men aan dat de verbinding tussen de diverse spelers in het partnerschap vlot tot stand kwam omdat de partners een gelijkaardige organisatiecultuur hebben. Omgekeerd, bij een partnerschap met beperkte samenhang</w:t>
      </w:r>
      <w:r w:rsidR="00405BEF">
        <w:t>,</w:t>
      </w:r>
      <w:r w:rsidR="009A7638">
        <w:t xml:space="preserve"> werd dit toegeschreven aan de grote heterogeniteit in ieders werking en doelgroepen.</w:t>
      </w:r>
      <w:r w:rsidR="000B17E8">
        <w:t xml:space="preserve"> De uitdaging </w:t>
      </w:r>
      <w:r w:rsidR="00A86D4B">
        <w:t>op vlak van integratie hangt</w:t>
      </w:r>
      <w:r w:rsidR="000B17E8">
        <w:t xml:space="preserve"> ook samen met de grootte van het partnerschap: het partnerschap dient voldoende groot te zijn om de diverse expertise in huis te hebben, maar hoe groter het partnerschap, hoe groter de uitdaging om tot samenhang te komen</w:t>
      </w:r>
      <w:r w:rsidR="00A86D4B">
        <w:t>.</w:t>
      </w:r>
    </w:p>
    <w:p w14:paraId="5A660537" w14:textId="165F2403" w:rsidR="00030689" w:rsidRDefault="00E13A86" w:rsidP="00A10EC1">
      <w:r>
        <w:lastRenderedPageBreak/>
        <w:t>Er</w:t>
      </w:r>
      <w:r w:rsidR="005008C2">
        <w:t xml:space="preserve"> kwamen duidelijke mechanismen naar voor om in te zetten op de i</w:t>
      </w:r>
      <w:r w:rsidR="00570677">
        <w:t>ntegratie en samenhang in het partnerschap</w:t>
      </w:r>
      <w:r w:rsidR="005008C2">
        <w:t xml:space="preserve">. De samenhang </w:t>
      </w:r>
      <w:r w:rsidR="00570677">
        <w:t xml:space="preserve">werd gerealiseerd door </w:t>
      </w:r>
      <w:r w:rsidR="00100144">
        <w:t>het voldoen aan verschillende andere mechanismen voor de goede werking van het partnerschap</w:t>
      </w:r>
      <w:r w:rsidR="00040D83">
        <w:t xml:space="preserve"> (cf.</w:t>
      </w:r>
      <w:r w:rsidR="001C5E42">
        <w:t xml:space="preserve"> volgende paragrafen</w:t>
      </w:r>
      <w:r w:rsidR="00040D83">
        <w:t>)</w:t>
      </w:r>
      <w:r w:rsidR="001C5E42">
        <w:t>.</w:t>
      </w:r>
      <w:r w:rsidR="00040D83">
        <w:t xml:space="preserve"> </w:t>
      </w:r>
      <w:r w:rsidR="00785EA8">
        <w:t xml:space="preserve">Bij goed werkende partnerschappen vulde de promotor </w:t>
      </w:r>
      <w:r w:rsidR="00570677">
        <w:t xml:space="preserve">een belangrijke </w:t>
      </w:r>
      <w:r w:rsidR="00785EA8">
        <w:t>verbindende rol in</w:t>
      </w:r>
      <w:r w:rsidR="00100144">
        <w:t xml:space="preserve"> (cf. 3.3 netwerkmanagement)</w:t>
      </w:r>
      <w:r w:rsidR="00785EA8">
        <w:t xml:space="preserve">. </w:t>
      </w:r>
      <w:r w:rsidR="006877FE">
        <w:t>Pistes die werden ingezet om tot integratie te komen, waren</w:t>
      </w:r>
      <w:r w:rsidR="00A10EC1">
        <w:t xml:space="preserve"> bv. h</w:t>
      </w:r>
      <w:r w:rsidR="00785EA8">
        <w:t xml:space="preserve">et invoeren van een transversale didactische lijn </w:t>
      </w:r>
      <w:r w:rsidR="006877FE">
        <w:t>overheen</w:t>
      </w:r>
      <w:r w:rsidR="00785EA8">
        <w:t xml:space="preserve"> de verschillende opleidingen</w:t>
      </w:r>
      <w:r w:rsidR="00C25D6B">
        <w:t xml:space="preserve"> (cf. </w:t>
      </w:r>
      <w:r w:rsidR="006A1777">
        <w:t>3.4 netwerkstructuur)</w:t>
      </w:r>
      <w:r w:rsidR="00A10EC1">
        <w:t xml:space="preserve"> en d</w:t>
      </w:r>
      <w:r w:rsidR="00785EA8">
        <w:t>e organisatie van ‘partnerdagen’</w:t>
      </w:r>
      <w:r w:rsidR="00A10EC1">
        <w:t>, nl.</w:t>
      </w:r>
      <w:r w:rsidR="00785EA8">
        <w:t xml:space="preserve"> fysieke overlegmomenten waarbij </w:t>
      </w:r>
      <w:r w:rsidR="00A10EC1">
        <w:t>alle</w:t>
      </w:r>
      <w:r w:rsidR="00785EA8">
        <w:t xml:space="preserve"> partners en </w:t>
      </w:r>
      <w:r w:rsidR="00A10EC1">
        <w:t xml:space="preserve">ieders </w:t>
      </w:r>
      <w:r w:rsidR="00785EA8">
        <w:t>output werden samengebracht</w:t>
      </w:r>
      <w:r w:rsidR="006A1777">
        <w:t xml:space="preserve"> (cf. 3.5 overleg en afsprakenkader)</w:t>
      </w:r>
      <w:r w:rsidR="00785EA8">
        <w:t>.</w:t>
      </w:r>
      <w:r w:rsidR="00CC6DC8">
        <w:t xml:space="preserve"> </w:t>
      </w:r>
      <w:r w:rsidR="00CC6975">
        <w:t>Ook het belang van</w:t>
      </w:r>
      <w:r w:rsidR="004D0B79">
        <w:t xml:space="preserve"> een heldere, gedragen gemeenschappelijke doelstelling (cf. 3.2 doelconsensus)</w:t>
      </w:r>
      <w:r w:rsidR="00A72AB8">
        <w:t xml:space="preserve"> bleek </w:t>
      </w:r>
      <w:r w:rsidR="00CC6975">
        <w:t>cruciaal</w:t>
      </w:r>
      <w:r w:rsidR="00A72AB8">
        <w:t xml:space="preserve"> om tot een goede samenhang te komen.</w:t>
      </w:r>
    </w:p>
    <w:p w14:paraId="75DCF388" w14:textId="14CB55F7" w:rsidR="009D3DB9" w:rsidRPr="009D3DB9" w:rsidRDefault="004C19D1" w:rsidP="009D3DB9">
      <w:pPr>
        <w:pStyle w:val="Kop3"/>
      </w:pPr>
      <w:bookmarkStart w:id="27" w:name="_Toc164780456"/>
      <w:r>
        <w:t>Doelconsensus</w:t>
      </w:r>
      <w:bookmarkEnd w:id="27"/>
    </w:p>
    <w:p w14:paraId="4EC3AF9C" w14:textId="3CB63C2C" w:rsidR="00C44CBC" w:rsidRDefault="00601905" w:rsidP="009D3DB9">
      <w:r>
        <w:t xml:space="preserve">Uit de </w:t>
      </w:r>
      <w:r w:rsidR="00236ABF">
        <w:t>wetenschappelijke literatuur</w:t>
      </w:r>
      <w:r>
        <w:t xml:space="preserve"> blijkt het belang van een </w:t>
      </w:r>
      <w:r w:rsidR="00750E77">
        <w:t>gezamenlijke doelstelling die bovendien ook helder is</w:t>
      </w:r>
      <w:r w:rsidR="00890A57">
        <w:t xml:space="preserve"> (</w:t>
      </w:r>
      <w:proofErr w:type="spellStart"/>
      <w:r w:rsidR="001544E1">
        <w:t>Baeyens</w:t>
      </w:r>
      <w:proofErr w:type="spellEnd"/>
      <w:r w:rsidR="001544E1">
        <w:t xml:space="preserve">, 2021; </w:t>
      </w:r>
      <w:proofErr w:type="spellStart"/>
      <w:r w:rsidR="001544E1">
        <w:t>Kenis</w:t>
      </w:r>
      <w:proofErr w:type="spellEnd"/>
      <w:r w:rsidR="001544E1">
        <w:t xml:space="preserve"> &amp; Vermeire, 2021)</w:t>
      </w:r>
      <w:r w:rsidR="00750E77">
        <w:t>.</w:t>
      </w:r>
      <w:r w:rsidR="006A1B22">
        <w:t xml:space="preserve"> Een goede samenwerking </w:t>
      </w:r>
      <w:r w:rsidR="00B126EB">
        <w:t>resulteert vanuit het vertrouwen in het belang en de haalbaarheid van het doel en de eigen bijdrage daartoe</w:t>
      </w:r>
      <w:r w:rsidR="00770125">
        <w:t xml:space="preserve"> </w:t>
      </w:r>
      <w:r w:rsidR="00BB5936">
        <w:t>(</w:t>
      </w:r>
      <w:proofErr w:type="spellStart"/>
      <w:r w:rsidR="00BB5936">
        <w:t>Kenis</w:t>
      </w:r>
      <w:proofErr w:type="spellEnd"/>
      <w:r w:rsidR="00BB5936">
        <w:t xml:space="preserve"> &amp; </w:t>
      </w:r>
      <w:proofErr w:type="spellStart"/>
      <w:r w:rsidR="00BB5936">
        <w:t>Cambr</w:t>
      </w:r>
      <w:r w:rsidR="00890A57">
        <w:t>é</w:t>
      </w:r>
      <w:proofErr w:type="spellEnd"/>
      <w:r w:rsidR="00890A57">
        <w:t>, 2019).</w:t>
      </w:r>
      <w:r w:rsidR="003C4154">
        <w:t xml:space="preserve"> Het belang van een heldere gez</w:t>
      </w:r>
      <w:r w:rsidR="00283EB8">
        <w:t>amenlijke doelstelling</w:t>
      </w:r>
      <w:r w:rsidR="00874430">
        <w:t xml:space="preserve"> wordt bevestigd vanuit de praktijk.</w:t>
      </w:r>
    </w:p>
    <w:p w14:paraId="622AE1F4" w14:textId="4E8223BF" w:rsidR="0056369A" w:rsidRPr="00AA2832" w:rsidRDefault="0056369A" w:rsidP="0056369A">
      <w:pPr>
        <w:rPr>
          <w:rStyle w:val="Intensieveverwijzing"/>
        </w:rPr>
      </w:pPr>
      <w:r>
        <w:rPr>
          <w:b/>
          <w:bCs/>
          <w:smallCaps/>
          <w:color w:val="4AA9C7" w:themeColor="accent1"/>
          <w:spacing w:val="5"/>
        </w:rPr>
        <w:t>Een</w:t>
      </w:r>
      <w:r w:rsidR="007B5527">
        <w:rPr>
          <w:b/>
          <w:bCs/>
          <w:smallCaps/>
          <w:color w:val="4AA9C7" w:themeColor="accent1"/>
          <w:spacing w:val="5"/>
        </w:rPr>
        <w:t xml:space="preserve"> gemeenschappelijke doelstelling is nodig voor de samenhang in het partnerschap en de overtuiging van </w:t>
      </w:r>
      <w:r w:rsidRPr="00D223D2">
        <w:rPr>
          <w:b/>
          <w:smallCaps/>
          <w:color w:val="4AA9C7" w:themeColor="accent1"/>
          <w:spacing w:val="5"/>
        </w:rPr>
        <w:t xml:space="preserve">de meerwaarde van het vormen van een partnerschap </w:t>
      </w:r>
    </w:p>
    <w:p w14:paraId="0F5EED27" w14:textId="5370BB8C" w:rsidR="009E4EEB" w:rsidRDefault="004C25D4" w:rsidP="0056369A">
      <w:r w:rsidRPr="00B1592C">
        <w:t xml:space="preserve">De ervaringen uit de praktijk tonen aan dat het vinden </w:t>
      </w:r>
      <w:r w:rsidR="0056369A" w:rsidRPr="00B1592C">
        <w:t>van een gemeenschappelijk einddoel</w:t>
      </w:r>
      <w:r w:rsidRPr="00B1592C">
        <w:t xml:space="preserve"> belangrijk is</w:t>
      </w:r>
      <w:r w:rsidR="009E4EEB">
        <w:t>.</w:t>
      </w:r>
      <w:r w:rsidR="0066107E" w:rsidRPr="00B1592C">
        <w:t xml:space="preserve"> </w:t>
      </w:r>
      <w:r w:rsidR="009E4EEB">
        <w:t>E</w:t>
      </w:r>
      <w:r w:rsidR="0066107E" w:rsidRPr="00B1592C">
        <w:t>nerzijds om tot en goede samenhang te komen in het partnerschap</w:t>
      </w:r>
      <w:r w:rsidR="009E4EEB">
        <w:t xml:space="preserve">. </w:t>
      </w:r>
      <w:r w:rsidR="009E4EEB" w:rsidRPr="00B1592C">
        <w:t xml:space="preserve">Het is niet elk partnerschap gelukt om een overkoepelende, gemeenschappelijke doelstelling te formuleren. Bij partnerschappen </w:t>
      </w:r>
      <w:r w:rsidR="009E4EEB">
        <w:t xml:space="preserve">die er niet in geslaagd zijn om een overkoepelende, gemeenschappelijke doelstelling te formuleren, was de integratie beperkt en </w:t>
      </w:r>
      <w:r w:rsidR="009E4EEB" w:rsidRPr="00B1592C">
        <w:t xml:space="preserve">werd er sterk gewerkt </w:t>
      </w:r>
      <w:r w:rsidR="009E4EEB">
        <w:t>binnen de grenzen van het</w:t>
      </w:r>
      <w:r w:rsidR="009E4EEB" w:rsidRPr="00B1592C">
        <w:t xml:space="preserve"> eigen </w:t>
      </w:r>
      <w:proofErr w:type="spellStart"/>
      <w:r w:rsidR="009E4EEB" w:rsidRPr="00B1592C">
        <w:t>subthema</w:t>
      </w:r>
      <w:proofErr w:type="spellEnd"/>
      <w:r w:rsidR="009E4EEB" w:rsidRPr="00B1592C">
        <w:t>,</w:t>
      </w:r>
    </w:p>
    <w:p w14:paraId="7352AB42" w14:textId="2AAE2991" w:rsidR="0066107E" w:rsidRDefault="009E4EEB" w:rsidP="0056369A">
      <w:r>
        <w:t>A</w:t>
      </w:r>
      <w:r w:rsidR="0066107E" w:rsidRPr="00B1592C">
        <w:t xml:space="preserve">nderzijds </w:t>
      </w:r>
      <w:r w:rsidR="00E25856">
        <w:t xml:space="preserve">is een gemeenschappelijk doel belangrijk </w:t>
      </w:r>
      <w:r w:rsidR="0066107E" w:rsidRPr="00B1592C">
        <w:t xml:space="preserve">om te garanderen dat elke partner ervan overtuigd is dat het een meerwaarde is om een partnerschap te vormen. </w:t>
      </w:r>
      <w:r w:rsidR="000311CA" w:rsidRPr="00B1592C">
        <w:t>Die overtuiging is belangrijk, gezien h</w:t>
      </w:r>
      <w:r w:rsidR="00E83645" w:rsidRPr="00B1592C">
        <w:t>et werken in partnerschap immers niet de gemakkelijkste weg</w:t>
      </w:r>
      <w:r w:rsidR="000311CA" w:rsidRPr="00B1592C">
        <w:t xml:space="preserve"> is</w:t>
      </w:r>
      <w:r w:rsidR="00E83645" w:rsidRPr="00B1592C">
        <w:t xml:space="preserve">, en een </w:t>
      </w:r>
      <w:r w:rsidR="00B1592C" w:rsidRPr="00B1592C">
        <w:t xml:space="preserve">specifiek </w:t>
      </w:r>
      <w:r w:rsidR="00E83645" w:rsidRPr="00B1592C">
        <w:t>engagement en tijdsinvestering</w:t>
      </w:r>
      <w:r w:rsidR="000311CA" w:rsidRPr="00B1592C">
        <w:t xml:space="preserve"> van iedere partner vraagt.</w:t>
      </w:r>
    </w:p>
    <w:p w14:paraId="58FE5659" w14:textId="77777777" w:rsidR="00D03EB6" w:rsidRDefault="00D03EB6" w:rsidP="00D03EB6">
      <w:pPr>
        <w:pStyle w:val="Duidelijkcitaat"/>
      </w:pPr>
      <w:r>
        <w:t>“</w:t>
      </w:r>
      <w:r w:rsidRPr="003C4C34">
        <w:t xml:space="preserve">Als er </w:t>
      </w:r>
      <w:r>
        <w:t xml:space="preserve">inhoudelijk </w:t>
      </w:r>
      <w:r w:rsidRPr="003C4C34">
        <w:t>geen gemeenschappelijk einddoel is, dan</w:t>
      </w:r>
      <w:r>
        <w:t xml:space="preserve"> is het</w:t>
      </w:r>
      <w:r w:rsidRPr="003C4C34">
        <w:t xml:space="preserve"> niet relevant om die partijen erin te betrekken en chaos te creëren</w:t>
      </w:r>
      <w:r>
        <w:t>.”</w:t>
      </w:r>
    </w:p>
    <w:p w14:paraId="6D7DCFE0" w14:textId="7A5D6118" w:rsidR="00793C32" w:rsidRPr="00AA2832" w:rsidRDefault="00793C32" w:rsidP="00793C32">
      <w:pPr>
        <w:rPr>
          <w:rStyle w:val="Intensieveverwijzing"/>
        </w:rPr>
      </w:pPr>
      <w:r>
        <w:rPr>
          <w:b/>
          <w:bCs/>
          <w:smallCaps/>
          <w:color w:val="4AA9C7" w:themeColor="accent1"/>
          <w:spacing w:val="5"/>
        </w:rPr>
        <w:t>Balans tussen organisatie</w:t>
      </w:r>
      <w:r w:rsidR="005611AA">
        <w:rPr>
          <w:b/>
          <w:bCs/>
          <w:smallCaps/>
          <w:color w:val="4AA9C7" w:themeColor="accent1"/>
          <w:spacing w:val="5"/>
        </w:rPr>
        <w:t>-</w:t>
      </w:r>
      <w:r>
        <w:rPr>
          <w:b/>
          <w:bCs/>
          <w:smallCaps/>
          <w:color w:val="4AA9C7" w:themeColor="accent1"/>
          <w:spacing w:val="5"/>
        </w:rPr>
        <w:t xml:space="preserve">specifieke prioriteiten </w:t>
      </w:r>
      <w:r w:rsidR="00EB49D8">
        <w:rPr>
          <w:b/>
          <w:bCs/>
          <w:smallCaps/>
          <w:color w:val="4AA9C7" w:themeColor="accent1"/>
          <w:spacing w:val="5"/>
        </w:rPr>
        <w:t xml:space="preserve">enerzijds </w:t>
      </w:r>
      <w:r>
        <w:rPr>
          <w:b/>
          <w:bCs/>
          <w:smallCaps/>
          <w:color w:val="4AA9C7" w:themeColor="accent1"/>
          <w:spacing w:val="5"/>
        </w:rPr>
        <w:t xml:space="preserve">loslaten </w:t>
      </w:r>
      <w:r w:rsidR="00D448A8">
        <w:rPr>
          <w:b/>
          <w:bCs/>
          <w:smallCaps/>
          <w:color w:val="4AA9C7" w:themeColor="accent1"/>
          <w:spacing w:val="5"/>
        </w:rPr>
        <w:t>e</w:t>
      </w:r>
      <w:r w:rsidR="005611AA">
        <w:rPr>
          <w:b/>
          <w:bCs/>
          <w:smallCaps/>
          <w:color w:val="4AA9C7" w:themeColor="accent1"/>
          <w:spacing w:val="5"/>
        </w:rPr>
        <w:t xml:space="preserve">n </w:t>
      </w:r>
      <w:r w:rsidR="00EB49D8">
        <w:rPr>
          <w:b/>
          <w:bCs/>
          <w:smallCaps/>
          <w:color w:val="4AA9C7" w:themeColor="accent1"/>
          <w:spacing w:val="5"/>
        </w:rPr>
        <w:t xml:space="preserve">anderzijds </w:t>
      </w:r>
      <w:r w:rsidR="00D448A8">
        <w:rPr>
          <w:b/>
          <w:bCs/>
          <w:smallCaps/>
          <w:color w:val="4AA9C7" w:themeColor="accent1"/>
          <w:spacing w:val="5"/>
        </w:rPr>
        <w:t>een plaats geven in de gemeenschappelijke prioriteiten van het partnerschap</w:t>
      </w:r>
    </w:p>
    <w:p w14:paraId="1FB6D90B" w14:textId="70E02E05" w:rsidR="00F817FE" w:rsidRDefault="00B1592C" w:rsidP="0056369A">
      <w:r>
        <w:t xml:space="preserve">Om tot een gemeenschappelijke doelstelling op het niveau van het partnerschap te komen, bleek het </w:t>
      </w:r>
      <w:r w:rsidR="00E3245E">
        <w:t xml:space="preserve">enerzijds </w:t>
      </w:r>
      <w:r>
        <w:t xml:space="preserve">belangrijk dat </w:t>
      </w:r>
      <w:r w:rsidR="00B751CD">
        <w:t>de partners</w:t>
      </w:r>
      <w:r w:rsidR="00F817FE">
        <w:t xml:space="preserve"> </w:t>
      </w:r>
      <w:r w:rsidR="002D4D53">
        <w:t xml:space="preserve">de organisatie-eigen agenda </w:t>
      </w:r>
      <w:r w:rsidR="00F62E8F">
        <w:t xml:space="preserve">voor een stuk konden ‘loslaten’ om </w:t>
      </w:r>
      <w:r w:rsidR="006F043B">
        <w:t>te komen tot een ‘gemeenschappelijke agenda’ van het partnerschap</w:t>
      </w:r>
      <w:r w:rsidR="009407F9">
        <w:t xml:space="preserve">, en </w:t>
      </w:r>
      <w:r w:rsidR="00E3245E">
        <w:t xml:space="preserve">anderzijds een kracht </w:t>
      </w:r>
      <w:r w:rsidR="009407F9">
        <w:t xml:space="preserve">wanneer de gemeenschappelijke doelstelling ook </w:t>
      </w:r>
      <w:r w:rsidR="00E3245E">
        <w:t xml:space="preserve">voor een stuk blijft passen binnen de prioriteiten van de </w:t>
      </w:r>
      <w:r w:rsidR="00040470">
        <w:t>individuele organisaties.</w:t>
      </w:r>
      <w:r w:rsidR="00886CDB">
        <w:t xml:space="preserve"> Een drempel </w:t>
      </w:r>
      <w:r w:rsidR="00472DCE">
        <w:t xml:space="preserve">bleek bijvoorbeeld wanneer de </w:t>
      </w:r>
      <w:r w:rsidR="000277D3">
        <w:t xml:space="preserve">partners sterk gericht zijn op </w:t>
      </w:r>
      <w:r w:rsidR="004D6755">
        <w:t xml:space="preserve">het voldoen aan de noden van de eigen achterban, en deze sterk van elkaar </w:t>
      </w:r>
      <w:r w:rsidR="00E66C36">
        <w:t>verschillen (bv. grote en kleine ondernemingen).</w:t>
      </w:r>
    </w:p>
    <w:p w14:paraId="1C82C9F8" w14:textId="77777777" w:rsidR="0056369A" w:rsidRDefault="0056369A" w:rsidP="0056369A">
      <w:pPr>
        <w:pStyle w:val="Duidelijkcitaat"/>
      </w:pPr>
      <w:r>
        <w:t>“</w:t>
      </w:r>
      <w:r w:rsidRPr="004F3DBE">
        <w:t xml:space="preserve">Als je daar naar operationalisering gaat kijken, </w:t>
      </w:r>
      <w:r>
        <w:t xml:space="preserve">we hebben </w:t>
      </w:r>
      <w:r w:rsidRPr="004F3DBE">
        <w:t>allemaal</w:t>
      </w:r>
      <w:r>
        <w:t xml:space="preserve"> een</w:t>
      </w:r>
      <w:r w:rsidRPr="004F3DBE">
        <w:t xml:space="preserve"> eigen manier van werken en </w:t>
      </w:r>
      <w:r>
        <w:t xml:space="preserve">een </w:t>
      </w:r>
      <w:r w:rsidRPr="004F3DBE">
        <w:t xml:space="preserve">eigen historiek. </w:t>
      </w:r>
      <w:r>
        <w:t>Dan is het n</w:t>
      </w:r>
      <w:r w:rsidRPr="004F3DBE">
        <w:t xml:space="preserve">iet evident om plots te moeten samenwerken. </w:t>
      </w:r>
      <w:r w:rsidRPr="004F3DBE">
        <w:lastRenderedPageBreak/>
        <w:t xml:space="preserve">Uiteindelijk </w:t>
      </w:r>
      <w:r>
        <w:t xml:space="preserve">zijn </w:t>
      </w:r>
      <w:r w:rsidRPr="004F3DBE">
        <w:t>de bedrijven van</w:t>
      </w:r>
      <w:r>
        <w:t xml:space="preserve"> [partner]</w:t>
      </w:r>
      <w:r w:rsidRPr="004F3DBE">
        <w:t xml:space="preserve"> heel andere bedrijven dan</w:t>
      </w:r>
      <w:r>
        <w:t xml:space="preserve"> er</w:t>
      </w:r>
      <w:r w:rsidRPr="004F3DBE">
        <w:t xml:space="preserve"> bij ons zitten. </w:t>
      </w:r>
      <w:r>
        <w:t>We hebben a</w:t>
      </w:r>
      <w:r w:rsidRPr="004F3DBE">
        <w:t>ndere behoeften</w:t>
      </w:r>
      <w:r w:rsidRPr="008D57F4">
        <w:t>.</w:t>
      </w:r>
      <w:r>
        <w:t>”</w:t>
      </w:r>
    </w:p>
    <w:p w14:paraId="2509D438" w14:textId="255D3D87" w:rsidR="00A12678" w:rsidRPr="00540334" w:rsidRDefault="00054F5B" w:rsidP="00A12678">
      <w:pPr>
        <w:rPr>
          <w:rStyle w:val="Intensieveverwijzing"/>
        </w:rPr>
      </w:pPr>
      <w:r>
        <w:rPr>
          <w:rStyle w:val="Intensieveverwijzing"/>
        </w:rPr>
        <w:t>C</w:t>
      </w:r>
      <w:r w:rsidR="00A12678">
        <w:rPr>
          <w:rStyle w:val="Intensieveverwijzing"/>
        </w:rPr>
        <w:t>ollaboratieve</w:t>
      </w:r>
      <w:r w:rsidR="00E04BF8">
        <w:rPr>
          <w:rStyle w:val="Intensieveverwijzing"/>
        </w:rPr>
        <w:t xml:space="preserve"> en</w:t>
      </w:r>
      <w:r w:rsidR="00A12678">
        <w:rPr>
          <w:rStyle w:val="Intensieveverwijzing"/>
        </w:rPr>
        <w:t xml:space="preserve"> participatieve methodieken </w:t>
      </w:r>
      <w:r>
        <w:rPr>
          <w:rStyle w:val="Intensieveverwijzing"/>
        </w:rPr>
        <w:t>helpen om gedragen,</w:t>
      </w:r>
      <w:r w:rsidR="00A12678">
        <w:rPr>
          <w:rStyle w:val="Intensieveverwijzing"/>
        </w:rPr>
        <w:t xml:space="preserve"> </w:t>
      </w:r>
      <w:r w:rsidR="00A31CCB">
        <w:rPr>
          <w:rStyle w:val="Intensieveverwijzing"/>
        </w:rPr>
        <w:t>concrete</w:t>
      </w:r>
      <w:r>
        <w:rPr>
          <w:rStyle w:val="Intensieveverwijzing"/>
        </w:rPr>
        <w:t xml:space="preserve"> en </w:t>
      </w:r>
      <w:r w:rsidR="008206FC">
        <w:rPr>
          <w:rStyle w:val="Intensieveverwijzing"/>
        </w:rPr>
        <w:t>gedetailleerde doelstellingen</w:t>
      </w:r>
      <w:r w:rsidR="00A12678">
        <w:rPr>
          <w:rStyle w:val="Intensieveverwijzing"/>
        </w:rPr>
        <w:t xml:space="preserve"> te </w:t>
      </w:r>
      <w:r w:rsidR="008206FC">
        <w:rPr>
          <w:rStyle w:val="Intensieveverwijzing"/>
        </w:rPr>
        <w:t>formuleren</w:t>
      </w:r>
    </w:p>
    <w:p w14:paraId="690DA932" w14:textId="0B6A9564" w:rsidR="00316243" w:rsidRDefault="00102B9F" w:rsidP="00102B9F">
      <w:r>
        <w:t>De einddoelstelling</w:t>
      </w:r>
      <w:r w:rsidR="009907F9">
        <w:t xml:space="preserve"> van de projecten</w:t>
      </w:r>
      <w:r w:rsidR="008206FC">
        <w:t xml:space="preserve"> was van bij de start helder:</w:t>
      </w:r>
      <w:r>
        <w:t xml:space="preserve"> het ontwikkelen van opleidingen die een antwoord </w:t>
      </w:r>
      <w:r w:rsidR="00D12ADA">
        <w:t>b</w:t>
      </w:r>
      <w:r>
        <w:t>ieden op de toekomstige competentienoden.</w:t>
      </w:r>
      <w:r w:rsidR="00195ED3">
        <w:t xml:space="preserve"> </w:t>
      </w:r>
      <w:r w:rsidR="004E52B9">
        <w:t xml:space="preserve">Uitdaging voor ieder partnerschap was </w:t>
      </w:r>
      <w:r w:rsidR="00AA1CB5">
        <w:t xml:space="preserve">om </w:t>
      </w:r>
      <w:r w:rsidR="004E52B9">
        <w:t>deze doelstelling</w:t>
      </w:r>
      <w:r w:rsidR="00F27B1D">
        <w:t xml:space="preserve"> </w:t>
      </w:r>
      <w:r w:rsidR="00AA1CB5">
        <w:t xml:space="preserve">te </w:t>
      </w:r>
      <w:r w:rsidR="00F27B1D">
        <w:t xml:space="preserve">concretiseren </w:t>
      </w:r>
      <w:r w:rsidR="004013E6">
        <w:t xml:space="preserve">binnen het </w:t>
      </w:r>
      <w:r w:rsidR="00052FF8">
        <w:t>‘maatschappelijk relevant</w:t>
      </w:r>
      <w:r w:rsidR="004013E6">
        <w:t xml:space="preserve"> thema</w:t>
      </w:r>
      <w:r w:rsidR="00052FF8">
        <w:t>’</w:t>
      </w:r>
      <w:r w:rsidR="006F1D68">
        <w:t>,</w:t>
      </w:r>
      <w:r w:rsidR="00052FF8">
        <w:t xml:space="preserve"> dat </w:t>
      </w:r>
      <w:r w:rsidR="005831E6">
        <w:t>bij de meeste thema’s</w:t>
      </w:r>
      <w:r w:rsidR="00052FF8">
        <w:t xml:space="preserve"> erg breed was</w:t>
      </w:r>
      <w:r w:rsidR="004013E6">
        <w:t>.</w:t>
      </w:r>
      <w:r w:rsidR="00C44158">
        <w:t xml:space="preserve"> Om </w:t>
      </w:r>
      <w:r w:rsidR="00804C12">
        <w:t xml:space="preserve">de </w:t>
      </w:r>
      <w:r w:rsidR="003668CB">
        <w:t>inhoudelijke scope van het project af te bakenen, boden de</w:t>
      </w:r>
      <w:r w:rsidR="00195ED3">
        <w:t xml:space="preserve"> competentieprognoses bij heel wat partnerschappen een goede basis. </w:t>
      </w:r>
      <w:r w:rsidR="009F0CFF">
        <w:t xml:space="preserve">Bij de thema’s waarvoor er relevante, kwaliteitsvolle competentieprognoses beschikbaar waren, </w:t>
      </w:r>
      <w:r w:rsidR="00424B81">
        <w:t xml:space="preserve">kon het partnerschap snel </w:t>
      </w:r>
      <w:r w:rsidR="00FD0A98">
        <w:t>de</w:t>
      </w:r>
      <w:r w:rsidR="009D7A0B">
        <w:t xml:space="preserve"> </w:t>
      </w:r>
      <w:r w:rsidR="00FD0A98">
        <w:t xml:space="preserve">algemene focus van het project bepalen, en </w:t>
      </w:r>
      <w:r w:rsidR="00305463">
        <w:t xml:space="preserve">was er weinig discussie mogelijk </w:t>
      </w:r>
      <w:r w:rsidR="005C3C8E">
        <w:t xml:space="preserve">over </w:t>
      </w:r>
      <w:r w:rsidR="003D71C8">
        <w:t>wat</w:t>
      </w:r>
      <w:r w:rsidR="005C3C8E">
        <w:t xml:space="preserve"> al dan niet binnen het project kon worden ontwikkeld.</w:t>
      </w:r>
    </w:p>
    <w:p w14:paraId="7981F78F" w14:textId="51CCA022" w:rsidR="00102B9F" w:rsidRDefault="00E07397" w:rsidP="00102B9F">
      <w:r>
        <w:t>Hoewel de competentieprognoses een goed startpunt vormden, was er nood aan verdere verfijning van de doelstelling</w:t>
      </w:r>
      <w:r w:rsidR="00A17C55">
        <w:t>en</w:t>
      </w:r>
      <w:r w:rsidR="00B339C2">
        <w:t xml:space="preserve">, tot op niveau van </w:t>
      </w:r>
      <w:proofErr w:type="spellStart"/>
      <w:r w:rsidR="00B339C2">
        <w:t>subthema</w:t>
      </w:r>
      <w:proofErr w:type="spellEnd"/>
      <w:r w:rsidR="00B339C2">
        <w:t xml:space="preserve"> en zelfs individuele opleiding</w:t>
      </w:r>
      <w:r w:rsidR="00A17C55" w:rsidRPr="00290933">
        <w:t>.</w:t>
      </w:r>
      <w:r w:rsidR="00827155">
        <w:t xml:space="preserve"> </w:t>
      </w:r>
      <w:r w:rsidR="00A17C55" w:rsidRPr="00290933">
        <w:t xml:space="preserve">Een </w:t>
      </w:r>
      <w:r w:rsidR="00290933" w:rsidRPr="00290933">
        <w:t>geïdentificeerde</w:t>
      </w:r>
      <w:r w:rsidR="00A17C55" w:rsidRPr="00290933">
        <w:t xml:space="preserve"> </w:t>
      </w:r>
      <w:proofErr w:type="spellStart"/>
      <w:r w:rsidR="00A17C55" w:rsidRPr="00290933">
        <w:t>good</w:t>
      </w:r>
      <w:proofErr w:type="spellEnd"/>
      <w:r w:rsidR="00A17C55" w:rsidRPr="00290933">
        <w:t xml:space="preserve"> </w:t>
      </w:r>
      <w:proofErr w:type="spellStart"/>
      <w:r w:rsidR="00A17C55" w:rsidRPr="00290933">
        <w:t>practice</w:t>
      </w:r>
      <w:proofErr w:type="spellEnd"/>
      <w:r w:rsidR="00A17C55" w:rsidRPr="00290933">
        <w:t xml:space="preserve"> </w:t>
      </w:r>
      <w:r w:rsidR="00BB2F94">
        <w:t>is dat</w:t>
      </w:r>
      <w:r w:rsidR="006D7EE5" w:rsidRPr="00290933">
        <w:t xml:space="preserve"> partnerschappen de tijd nemen om </w:t>
      </w:r>
      <w:r w:rsidR="00896147" w:rsidRPr="00290933">
        <w:t>van bij de start de doelstelling</w:t>
      </w:r>
      <w:r w:rsidR="00B339C2">
        <w:t>en</w:t>
      </w:r>
      <w:r w:rsidR="00896147" w:rsidRPr="00290933">
        <w:t xml:space="preserve"> tot op niveau van </w:t>
      </w:r>
      <w:proofErr w:type="spellStart"/>
      <w:r w:rsidR="00896147" w:rsidRPr="00290933">
        <w:t>subthema</w:t>
      </w:r>
      <w:proofErr w:type="spellEnd"/>
      <w:r w:rsidR="00896147" w:rsidRPr="00290933">
        <w:t xml:space="preserve"> en van opleiding </w:t>
      </w:r>
      <w:r w:rsidR="00290933" w:rsidRPr="00290933">
        <w:t>te concretiseren en expliciteren</w:t>
      </w:r>
      <w:r w:rsidR="00D720FB">
        <w:t xml:space="preserve">, en deze vervolgens </w:t>
      </w:r>
      <w:r w:rsidR="00290669">
        <w:t>weer te integreren in de gemeenschappelijke doelstelling op niveau van het hele partnerschap</w:t>
      </w:r>
      <w:r w:rsidR="006031F1" w:rsidRPr="00290933">
        <w:t>.</w:t>
      </w:r>
    </w:p>
    <w:p w14:paraId="051F1D79" w14:textId="67D9B78E" w:rsidR="00A12678" w:rsidRDefault="00A12678" w:rsidP="00A12678">
      <w:r>
        <w:t xml:space="preserve">Om ervoor te zorgen dat elke partner zich kan identificeren met de doelstellingen, wordt </w:t>
      </w:r>
      <w:r w:rsidR="0005629D">
        <w:t>volgens de wetenschappelijke literatuur a</w:t>
      </w:r>
      <w:r>
        <w:t>angeraden om in te zetten op participatieve methodieken (</w:t>
      </w:r>
      <w:proofErr w:type="spellStart"/>
      <w:r>
        <w:t>Kenis</w:t>
      </w:r>
      <w:proofErr w:type="spellEnd"/>
      <w:r>
        <w:t xml:space="preserve"> &amp; </w:t>
      </w:r>
      <w:proofErr w:type="spellStart"/>
      <w:r>
        <w:t>Cambré</w:t>
      </w:r>
      <w:proofErr w:type="spellEnd"/>
      <w:r>
        <w:t>, 2019).</w:t>
      </w:r>
      <w:r w:rsidR="00B114B7">
        <w:t xml:space="preserve"> Dit werd ook in de praktijk als een sterkte geïdentificeerd.</w:t>
      </w:r>
      <w:r>
        <w:t xml:space="preserve"> </w:t>
      </w:r>
      <w:r w:rsidR="001C02BA">
        <w:t>Deze aanpak is tijdsintensief, en gezien de korte tijdspanne in het traject hebben niet veel promotoren voor deze aanpak gekozen</w:t>
      </w:r>
      <w:r>
        <w:t>. Toch zijn enkele partnerschappen hier wel in geslaagd, door bijvoorbeeld:</w:t>
      </w:r>
    </w:p>
    <w:p w14:paraId="6590CF30" w14:textId="68C2916D" w:rsidR="00A553C9" w:rsidRDefault="00A12678" w:rsidP="00B751CD">
      <w:pPr>
        <w:pStyle w:val="Lijstalinea"/>
        <w:numPr>
          <w:ilvl w:val="0"/>
          <w:numId w:val="47"/>
        </w:numPr>
      </w:pPr>
      <w:r>
        <w:t xml:space="preserve">Iteratieve werksessies te organiseren, eerst in het gehele partnerschap, daarna </w:t>
      </w:r>
      <w:r w:rsidR="00F07BE4">
        <w:t>in groep</w:t>
      </w:r>
      <w:r>
        <w:t xml:space="preserve"> per </w:t>
      </w:r>
      <w:proofErr w:type="spellStart"/>
      <w:r>
        <w:t>subthema</w:t>
      </w:r>
      <w:proofErr w:type="spellEnd"/>
      <w:r>
        <w:t>, om ten slotte terug te reflecteren binnen het hele partnerschap.</w:t>
      </w:r>
      <w:r w:rsidR="00535661">
        <w:t xml:space="preserve"> </w:t>
      </w:r>
      <w:r w:rsidR="00A553C9" w:rsidRPr="00A553C9">
        <w:t>Bij één van de partnerschappen heeft de promotor</w:t>
      </w:r>
      <w:r w:rsidR="006A593A">
        <w:t xml:space="preserve"> </w:t>
      </w:r>
      <w:r w:rsidR="002B1EA2">
        <w:t xml:space="preserve">bij de opmaak van het projectvoorstel </w:t>
      </w:r>
      <w:r w:rsidR="00A553C9" w:rsidRPr="00A553C9">
        <w:t>een google form uitgestuurd naar elke partner om zo de inhoud te capteren die nodig was voor het projectvoorstel. Dit formul</w:t>
      </w:r>
      <w:r w:rsidR="00E04AD1">
        <w:t>i</w:t>
      </w:r>
      <w:r w:rsidR="00A553C9" w:rsidRPr="00A553C9">
        <w:t>er omvatte een hele vragenlijst, met naast praktische informatie, ook vragen rond motivatie, interesse, doel van deelname, expertise</w:t>
      </w:r>
      <w:r w:rsidR="001E1C7D">
        <w:t>,</w:t>
      </w:r>
      <w:r w:rsidR="00A553C9" w:rsidRPr="00A553C9">
        <w:t xml:space="preserve"> en </w:t>
      </w:r>
      <w:r w:rsidR="00485A1C">
        <w:t xml:space="preserve">uitdagingen </w:t>
      </w:r>
      <w:r w:rsidR="00A553C9" w:rsidRPr="00A553C9">
        <w:t>waartoe ze tracht</w:t>
      </w:r>
      <w:r w:rsidR="00944C19">
        <w:t>t</w:t>
      </w:r>
      <w:r w:rsidR="00A553C9" w:rsidRPr="00A553C9">
        <w:t xml:space="preserve">en bij te dragen. </w:t>
      </w:r>
      <w:r w:rsidR="00C01671">
        <w:t>D</w:t>
      </w:r>
      <w:r w:rsidR="00A553C9" w:rsidRPr="00A553C9">
        <w:t xml:space="preserve">e output van deze </w:t>
      </w:r>
      <w:r w:rsidR="006874C5" w:rsidRPr="00A553C9">
        <w:t>formulieren</w:t>
      </w:r>
      <w:r w:rsidR="00A553C9" w:rsidRPr="00A553C9">
        <w:t xml:space="preserve"> werd gebruikt als basis om</w:t>
      </w:r>
      <w:r w:rsidR="006C35A4">
        <w:t>, participatief met alle partners samen,</w:t>
      </w:r>
      <w:r w:rsidR="00A553C9" w:rsidRPr="00A553C9">
        <w:t xml:space="preserve"> de </w:t>
      </w:r>
      <w:proofErr w:type="spellStart"/>
      <w:r w:rsidR="00A553C9" w:rsidRPr="00A553C9">
        <w:t>subthema’s</w:t>
      </w:r>
      <w:proofErr w:type="spellEnd"/>
      <w:r w:rsidR="00A553C9" w:rsidRPr="00A553C9">
        <w:t xml:space="preserve"> verder te definiëren en te valideren. Vervolgens werd </w:t>
      </w:r>
      <w:r w:rsidR="006C35A4">
        <w:t>per</w:t>
      </w:r>
      <w:r w:rsidR="00A553C9" w:rsidRPr="00A553C9">
        <w:t xml:space="preserve"> </w:t>
      </w:r>
      <w:proofErr w:type="spellStart"/>
      <w:r w:rsidR="00A553C9" w:rsidRPr="00A553C9">
        <w:t>subthema</w:t>
      </w:r>
      <w:proofErr w:type="spellEnd"/>
      <w:r w:rsidR="00A553C9" w:rsidRPr="00A553C9">
        <w:t xml:space="preserve"> verder gewerkt om de doelstellingen</w:t>
      </w:r>
      <w:r w:rsidR="006C35A4">
        <w:t xml:space="preserve"> en leerdoelen voor elk</w:t>
      </w:r>
      <w:r w:rsidR="00A32532">
        <w:t xml:space="preserve"> </w:t>
      </w:r>
      <w:proofErr w:type="spellStart"/>
      <w:r w:rsidR="00A32532">
        <w:t>subthema</w:t>
      </w:r>
      <w:proofErr w:type="spellEnd"/>
      <w:r w:rsidR="00A553C9" w:rsidRPr="00A553C9">
        <w:t xml:space="preserve"> te verfijnen</w:t>
      </w:r>
      <w:r w:rsidR="00A32532">
        <w:t xml:space="preserve">. Tot slot werden deze in een volgende sessie door het hele partnerschap gevalideerd. </w:t>
      </w:r>
      <w:r w:rsidR="00575E84">
        <w:t>Dit proces was tijdsintensief</w:t>
      </w:r>
      <w:r w:rsidR="00A553C9" w:rsidRPr="00A553C9">
        <w:t>, maar heeft er wel voor gezorgd dat iedereen op de hoogte was van alle beslissingen</w:t>
      </w:r>
      <w:r w:rsidR="00A81AB1">
        <w:t xml:space="preserve"> en vermeed dat er </w:t>
      </w:r>
      <w:r w:rsidR="00A553C9" w:rsidRPr="00A553C9">
        <w:t xml:space="preserve">in de beslissende fase tijd verloren ging of </w:t>
      </w:r>
      <w:r w:rsidR="00A81AB1">
        <w:t>e</w:t>
      </w:r>
      <w:r w:rsidR="00A553C9" w:rsidRPr="00A553C9">
        <w:t>en partner afhaakte.</w:t>
      </w:r>
    </w:p>
    <w:p w14:paraId="2886885A" w14:textId="2F5DDBB5" w:rsidR="00A12678" w:rsidRDefault="00601BB6" w:rsidP="00B751CD">
      <w:pPr>
        <w:pStyle w:val="Lijstalinea"/>
        <w:numPr>
          <w:ilvl w:val="0"/>
          <w:numId w:val="47"/>
        </w:numPr>
      </w:pPr>
      <w:r>
        <w:t>Een b</w:t>
      </w:r>
      <w:r w:rsidR="00A12678">
        <w:t xml:space="preserve">rede bevraging te organiseren bij de partners over </w:t>
      </w:r>
      <w:r>
        <w:t>ieders</w:t>
      </w:r>
      <w:r w:rsidR="00A12678">
        <w:t xml:space="preserve"> expertise, en </w:t>
      </w:r>
      <w:r w:rsidR="00E16957">
        <w:t xml:space="preserve">op basis hiervan gevalideerde keuzes te maken </w:t>
      </w:r>
      <w:r w:rsidR="0051550A">
        <w:t>over de doelstellingen</w:t>
      </w:r>
      <w:r w:rsidR="00A12678">
        <w:t xml:space="preserve"> tijdens een </w:t>
      </w:r>
      <w:proofErr w:type="spellStart"/>
      <w:r w:rsidR="00A12678">
        <w:t>partnerschapsbreed</w:t>
      </w:r>
      <w:proofErr w:type="spellEnd"/>
      <w:r w:rsidR="00A12678">
        <w:t xml:space="preserve"> overleg.</w:t>
      </w:r>
    </w:p>
    <w:p w14:paraId="4C29BB2A" w14:textId="04DC7F73" w:rsidR="00A12678" w:rsidRDefault="00A12678" w:rsidP="00B751CD">
      <w:pPr>
        <w:pStyle w:val="Lijstalinea"/>
        <w:numPr>
          <w:ilvl w:val="0"/>
          <w:numId w:val="47"/>
        </w:numPr>
      </w:pPr>
      <w:r>
        <w:t xml:space="preserve">Het uitsturen van enquêtes naar de doelgroep van de verschillende opleidingen, of het organiseren van verschillende diepte-interviews en focusgroepen, om vervolgens de resultaten </w:t>
      </w:r>
      <w:r w:rsidR="00754E80">
        <w:t>gezamenlijk</w:t>
      </w:r>
      <w:r>
        <w:t xml:space="preserve"> te bekijken en de doelen</w:t>
      </w:r>
      <w:r w:rsidR="00754E80">
        <w:t xml:space="preserve"> die gedefinieerd werden </w:t>
      </w:r>
      <w:r>
        <w:t>op basis van de competentieprognose verder te verfijnen vanuit de vastgestelde noden.</w:t>
      </w:r>
      <w:r w:rsidR="00D079DC">
        <w:t xml:space="preserve"> Het feit dat de doelstellingen door de doelgroep gevalideerd worden, </w:t>
      </w:r>
      <w:r w:rsidR="00204249">
        <w:t>droeg</w:t>
      </w:r>
      <w:r w:rsidR="00D079DC">
        <w:t xml:space="preserve"> ook bij tot de gedragenheid ervan. </w:t>
      </w:r>
    </w:p>
    <w:p w14:paraId="38D00BED" w14:textId="629F785D" w:rsidR="00414D18" w:rsidRDefault="007C56E4" w:rsidP="005C7CFB">
      <w:r>
        <w:t xml:space="preserve">Met uitzondering van één partnerschap, hebben de partnerschappen </w:t>
      </w:r>
      <w:r w:rsidR="00EA3270">
        <w:t>voor deze stap</w:t>
      </w:r>
      <w:r>
        <w:t xml:space="preserve"> tijd nodig gehad </w:t>
      </w:r>
      <w:r w:rsidR="007B16E6">
        <w:t xml:space="preserve">tijdens </w:t>
      </w:r>
      <w:r w:rsidR="00C81AC1">
        <w:t>de looptijd van het project</w:t>
      </w:r>
      <w:r w:rsidR="0051550A">
        <w:t>,</w:t>
      </w:r>
      <w:r w:rsidR="00820245">
        <w:t xml:space="preserve"> omdat de tijd bij de partnerschapsvorming</w:t>
      </w:r>
      <w:r w:rsidR="007B16E6">
        <w:t xml:space="preserve"> en projectindiening</w:t>
      </w:r>
      <w:r w:rsidR="00820245">
        <w:t xml:space="preserve"> ontbrak. </w:t>
      </w:r>
      <w:r w:rsidR="006F4B50">
        <w:t xml:space="preserve">Toch bleek het zinvol om </w:t>
      </w:r>
      <w:r w:rsidR="002A0483">
        <w:t>voor het participatief verfijnen en concretiseren van de doelstellingen</w:t>
      </w:r>
      <w:r w:rsidR="006F4B50">
        <w:t xml:space="preserve"> de nodige tijd uit te rekken</w:t>
      </w:r>
      <w:r w:rsidR="0091556A">
        <w:t xml:space="preserve">. </w:t>
      </w:r>
      <w:r w:rsidR="009F122E">
        <w:t>De</w:t>
      </w:r>
      <w:r w:rsidR="00414D18">
        <w:t xml:space="preserve"> collaboratieve aanpak maakt dat</w:t>
      </w:r>
      <w:r w:rsidR="007069D8">
        <w:t xml:space="preserve"> er draagvlak wordt gecreëerd </w:t>
      </w:r>
      <w:r w:rsidR="003B4A49">
        <w:t>voor de doelstellingen in het partnerschap.</w:t>
      </w:r>
    </w:p>
    <w:p w14:paraId="4327B024" w14:textId="39A0E7AB" w:rsidR="003B4A49" w:rsidRDefault="00495E86" w:rsidP="003B4A49">
      <w:pPr>
        <w:pStyle w:val="Duidelijkcitaat"/>
      </w:pPr>
      <w:r>
        <w:lastRenderedPageBreak/>
        <w:t>“</w:t>
      </w:r>
      <w:r w:rsidR="003B4A49" w:rsidRPr="0052786D">
        <w:t>En door die leerdoelen werd het ook gedragen</w:t>
      </w:r>
      <w:r w:rsidR="00C56556">
        <w:t>,</w:t>
      </w:r>
      <w:r w:rsidR="003B4A49" w:rsidRPr="0052786D">
        <w:t xml:space="preserve"> want die waren samen afgeklopt.</w:t>
      </w:r>
      <w:r>
        <w:t>”</w:t>
      </w:r>
    </w:p>
    <w:p w14:paraId="18698EED" w14:textId="480C58AC" w:rsidR="003A6287" w:rsidRDefault="004C19D1" w:rsidP="005954F3">
      <w:pPr>
        <w:pStyle w:val="Kop3"/>
      </w:pPr>
      <w:bookmarkStart w:id="28" w:name="_Toc164780457"/>
      <w:r>
        <w:t>Netwerkmanagement</w:t>
      </w:r>
      <w:bookmarkEnd w:id="28"/>
    </w:p>
    <w:p w14:paraId="25D24248" w14:textId="18E6BD45" w:rsidR="008A063C" w:rsidRPr="008A063C" w:rsidRDefault="008A063C" w:rsidP="008A063C">
      <w:r w:rsidRPr="005137C6">
        <w:t xml:space="preserve">Uit de </w:t>
      </w:r>
      <w:r>
        <w:t xml:space="preserve">wetenschappelijke </w:t>
      </w:r>
      <w:r w:rsidRPr="005137C6">
        <w:t>literatuur</w:t>
      </w:r>
      <w:r>
        <w:t xml:space="preserve"> blijkt dat een sterk netwerk een sterk netwerkmanagement vereist, hetgeen dient te worden uitgevoerd door een netwerkmanager of coördinator. Deze bewaakt </w:t>
      </w:r>
      <w:r w:rsidR="009E392F">
        <w:t>o.a.</w:t>
      </w:r>
      <w:r>
        <w:t xml:space="preserve"> het gemeenschappelijke doel en zorgt voor zoveel mogelijk doelconsensus (</w:t>
      </w:r>
      <w:proofErr w:type="spellStart"/>
      <w:r>
        <w:t>Kenis</w:t>
      </w:r>
      <w:proofErr w:type="spellEnd"/>
      <w:r>
        <w:t xml:space="preserve"> &amp; </w:t>
      </w:r>
      <w:proofErr w:type="spellStart"/>
      <w:r>
        <w:t>Provan</w:t>
      </w:r>
      <w:proofErr w:type="spellEnd"/>
      <w:r>
        <w:t xml:space="preserve">, 2008). </w:t>
      </w:r>
      <w:r w:rsidR="00163821">
        <w:t>Het belang van een sterke netwerkmanager komt heel sterk naar voor uit de analyse van de praktijk.</w:t>
      </w:r>
    </w:p>
    <w:p w14:paraId="7E65CEEE" w14:textId="463E06D5" w:rsidR="000D1E19" w:rsidRDefault="00DA15ED" w:rsidP="0038365F">
      <w:pPr>
        <w:rPr>
          <w:rStyle w:val="Intensieveverwijzing"/>
        </w:rPr>
      </w:pPr>
      <w:r>
        <w:rPr>
          <w:rStyle w:val="Intensieveverwijzing"/>
        </w:rPr>
        <w:t>Het is</w:t>
      </w:r>
      <w:r w:rsidR="00731C1D">
        <w:rPr>
          <w:rStyle w:val="Intensieveverwijzing"/>
        </w:rPr>
        <w:t xml:space="preserve"> noodzakelijk dat</w:t>
      </w:r>
      <w:r w:rsidR="003659C5">
        <w:rPr>
          <w:rStyle w:val="Intensieveverwijzing"/>
        </w:rPr>
        <w:t xml:space="preserve"> de promotor over </w:t>
      </w:r>
      <w:r>
        <w:rPr>
          <w:rStyle w:val="Intensieveverwijzing"/>
        </w:rPr>
        <w:t>goede netwerkmanagementcapaciteiten</w:t>
      </w:r>
      <w:r w:rsidR="003659C5">
        <w:rPr>
          <w:rStyle w:val="Intensieveverwijzing"/>
        </w:rPr>
        <w:t xml:space="preserve"> beschik</w:t>
      </w:r>
      <w:r w:rsidR="00731C1D">
        <w:rPr>
          <w:rStyle w:val="Intensieveverwijzing"/>
        </w:rPr>
        <w:t>t</w:t>
      </w:r>
    </w:p>
    <w:p w14:paraId="4850A081" w14:textId="20B1EA99" w:rsidR="00C57F04" w:rsidRDefault="00CD0F9D" w:rsidP="0038365F">
      <w:r>
        <w:t>Het belang van een sterke promotor</w:t>
      </w:r>
      <w:r w:rsidR="00C53BD9">
        <w:t xml:space="preserve"> wordt bevestigd vanuit d</w:t>
      </w:r>
      <w:r w:rsidR="008A063C">
        <w:t xml:space="preserve">e ervaringen van </w:t>
      </w:r>
      <w:r w:rsidR="005137C6" w:rsidRPr="005137C6">
        <w:t xml:space="preserve">de </w:t>
      </w:r>
      <w:r w:rsidR="008A063C">
        <w:t>partnerschappen</w:t>
      </w:r>
      <w:r w:rsidR="00C53BD9">
        <w:t xml:space="preserve">. </w:t>
      </w:r>
      <w:r w:rsidR="00907B09">
        <w:t>Een</w:t>
      </w:r>
      <w:r w:rsidR="00C53BD9">
        <w:t xml:space="preserve"> sterke, ervaren promotor die over de nodige competenties </w:t>
      </w:r>
      <w:r w:rsidR="00907B09">
        <w:t>beschikt</w:t>
      </w:r>
      <w:r w:rsidR="002639BF">
        <w:t>,</w:t>
      </w:r>
      <w:r w:rsidR="00907B09">
        <w:t xml:space="preserve"> is een duidelijke succesfactor voor de goede werking van het partnerschap. </w:t>
      </w:r>
      <w:r w:rsidR="00645B76">
        <w:t>De sterke netwerkmanagers bij de partnerschappen hadden</w:t>
      </w:r>
      <w:r w:rsidR="00C57F04">
        <w:t xml:space="preserve"> ervaring</w:t>
      </w:r>
      <w:r w:rsidR="00645B76">
        <w:t xml:space="preserve"> en expertise</w:t>
      </w:r>
      <w:r w:rsidR="00C57F04">
        <w:t xml:space="preserve"> op vlak van</w:t>
      </w:r>
      <w:r w:rsidR="009F18AB">
        <w:t xml:space="preserve"> projectmanagement,</w:t>
      </w:r>
      <w:r w:rsidR="00C57F04">
        <w:t xml:space="preserve"> het verbinden van mensen, netwerken, </w:t>
      </w:r>
      <w:proofErr w:type="spellStart"/>
      <w:r w:rsidR="00C57F04">
        <w:t>cocreatie</w:t>
      </w:r>
      <w:proofErr w:type="spellEnd"/>
      <w:r w:rsidR="00C57F04">
        <w:t>, …</w:t>
      </w:r>
      <w:r w:rsidR="00C72EF0">
        <w:t xml:space="preserve"> Sterke netwerkmanagers slagen erin om </w:t>
      </w:r>
      <w:r w:rsidR="00F95E15">
        <w:t>de andere mechanismen voor de goede werking van het partnerschap (</w:t>
      </w:r>
      <w:r w:rsidR="007E27DA">
        <w:t xml:space="preserve">goede </w:t>
      </w:r>
      <w:r w:rsidR="00F95E15">
        <w:t>samenhang, doelconsensus, sterke netwerkstructuur, doordacht overleg- en afsprakenkader, duidelijke rollen en verantwoordelijkheden, vertrouwen)</w:t>
      </w:r>
      <w:r w:rsidR="00BF115E">
        <w:t xml:space="preserve"> succesvol </w:t>
      </w:r>
      <w:r w:rsidR="007E27DA">
        <w:t>op te zetten.</w:t>
      </w:r>
    </w:p>
    <w:p w14:paraId="7DDB2D18" w14:textId="169F5F07" w:rsidR="000835CA" w:rsidRDefault="00495E86" w:rsidP="000835CA">
      <w:pPr>
        <w:pStyle w:val="Duidelijkcitaat"/>
      </w:pPr>
      <w:r>
        <w:t>“</w:t>
      </w:r>
      <w:r w:rsidR="000835CA">
        <w:t>We hebben b</w:t>
      </w:r>
      <w:r w:rsidR="000835CA" w:rsidRPr="00744BC0">
        <w:t>eide ook</w:t>
      </w:r>
      <w:r w:rsidR="000835CA">
        <w:t xml:space="preserve"> een</w:t>
      </w:r>
      <w:r w:rsidR="000835CA" w:rsidRPr="00744BC0">
        <w:t xml:space="preserve"> serieuze rugzak als het gaat over projectmanagement. </w:t>
      </w:r>
      <w:r w:rsidR="000835CA">
        <w:t>Uit a</w:t>
      </w:r>
      <w:r w:rsidR="000835CA" w:rsidRPr="00744BC0">
        <w:t>ndere sectoren</w:t>
      </w:r>
      <w:r w:rsidR="000835CA">
        <w:t>,</w:t>
      </w:r>
      <w:r w:rsidR="000835CA" w:rsidRPr="00744BC0">
        <w:t xml:space="preserve"> maar vooral</w:t>
      </w:r>
      <w:r w:rsidR="000835CA">
        <w:t xml:space="preserve"> </w:t>
      </w:r>
      <w:r w:rsidR="00CA5C02">
        <w:t xml:space="preserve">vanuit </w:t>
      </w:r>
      <w:r w:rsidR="000835CA">
        <w:t>ervaring met</w:t>
      </w:r>
      <w:r w:rsidR="000835CA" w:rsidRPr="00744BC0">
        <w:t xml:space="preserve"> draagvlak creëren, doelstellingen </w:t>
      </w:r>
      <w:r w:rsidR="000835CA">
        <w:t xml:space="preserve">definiëren </w:t>
      </w:r>
      <w:r w:rsidR="000835CA" w:rsidRPr="00744BC0">
        <w:t>en neuzen in dezelfde richting</w:t>
      </w:r>
      <w:r w:rsidR="000835CA">
        <w:t xml:space="preserve"> krijgen</w:t>
      </w:r>
      <w:r w:rsidR="000835CA" w:rsidRPr="00744BC0">
        <w:t>.</w:t>
      </w:r>
      <w:r>
        <w:t>”</w:t>
      </w:r>
    </w:p>
    <w:p w14:paraId="5E4CF931" w14:textId="5C4898BC" w:rsidR="00515929" w:rsidRDefault="00DF5C77" w:rsidP="0038365F">
      <w:r>
        <w:t>Zoals beschreven werd in voorgaand hoofdstuk, nam de uiteindelijke promotor b</w:t>
      </w:r>
      <w:r w:rsidR="00975ABF" w:rsidRPr="005E37F4">
        <w:t xml:space="preserve">ij een aantal partnerschappen </w:t>
      </w:r>
      <w:proofErr w:type="gramStart"/>
      <w:r w:rsidR="00975ABF" w:rsidRPr="005E37F4">
        <w:t>reeds</w:t>
      </w:r>
      <w:proofErr w:type="gramEnd"/>
      <w:r w:rsidR="00975ABF" w:rsidRPr="005E37F4">
        <w:t xml:space="preserve"> bij de werksessie in kader van de partnerschapsvorming </w:t>
      </w:r>
      <w:r w:rsidR="00E7757E" w:rsidRPr="005E37F4">
        <w:t xml:space="preserve">een natuurlijke leidersrol op. Niet in elke groep was </w:t>
      </w:r>
      <w:r w:rsidR="00E648AA" w:rsidRPr="005E37F4">
        <w:t xml:space="preserve">er </w:t>
      </w:r>
      <w:r w:rsidR="00E7757E" w:rsidRPr="005E37F4">
        <w:t xml:space="preserve">echter </w:t>
      </w:r>
      <w:r w:rsidR="00E648AA" w:rsidRPr="005E37F4">
        <w:t xml:space="preserve">iemand </w:t>
      </w:r>
      <w:r w:rsidR="00E7757E" w:rsidRPr="005E37F4">
        <w:t>met de nodige competenties om een netwerk te managen</w:t>
      </w:r>
      <w:r w:rsidR="00E648AA" w:rsidRPr="005E37F4">
        <w:t xml:space="preserve">, die het voortouw nam in deze sessie. </w:t>
      </w:r>
      <w:r w:rsidR="00330258" w:rsidRPr="005E37F4">
        <w:t xml:space="preserve">Deze competenties waren misschien wel aanwezig binnen de groep, maar omwille van andere redenen (bv. capaciteit, geen motivatie, onduidelijke verwachtingen vanuit </w:t>
      </w:r>
      <w:r w:rsidR="00495E86" w:rsidRPr="005E37F4">
        <w:t>Europa WSE</w:t>
      </w:r>
      <w:r w:rsidR="00330258" w:rsidRPr="005E37F4">
        <w:t xml:space="preserve">) werd deze rol niet </w:t>
      </w:r>
      <w:r w:rsidR="00EB60A8" w:rsidRPr="005E37F4">
        <w:t xml:space="preserve">altijd </w:t>
      </w:r>
      <w:r w:rsidR="00330258" w:rsidRPr="005E37F4">
        <w:t xml:space="preserve">door </w:t>
      </w:r>
      <w:r w:rsidR="00E648AA" w:rsidRPr="005E37F4">
        <w:t>deze personen opgenomen</w:t>
      </w:r>
      <w:r w:rsidR="00330258" w:rsidRPr="005E37F4">
        <w:t xml:space="preserve">. Daarnaast speelde ook tijdsdruk een rol. </w:t>
      </w:r>
      <w:r w:rsidR="00515929" w:rsidRPr="005E37F4">
        <w:t>Hierdoor zijn bepaalde personen in de promotorrol gerold zonder</w:t>
      </w:r>
      <w:r w:rsidR="007A69E1" w:rsidRPr="005E37F4">
        <w:t xml:space="preserve"> te beschikken over de nodige competenties </w:t>
      </w:r>
      <w:r w:rsidR="00302BD0" w:rsidRPr="005E37F4">
        <w:t>en/</w:t>
      </w:r>
      <w:r w:rsidR="007A69E1" w:rsidRPr="005E37F4">
        <w:t xml:space="preserve">of ervaring. Tekenend hiervoor is </w:t>
      </w:r>
      <w:r w:rsidR="00021DCF" w:rsidRPr="005E37F4">
        <w:t xml:space="preserve">dat </w:t>
      </w:r>
      <w:r w:rsidR="00763FBC" w:rsidRPr="005E37F4">
        <w:t xml:space="preserve">er bij drie van de acht partnerschappen op een punt in het traject </w:t>
      </w:r>
      <w:r w:rsidR="00731C1D" w:rsidRPr="005E37F4">
        <w:t xml:space="preserve">werd </w:t>
      </w:r>
      <w:r w:rsidR="00763FBC" w:rsidRPr="005E37F4">
        <w:t>besloten om de promotorrol door te geven aan een andere organisatie.</w:t>
      </w:r>
      <w:r w:rsidR="004D6632" w:rsidRPr="005E37F4">
        <w:t xml:space="preserve"> Dit heeft telkens geleid tot vertraging</w:t>
      </w:r>
      <w:r w:rsidR="00944B26" w:rsidRPr="005E37F4">
        <w:t xml:space="preserve"> en inefficiëntie.</w:t>
      </w:r>
    </w:p>
    <w:p w14:paraId="697DB943" w14:textId="3B920A21" w:rsidR="00810931" w:rsidRPr="00810931" w:rsidRDefault="00CB6C89" w:rsidP="0038365F">
      <w:pPr>
        <w:rPr>
          <w:rStyle w:val="Intensieveverwijzing"/>
        </w:rPr>
      </w:pPr>
      <w:r>
        <w:rPr>
          <w:rStyle w:val="Intensieveverwijzing"/>
        </w:rPr>
        <w:t>Voldoende t</w:t>
      </w:r>
      <w:r w:rsidR="002217D4">
        <w:rPr>
          <w:rStyle w:val="Intensieveverwijzing"/>
        </w:rPr>
        <w:t xml:space="preserve">ijd </w:t>
      </w:r>
      <w:r w:rsidR="00DA15ED">
        <w:rPr>
          <w:rStyle w:val="Intensieveverwijzing"/>
        </w:rPr>
        <w:t xml:space="preserve">en budget </w:t>
      </w:r>
      <w:r w:rsidR="0026496D">
        <w:rPr>
          <w:rStyle w:val="Intensieveverwijzing"/>
        </w:rPr>
        <w:t xml:space="preserve">om promotorrol </w:t>
      </w:r>
      <w:r w:rsidR="00A64E2B">
        <w:rPr>
          <w:rStyle w:val="Intensieveverwijzing"/>
        </w:rPr>
        <w:t xml:space="preserve">in </w:t>
      </w:r>
      <w:r w:rsidR="0026496D">
        <w:rPr>
          <w:rStyle w:val="Intensieveverwijzing"/>
        </w:rPr>
        <w:t xml:space="preserve">te </w:t>
      </w:r>
      <w:r w:rsidR="00A64E2B">
        <w:rPr>
          <w:rStyle w:val="Intensieveverwijzing"/>
        </w:rPr>
        <w:t xml:space="preserve">vullen </w:t>
      </w:r>
      <w:r w:rsidR="0026496D">
        <w:rPr>
          <w:rStyle w:val="Intensieveverwijzing"/>
        </w:rPr>
        <w:t>als een volwaardige opdracht</w:t>
      </w:r>
    </w:p>
    <w:p w14:paraId="2BAB1785" w14:textId="38E2352B" w:rsidR="00A10999" w:rsidRDefault="00D848C8" w:rsidP="0038365F">
      <w:r>
        <w:t>In p</w:t>
      </w:r>
      <w:r w:rsidR="00A10999">
        <w:t xml:space="preserve">artnerschappen waarbij de promotor de ruimte kreeg in het partnerschap (i.e. budgettair) en in zijn of haar organisatie (i.e. vrijgemaakt worden voor de nodige uren), </w:t>
      </w:r>
      <w:r w:rsidR="009C4164">
        <w:t xml:space="preserve">kon </w:t>
      </w:r>
      <w:r w:rsidR="00A10999">
        <w:t xml:space="preserve">de promotorrol </w:t>
      </w:r>
      <w:r w:rsidR="009C4164">
        <w:t>ingevuld worden</w:t>
      </w:r>
      <w:r w:rsidR="00A10999">
        <w:t xml:space="preserve"> als een volwaardige opdracht. Eén organisatie had aan de start van het project mensen aangeworven, waardoor de taak van promotor niet boven</w:t>
      </w:r>
      <w:r w:rsidR="009C4164">
        <w:t xml:space="preserve"> </w:t>
      </w:r>
      <w:r w:rsidR="00A10999">
        <w:t xml:space="preserve">op een </w:t>
      </w:r>
      <w:proofErr w:type="gramStart"/>
      <w:r w:rsidR="00A10999">
        <w:t>reeds</w:t>
      </w:r>
      <w:proofErr w:type="gramEnd"/>
      <w:r w:rsidR="00A10999">
        <w:t xml:space="preserve"> bestaand takenpakket kwam. </w:t>
      </w:r>
      <w:r w:rsidR="00EE5150">
        <w:t>Naast de nodige compe</w:t>
      </w:r>
      <w:r w:rsidR="00A30AEC">
        <w:t>te</w:t>
      </w:r>
      <w:r w:rsidR="00EE5150">
        <w:t xml:space="preserve">nties blijkt </w:t>
      </w:r>
      <w:r w:rsidR="0072728F">
        <w:t xml:space="preserve">dus </w:t>
      </w:r>
      <w:r w:rsidR="00EE5150">
        <w:t>ook v</w:t>
      </w:r>
      <w:r w:rsidR="00A10999">
        <w:t xml:space="preserve">oldoende tijd </w:t>
      </w:r>
      <w:r w:rsidR="00EE5150">
        <w:t>een erg</w:t>
      </w:r>
      <w:r w:rsidR="00A10999">
        <w:t xml:space="preserve"> belangrijke succesfactor te zijn</w:t>
      </w:r>
      <w:r w:rsidR="00EE5150">
        <w:t xml:space="preserve"> voor sterk netwerkmanagement</w:t>
      </w:r>
      <w:r w:rsidR="00A10999">
        <w:t xml:space="preserve">, </w:t>
      </w:r>
      <w:r w:rsidR="0072728F">
        <w:t xml:space="preserve">ook </w:t>
      </w:r>
      <w:r w:rsidR="00A10999">
        <w:t xml:space="preserve">gezien </w:t>
      </w:r>
      <w:r w:rsidR="0072728F">
        <w:t>de promotor</w:t>
      </w:r>
      <w:r w:rsidR="00A53E3D">
        <w:t xml:space="preserve"> </w:t>
      </w:r>
      <w:r w:rsidR="00A10999">
        <w:t>heel flexibel moet kunnen schakelen en snel moet kunnen ingrijpen waar nodig</w:t>
      </w:r>
      <w:r w:rsidR="0072728F">
        <w:t xml:space="preserve"> (cf. quote hieronder).</w:t>
      </w:r>
    </w:p>
    <w:p w14:paraId="05BDA10D" w14:textId="0536BBA6" w:rsidR="00EE5150" w:rsidRDefault="00EE5150" w:rsidP="00EE5150">
      <w:pPr>
        <w:pStyle w:val="Duidelijkcitaat"/>
      </w:pPr>
      <w:r>
        <w:t>“Bij</w:t>
      </w:r>
      <w:r w:rsidRPr="00892EBA">
        <w:t xml:space="preserve"> ons</w:t>
      </w:r>
      <w:r>
        <w:t xml:space="preserve"> partnerschap is er</w:t>
      </w:r>
      <w:r w:rsidRPr="00892EBA">
        <w:t xml:space="preserve"> </w:t>
      </w:r>
      <w:r w:rsidR="00056C9E">
        <w:t>een</w:t>
      </w:r>
      <w:r w:rsidRPr="00892EBA">
        <w:t xml:space="preserve"> wissel </w:t>
      </w:r>
      <w:r>
        <w:t xml:space="preserve">in promotor </w:t>
      </w:r>
      <w:r w:rsidRPr="00892EBA">
        <w:t>geweest</w:t>
      </w:r>
      <w:r w:rsidR="00056C9E">
        <w:t xml:space="preserve">. Dit omwille van </w:t>
      </w:r>
      <w:r w:rsidRPr="00892EBA">
        <w:t xml:space="preserve">de combinatie van </w:t>
      </w:r>
      <w:r w:rsidR="00056C9E">
        <w:t>de promotorrol</w:t>
      </w:r>
      <w:r w:rsidRPr="00892EBA">
        <w:t xml:space="preserve"> bovenop andere taken. </w:t>
      </w:r>
      <w:r w:rsidR="005E17F8">
        <w:t>Er zijn zaken in zo’n partnerschap</w:t>
      </w:r>
      <w:r w:rsidRPr="00892EBA">
        <w:t xml:space="preserve"> die ad hoc en snel</w:t>
      </w:r>
      <w:r>
        <w:t xml:space="preserve"> moeten gebeuren</w:t>
      </w:r>
      <w:r w:rsidR="005E17F8">
        <w:t xml:space="preserve">, waardoor je vlot moet kunnen </w:t>
      </w:r>
      <w:r w:rsidRPr="00892EBA">
        <w:t>schakelen en kunnen inplannen</w:t>
      </w:r>
      <w:r w:rsidR="005E17F8">
        <w:t>.</w:t>
      </w:r>
      <w:r w:rsidRPr="00892EBA">
        <w:t xml:space="preserve"> </w:t>
      </w:r>
      <w:r w:rsidR="005E17F8" w:rsidRPr="00892EBA">
        <w:lastRenderedPageBreak/>
        <w:t>Als</w:t>
      </w:r>
      <w:r w:rsidRPr="00892EBA">
        <w:t xml:space="preserve"> je </w:t>
      </w:r>
      <w:r w:rsidR="005E17F8">
        <w:t xml:space="preserve">dan </w:t>
      </w:r>
      <w:r w:rsidRPr="00892EBA">
        <w:t xml:space="preserve">niet zo flexibel kan schakelen </w:t>
      </w:r>
      <w:r w:rsidR="005E17F8">
        <w:t xml:space="preserve">tussen die verschillende takenpakketten, </w:t>
      </w:r>
      <w:r>
        <w:t xml:space="preserve">is dat een </w:t>
      </w:r>
      <w:r w:rsidRPr="00892EBA">
        <w:t xml:space="preserve">extra </w:t>
      </w:r>
      <w:proofErr w:type="gramStart"/>
      <w:r w:rsidRPr="00892EBA">
        <w:t>stressor</w:t>
      </w:r>
      <w:r w:rsidR="005E17F8" w:rsidRPr="00892EBA">
        <w:t>.</w:t>
      </w:r>
      <w:r w:rsidR="005E17F8">
        <w:t>“</w:t>
      </w:r>
      <w:proofErr w:type="gramEnd"/>
    </w:p>
    <w:p w14:paraId="125D57CD" w14:textId="73986356" w:rsidR="00397469" w:rsidRDefault="0099367A" w:rsidP="0038365F">
      <w:r>
        <w:t xml:space="preserve">In de praktijk bleek de </w:t>
      </w:r>
      <w:r w:rsidR="007E2CCA">
        <w:t>rol van de promotor</w:t>
      </w:r>
      <w:r w:rsidR="00A10999">
        <w:t xml:space="preserve"> echter</w:t>
      </w:r>
      <w:r w:rsidR="000C3F22">
        <w:t xml:space="preserve"> vaak</w:t>
      </w:r>
      <w:r>
        <w:t xml:space="preserve"> onderschat te worden, zowel door de partnerschappen zelf als</w:t>
      </w:r>
      <w:r w:rsidR="00A95C32">
        <w:t xml:space="preserve"> door</w:t>
      </w:r>
      <w:r>
        <w:t xml:space="preserve"> </w:t>
      </w:r>
      <w:r w:rsidR="00495E86">
        <w:t>Europa WSE</w:t>
      </w:r>
      <w:r w:rsidR="00A95C32">
        <w:t xml:space="preserve">. </w:t>
      </w:r>
      <w:r w:rsidR="003B4D2A">
        <w:t>Door de onduidelijke rolafbakening</w:t>
      </w:r>
      <w:r w:rsidR="009C4164">
        <w:t xml:space="preserve"> en </w:t>
      </w:r>
      <w:r w:rsidR="003B4D2A">
        <w:t xml:space="preserve">verwachtingen en een gebrek aan ervaring en competenties </w:t>
      </w:r>
      <w:r w:rsidR="008F7FDC">
        <w:t xml:space="preserve">bij </w:t>
      </w:r>
      <w:r w:rsidR="003B4D2A">
        <w:t xml:space="preserve">de promotor zelf, werd bij een aantal partnerschappen onvoldoende tijd vrijgemaakt om deze rol volwaardig </w:t>
      </w:r>
      <w:r w:rsidR="007E2CCA">
        <w:t xml:space="preserve">op </w:t>
      </w:r>
      <w:r w:rsidR="003B4D2A">
        <w:t>te kunnen nemen</w:t>
      </w:r>
      <w:r w:rsidR="003A52BC">
        <w:t xml:space="preserve"> naast de andere inhoudelijke taken uit het project, en het </w:t>
      </w:r>
      <w:r w:rsidR="00AD0562">
        <w:t>overige werkpakket (los van het project).</w:t>
      </w:r>
    </w:p>
    <w:p w14:paraId="7840CDF2" w14:textId="6A87F60D" w:rsidR="00F542CE" w:rsidRDefault="0097198C" w:rsidP="0038365F">
      <w:r>
        <w:t xml:space="preserve">Bij een aantal partnerschappen werd de promotorrol ingevuld door </w:t>
      </w:r>
      <w:r w:rsidR="00E2467C">
        <w:t>twee</w:t>
      </w:r>
      <w:r>
        <w:t xml:space="preserve"> personen. Deze partnerschappen ervaarden dit als een meerwaarde. </w:t>
      </w:r>
      <w:r w:rsidR="00646B49">
        <w:t xml:space="preserve">Dit maakt </w:t>
      </w:r>
      <w:r w:rsidR="000D3176">
        <w:t xml:space="preserve">onderlinge </w:t>
      </w:r>
      <w:r w:rsidR="00646B49">
        <w:t xml:space="preserve">afstemming </w:t>
      </w:r>
      <w:r w:rsidR="000D3176">
        <w:t xml:space="preserve">tussen de netwerkmanagers </w:t>
      </w:r>
      <w:r w:rsidR="00646B49">
        <w:t xml:space="preserve">mogelijk, alsook kan het takenpakket over meer dan één persoon worden verdeeld (bv. </w:t>
      </w:r>
      <w:r w:rsidR="002B4239">
        <w:t xml:space="preserve">het uitsplitsen van </w:t>
      </w:r>
      <w:r w:rsidR="00646B49">
        <w:t xml:space="preserve">inhoudelijke en administratieve taken). </w:t>
      </w:r>
      <w:r>
        <w:t xml:space="preserve"> </w:t>
      </w:r>
      <w:r w:rsidR="00BB4970">
        <w:t>Belangrijk is</w:t>
      </w:r>
      <w:r w:rsidR="002B4239">
        <w:t xml:space="preserve"> in dit geval</w:t>
      </w:r>
      <w:r w:rsidR="00BB4970">
        <w:t xml:space="preserve"> dat de rolverdeling duidelijk is </w:t>
      </w:r>
      <w:r w:rsidR="00A1067C">
        <w:t xml:space="preserve">voor </w:t>
      </w:r>
      <w:r w:rsidR="00BB4970">
        <w:t>de andere partners in het partnerschap.</w:t>
      </w:r>
    </w:p>
    <w:p w14:paraId="6E51B344" w14:textId="780A2393" w:rsidR="0038365F" w:rsidRDefault="00495E86" w:rsidP="005D6E3B">
      <w:pPr>
        <w:pStyle w:val="Duidelijkcitaat"/>
      </w:pPr>
      <w:r>
        <w:t>“</w:t>
      </w:r>
      <w:r w:rsidR="005F15F6" w:rsidRPr="00744BC0">
        <w:t xml:space="preserve">Ik kon vaak ook op </w:t>
      </w:r>
      <w:r w:rsidR="005F15F6">
        <w:t>mijn collega</w:t>
      </w:r>
      <w:r w:rsidR="005F15F6" w:rsidRPr="00744BC0">
        <w:t xml:space="preserve"> terugvallen van </w:t>
      </w:r>
      <w:r w:rsidR="00A1067C">
        <w:t>“</w:t>
      </w:r>
      <w:r w:rsidR="005F15F6" w:rsidRPr="00744BC0">
        <w:t>hoe zou jij dat doen?</w:t>
      </w:r>
      <w:r w:rsidR="00A1067C">
        <w:t>”</w:t>
      </w:r>
      <w:r w:rsidR="005F15F6" w:rsidRPr="00744BC0">
        <w:t xml:space="preserve"> </w:t>
      </w:r>
      <w:r w:rsidR="005F15F6">
        <w:t>[…].</w:t>
      </w:r>
      <w:r w:rsidR="005F15F6" w:rsidRPr="00744BC0">
        <w:t xml:space="preserve"> Met twee weet je meer dan alleen. En dat werkte wel. Ik k</w:t>
      </w:r>
      <w:r w:rsidR="00A1067C">
        <w:t>o</w:t>
      </w:r>
      <w:r w:rsidR="005F15F6" w:rsidRPr="00744BC0">
        <w:t>n sparren</w:t>
      </w:r>
      <w:r w:rsidR="00A1067C">
        <w:t>.”</w:t>
      </w:r>
    </w:p>
    <w:p w14:paraId="40562D79" w14:textId="7FD206FB" w:rsidR="00327F4B" w:rsidRDefault="00957FC9" w:rsidP="00957FC9">
      <w:pPr>
        <w:pStyle w:val="Kop3"/>
      </w:pPr>
      <w:bookmarkStart w:id="29" w:name="_Toc164780458"/>
      <w:r>
        <w:t>Netwerkstructuur</w:t>
      </w:r>
      <w:bookmarkEnd w:id="29"/>
    </w:p>
    <w:p w14:paraId="003F80B5" w14:textId="3FD55CC5" w:rsidR="00661B79" w:rsidRPr="00661B79" w:rsidRDefault="00C25955" w:rsidP="00661B79">
      <w:r>
        <w:t>Bij aanvang van het vormen van een netwerk of partnerschap, dient er te worden nagedacht over de structuur ervan</w:t>
      </w:r>
      <w:r w:rsidR="00527821">
        <w:t xml:space="preserve"> (</w:t>
      </w:r>
      <w:proofErr w:type="spellStart"/>
      <w:r w:rsidR="00527821">
        <w:t>Milward</w:t>
      </w:r>
      <w:proofErr w:type="spellEnd"/>
      <w:r w:rsidR="00527821">
        <w:t xml:space="preserve"> &amp; </w:t>
      </w:r>
      <w:proofErr w:type="spellStart"/>
      <w:r w:rsidR="00527821">
        <w:t>Provan</w:t>
      </w:r>
      <w:proofErr w:type="spellEnd"/>
      <w:r w:rsidR="00527821">
        <w:t>, 2006)</w:t>
      </w:r>
      <w:r>
        <w:t xml:space="preserve">. De netwerkstructuur lag deels vast via de oproep en sturing vanuit </w:t>
      </w:r>
      <w:r w:rsidR="00495E86">
        <w:t>Europa WSE</w:t>
      </w:r>
      <w:r>
        <w:t xml:space="preserve">. De oproep stuurde namelijk een structuur aan bestaande uit een promotor, </w:t>
      </w:r>
      <w:proofErr w:type="spellStart"/>
      <w:r>
        <w:t>subtrekkers</w:t>
      </w:r>
      <w:proofErr w:type="spellEnd"/>
      <w:r>
        <w:t>, en klankbordgroep(en).</w:t>
      </w:r>
      <w:r w:rsidR="00D40576">
        <w:t xml:space="preserve"> </w:t>
      </w:r>
      <w:r w:rsidR="00F451FD">
        <w:t>Uit de ervaringen van de praktijk bleek dat sterke partnerschappen goed doordachte netwerkstructuren hebben opgezet.</w:t>
      </w:r>
    </w:p>
    <w:p w14:paraId="620A8A7A" w14:textId="78DAD559" w:rsidR="00BF7ABD" w:rsidRPr="00BF7ABD" w:rsidRDefault="007E0658" w:rsidP="00A52D42">
      <w:pPr>
        <w:rPr>
          <w:rStyle w:val="Intensieveverwijzing"/>
        </w:rPr>
      </w:pPr>
      <w:r>
        <w:rPr>
          <w:rStyle w:val="Intensieveverwijzing"/>
        </w:rPr>
        <w:t>Sterke netwerk</w:t>
      </w:r>
      <w:r w:rsidR="00502195">
        <w:rPr>
          <w:rStyle w:val="Intensieveverwijzing"/>
        </w:rPr>
        <w:t xml:space="preserve">structuur </w:t>
      </w:r>
      <w:r w:rsidR="00191D06">
        <w:rPr>
          <w:rStyle w:val="Intensieveverwijzing"/>
        </w:rPr>
        <w:t xml:space="preserve">aangepast aan de kenmerken </w:t>
      </w:r>
      <w:r w:rsidR="00F81701">
        <w:rPr>
          <w:rStyle w:val="Intensieveverwijzing"/>
        </w:rPr>
        <w:t xml:space="preserve">en de doelstelling </w:t>
      </w:r>
      <w:r w:rsidR="00191D06">
        <w:rPr>
          <w:rStyle w:val="Intensieveverwijzing"/>
        </w:rPr>
        <w:t>van het partnerschap</w:t>
      </w:r>
    </w:p>
    <w:p w14:paraId="2C5430D2" w14:textId="3D8BDDD8" w:rsidR="003E5BDA" w:rsidRDefault="008D012A" w:rsidP="00A52D42">
      <w:r w:rsidRPr="003E4B59">
        <w:t>Uit de analyse bleek dat het een sterkte was wanneer partnerschappen een doordachte netwerkstructuur hebben opgezet</w:t>
      </w:r>
      <w:r w:rsidR="003E4B59">
        <w:t>, aangepast aan de doelstelling en de kenmerken van het partnerschap</w:t>
      </w:r>
      <w:r w:rsidRPr="003E4B59">
        <w:t>. Zo</w:t>
      </w:r>
      <w:r>
        <w:t xml:space="preserve"> hebben</w:t>
      </w:r>
      <w:r w:rsidR="005C7C5B">
        <w:t xml:space="preserve"> een</w:t>
      </w:r>
      <w:r w:rsidR="007462EA">
        <w:t xml:space="preserve"> aantal partnerschappen </w:t>
      </w:r>
      <w:r>
        <w:t xml:space="preserve">de </w:t>
      </w:r>
      <w:r w:rsidR="005E276C">
        <w:t>gevraagde</w:t>
      </w:r>
      <w:r w:rsidR="007462EA">
        <w:t xml:space="preserve"> netwerk</w:t>
      </w:r>
      <w:r w:rsidR="00AD0E64">
        <w:t>-/</w:t>
      </w:r>
      <w:proofErr w:type="spellStart"/>
      <w:r w:rsidR="007462EA">
        <w:t>governancestructuur</w:t>
      </w:r>
      <w:proofErr w:type="spellEnd"/>
      <w:r w:rsidR="007462EA">
        <w:t xml:space="preserve"> </w:t>
      </w:r>
      <w:r>
        <w:t>uitgebreid</w:t>
      </w:r>
      <w:r w:rsidR="00504423">
        <w:t>.</w:t>
      </w:r>
    </w:p>
    <w:p w14:paraId="187F2EE7" w14:textId="74B05906" w:rsidR="003E5BDA" w:rsidRDefault="00504423" w:rsidP="00D32ACE">
      <w:pPr>
        <w:pStyle w:val="Lijstalinea"/>
        <w:numPr>
          <w:ilvl w:val="0"/>
          <w:numId w:val="58"/>
        </w:numPr>
      </w:pPr>
      <w:r>
        <w:t xml:space="preserve">Bij één partnerschap werd een </w:t>
      </w:r>
      <w:r w:rsidR="00D60667">
        <w:t>extra verantwoordelijke</w:t>
      </w:r>
      <w:r>
        <w:t xml:space="preserve"> of SPOC</w:t>
      </w:r>
      <w:r w:rsidR="00D60667">
        <w:t xml:space="preserve"> per opleiding</w:t>
      </w:r>
      <w:r w:rsidR="001E7027">
        <w:t xml:space="preserve"> </w:t>
      </w:r>
      <w:r>
        <w:t xml:space="preserve">aangesteld </w:t>
      </w:r>
      <w:r w:rsidR="001E7027">
        <w:t>(</w:t>
      </w:r>
      <w:r w:rsidR="00D60667">
        <w:t xml:space="preserve">gezien </w:t>
      </w:r>
      <w:r w:rsidR="00001139">
        <w:t xml:space="preserve">de meeste </w:t>
      </w:r>
      <w:proofErr w:type="spellStart"/>
      <w:r w:rsidR="00001139">
        <w:t>subthema’s</w:t>
      </w:r>
      <w:proofErr w:type="spellEnd"/>
      <w:r w:rsidR="00001139">
        <w:t xml:space="preserve"> meerdere opleidingen omvatte</w:t>
      </w:r>
      <w:r w:rsidR="001E7027">
        <w:t>)</w:t>
      </w:r>
      <w:r>
        <w:t>.</w:t>
      </w:r>
      <w:r w:rsidR="000968BF">
        <w:t xml:space="preserve"> Dit zorgde voor een vlottere </w:t>
      </w:r>
      <w:r w:rsidR="00395067">
        <w:t>communicatie</w:t>
      </w:r>
      <w:r w:rsidR="003E5BDA">
        <w:t xml:space="preserve"> binnen en overheen elk van de </w:t>
      </w:r>
      <w:proofErr w:type="spellStart"/>
      <w:r w:rsidR="003E5BDA">
        <w:t>subthema’s</w:t>
      </w:r>
      <w:proofErr w:type="spellEnd"/>
      <w:r w:rsidR="003E5BDA">
        <w:t>.</w:t>
      </w:r>
    </w:p>
    <w:p w14:paraId="0F4C473E" w14:textId="26A2FE11" w:rsidR="00BB2E00" w:rsidRDefault="00504423" w:rsidP="00D32ACE">
      <w:pPr>
        <w:pStyle w:val="Lijstalinea"/>
        <w:numPr>
          <w:ilvl w:val="0"/>
          <w:numId w:val="58"/>
        </w:numPr>
      </w:pPr>
      <w:r>
        <w:t xml:space="preserve">Twee partnerschappen breiden de structuur uit </w:t>
      </w:r>
      <w:r w:rsidR="00AD0E64">
        <w:t xml:space="preserve">met een </w:t>
      </w:r>
      <w:proofErr w:type="spellStart"/>
      <w:r w:rsidR="00AD0E64">
        <w:t>partnerschapsbrede</w:t>
      </w:r>
      <w:proofErr w:type="spellEnd"/>
      <w:r w:rsidR="00AD0E64">
        <w:t xml:space="preserve"> didactische rol. Deze persoon </w:t>
      </w:r>
      <w:r w:rsidR="003E5BDA">
        <w:t>creëerde</w:t>
      </w:r>
      <w:r w:rsidR="00AD0E64">
        <w:t xml:space="preserve"> één didactische rode draad over de opleidingen </w:t>
      </w:r>
      <w:r w:rsidR="00676CD9">
        <w:t xml:space="preserve">door de partners te coachen bij het </w:t>
      </w:r>
      <w:r w:rsidR="0064515B">
        <w:t>implementeren van de</w:t>
      </w:r>
      <w:r w:rsidR="00AD0E64">
        <w:t xml:space="preserve"> HILL-principes. Dit </w:t>
      </w:r>
      <w:r w:rsidR="00191D06">
        <w:t>blijkt</w:t>
      </w:r>
      <w:r w:rsidR="00AD0E64">
        <w:t xml:space="preserve"> een belangrijke succesfactor te zijn</w:t>
      </w:r>
      <w:r w:rsidR="004B1AFA">
        <w:t xml:space="preserve"> voor deze partnerschappen</w:t>
      </w:r>
      <w:r w:rsidR="00AD0E64">
        <w:t>, omdat het voor een samenhangend opleidingspakket zorgt</w:t>
      </w:r>
      <w:r w:rsidR="00C560B2">
        <w:t xml:space="preserve"> én voor meer samenhang </w:t>
      </w:r>
      <w:r w:rsidR="003D0D8D">
        <w:t xml:space="preserve">tussen de verschillende </w:t>
      </w:r>
      <w:proofErr w:type="spellStart"/>
      <w:r w:rsidR="003D0D8D">
        <w:t>subthema’s</w:t>
      </w:r>
      <w:proofErr w:type="spellEnd"/>
      <w:r w:rsidR="003D0D8D">
        <w:t xml:space="preserve"> in het partnerschap</w:t>
      </w:r>
      <w:r w:rsidR="00AD0E64">
        <w:t>.</w:t>
      </w:r>
    </w:p>
    <w:p w14:paraId="692435A5" w14:textId="212FCDF5" w:rsidR="00D064F1" w:rsidRPr="00D064F1" w:rsidRDefault="00495E86" w:rsidP="00D064F1">
      <w:pPr>
        <w:pStyle w:val="Duidelijkcitaat"/>
        <w:rPr>
          <w:b/>
          <w:bCs/>
        </w:rPr>
      </w:pPr>
      <w:r>
        <w:t>“</w:t>
      </w:r>
      <w:r w:rsidR="00D064F1" w:rsidRPr="00F02354">
        <w:t>Omdat de groep groot en divers was</w:t>
      </w:r>
      <w:r w:rsidR="00285FA7">
        <w:t>,</w:t>
      </w:r>
      <w:r w:rsidR="00D064F1" w:rsidRPr="00F02354">
        <w:t xml:space="preserve"> </w:t>
      </w:r>
      <w:r w:rsidR="00881FD9">
        <w:t>hebben we</w:t>
      </w:r>
      <w:r w:rsidR="00D064F1" w:rsidRPr="00F02354">
        <w:t xml:space="preserve"> een managementstructuur op verschillende niveaus opgezet</w:t>
      </w:r>
      <w:r w:rsidR="00881FD9">
        <w:t>. We hebben</w:t>
      </w:r>
      <w:r w:rsidR="00D064F1" w:rsidRPr="00F02354">
        <w:t xml:space="preserve"> gekozen </w:t>
      </w:r>
      <w:r w:rsidR="00881FD9">
        <w:t xml:space="preserve">om </w:t>
      </w:r>
      <w:r w:rsidR="00D064F1" w:rsidRPr="00F02354">
        <w:t xml:space="preserve">zo veel mogelijk op </w:t>
      </w:r>
      <w:r w:rsidR="00881FD9">
        <w:t>een</w:t>
      </w:r>
      <w:r w:rsidR="00D064F1" w:rsidRPr="00F02354">
        <w:t xml:space="preserve"> uniforme manier te werken. Dus er was de promotor </w:t>
      </w:r>
      <w:r w:rsidR="00881FD9">
        <w:t xml:space="preserve">die </w:t>
      </w:r>
      <w:r w:rsidR="00D064F1" w:rsidRPr="00F02354">
        <w:t xml:space="preserve">samen met </w:t>
      </w:r>
      <w:r w:rsidR="00881FD9">
        <w:t>de administratieve</w:t>
      </w:r>
      <w:r w:rsidR="00D064F1" w:rsidRPr="00F02354">
        <w:t xml:space="preserve"> coördinator van het project alles heeft opgevolgd. Dan hadden we </w:t>
      </w:r>
      <w:r w:rsidR="00D064F1">
        <w:t xml:space="preserve">op de drie </w:t>
      </w:r>
      <w:proofErr w:type="spellStart"/>
      <w:r w:rsidR="00881FD9">
        <w:t>subtrekkers</w:t>
      </w:r>
      <w:proofErr w:type="spellEnd"/>
      <w:r w:rsidR="00D064F1" w:rsidRPr="00F02354">
        <w:t xml:space="preserve">, </w:t>
      </w:r>
      <w:r w:rsidR="00D064F1">
        <w:t>e</w:t>
      </w:r>
      <w:r w:rsidR="00D064F1" w:rsidRPr="00F02354">
        <w:t xml:space="preserve">n dan per </w:t>
      </w:r>
      <w:r w:rsidR="00D064F1" w:rsidRPr="00F02354">
        <w:lastRenderedPageBreak/>
        <w:t>opleiding</w:t>
      </w:r>
      <w:r w:rsidR="00D064F1">
        <w:t xml:space="preserve"> een opleidingscoördinator</w:t>
      </w:r>
      <w:r w:rsidR="00D064F1" w:rsidRPr="00F02354">
        <w:t xml:space="preserve">. Bedoeling </w:t>
      </w:r>
      <w:r w:rsidR="00881FD9">
        <w:t>was</w:t>
      </w:r>
      <w:r w:rsidR="00D064F1" w:rsidRPr="00F02354">
        <w:t xml:space="preserve"> dat elk van die mensen verantwoordelijk waren voor de taken rechtstreeks onder hen.</w:t>
      </w:r>
      <w:r>
        <w:t>”</w:t>
      </w:r>
    </w:p>
    <w:p w14:paraId="78432074" w14:textId="26CC33DF" w:rsidR="00FA378E" w:rsidRDefault="00495E86" w:rsidP="00394EBF">
      <w:pPr>
        <w:pStyle w:val="Duidelijkcitaat"/>
      </w:pPr>
      <w:r>
        <w:t>“</w:t>
      </w:r>
      <w:r w:rsidR="001507AD" w:rsidRPr="00D47AFD">
        <w:t xml:space="preserve">We hebben één centrale persoon aangesteld om de didactiek over de </w:t>
      </w:r>
      <w:proofErr w:type="spellStart"/>
      <w:r w:rsidR="001507AD" w:rsidRPr="00D47AFD">
        <w:t>subthema’s</w:t>
      </w:r>
      <w:proofErr w:type="spellEnd"/>
      <w:r w:rsidR="001507AD" w:rsidRPr="00D47AFD">
        <w:t xml:space="preserve"> heen ging bewaken.</w:t>
      </w:r>
      <w:r>
        <w:t>”</w:t>
      </w:r>
    </w:p>
    <w:p w14:paraId="7D99FB21" w14:textId="2E609C79" w:rsidR="00BC05F0" w:rsidRPr="00256406" w:rsidRDefault="00BC05F0" w:rsidP="00BC05F0">
      <w:pPr>
        <w:pStyle w:val="Kop3"/>
      </w:pPr>
      <w:bookmarkStart w:id="30" w:name="_Toc164780459"/>
      <w:r>
        <w:t>Rollen en verantwoordelijkheden</w:t>
      </w:r>
      <w:bookmarkEnd w:id="30"/>
    </w:p>
    <w:p w14:paraId="174418A7" w14:textId="763590E6" w:rsidR="00BC05F0" w:rsidRPr="00417E41" w:rsidRDefault="00BC05F0" w:rsidP="00BC05F0">
      <w:r>
        <w:t>Binnen het partnerschap dienen de rollen en verantwoordelijkheden te worden afgebakend</w:t>
      </w:r>
      <w:r w:rsidR="002F710D">
        <w:t xml:space="preserve"> (</w:t>
      </w:r>
      <w:proofErr w:type="spellStart"/>
      <w:r w:rsidR="002F710D">
        <w:t>Milward</w:t>
      </w:r>
      <w:proofErr w:type="spellEnd"/>
      <w:r w:rsidR="002F710D">
        <w:t xml:space="preserve"> &amp; </w:t>
      </w:r>
      <w:proofErr w:type="spellStart"/>
      <w:r w:rsidR="002F710D">
        <w:t>Provan</w:t>
      </w:r>
      <w:proofErr w:type="spellEnd"/>
      <w:r w:rsidR="002F710D">
        <w:t>, 2006)</w:t>
      </w:r>
      <w:r>
        <w:t>.</w:t>
      </w:r>
      <w:r w:rsidR="00562A8F" w:rsidRPr="00562A8F">
        <w:t xml:space="preserve"> </w:t>
      </w:r>
      <w:r w:rsidR="00562A8F">
        <w:t xml:space="preserve">Naast een goede netwerkstructuur, is het namelijk belangrijk om binnen deze structuur een heldere verdeling en afbakening van de rollen en verantwoordelijkheden af te spreken. </w:t>
      </w:r>
      <w:r w:rsidR="00833215">
        <w:t xml:space="preserve">Europa WSE heeft hierover geen vereisten vastgelegd, de partnerschappen werden </w:t>
      </w:r>
      <w:r w:rsidR="00F0151B">
        <w:t>vrijgelaten</w:t>
      </w:r>
      <w:r w:rsidR="00833215">
        <w:t xml:space="preserve"> om deze </w:t>
      </w:r>
      <w:r w:rsidR="00F0151B">
        <w:t xml:space="preserve">rolafbakening zelf te bepalen. </w:t>
      </w:r>
      <w:r w:rsidR="00150D04">
        <w:t>Uit de praktijk blijkt dat de h</w:t>
      </w:r>
      <w:r w:rsidR="00562A8F">
        <w:t xml:space="preserve">elderheid van de rolverdeling enorm belangrijk </w:t>
      </w:r>
      <w:r w:rsidR="00150D04">
        <w:t xml:space="preserve">is </w:t>
      </w:r>
      <w:r w:rsidR="00562A8F">
        <w:t>om binnen de voorziene projectduur op een efficiënte manier toe te werken naar het eindresultaat.</w:t>
      </w:r>
    </w:p>
    <w:p w14:paraId="2A72754B" w14:textId="4229CE1B" w:rsidR="00BC05F0" w:rsidRPr="006C74B6" w:rsidRDefault="00BC05F0" w:rsidP="00BC05F0">
      <w:pPr>
        <w:rPr>
          <w:rStyle w:val="Intensieveverwijzing"/>
        </w:rPr>
      </w:pPr>
      <w:r>
        <w:rPr>
          <w:rStyle w:val="Intensieveverwijzing"/>
        </w:rPr>
        <w:t>Zorgen voor een snelle</w:t>
      </w:r>
      <w:r w:rsidR="00902569">
        <w:rPr>
          <w:rStyle w:val="Intensieveverwijzing"/>
        </w:rPr>
        <w:t xml:space="preserve">, </w:t>
      </w:r>
      <w:r>
        <w:rPr>
          <w:rStyle w:val="Intensieveverwijzing"/>
        </w:rPr>
        <w:t xml:space="preserve">duidelijke </w:t>
      </w:r>
      <w:r w:rsidR="00902569">
        <w:rPr>
          <w:rStyle w:val="Intensieveverwijzing"/>
        </w:rPr>
        <w:t xml:space="preserve">en logische </w:t>
      </w:r>
      <w:r>
        <w:rPr>
          <w:rStyle w:val="Intensieveverwijzing"/>
        </w:rPr>
        <w:t>rol</w:t>
      </w:r>
      <w:r w:rsidR="00902569">
        <w:rPr>
          <w:rStyle w:val="Intensieveverwijzing"/>
        </w:rPr>
        <w:t>verdeling</w:t>
      </w:r>
    </w:p>
    <w:p w14:paraId="5DB991C3" w14:textId="376F87DA" w:rsidR="00CE494A" w:rsidRDefault="00A33120" w:rsidP="00CE494A">
      <w:r>
        <w:t>Om de rollen te kunnen afbakenen,</w:t>
      </w:r>
      <w:r w:rsidR="00B779D3">
        <w:t xml:space="preserve"> </w:t>
      </w:r>
      <w:r w:rsidR="00EF492D">
        <w:t>bleek</w:t>
      </w:r>
      <w:r w:rsidR="00B779D3">
        <w:t xml:space="preserve"> </w:t>
      </w:r>
      <w:r>
        <w:t>het</w:t>
      </w:r>
      <w:r w:rsidR="00DE04DA">
        <w:t xml:space="preserve"> </w:t>
      </w:r>
      <w:r w:rsidR="00B779D3">
        <w:t xml:space="preserve">belangrijk om </w:t>
      </w:r>
      <w:r w:rsidR="00DB22EF">
        <w:t>de nodige aandacht te besteden</w:t>
      </w:r>
      <w:r w:rsidR="00264661">
        <w:t xml:space="preserve"> aan elkaars expertise </w:t>
      </w:r>
      <w:r w:rsidR="0034476D">
        <w:t>in kaart te brengen</w:t>
      </w:r>
      <w:r w:rsidR="00DB22EF">
        <w:t xml:space="preserve">. Voor een nieuw partnerschap waarbij partners elkaar doorgaans niet kennen, is een spontane en vlotte rolverdeling immers geen evidentie. Zeker gezien de korte </w:t>
      </w:r>
      <w:r w:rsidR="00313F0D">
        <w:t>periode voor partnerschapsvorming en projectindiening</w:t>
      </w:r>
      <w:r w:rsidR="00C90812">
        <w:t>, en korte looptijd van het project, bleek dit een grote uitdaging.</w:t>
      </w:r>
      <w:r w:rsidR="003D224A">
        <w:t xml:space="preserve"> Belangrijk om een goede rolverdeling uit te werken, </w:t>
      </w:r>
      <w:r w:rsidR="0041516B">
        <w:t xml:space="preserve">blijkt </w:t>
      </w:r>
      <w:proofErr w:type="gramStart"/>
      <w:r w:rsidR="0041516B">
        <w:t>tevens</w:t>
      </w:r>
      <w:proofErr w:type="gramEnd"/>
      <w:r w:rsidR="0041516B">
        <w:t xml:space="preserve"> een</w:t>
      </w:r>
      <w:r w:rsidR="00243FCE">
        <w:t xml:space="preserve"> heldere, gedragen, en gedetailleerde doelstelling van het partnerschap</w:t>
      </w:r>
      <w:r w:rsidR="00CE494A">
        <w:t>. De concrete doelstellingen moeten duidelijk zijn om ook concrete rollen af te bakenen en taken toe te wijzen. Bij één van de partnerschappen bleven de rollen lang onduidelijk, waardoor er enkele maanden vertraging is opgelopen, en een echte kick-off pas na de zomer gebeurde.</w:t>
      </w:r>
    </w:p>
    <w:p w14:paraId="3319BC29" w14:textId="77777777" w:rsidR="00CE494A" w:rsidRDefault="00CE494A" w:rsidP="00CE494A">
      <w:pPr>
        <w:pStyle w:val="Duidelijkcitaat"/>
      </w:pPr>
      <w:r>
        <w:t>“Het heeft ons</w:t>
      </w:r>
      <w:r w:rsidRPr="00E97E28">
        <w:t xml:space="preserve"> heel lang gekost om onze rol binnen dit </w:t>
      </w:r>
      <w:proofErr w:type="spellStart"/>
      <w:r w:rsidRPr="00E97E28">
        <w:t>subthema</w:t>
      </w:r>
      <w:proofErr w:type="spellEnd"/>
      <w:r w:rsidRPr="00E97E28">
        <w:t xml:space="preserve"> te gaan opnemen</w:t>
      </w:r>
      <w:r>
        <w:t>: w</w:t>
      </w:r>
      <w:r w:rsidRPr="00E97E28">
        <w:t>elke rol, maar ook welke opleiding effectief er voor ons kon inzitten.</w:t>
      </w:r>
      <w:r>
        <w:t>”</w:t>
      </w:r>
    </w:p>
    <w:p w14:paraId="221DDC56" w14:textId="4C7EBDD8" w:rsidR="00BC05F0" w:rsidRDefault="00BC05F0" w:rsidP="00BC05F0">
      <w:r>
        <w:t>Een</w:t>
      </w:r>
      <w:r w:rsidR="002A5013">
        <w:t xml:space="preserve"> </w:t>
      </w:r>
      <w:proofErr w:type="spellStart"/>
      <w:r w:rsidR="002A5013">
        <w:t>good</w:t>
      </w:r>
      <w:proofErr w:type="spellEnd"/>
      <w:r w:rsidR="002A5013">
        <w:t xml:space="preserve"> </w:t>
      </w:r>
      <w:proofErr w:type="spellStart"/>
      <w:r w:rsidR="002A5013">
        <w:t>practice</w:t>
      </w:r>
      <w:proofErr w:type="spellEnd"/>
      <w:r w:rsidR="002A5013">
        <w:t xml:space="preserve"> </w:t>
      </w:r>
      <w:r w:rsidR="001472E7">
        <w:t xml:space="preserve">vanuit de praktijk </w:t>
      </w:r>
      <w:r w:rsidR="002A5013">
        <w:t>voor de helderheid van de rolverdeling is het fo</w:t>
      </w:r>
      <w:r w:rsidR="001472E7">
        <w:t xml:space="preserve">rmaliseren van </w:t>
      </w:r>
      <w:r>
        <w:t xml:space="preserve">de rollen in een document, op basis van een tool of kader. Een partnerschap maakte bijvoorbeeld gebruik van ‘RACI’ en verdeelde de taken volgens de volgende rollen: </w:t>
      </w:r>
      <w:proofErr w:type="spellStart"/>
      <w:r>
        <w:rPr>
          <w:i/>
          <w:iCs/>
        </w:rPr>
        <w:t>responsible</w:t>
      </w:r>
      <w:proofErr w:type="spellEnd"/>
      <w:r>
        <w:rPr>
          <w:i/>
          <w:iCs/>
        </w:rPr>
        <w:t xml:space="preserve">, </w:t>
      </w:r>
      <w:proofErr w:type="spellStart"/>
      <w:r>
        <w:rPr>
          <w:i/>
          <w:iCs/>
        </w:rPr>
        <w:t>accountable</w:t>
      </w:r>
      <w:proofErr w:type="spellEnd"/>
      <w:r>
        <w:rPr>
          <w:i/>
          <w:iCs/>
        </w:rPr>
        <w:t xml:space="preserve">, </w:t>
      </w:r>
      <w:proofErr w:type="spellStart"/>
      <w:r>
        <w:rPr>
          <w:i/>
          <w:iCs/>
        </w:rPr>
        <w:t>consulted</w:t>
      </w:r>
      <w:proofErr w:type="spellEnd"/>
      <w:r>
        <w:rPr>
          <w:i/>
          <w:iCs/>
        </w:rPr>
        <w:t xml:space="preserve"> </w:t>
      </w:r>
      <w:r>
        <w:t xml:space="preserve">en </w:t>
      </w:r>
      <w:proofErr w:type="spellStart"/>
      <w:r>
        <w:rPr>
          <w:i/>
          <w:iCs/>
        </w:rPr>
        <w:t>informed</w:t>
      </w:r>
      <w:proofErr w:type="spellEnd"/>
      <w:r>
        <w:t>. Op deze manier werden de verantwoordelijkheden duidelijk afgebakend. Dit bood de partners een houvast.</w:t>
      </w:r>
    </w:p>
    <w:p w14:paraId="62CE2049" w14:textId="47F1A002" w:rsidR="008F7E62" w:rsidRDefault="007601EB" w:rsidP="008F7E62">
      <w:r>
        <w:t xml:space="preserve">Naast </w:t>
      </w:r>
      <w:r w:rsidR="00A56095">
        <w:t>een heldere</w:t>
      </w:r>
      <w:r>
        <w:t xml:space="preserve"> rolverdeling, is </w:t>
      </w:r>
      <w:r w:rsidR="00A56095">
        <w:t xml:space="preserve">het ook belangrijk dat de rolverdeling </w:t>
      </w:r>
      <w:r>
        <w:t>log</w:t>
      </w:r>
      <w:r w:rsidR="00A56095">
        <w:t xml:space="preserve">isch en doordacht is: </w:t>
      </w:r>
      <w:r w:rsidR="008F7E62">
        <w:t xml:space="preserve">ieders rol </w:t>
      </w:r>
      <w:r w:rsidR="00A56095">
        <w:t xml:space="preserve">moet </w:t>
      </w:r>
      <w:r w:rsidR="008F7E62">
        <w:t>aansluit</w:t>
      </w:r>
      <w:r w:rsidR="00A56095">
        <w:t>en</w:t>
      </w:r>
      <w:r w:rsidR="008F7E62">
        <w:t xml:space="preserve"> bij de eigen expertise</w:t>
      </w:r>
      <w:r w:rsidR="00A56095">
        <w:t xml:space="preserve">, </w:t>
      </w:r>
      <w:r w:rsidR="008F7E62">
        <w:t>interesse</w:t>
      </w:r>
      <w:r w:rsidR="00A56095">
        <w:t xml:space="preserve"> </w:t>
      </w:r>
      <w:r w:rsidR="00BC054E">
        <w:t>en capaciteit</w:t>
      </w:r>
      <w:r w:rsidR="008F7E62">
        <w:t>.</w:t>
      </w:r>
      <w:r w:rsidR="00BC054E">
        <w:t xml:space="preserve"> Ook op dit vlak werden </w:t>
      </w:r>
      <w:r w:rsidR="002576F5">
        <w:t xml:space="preserve">in de praktijk </w:t>
      </w:r>
      <w:r w:rsidR="00BC054E">
        <w:t xml:space="preserve">een aantal uitdagingen </w:t>
      </w:r>
      <w:r w:rsidR="002576F5">
        <w:t>ondervonden</w:t>
      </w:r>
      <w:r w:rsidR="00AB4E3E">
        <w:t xml:space="preserve">, </w:t>
      </w:r>
      <w:r w:rsidR="00DF120A">
        <w:t>omwille van een suboptimale samenstelling het partnerschap</w:t>
      </w:r>
      <w:r w:rsidR="002576F5">
        <w:t>.</w:t>
      </w:r>
      <w:r w:rsidR="008F7E62">
        <w:t xml:space="preserve"> Noodgedwongen moesten bepaalde partners extra of minder ‘logische’ rollen opnemen, omdat bepaalde competenties bleken te ontbreken in het partnerschap (als gevolg van de onduidelijkheden rond de verwachtingen vanuit Europa WSE over het resultaat, korte partnerschapsvormingsperiode, en het niet bekend zijn met elkaars expertise). </w:t>
      </w:r>
    </w:p>
    <w:p w14:paraId="18B98064" w14:textId="77777777" w:rsidR="008F7E62" w:rsidRDefault="008F7E62" w:rsidP="008F7E62">
      <w:pPr>
        <w:pStyle w:val="Duidelijkcitaat"/>
      </w:pPr>
      <w:r>
        <w:t>“[partner]</w:t>
      </w:r>
      <w:r w:rsidRPr="00DC3AF0">
        <w:t xml:space="preserve"> werd aangesteld voor het didactische, de HILL methode, … maar eigenlijk heeft dat bij ons </w:t>
      </w:r>
      <w:proofErr w:type="spellStart"/>
      <w:r>
        <w:t>subthema</w:t>
      </w:r>
      <w:proofErr w:type="spellEnd"/>
      <w:r>
        <w:t xml:space="preserve"> </w:t>
      </w:r>
      <w:r w:rsidRPr="00DC3AF0">
        <w:t xml:space="preserve">betekend dat </w:t>
      </w:r>
      <w:r>
        <w:t xml:space="preserve">[partner] </w:t>
      </w:r>
      <w:r w:rsidRPr="00DC3AF0">
        <w:t xml:space="preserve">ook echt het ontwikkelen van de opleiding zelf, niet alleen het bewaken dat het HILL principe werd geïmplementeerd, hij heeft wel </w:t>
      </w:r>
      <w:r w:rsidRPr="00DC3AF0">
        <w:lastRenderedPageBreak/>
        <w:t xml:space="preserve">een grotere rol opgenomen dan </w:t>
      </w:r>
      <w:proofErr w:type="gramStart"/>
      <w:r w:rsidRPr="00DC3AF0">
        <w:t>aanvankelijk</w:t>
      </w:r>
      <w:proofErr w:type="gramEnd"/>
      <w:r w:rsidRPr="00DC3AF0">
        <w:t xml:space="preserve"> het idee was. Dat heeft wel te maken met het ontbreken van een partner met expertise van het ontwikkelen van opleidingen.</w:t>
      </w:r>
      <w:r>
        <w:t>”</w:t>
      </w:r>
    </w:p>
    <w:p w14:paraId="4861A437" w14:textId="18A7E757" w:rsidR="00BC05F0" w:rsidRPr="00A051E7" w:rsidRDefault="009A0144" w:rsidP="00BC05F0">
      <w:pPr>
        <w:rPr>
          <w:rStyle w:val="Intensieveverwijzing"/>
        </w:rPr>
      </w:pPr>
      <w:r>
        <w:rPr>
          <w:rStyle w:val="Intensieveverwijzing"/>
        </w:rPr>
        <w:t>Flexibiliteit in rol- en taakverdeling doorheen het traject mogelijk maken</w:t>
      </w:r>
    </w:p>
    <w:p w14:paraId="4F515F72" w14:textId="5ABBCE21" w:rsidR="0082268A" w:rsidRDefault="00726C66" w:rsidP="00BC05F0">
      <w:r>
        <w:t xml:space="preserve">Idealiter ligt er een sterke en onderbouwde rolverdeling van bij de start van het traject, </w:t>
      </w:r>
      <w:r w:rsidR="00D35000">
        <w:t>toch blijkt het</w:t>
      </w:r>
      <w:r>
        <w:t xml:space="preserve"> </w:t>
      </w:r>
      <w:r w:rsidR="00C743CC">
        <w:t xml:space="preserve">in de praktijk </w:t>
      </w:r>
      <w:r w:rsidR="00052A9B">
        <w:t xml:space="preserve">belangrijk om de mogelijkheid te voorzien dat de rolverdeling gedurende het traject wijzigt. </w:t>
      </w:r>
      <w:r w:rsidR="0082268A">
        <w:t xml:space="preserve">Gegeven de context van de ESF-oproep Opleidingen van de toekomst, bleek het </w:t>
      </w:r>
      <w:r w:rsidR="00052A9B">
        <w:t>immers</w:t>
      </w:r>
      <w:r w:rsidR="0082268A">
        <w:t xml:space="preserve"> belangrijk om flexibel om te springen met de rolverdeling doorheen het traject</w:t>
      </w:r>
      <w:r w:rsidR="00052A9B">
        <w:t xml:space="preserve">. De korte periode van </w:t>
      </w:r>
      <w:r w:rsidR="00BB4139">
        <w:t xml:space="preserve">partnerschapsvorming en </w:t>
      </w:r>
      <w:r w:rsidR="00052A9B">
        <w:t>p</w:t>
      </w:r>
      <w:r w:rsidR="00BB4139">
        <w:t>rojectindienin</w:t>
      </w:r>
      <w:r w:rsidR="00EA714F">
        <w:t xml:space="preserve">g, de onduidelijkheid van het parcours </w:t>
      </w:r>
      <w:r w:rsidR="00D70C68">
        <w:t xml:space="preserve">bij aanvang, de moeilijke inschatting van elkaars expertise, </w:t>
      </w:r>
      <w:r w:rsidR="00EF4885">
        <w:t>verwachtingen, manier van werken, …</w:t>
      </w:r>
      <w:r w:rsidR="00424AC2">
        <w:t xml:space="preserve"> hebben ertoe geleid dat er bij heel wat partnerschappen wat geschoven is geweest met rollen, taken, en soms ook budget. </w:t>
      </w:r>
      <w:r w:rsidR="00857B2A">
        <w:t>Begrip hiervoor vanuit de partners en vanuit Europa WSE werd hierbij als een meerwaarde gezien.</w:t>
      </w:r>
    </w:p>
    <w:p w14:paraId="38FCAA40" w14:textId="77777777" w:rsidR="007159A3" w:rsidRPr="00C27FD6" w:rsidRDefault="007159A3" w:rsidP="007159A3">
      <w:pPr>
        <w:pStyle w:val="Duidelijkcitaat"/>
      </w:pPr>
      <w:r>
        <w:t>“</w:t>
      </w:r>
      <w:r w:rsidRPr="001D2C0E">
        <w:t xml:space="preserve">Je ziet door heel het traject dat bepaalde mensen bepaalde rollen opnemen en sommige een stap achteruit doen. Moeilijk als je op voorhand gaat inschatten wie hoeveel uur wat gaat doen. We gaan die oefening nu opnieuw doen, evalueren </w:t>
      </w:r>
      <w:r>
        <w:t>‘</w:t>
      </w:r>
      <w:r w:rsidRPr="001D2C0E">
        <w:t>wie heeft wat gedaan?</w:t>
      </w:r>
      <w:r>
        <w:t>’.”</w:t>
      </w:r>
    </w:p>
    <w:p w14:paraId="1FA87990" w14:textId="698AF949" w:rsidR="009A0144" w:rsidRDefault="009A0144" w:rsidP="00BC05F0">
      <w:r>
        <w:rPr>
          <w:rStyle w:val="Intensieveverwijzing"/>
        </w:rPr>
        <w:t>Actieve opvolging van de rol- en taakverdeling</w:t>
      </w:r>
    </w:p>
    <w:p w14:paraId="460BC780" w14:textId="55B3C16A" w:rsidR="009E53D7" w:rsidRDefault="00772FEA" w:rsidP="00BC05F0">
      <w:r>
        <w:t>Tot slot blijkt uit de ervaringen dat het een belangrijke taak is van de promotor om de afgesproken rol- en taakverdeling ook actief op te volgen</w:t>
      </w:r>
      <w:r w:rsidR="0072260C">
        <w:t xml:space="preserve">. Daarvoor is het </w:t>
      </w:r>
      <w:r w:rsidR="00465C0C">
        <w:t>noodzakelijk</w:t>
      </w:r>
      <w:r w:rsidR="0072260C">
        <w:t xml:space="preserve"> dat de promotor op de hoogte is van wat er gebeurt binnen het netwerk.</w:t>
      </w:r>
      <w:r>
        <w:t xml:space="preserve"> </w:t>
      </w:r>
      <w:r w:rsidR="00BC05F0">
        <w:t>Dit kan via de regelmatige afstemmingen, maar een aantal promotoren zijn ook fysiek langsgegaan bij partners om een één</w:t>
      </w:r>
      <w:r w:rsidR="002E172B">
        <w:t>-</w:t>
      </w:r>
      <w:r w:rsidR="00BC05F0">
        <w:t>op</w:t>
      </w:r>
      <w:r w:rsidR="002E172B">
        <w:t>-</w:t>
      </w:r>
      <w:r w:rsidR="00BC05F0">
        <w:t xml:space="preserve">één </w:t>
      </w:r>
      <w:r w:rsidR="002E172B">
        <w:t>opvolging</w:t>
      </w:r>
      <w:r w:rsidR="00BC05F0">
        <w:t xml:space="preserve"> te doen. </w:t>
      </w:r>
      <w:r w:rsidR="00656311">
        <w:t>Bij deze opvolging</w:t>
      </w:r>
      <w:r w:rsidR="00D470E3">
        <w:t xml:space="preserve"> </w:t>
      </w:r>
      <w:r w:rsidR="004D0ADB">
        <w:t>dient</w:t>
      </w:r>
      <w:r w:rsidR="00D470E3">
        <w:t xml:space="preserve"> de promotor na</w:t>
      </w:r>
      <w:r w:rsidR="004D0ADB">
        <w:t xml:space="preserve"> te </w:t>
      </w:r>
      <w:r w:rsidR="00D470E3">
        <w:t>gaa</w:t>
      </w:r>
      <w:r w:rsidR="004D0ADB">
        <w:t>n</w:t>
      </w:r>
      <w:r w:rsidR="00D470E3">
        <w:t xml:space="preserve"> dat ieder </w:t>
      </w:r>
      <w:r w:rsidR="005530B6">
        <w:t>zijn/haar verantwoordelijkheden opneemt</w:t>
      </w:r>
      <w:r w:rsidR="004D0ADB">
        <w:t xml:space="preserve"> en </w:t>
      </w:r>
      <w:r w:rsidR="005530B6">
        <w:t xml:space="preserve">binnen de </w:t>
      </w:r>
      <w:r w:rsidR="009E53D7">
        <w:t>afgesproken krijtlijnen van het project blijft, en -</w:t>
      </w:r>
      <w:proofErr w:type="gramStart"/>
      <w:r w:rsidR="009E53D7">
        <w:t>indien</w:t>
      </w:r>
      <w:proofErr w:type="gramEnd"/>
      <w:r w:rsidR="009E53D7">
        <w:t xml:space="preserve"> nodig- de </w:t>
      </w:r>
      <w:r w:rsidR="004D0ADB">
        <w:t xml:space="preserve">partner en/of de </w:t>
      </w:r>
      <w:r w:rsidR="009E53D7">
        <w:t>rolverdeling bijstuurt</w:t>
      </w:r>
      <w:r w:rsidR="00DA3F5D">
        <w:t>.</w:t>
      </w:r>
    </w:p>
    <w:p w14:paraId="0E020A2B" w14:textId="461C6CEB" w:rsidR="00BC05F0" w:rsidRDefault="00BC05F0" w:rsidP="00BC05F0">
      <w:pPr>
        <w:pStyle w:val="Duidelijkcitaat"/>
      </w:pPr>
      <w:r>
        <w:t>“</w:t>
      </w:r>
      <w:r w:rsidR="00DA3F5D">
        <w:t>Er waren v</w:t>
      </w:r>
      <w:r w:rsidRPr="00BB5B4F">
        <w:t xml:space="preserve">ele invalshoeken en </w:t>
      </w:r>
      <w:r w:rsidR="00DA3F5D">
        <w:t xml:space="preserve">er was een </w:t>
      </w:r>
      <w:r w:rsidRPr="00BB5B4F">
        <w:t>grot</w:t>
      </w:r>
      <w:r w:rsidR="00DA3F5D">
        <w:t>e</w:t>
      </w:r>
      <w:r w:rsidRPr="00BB5B4F">
        <w:t xml:space="preserve"> diversiteit </w:t>
      </w:r>
      <w:r w:rsidR="00DA3F5D">
        <w:t>aa</w:t>
      </w:r>
      <w:r w:rsidRPr="00BB5B4F">
        <w:t xml:space="preserve">n partners. </w:t>
      </w:r>
      <w:r>
        <w:t xml:space="preserve">[…]. </w:t>
      </w:r>
      <w:r w:rsidRPr="00BB5B4F">
        <w:t>Elke partner heef</w:t>
      </w:r>
      <w:r>
        <w:t>t zijn</w:t>
      </w:r>
      <w:r w:rsidRPr="00BB5B4F">
        <w:t xml:space="preserve"> eigen visie, </w:t>
      </w:r>
      <w:r>
        <w:t xml:space="preserve">en het is </w:t>
      </w:r>
      <w:r w:rsidRPr="00BB5B4F">
        <w:t xml:space="preserve">onze taak </w:t>
      </w:r>
      <w:r>
        <w:t xml:space="preserve">als promotor </w:t>
      </w:r>
      <w:r w:rsidRPr="00BB5B4F">
        <w:t>om die samen te brengen. Als ze dat dan moeilijk loslaten moet je wel een paar gesprekken hebben.</w:t>
      </w:r>
      <w:r>
        <w:t xml:space="preserve"> </w:t>
      </w:r>
      <w:r w:rsidRPr="00BB5B4F">
        <w:t>Dan was dat onze rol om de mensen te overtuigen.</w:t>
      </w:r>
      <w:r>
        <w:t xml:space="preserve"> </w:t>
      </w:r>
      <w:r w:rsidRPr="00BB5B4F">
        <w:t>En dat is mijn rol als projectmanager, hoef niet overal de sympathieke kerel te zijn, moet eindresultaat in het oog houden.</w:t>
      </w:r>
      <w:r>
        <w:t>”</w:t>
      </w:r>
    </w:p>
    <w:p w14:paraId="7F4CCE36" w14:textId="77777777" w:rsidR="00BC05F0" w:rsidRDefault="00BC05F0" w:rsidP="00BC05F0">
      <w:pPr>
        <w:pStyle w:val="Duidelijkcitaat"/>
      </w:pPr>
      <w:r>
        <w:t>“</w:t>
      </w:r>
      <w:r w:rsidRPr="0025369E">
        <w:t>Bijsturing nodig omdat we niet meer wisten waar we naartoe gingen. Op een gegeven moment begon ieder voor zich initiatieven te nemen, maar dat was niet gestructureerd.</w:t>
      </w:r>
      <w:r>
        <w:t>”</w:t>
      </w:r>
    </w:p>
    <w:p w14:paraId="6CE2A030" w14:textId="77777777" w:rsidR="00BC05F0" w:rsidRDefault="00BC05F0" w:rsidP="00BC05F0">
      <w:pPr>
        <w:pStyle w:val="Duidelijkcitaat"/>
      </w:pPr>
      <w:r>
        <w:t>“</w:t>
      </w:r>
      <w:r w:rsidRPr="00382B92">
        <w:t xml:space="preserve">Als er een partij niet opgeleverd ondanks duidelijke afspraken, </w:t>
      </w:r>
      <w:r>
        <w:t xml:space="preserve">moet je </w:t>
      </w:r>
      <w:r w:rsidRPr="00382B92">
        <w:t>dat ook durven benoemen</w:t>
      </w:r>
      <w:r>
        <w:t xml:space="preserve">. […]. </w:t>
      </w:r>
      <w:r w:rsidRPr="00A738E8">
        <w:t>Je kan die persoon aanvallen, maar dat heeft weinig zin. Als die zegt ik word niet vrijgemaakt door mijn organisatie…is het kijken met die organisatie van kan er iemand anders vrij worden gemaakt? He</w:t>
      </w:r>
      <w:r>
        <w:t>t is belangrijk om he</w:t>
      </w:r>
      <w:r w:rsidRPr="00A738E8">
        <w:t xml:space="preserve">el transparant en respectvol naar elkaar </w:t>
      </w:r>
      <w:r>
        <w:t xml:space="preserve">toe </w:t>
      </w:r>
      <w:r w:rsidRPr="00A738E8">
        <w:t>dat bespreken</w:t>
      </w:r>
      <w:r>
        <w:t>.”</w:t>
      </w:r>
    </w:p>
    <w:p w14:paraId="4952A3E7" w14:textId="369B9D22" w:rsidR="00820BA2" w:rsidRPr="00C9525D" w:rsidRDefault="00820BA2" w:rsidP="00820BA2">
      <w:pPr>
        <w:pStyle w:val="Kop3"/>
      </w:pPr>
      <w:bookmarkStart w:id="31" w:name="_Toc164780460"/>
      <w:r>
        <w:lastRenderedPageBreak/>
        <w:t>Overleg- en afsprakenkader</w:t>
      </w:r>
      <w:bookmarkEnd w:id="31"/>
    </w:p>
    <w:p w14:paraId="7AC1672C" w14:textId="4646F053" w:rsidR="0092570A" w:rsidRPr="0092570A" w:rsidRDefault="00150D04" w:rsidP="0092570A">
      <w:r>
        <w:t>Om een netwerk</w:t>
      </w:r>
      <w:r w:rsidR="00D620E3">
        <w:t xml:space="preserve"> </w:t>
      </w:r>
      <w:r w:rsidR="0083660E">
        <w:t xml:space="preserve">goed te managen, dient de gekozen structuur of </w:t>
      </w:r>
      <w:proofErr w:type="spellStart"/>
      <w:r w:rsidR="0083660E">
        <w:t>governance</w:t>
      </w:r>
      <w:proofErr w:type="spellEnd"/>
      <w:r w:rsidR="0083660E">
        <w:t xml:space="preserve"> geïmplementeerd te worden (</w:t>
      </w:r>
      <w:proofErr w:type="spellStart"/>
      <w:r w:rsidR="0083660E">
        <w:t>Milward</w:t>
      </w:r>
      <w:proofErr w:type="spellEnd"/>
      <w:r w:rsidR="0083660E">
        <w:t xml:space="preserve"> &amp; </w:t>
      </w:r>
      <w:proofErr w:type="spellStart"/>
      <w:r w:rsidR="0083660E">
        <w:t>Provan</w:t>
      </w:r>
      <w:proofErr w:type="spellEnd"/>
      <w:r w:rsidR="0083660E">
        <w:t>, 2006).</w:t>
      </w:r>
      <w:r w:rsidR="0083660E" w:rsidRPr="0083660E">
        <w:t xml:space="preserve"> </w:t>
      </w:r>
      <w:r w:rsidR="0092570A">
        <w:t xml:space="preserve">Een goede werking </w:t>
      </w:r>
      <w:r w:rsidR="00B755B3">
        <w:t>van de structuur</w:t>
      </w:r>
      <w:r w:rsidR="0083660E">
        <w:t xml:space="preserve"> </w:t>
      </w:r>
      <w:r w:rsidR="0092570A">
        <w:t>steunt op een duidelijk en gedragen overleg- en afsprakenkader</w:t>
      </w:r>
      <w:r w:rsidR="0083660E">
        <w:t>.</w:t>
      </w:r>
      <w:r w:rsidR="005D6D54">
        <w:t xml:space="preserve"> </w:t>
      </w:r>
      <w:r w:rsidR="00335EFF">
        <w:t xml:space="preserve">Dit blijkt ook in de praktijk </w:t>
      </w:r>
      <w:r w:rsidR="00C05CEB">
        <w:t>een belangrijke factor te zijn voor een succesvolle samenwerking.</w:t>
      </w:r>
    </w:p>
    <w:p w14:paraId="49DA3A88" w14:textId="6ABA90A6" w:rsidR="00EB067F" w:rsidRDefault="00132EFE" w:rsidP="00820BA2">
      <w:pPr>
        <w:rPr>
          <w:rStyle w:val="Intensieveverwijzing"/>
        </w:rPr>
      </w:pPr>
      <w:r>
        <w:rPr>
          <w:rStyle w:val="Intensieveverwijzing"/>
        </w:rPr>
        <w:t xml:space="preserve">Goed uitgekiend overleg- en afsprakenkader </w:t>
      </w:r>
      <w:r w:rsidR="00085C70">
        <w:rPr>
          <w:rStyle w:val="Intensieveverwijzing"/>
        </w:rPr>
        <w:t xml:space="preserve">is belangrijk om </w:t>
      </w:r>
      <w:r w:rsidR="00F376FE">
        <w:rPr>
          <w:rStyle w:val="Intensieveverwijzing"/>
        </w:rPr>
        <w:t>partnerschap behapbaar te houden, vertrouwen</w:t>
      </w:r>
      <w:r w:rsidR="007D68C9">
        <w:rPr>
          <w:rStyle w:val="Intensieveverwijzing"/>
        </w:rPr>
        <w:t xml:space="preserve"> op te bouwen</w:t>
      </w:r>
      <w:r w:rsidR="007960CC">
        <w:rPr>
          <w:rStyle w:val="Intensieveverwijzing"/>
        </w:rPr>
        <w:t>,</w:t>
      </w:r>
      <w:r w:rsidR="00776FE7">
        <w:rPr>
          <w:rStyle w:val="Intensieveverwijzing"/>
        </w:rPr>
        <w:t xml:space="preserve"> en </w:t>
      </w:r>
      <w:r w:rsidR="007D68C9">
        <w:rPr>
          <w:rStyle w:val="Intensieveverwijzing"/>
        </w:rPr>
        <w:t>samenhang te realiseren</w:t>
      </w:r>
    </w:p>
    <w:p w14:paraId="21609DB4" w14:textId="6D1923DC" w:rsidR="003D2B70" w:rsidRDefault="003D2B70" w:rsidP="00593D03">
      <w:r w:rsidRPr="00CA0C91">
        <w:t xml:space="preserve">Een goede overlegstructuur </w:t>
      </w:r>
      <w:r w:rsidR="002D4B4E" w:rsidRPr="00CA0C91">
        <w:t>en</w:t>
      </w:r>
      <w:r w:rsidR="002D4B4E">
        <w:t xml:space="preserve"> een duidelijk afsprakenkader </w:t>
      </w:r>
      <w:r w:rsidR="00EC7D19">
        <w:t>is een belangrijke succesfactor</w:t>
      </w:r>
      <w:r w:rsidR="009964C3">
        <w:t xml:space="preserve"> voor de goede samenwerking binnen het partnerschap</w:t>
      </w:r>
      <w:r w:rsidR="00CA0C91">
        <w:t>, en met name voor een vlotte coördinatie, voor een goede samenhang, en voor vertrouwen binnen het partnerschap.</w:t>
      </w:r>
    </w:p>
    <w:p w14:paraId="7B802BFB" w14:textId="598D489B" w:rsidR="00B45A27" w:rsidRDefault="00E569E2" w:rsidP="00D32ACE">
      <w:pPr>
        <w:pStyle w:val="Lijstalinea"/>
        <w:numPr>
          <w:ilvl w:val="0"/>
          <w:numId w:val="59"/>
        </w:numPr>
      </w:pPr>
      <w:r>
        <w:t>Een belangrijk kenmerk van ieder partnerschap is de grootte van het partnerschap: e</w:t>
      </w:r>
      <w:r w:rsidR="006C3502" w:rsidRPr="006C3502">
        <w:t xml:space="preserve">en te beperkt partnerschap ontbreekt mogelijks relevante middelen (zoals expertise), maar een groot partnerschap brengt mogelijks hogere coördinatiekosten en coördinatiemoeheid met zich mee. </w:t>
      </w:r>
      <w:r w:rsidR="004401F6">
        <w:t xml:space="preserve">Zeker bij grote partnerschappen is het daarom erg belangrijk dat er een </w:t>
      </w:r>
      <w:r w:rsidR="00A35DDF">
        <w:t>sterke</w:t>
      </w:r>
      <w:r w:rsidR="00BC0DE4">
        <w:t xml:space="preserve"> netwerkstructuur (cf. </w:t>
      </w:r>
      <w:r w:rsidR="00A35DDF">
        <w:t xml:space="preserve">paragraaf </w:t>
      </w:r>
      <w:r w:rsidR="00BC0DE4">
        <w:t>3.4) mét</w:t>
      </w:r>
      <w:r w:rsidR="00A35DDF">
        <w:t xml:space="preserve"> een goed uitgekiend</w:t>
      </w:r>
      <w:r w:rsidR="004401F6">
        <w:t xml:space="preserve"> overleg- en afsprakenkader wordt uitgedacht. </w:t>
      </w:r>
      <w:r w:rsidR="004670DC">
        <w:t xml:space="preserve">Zo werd er gewerkt met </w:t>
      </w:r>
      <w:proofErr w:type="spellStart"/>
      <w:r w:rsidR="004670DC">
        <w:t>subthema’s</w:t>
      </w:r>
      <w:proofErr w:type="spellEnd"/>
      <w:r w:rsidR="004670DC">
        <w:t xml:space="preserve"> met een eigen trekker</w:t>
      </w:r>
      <w:r w:rsidR="005D450D">
        <w:t xml:space="preserve">, </w:t>
      </w:r>
      <w:r w:rsidR="008753D7">
        <w:t xml:space="preserve">eigen </w:t>
      </w:r>
      <w:r w:rsidR="005D450D">
        <w:t xml:space="preserve">mandaat en </w:t>
      </w:r>
      <w:r w:rsidR="008753D7">
        <w:t xml:space="preserve">eigen </w:t>
      </w:r>
      <w:r w:rsidR="004670DC">
        <w:t>overlegmomenten, o</w:t>
      </w:r>
      <w:r w:rsidR="00765A4F">
        <w:t>m grote partnerschappen behapbaar te houden en zich niet te verliezen in coördinatie</w:t>
      </w:r>
      <w:r w:rsidR="004401F6">
        <w:t xml:space="preserve">. </w:t>
      </w:r>
    </w:p>
    <w:p w14:paraId="302E9212" w14:textId="18980453" w:rsidR="0096054A" w:rsidRDefault="0096054A" w:rsidP="004401F6">
      <w:pPr>
        <w:pStyle w:val="Duidelijkcitaat"/>
      </w:pPr>
      <w:r w:rsidRPr="004401F6">
        <w:t xml:space="preserve">“Ik denk dat we snel ook de verantwoordelijkheid bij de trekkers van de </w:t>
      </w:r>
      <w:proofErr w:type="spellStart"/>
      <w:r w:rsidRPr="004401F6">
        <w:t>subthema’s</w:t>
      </w:r>
      <w:proofErr w:type="spellEnd"/>
      <w:r w:rsidRPr="004401F6">
        <w:t xml:space="preserve"> hebben gelegd, en niet alles bij ons hebben laten liggen.”</w:t>
      </w:r>
    </w:p>
    <w:p w14:paraId="67A53A7B" w14:textId="3B57D5B8" w:rsidR="00D63DC2" w:rsidRDefault="004670DC" w:rsidP="00D32ACE">
      <w:pPr>
        <w:pStyle w:val="Lijstalinea"/>
        <w:numPr>
          <w:ilvl w:val="0"/>
          <w:numId w:val="60"/>
        </w:numPr>
      </w:pPr>
      <w:r>
        <w:t xml:space="preserve">Ook voor een goede samenhang </w:t>
      </w:r>
      <w:r w:rsidR="00D63DC2">
        <w:t xml:space="preserve">en integratie binnen (grote) partnerschappen, </w:t>
      </w:r>
      <w:r w:rsidR="008753D7">
        <w:t>zijn</w:t>
      </w:r>
      <w:r w:rsidR="00D63DC2">
        <w:t xml:space="preserve"> doordacht overleggen </w:t>
      </w:r>
      <w:r w:rsidR="005E0F1A">
        <w:t xml:space="preserve">en duidelijke afspraken </w:t>
      </w:r>
      <w:r w:rsidR="00D63DC2">
        <w:t xml:space="preserve">van belang. </w:t>
      </w:r>
      <w:r w:rsidR="00A66DEF">
        <w:t>Zo organiseerde een goed samenhangend partnerschap bijvoorbeeld periodiek</w:t>
      </w:r>
      <w:r w:rsidR="00A66DEF" w:rsidRPr="00A66DEF">
        <w:t xml:space="preserve"> ‘partnerdagen’, nl. fysieke overlegmomenten waarbij alle partners en ieders output werden samengebracht</w:t>
      </w:r>
      <w:r w:rsidR="00A66DEF">
        <w:t>. Dit heeft sterk bijgedragen aan de samenhang in het partnerschap.</w:t>
      </w:r>
      <w:r w:rsidR="005E0F1A">
        <w:t xml:space="preserve"> Ook werd aangetoond dat heldere mijlpalen</w:t>
      </w:r>
      <w:r w:rsidR="00C71175">
        <w:t xml:space="preserve"> en een gemeenschappelijk kader waarbinnen men werkt</w:t>
      </w:r>
      <w:r w:rsidR="00E35F80">
        <w:t xml:space="preserve"> grote sterktes zijn</w:t>
      </w:r>
      <w:r w:rsidR="008753D7">
        <w:t xml:space="preserve"> (cf. onderstaande quotes).</w:t>
      </w:r>
    </w:p>
    <w:p w14:paraId="4B63F3F0" w14:textId="77777777" w:rsidR="00D63DC2" w:rsidRDefault="00D63DC2" w:rsidP="00D63DC2">
      <w:pPr>
        <w:pStyle w:val="Duidelijkcitaat"/>
      </w:pPr>
      <w:r>
        <w:t>“</w:t>
      </w:r>
      <w:r w:rsidRPr="0091082C">
        <w:t>Volgende week is de laa</w:t>
      </w:r>
      <w:r>
        <w:t>t</w:t>
      </w:r>
      <w:r w:rsidRPr="0091082C">
        <w:t>ste partnerdag</w:t>
      </w:r>
      <w:r>
        <w:t>. We</w:t>
      </w:r>
      <w:r w:rsidRPr="0091082C">
        <w:t xml:space="preserve"> zijn echt een goede groep geworden, met een goede verbinding. Het voelt als één groep die 11 opleidingen heeft gemaakt</w:t>
      </w:r>
      <w:r>
        <w:t>. E</w:t>
      </w:r>
      <w:r w:rsidRPr="0091082C">
        <w:t>r is echt wel veel samenhang geweest</w:t>
      </w:r>
      <w:r>
        <w:t>.”</w:t>
      </w:r>
      <w:r w:rsidRPr="0091082C">
        <w:t xml:space="preserve"> </w:t>
      </w:r>
    </w:p>
    <w:p w14:paraId="48A9BA5B" w14:textId="77777777" w:rsidR="005E0F1A" w:rsidRDefault="005E0F1A" w:rsidP="005E0F1A">
      <w:pPr>
        <w:pStyle w:val="Duidelijkcitaat"/>
      </w:pPr>
      <w:r>
        <w:t>“</w:t>
      </w:r>
      <w:r w:rsidRPr="001B43FB">
        <w:t>We hebben op voorhand afgesproken dat de timing uniform zou verlopen</w:t>
      </w:r>
      <w:r>
        <w:t xml:space="preserve"> over de </w:t>
      </w:r>
      <w:proofErr w:type="spellStart"/>
      <w:r>
        <w:t>subthema’s</w:t>
      </w:r>
      <w:proofErr w:type="spellEnd"/>
      <w:r>
        <w:t xml:space="preserve"> heen</w:t>
      </w:r>
      <w:r w:rsidRPr="001B43FB">
        <w:t xml:space="preserve">. </w:t>
      </w:r>
      <w:r>
        <w:t>Bijvoorbeeld m</w:t>
      </w:r>
      <w:r w:rsidRPr="001B43FB">
        <w:t>aand 1-3 ontwikkelen, vanaf maand 8 testen, …</w:t>
      </w:r>
      <w:r>
        <w:t>”</w:t>
      </w:r>
    </w:p>
    <w:p w14:paraId="325F0B4D" w14:textId="77777777" w:rsidR="005E0F1A" w:rsidRPr="004B6375" w:rsidRDefault="005E0F1A" w:rsidP="005E0F1A">
      <w:pPr>
        <w:pStyle w:val="Duidelijkcitaat"/>
      </w:pPr>
      <w:r>
        <w:t>“E</w:t>
      </w:r>
      <w:r w:rsidRPr="004B6375">
        <w:t>r werd een goed kader voorzien, en zo was er één geheel, één kader voor de verschillende opleidingen. Z</w:t>
      </w:r>
      <w:r>
        <w:t>o</w:t>
      </w:r>
      <w:r w:rsidRPr="004B6375">
        <w:t xml:space="preserve"> stonden de neuzen in dezelfde richting, waren er templates, uitleg over HILL-model,</w:t>
      </w:r>
      <w:r>
        <w:t xml:space="preserve"> …”</w:t>
      </w:r>
    </w:p>
    <w:p w14:paraId="1650BDF0" w14:textId="010D017A" w:rsidR="00581209" w:rsidRPr="00314B4A" w:rsidRDefault="00581209" w:rsidP="00D32ACE">
      <w:pPr>
        <w:pStyle w:val="Lijstalinea"/>
        <w:numPr>
          <w:ilvl w:val="0"/>
          <w:numId w:val="61"/>
        </w:numPr>
      </w:pPr>
      <w:r>
        <w:t xml:space="preserve">Ook om vertrouwen </w:t>
      </w:r>
      <w:r w:rsidR="00021F4B">
        <w:t xml:space="preserve">en een gevoel van gelijkwaardigheid tussen partners te realiseren, is het overleg- en afsprakenkader cruciaal. </w:t>
      </w:r>
      <w:r w:rsidR="00BA154C">
        <w:t xml:space="preserve">Belangrijk daarbij is om duidelijke afspraken te maken over het besluitvormingsproces. </w:t>
      </w:r>
      <w:r w:rsidR="00532474">
        <w:t>Diverse vormen werden waargenomen: b</w:t>
      </w:r>
      <w:r>
        <w:t xml:space="preserve">ij sommige partnerschappen kreeg de </w:t>
      </w:r>
      <w:r>
        <w:lastRenderedPageBreak/>
        <w:t xml:space="preserve">promotor een mandaat van de andere partners om de eindbeslissingen te maken, bij andere partnerschappen was afgesproken dat </w:t>
      </w:r>
      <w:r w:rsidR="00532474">
        <w:t>beslissingen gezamenlijk</w:t>
      </w:r>
      <w:r>
        <w:t xml:space="preserve"> op basis van consensus worden gemaakt. Bij één partnerschap was er een tussenvorm, en werd het principe van ‘principieel bezwaar’ ingebouwd, waarbij de voorzet van de promotor wel gecontesteerd kon worden </w:t>
      </w:r>
      <w:proofErr w:type="gramStart"/>
      <w:r>
        <w:t>indien</w:t>
      </w:r>
      <w:proofErr w:type="gramEnd"/>
      <w:r>
        <w:t xml:space="preserve"> een partner het niet eens was met een beslissing. Bij al deze partnerschappen verliep de besluitvorming goed. Het is dus vooral belangrijk dat er duidelijke en gedragen afspraken worden gemaakt over het besluitvormingsproces.</w:t>
      </w:r>
    </w:p>
    <w:p w14:paraId="59790CDE" w14:textId="77777777" w:rsidR="00581209" w:rsidRPr="00F961EA" w:rsidRDefault="00581209" w:rsidP="00581209">
      <w:pPr>
        <w:pStyle w:val="Duidelijkcitaat"/>
      </w:pPr>
      <w:r>
        <w:t>“</w:t>
      </w:r>
      <w:r w:rsidRPr="00FC3AA1">
        <w:t>We hebben ook gebruik gemaakt van ‘principieel bezwaar’, want er was voornamelijk een voorzet van de promotoren, en als iemand van de partners dan echt bezwaar had, kon die dat uiteraard uiten.</w:t>
      </w:r>
      <w:r>
        <w:t>”</w:t>
      </w:r>
    </w:p>
    <w:p w14:paraId="2A706B76" w14:textId="528207CA" w:rsidR="00141EA9" w:rsidRPr="00EF2F47" w:rsidRDefault="0066697F" w:rsidP="00593D03">
      <w:pPr>
        <w:rPr>
          <w:rStyle w:val="Intensieveverwijzing"/>
        </w:rPr>
      </w:pPr>
      <w:r>
        <w:rPr>
          <w:rStyle w:val="Intensieveverwijzing"/>
        </w:rPr>
        <w:t>Doordachte</w:t>
      </w:r>
      <w:r w:rsidR="00BE4A6C">
        <w:rPr>
          <w:rStyle w:val="Intensieveverwijzing"/>
        </w:rPr>
        <w:t xml:space="preserve"> </w:t>
      </w:r>
      <w:r>
        <w:rPr>
          <w:rStyle w:val="Intensieveverwijzing"/>
        </w:rPr>
        <w:t>o</w:t>
      </w:r>
      <w:r w:rsidR="00CF2862">
        <w:rPr>
          <w:rStyle w:val="Intensieveverwijzing"/>
        </w:rPr>
        <w:t>verlegstructuur</w:t>
      </w:r>
      <w:r w:rsidR="000D1F11">
        <w:rPr>
          <w:rStyle w:val="Intensieveverwijzing"/>
        </w:rPr>
        <w:t xml:space="preserve"> </w:t>
      </w:r>
      <w:r w:rsidR="00FF1314">
        <w:rPr>
          <w:rStyle w:val="Intensieveverwijzing"/>
        </w:rPr>
        <w:t>met voldoende houvast</w:t>
      </w:r>
      <w:r>
        <w:rPr>
          <w:rStyle w:val="Intensieveverwijzing"/>
        </w:rPr>
        <w:t xml:space="preserve"> en met</w:t>
      </w:r>
      <w:r w:rsidR="00D128A2">
        <w:rPr>
          <w:rStyle w:val="Intensieveverwijzing"/>
        </w:rPr>
        <w:t xml:space="preserve"> </w:t>
      </w:r>
      <w:r w:rsidR="00544D9A">
        <w:rPr>
          <w:rStyle w:val="Intensieveverwijzing"/>
        </w:rPr>
        <w:t>duidelijke agendasetting</w:t>
      </w:r>
    </w:p>
    <w:p w14:paraId="60EE2C8F" w14:textId="77777777" w:rsidR="00EF4358" w:rsidRDefault="0066697F" w:rsidP="00593D03">
      <w:r>
        <w:t xml:space="preserve">Door de </w:t>
      </w:r>
      <w:r w:rsidR="0032448A">
        <w:t xml:space="preserve">korte looptijd, de vele partners en de verschillende niveaus waarop </w:t>
      </w:r>
      <w:r w:rsidR="008526FE">
        <w:t>er gewerkt werd (</w:t>
      </w:r>
      <w:r w:rsidR="003B12A3">
        <w:t>binnen de partnerschappen maar ook overkoepelend aan de partnerschappen), bleek het erg belangrijk om doordacht om te springen met de</w:t>
      </w:r>
      <w:r w:rsidR="00EF4358">
        <w:t xml:space="preserve"> aanpak en planning van overlegmomenten. </w:t>
      </w:r>
    </w:p>
    <w:p w14:paraId="6086CA99" w14:textId="0E8BB982" w:rsidR="00EE1F94" w:rsidRDefault="003D5E0B" w:rsidP="00EE1F94">
      <w:r>
        <w:t xml:space="preserve">Algemeen stellen we vast dat het een sterkte is om </w:t>
      </w:r>
      <w:r w:rsidR="00A66575">
        <w:t xml:space="preserve">de </w:t>
      </w:r>
      <w:r w:rsidR="006A55E0">
        <w:t xml:space="preserve">planning van de overlegmomenten </w:t>
      </w:r>
      <w:r w:rsidR="00787586">
        <w:t xml:space="preserve">tot op zekere hoogte vast te leggen. </w:t>
      </w:r>
      <w:r w:rsidR="00A5371F">
        <w:t>Wanneer deze momenten op voorhand ingepland waren, konden partners de nodige tijd en ruimte voorzien. Daarnaast boden deze vaste afstemmingsmomenten ook houvast om de vooruitgang van het project te monitoren.</w:t>
      </w:r>
      <w:r w:rsidR="00EE1F94">
        <w:t xml:space="preserve"> Bij de meeste partnerschappen lagen de </w:t>
      </w:r>
      <w:r w:rsidR="00CC73A5">
        <w:t>overleg</w:t>
      </w:r>
      <w:r w:rsidR="00EE1F94">
        <w:t xml:space="preserve">momenten </w:t>
      </w:r>
      <w:r w:rsidR="00CC73A5">
        <w:t xml:space="preserve">ook </w:t>
      </w:r>
      <w:r w:rsidR="00EE1F94">
        <w:t>vast, maar sommige partnerschappen besloten om overlegmomenten eerder ad hoc te organiseren. Bij deze partnerschappen was er doorgaans geen draagvlak of draagkracht om dit op regelmatige</w:t>
      </w:r>
      <w:r w:rsidR="00CC73A5">
        <w:t xml:space="preserve"> en vaste</w:t>
      </w:r>
      <w:r w:rsidR="00EE1F94">
        <w:t xml:space="preserve"> basis te organiseren. </w:t>
      </w:r>
    </w:p>
    <w:p w14:paraId="2E172959" w14:textId="77777777" w:rsidR="00EE1F94" w:rsidRDefault="00EE1F94" w:rsidP="00EE1F94">
      <w:pPr>
        <w:pStyle w:val="Duidelijkcitaat"/>
      </w:pPr>
      <w:r>
        <w:t>“</w:t>
      </w:r>
      <w:r w:rsidRPr="00AB68A4">
        <w:t>Dat was wel goed, ik ben niet zo’n planmatige mens, het feit dat die meetings werden ingepland, dat daar een structuur in zat, dat was noodzakelijk, om het overzicht te bewaren, … ik neem dit boven op mijn werk, dus dat hielp wel dat het vooraf bepaald en ingepland was, om de nodige tijd/ruimte te voorzien om de deadline te halen.</w:t>
      </w:r>
      <w:r>
        <w:t>”</w:t>
      </w:r>
    </w:p>
    <w:p w14:paraId="01CFAA9B" w14:textId="3A25529E" w:rsidR="00EE1F94" w:rsidRDefault="00CC73A5" w:rsidP="00A5371F">
      <w:r>
        <w:t>Ook d</w:t>
      </w:r>
      <w:r w:rsidR="009544D1">
        <w:t xml:space="preserve">e frequentie van de overlegmomenten is belangrijk. Te veel overlegmomenten zijn inefficiënt en gezien de drukke agenda’s frustrerend, te weinig overlegmomenten zijn gezien de snelheid van ontwikkeling en oplevering ineffectief. We merkten op dat de frequentie van de vergadermomenten varieerde tussen de partnerschappen (sommige wekelijks, andere 6-wekelijks bijvoorbeeld). </w:t>
      </w:r>
      <w:r w:rsidR="00EE1F94">
        <w:t>Belangrijk is om een frequentie af te spreken die past bij de noden.</w:t>
      </w:r>
    </w:p>
    <w:p w14:paraId="3787A2F2" w14:textId="643288B9" w:rsidR="00820BA2" w:rsidRDefault="009F46B7" w:rsidP="00820BA2">
      <w:r>
        <w:t xml:space="preserve">De </w:t>
      </w:r>
      <w:r w:rsidR="008374C3">
        <w:t>overlegstrategie</w:t>
      </w:r>
      <w:r w:rsidR="00C3510E">
        <w:t>, met bijbehorende</w:t>
      </w:r>
      <w:r w:rsidR="000D661D">
        <w:t xml:space="preserve"> planning,</w:t>
      </w:r>
      <w:r w:rsidR="00C3510E">
        <w:t xml:space="preserve"> frequentie en </w:t>
      </w:r>
      <w:r w:rsidR="003B3390">
        <w:t>agendasetting</w:t>
      </w:r>
      <w:r w:rsidR="008461CB">
        <w:t>,</w:t>
      </w:r>
      <w:r w:rsidR="003B3390">
        <w:t xml:space="preserve"> </w:t>
      </w:r>
      <w:r w:rsidR="004449B1">
        <w:t xml:space="preserve">dient </w:t>
      </w:r>
      <w:r w:rsidR="00C3510E">
        <w:t xml:space="preserve">uitgekiend te worden </w:t>
      </w:r>
      <w:r w:rsidR="0054598B">
        <w:t xml:space="preserve">voor </w:t>
      </w:r>
      <w:r w:rsidR="004051F7">
        <w:t>d</w:t>
      </w:r>
      <w:r w:rsidR="004449B1">
        <w:t xml:space="preserve">e verschillende niveaus </w:t>
      </w:r>
      <w:r w:rsidR="00D039B2">
        <w:t xml:space="preserve">van het partnerschap. </w:t>
      </w:r>
      <w:r w:rsidR="00820BA2">
        <w:t>We zagen volgende vergadermomenten terugkomen bij de meeste partnerschappen:</w:t>
      </w:r>
    </w:p>
    <w:p w14:paraId="6982DCA1" w14:textId="77777777" w:rsidR="00820BA2" w:rsidRDefault="00820BA2" w:rsidP="00B751CD">
      <w:pPr>
        <w:pStyle w:val="Lijstalinea"/>
        <w:numPr>
          <w:ilvl w:val="0"/>
          <w:numId w:val="44"/>
        </w:numPr>
      </w:pPr>
      <w:r>
        <w:t xml:space="preserve">Tussen de promotor en de </w:t>
      </w:r>
      <w:proofErr w:type="spellStart"/>
      <w:r>
        <w:t>subtrekkers</w:t>
      </w:r>
      <w:proofErr w:type="spellEnd"/>
      <w:r>
        <w:t xml:space="preserve"> werden er overlegmomenten ingepland om het overzicht te bewaken. Deze overlegmomenten werden doorgaans niet gebruikt voor praktische zaken.</w:t>
      </w:r>
    </w:p>
    <w:p w14:paraId="5C56FE9A" w14:textId="77777777" w:rsidR="00820BA2" w:rsidRDefault="00820BA2" w:rsidP="00B751CD">
      <w:pPr>
        <w:pStyle w:val="Lijstalinea"/>
        <w:numPr>
          <w:ilvl w:val="0"/>
          <w:numId w:val="44"/>
        </w:numPr>
      </w:pPr>
      <w:r>
        <w:t xml:space="preserve">Er waren aparte bijeenkomsten per </w:t>
      </w:r>
      <w:proofErr w:type="spellStart"/>
      <w:r>
        <w:t>subthema</w:t>
      </w:r>
      <w:proofErr w:type="spellEnd"/>
      <w:r>
        <w:t xml:space="preserve">, waarbij de </w:t>
      </w:r>
      <w:proofErr w:type="spellStart"/>
      <w:r>
        <w:t>subtrekker</w:t>
      </w:r>
      <w:proofErr w:type="spellEnd"/>
      <w:r>
        <w:t xml:space="preserve"> de lead nam. Hierin werd dieper ingegaan op de inhoud van de opleidingen en de praktische afspraken.</w:t>
      </w:r>
    </w:p>
    <w:p w14:paraId="10724C4A" w14:textId="77777777" w:rsidR="00820BA2" w:rsidRDefault="00820BA2" w:rsidP="00B751CD">
      <w:pPr>
        <w:pStyle w:val="Lijstalinea"/>
        <w:numPr>
          <w:ilvl w:val="0"/>
          <w:numId w:val="44"/>
        </w:numPr>
      </w:pPr>
      <w:r>
        <w:t>Per opleiding werd, vaak ad hoc, ook regelmatig overlegd met de betrokken partners.</w:t>
      </w:r>
    </w:p>
    <w:p w14:paraId="0BE56D68" w14:textId="77777777" w:rsidR="00820BA2" w:rsidRDefault="00820BA2" w:rsidP="00B751CD">
      <w:pPr>
        <w:pStyle w:val="Lijstalinea"/>
        <w:numPr>
          <w:ilvl w:val="0"/>
          <w:numId w:val="44"/>
        </w:numPr>
      </w:pPr>
      <w:r>
        <w:lastRenderedPageBreak/>
        <w:t>Sommige partnerschappen organiseerden enkele (fysieke) bijeenkomsten met heel het partnerschap. Op deze momenten werden alle partners op de hoogte gesteld van de vooruitgang, de volgende stappen, en werd er gekeken naar hoe alles kon worden samengebracht. Bij partnerschappen die zulke bijeenkomsten organiseerden, werd dit als een grote sterkte aangehaald (zowel voor de goede samenwerking als voor het eindresultaat).</w:t>
      </w:r>
    </w:p>
    <w:p w14:paraId="3202B8D5" w14:textId="6A561D0E" w:rsidR="00820BA2" w:rsidRDefault="00495E86" w:rsidP="00820BA2">
      <w:pPr>
        <w:pStyle w:val="Duidelijkcitaat"/>
      </w:pPr>
      <w:r>
        <w:t>“</w:t>
      </w:r>
      <w:r w:rsidR="00820BA2">
        <w:t xml:space="preserve">Op de tweede </w:t>
      </w:r>
      <w:proofErr w:type="spellStart"/>
      <w:r w:rsidR="00820BA2">
        <w:t>partnerdag</w:t>
      </w:r>
      <w:proofErr w:type="spellEnd"/>
      <w:r w:rsidR="00820BA2" w:rsidRPr="00FD2216">
        <w:t xml:space="preserve"> hebben </w:t>
      </w:r>
      <w:r w:rsidR="00820BA2">
        <w:t>we bijvoorbeeld</w:t>
      </w:r>
      <w:r w:rsidR="00820BA2" w:rsidRPr="00FD2216">
        <w:t xml:space="preserve"> aangeleerd hoe leerdoelen uit te schrijven naar een leertraject, met oog op de specifieke doelgroep (hoeveel mensen per opleiding, hoe ziet de opleiding eruit,</w:t>
      </w:r>
      <w:r w:rsidR="00820BA2">
        <w:t xml:space="preserve"> .</w:t>
      </w:r>
      <w:r w:rsidR="00820BA2" w:rsidRPr="00FD2216">
        <w:t xml:space="preserve">..). Daarna moesten de </w:t>
      </w:r>
      <w:proofErr w:type="spellStart"/>
      <w:r w:rsidR="00820BA2" w:rsidRPr="00FD2216">
        <w:t>subthema’s</w:t>
      </w:r>
      <w:proofErr w:type="spellEnd"/>
      <w:r w:rsidR="00820BA2" w:rsidRPr="00FD2216">
        <w:t xml:space="preserve"> het didactisch design maken aan de hand van een template die ze vanuit de promotoren voorzien hadden.</w:t>
      </w:r>
      <w:r>
        <w:t>”</w:t>
      </w:r>
    </w:p>
    <w:p w14:paraId="25D73B5D" w14:textId="77777777" w:rsidR="00BE4A6C" w:rsidRDefault="00BE4A6C" w:rsidP="00BE4A6C">
      <w:r>
        <w:t xml:space="preserve">Een succesvolle aanpak hiertoe blijkt het afkloppen van een overlegstructuur bij het opstellen van het projectvoorstel. Zo zijn de overlegmomenten en afspraken van aan de start duidelijk. Partnerschappen die op dat moment </w:t>
      </w:r>
      <w:proofErr w:type="gramStart"/>
      <w:r>
        <w:t>reeds</w:t>
      </w:r>
      <w:proofErr w:type="gramEnd"/>
      <w:r>
        <w:t xml:space="preserve"> gelegitimeerde afspraken hadden gemaakt, konden hierop verder bouwen bij de start. Bijgevolg was hierover ook geen discussie meer mogelijk. Bij de partnerschappen waar dit niet het geval was, is er in de eerste maanden van de looptijd van het project nog tijd gegaan naar het vinden en afkloppen van zulk afsprakenkader. </w:t>
      </w:r>
    </w:p>
    <w:p w14:paraId="0AF81534" w14:textId="77777777" w:rsidR="00BE4A6C" w:rsidRDefault="00BE4A6C" w:rsidP="00BE4A6C">
      <w:pPr>
        <w:pStyle w:val="Duidelijkcitaat"/>
      </w:pPr>
      <w:r>
        <w:t>“E</w:t>
      </w:r>
      <w:r w:rsidRPr="00A37233">
        <w:t xml:space="preserve">r was al een </w:t>
      </w:r>
      <w:r>
        <w:t>basis</w:t>
      </w:r>
      <w:r w:rsidRPr="00A37233">
        <w:t>structuur</w:t>
      </w:r>
      <w:r>
        <w:t xml:space="preserve"> die werd opgesteld tijdens het voortraject, waardoor het v</w:t>
      </w:r>
      <w:r w:rsidRPr="00A37233">
        <w:t>oor mij heel makkelijk instappen</w:t>
      </w:r>
      <w:r>
        <w:t xml:space="preserve"> was.</w:t>
      </w:r>
      <w:r w:rsidRPr="00A37233">
        <w:t xml:space="preserve"> </w:t>
      </w:r>
      <w:r>
        <w:t>D</w:t>
      </w:r>
      <w:r w:rsidRPr="00A37233">
        <w:t>ie vergaderstructuur, tot op de dag van vandaag nog…die zat goed in elkaar. Van in begin werd dat allemaal gepland, trekkersmeetings enz. Iedereen wist van tevoren dit komt eraan. Dat doet veel denk ik.</w:t>
      </w:r>
      <w:r>
        <w:t>”</w:t>
      </w:r>
    </w:p>
    <w:p w14:paraId="290812DC" w14:textId="417F8BEE" w:rsidR="004C19D1" w:rsidRDefault="004C19D1" w:rsidP="004C19D1">
      <w:pPr>
        <w:pStyle w:val="Kop3"/>
      </w:pPr>
      <w:bookmarkStart w:id="32" w:name="_Toc164780461"/>
      <w:r>
        <w:t>Vertrouwen</w:t>
      </w:r>
      <w:bookmarkEnd w:id="32"/>
    </w:p>
    <w:p w14:paraId="2B952650" w14:textId="5F7B37A8" w:rsidR="003A1BA2" w:rsidRDefault="003A1BA2" w:rsidP="003A1BA2">
      <w:r w:rsidRPr="001D0486">
        <w:t>Samenwerking vereist hecht partnerschap en vertrouwen</w:t>
      </w:r>
      <w:r>
        <w:t>, zeker wanneer er over organisatiegrenzen heen dient te worden samengewerkt.</w:t>
      </w:r>
    </w:p>
    <w:p w14:paraId="0F418310" w14:textId="347AB770" w:rsidR="00A43F9B" w:rsidRPr="00942F26" w:rsidRDefault="00A43F9B" w:rsidP="003A1BA2">
      <w:pPr>
        <w:rPr>
          <w:rStyle w:val="Intensieveverwijzing"/>
        </w:rPr>
      </w:pPr>
      <w:r w:rsidRPr="00942F26">
        <w:rPr>
          <w:rStyle w:val="Intensieveverwijzing"/>
        </w:rPr>
        <w:t xml:space="preserve">Vertrouwen </w:t>
      </w:r>
      <w:r w:rsidR="00E4468A">
        <w:rPr>
          <w:rStyle w:val="Intensieveverwijzing"/>
        </w:rPr>
        <w:t>in het partnerschap</w:t>
      </w:r>
      <w:r w:rsidR="005F26B0">
        <w:rPr>
          <w:rStyle w:val="Intensieveverwijzing"/>
        </w:rPr>
        <w:t xml:space="preserve"> </w:t>
      </w:r>
      <w:r w:rsidRPr="00942F26">
        <w:rPr>
          <w:rStyle w:val="Intensieveverwijzing"/>
        </w:rPr>
        <w:t xml:space="preserve">draagt bij </w:t>
      </w:r>
      <w:r w:rsidR="00942F26">
        <w:rPr>
          <w:rStyle w:val="Intensieveverwijzing"/>
        </w:rPr>
        <w:t xml:space="preserve">aan </w:t>
      </w:r>
      <w:r w:rsidR="00E4468A">
        <w:rPr>
          <w:rStyle w:val="Intensieveverwijzing"/>
        </w:rPr>
        <w:t>de</w:t>
      </w:r>
      <w:r w:rsidR="00942F26">
        <w:rPr>
          <w:rStyle w:val="Intensieveverwijzing"/>
        </w:rPr>
        <w:t xml:space="preserve"> kwaliteit van het resultaat</w:t>
      </w:r>
    </w:p>
    <w:p w14:paraId="6CD8423D" w14:textId="50DD1FAE" w:rsidR="00E4468A" w:rsidRDefault="00E4468A" w:rsidP="00E4468A">
      <w:r>
        <w:t>Uit de praktijk blijkt dat v</w:t>
      </w:r>
      <w:r w:rsidRPr="00E4468A">
        <w:t xml:space="preserve">ertrouwen </w:t>
      </w:r>
      <w:r>
        <w:t>binnen het partnerschap belangrijk</w:t>
      </w:r>
      <w:r w:rsidR="0052699C">
        <w:t xml:space="preserve"> is</w:t>
      </w:r>
      <w:r>
        <w:t>, om constructief samen te werken, meer samenhang in het partnerschap te realiseren, en engagement bij alle partners te creëren en behouden.</w:t>
      </w:r>
      <w:r w:rsidR="0052699C">
        <w:t xml:space="preserve"> Deze factoren dragen op hun beurt bij aan de kwaliteit van het resultaat.</w:t>
      </w:r>
    </w:p>
    <w:p w14:paraId="570C6C6A" w14:textId="01B6F778" w:rsidR="00A43F9B" w:rsidRPr="003A1BA2" w:rsidRDefault="00A43F9B" w:rsidP="00A43F9B">
      <w:pPr>
        <w:pStyle w:val="Duidelijkcitaat"/>
      </w:pPr>
      <w:r>
        <w:t>“I</w:t>
      </w:r>
      <w:r w:rsidRPr="0047563E">
        <w:t xml:space="preserve">k denk dat we toch veel info met elkaar gedeeld hebben die we anders niet zouden delen. Op dat punt </w:t>
      </w:r>
      <w:r w:rsidR="00235D00">
        <w:t xml:space="preserve">was er </w:t>
      </w:r>
      <w:r w:rsidRPr="0047563E">
        <w:t>algemeen</w:t>
      </w:r>
      <w:r w:rsidR="00235D00">
        <w:t xml:space="preserve"> een</w:t>
      </w:r>
      <w:r w:rsidRPr="0047563E">
        <w:t xml:space="preserve"> groot vertrouwen, dat ook niet beschaamd geweest is. </w:t>
      </w:r>
      <w:r w:rsidR="008139D7">
        <w:t>Er was g</w:t>
      </w:r>
      <w:r w:rsidRPr="0047563E">
        <w:t xml:space="preserve">elijkwaardigheid </w:t>
      </w:r>
      <w:r w:rsidR="008139D7">
        <w:t xml:space="preserve">tussen </w:t>
      </w:r>
      <w:r w:rsidRPr="0047563E">
        <w:t>partners</w:t>
      </w:r>
      <w:r w:rsidR="008139D7">
        <w:t>. W</w:t>
      </w:r>
      <w:r w:rsidRPr="0047563E">
        <w:t>e zouden niet zo ver staan als nu als dat er niet geweest was h</w:t>
      </w:r>
      <w:r>
        <w:t>é</w:t>
      </w:r>
      <w:r w:rsidRPr="0047563E">
        <w:t>.</w:t>
      </w:r>
      <w:r>
        <w:t>”</w:t>
      </w:r>
    </w:p>
    <w:p w14:paraId="5827A813" w14:textId="77777777" w:rsidR="001B2CA4" w:rsidRDefault="001B2CA4">
      <w:pPr>
        <w:spacing w:after="160" w:line="259" w:lineRule="auto"/>
        <w:jc w:val="left"/>
        <w:rPr>
          <w:rStyle w:val="Intensieveverwijzing"/>
        </w:rPr>
      </w:pPr>
      <w:r>
        <w:rPr>
          <w:rStyle w:val="Intensieveverwijzing"/>
        </w:rPr>
        <w:br w:type="page"/>
      </w:r>
    </w:p>
    <w:p w14:paraId="1E40134B" w14:textId="4189A264" w:rsidR="00185B38" w:rsidRPr="00697270" w:rsidRDefault="00697270" w:rsidP="009D3DB9">
      <w:pPr>
        <w:rPr>
          <w:rStyle w:val="Intensieveverwijzing"/>
        </w:rPr>
      </w:pPr>
      <w:r w:rsidRPr="00697270">
        <w:rPr>
          <w:rStyle w:val="Intensieveverwijzing"/>
        </w:rPr>
        <w:lastRenderedPageBreak/>
        <w:t xml:space="preserve">Vertrouwen in </w:t>
      </w:r>
      <w:r w:rsidR="002336B6">
        <w:rPr>
          <w:rStyle w:val="Intensieveverwijzing"/>
        </w:rPr>
        <w:t>promotor</w:t>
      </w:r>
      <w:r w:rsidRPr="00697270">
        <w:rPr>
          <w:rStyle w:val="Intensieveverwijzing"/>
        </w:rPr>
        <w:t xml:space="preserve"> </w:t>
      </w:r>
      <w:r w:rsidR="00262489">
        <w:rPr>
          <w:rStyle w:val="Intensieveverwijzing"/>
        </w:rPr>
        <w:t>via de neutraliteit, betrouwbaarheid en geloofwaardigheid van deze actor</w:t>
      </w:r>
    </w:p>
    <w:p w14:paraId="75709D94" w14:textId="7B08A446" w:rsidR="002336B6" w:rsidRDefault="002336B6" w:rsidP="002336B6">
      <w:r>
        <w:t>Gezien de sleutelrol van de promotor, is vertrouwen in de promotor een belangrijke factor</w:t>
      </w:r>
      <w:r w:rsidR="001A21CF">
        <w:t>, zowel in de theorie als in de praktijk</w:t>
      </w:r>
      <w:r>
        <w:t>.</w:t>
      </w:r>
      <w:r w:rsidR="008C36AF">
        <w:t xml:space="preserve"> </w:t>
      </w:r>
      <w:r w:rsidR="006B35EE">
        <w:t xml:space="preserve">Dit vertrouwen </w:t>
      </w:r>
      <w:r w:rsidR="004D5F88">
        <w:t>is te winnen op verschillende aspecten:</w:t>
      </w:r>
    </w:p>
    <w:p w14:paraId="7BAA9E81" w14:textId="32B2FB39" w:rsidR="009537FE" w:rsidRPr="00522077" w:rsidRDefault="00487AD5" w:rsidP="00B751CD">
      <w:pPr>
        <w:pStyle w:val="Lijstalinea"/>
        <w:numPr>
          <w:ilvl w:val="0"/>
          <w:numId w:val="45"/>
        </w:numPr>
        <w:rPr>
          <w:color w:val="4AA9C7" w:themeColor="accent1"/>
        </w:rPr>
      </w:pPr>
      <w:r w:rsidRPr="00522077">
        <w:rPr>
          <w:color w:val="4AA9C7" w:themeColor="accent1"/>
        </w:rPr>
        <w:t>Neutraliteit</w:t>
      </w:r>
    </w:p>
    <w:p w14:paraId="447D5AF1" w14:textId="4492FF83" w:rsidR="004D5F88" w:rsidRDefault="0005645D" w:rsidP="004D5F88">
      <w:r>
        <w:t>De</w:t>
      </w:r>
      <w:r w:rsidR="00CF7AED">
        <w:t xml:space="preserve"> promotor</w:t>
      </w:r>
      <w:r>
        <w:t xml:space="preserve"> heeft</w:t>
      </w:r>
      <w:r w:rsidR="00CF7AED">
        <w:t xml:space="preserve"> een rol als vertrouwenspersoon</w:t>
      </w:r>
      <w:r w:rsidR="000113C1">
        <w:t xml:space="preserve"> binnen het partnerschap</w:t>
      </w:r>
      <w:r w:rsidR="0038527D">
        <w:t>, in het bijzonder bij meningsverschillen of een conflict tussen partners</w:t>
      </w:r>
      <w:r w:rsidR="000113C1">
        <w:t xml:space="preserve">. Vertrouwen werd dan ook opgebouwd doordat partners zien dat de promotor een neutrale houding opneemt tegenover partners bij meningsverschillen. </w:t>
      </w:r>
      <w:r w:rsidR="00DF4931">
        <w:t xml:space="preserve">Belangrijk om deze taak uit te voeren is het creëren van zichtbaarheid en beschikbaarheid (en m.a.w. voldoende tijd te hebben om de promotortaak op te nemen). Op deze manier is het mogelijk om de vinger aan de pols te houden, en op tijd in te grijpen. </w:t>
      </w:r>
      <w:r w:rsidR="000113C1">
        <w:t>Bij een partnerschap waar werd ingezet op één</w:t>
      </w:r>
      <w:r w:rsidR="00024AD3">
        <w:t>-</w:t>
      </w:r>
      <w:r w:rsidR="000113C1">
        <w:t>op</w:t>
      </w:r>
      <w:r w:rsidR="00024AD3">
        <w:t>-</w:t>
      </w:r>
      <w:r w:rsidR="000113C1">
        <w:t>één gesprekken</w:t>
      </w:r>
      <w:r w:rsidR="00522077">
        <w:t xml:space="preserve"> met elke partner om tot een consensus te komen, was er veel vertrouwen in de promotor.</w:t>
      </w:r>
    </w:p>
    <w:p w14:paraId="40E47C4E" w14:textId="1C8BCB6D" w:rsidR="00196C89" w:rsidRDefault="00495E86" w:rsidP="00196C89">
      <w:pPr>
        <w:pStyle w:val="Duidelijkcitaat"/>
      </w:pPr>
      <w:r>
        <w:t>“</w:t>
      </w:r>
      <w:r w:rsidR="00196C89" w:rsidRPr="003A092B">
        <w:t xml:space="preserve">Wij hadden inderdaad een aantal </w:t>
      </w:r>
      <w:r w:rsidR="00196C89">
        <w:t>meningsverschillen</w:t>
      </w:r>
      <w:r w:rsidR="00196C89" w:rsidRPr="003A092B">
        <w:t xml:space="preserve"> binnen ons </w:t>
      </w:r>
      <w:proofErr w:type="spellStart"/>
      <w:r w:rsidR="00196C89">
        <w:t>sub</w:t>
      </w:r>
      <w:r w:rsidR="00196C89" w:rsidRPr="003A092B">
        <w:t>thema</w:t>
      </w:r>
      <w:proofErr w:type="spellEnd"/>
      <w:r w:rsidR="00196C89" w:rsidRPr="003A092B">
        <w:t xml:space="preserve">, en </w:t>
      </w:r>
      <w:r w:rsidR="00196C89">
        <w:t xml:space="preserve">[promotor] is </w:t>
      </w:r>
      <w:r w:rsidR="00196C89" w:rsidRPr="003A092B">
        <w:t xml:space="preserve">als bemiddelaar goed tussengekomen. </w:t>
      </w:r>
      <w:r w:rsidR="00E43F1B">
        <w:t>We hebben er n</w:t>
      </w:r>
      <w:r w:rsidR="00196C89" w:rsidRPr="003A092B">
        <w:t>iet te veel tijd aan verloren.</w:t>
      </w:r>
      <w:r>
        <w:t>”</w:t>
      </w:r>
    </w:p>
    <w:p w14:paraId="18819B16" w14:textId="1D1C0A9F" w:rsidR="00196C89" w:rsidRPr="001A41FD" w:rsidRDefault="00495E86" w:rsidP="00196C89">
      <w:pPr>
        <w:pStyle w:val="Duidelijkcitaat"/>
      </w:pPr>
      <w:r>
        <w:t>“</w:t>
      </w:r>
      <w:r w:rsidR="00196C89" w:rsidRPr="003A092B">
        <w:t>Ergens een aandacht voor klachten en frustraties en wrijving tussen partijen is belangrijk om op te nemen binnen rol promotor.</w:t>
      </w:r>
      <w:r>
        <w:t>”</w:t>
      </w:r>
    </w:p>
    <w:p w14:paraId="4B1135E8" w14:textId="6AB16F87" w:rsidR="003B2DAD" w:rsidRDefault="00487AD5" w:rsidP="00B751CD">
      <w:pPr>
        <w:pStyle w:val="Lijstalinea"/>
        <w:numPr>
          <w:ilvl w:val="0"/>
          <w:numId w:val="45"/>
        </w:numPr>
        <w:rPr>
          <w:color w:val="4AA9C7" w:themeColor="accent1"/>
        </w:rPr>
      </w:pPr>
      <w:r w:rsidRPr="00522077">
        <w:rPr>
          <w:color w:val="4AA9C7" w:themeColor="accent1"/>
        </w:rPr>
        <w:t>Betrouwbaarheid</w:t>
      </w:r>
    </w:p>
    <w:p w14:paraId="0A5C2B9C" w14:textId="5D813F9E" w:rsidR="00CE1CD2" w:rsidRPr="00CE1CD2" w:rsidRDefault="003404D6" w:rsidP="00CE1CD2">
      <w:pPr>
        <w:rPr>
          <w:color w:val="4AA9C7" w:themeColor="accent1"/>
        </w:rPr>
      </w:pPr>
      <w:r>
        <w:rPr>
          <w:color w:val="auto"/>
        </w:rPr>
        <w:t>Geloof in de b</w:t>
      </w:r>
      <w:r w:rsidR="00CE1CD2" w:rsidRPr="00F778D9">
        <w:rPr>
          <w:color w:val="auto"/>
        </w:rPr>
        <w:t>etrouwbaarheid</w:t>
      </w:r>
      <w:r w:rsidR="005C6821">
        <w:rPr>
          <w:color w:val="auto"/>
        </w:rPr>
        <w:t xml:space="preserve"> van </w:t>
      </w:r>
      <w:r w:rsidR="00660A3D">
        <w:rPr>
          <w:color w:val="auto"/>
        </w:rPr>
        <w:t>de promotor</w:t>
      </w:r>
      <w:r w:rsidR="00CE1CD2" w:rsidRPr="00F778D9">
        <w:rPr>
          <w:color w:val="auto"/>
        </w:rPr>
        <w:t xml:space="preserve"> werd opgebouwd </w:t>
      </w:r>
      <w:r>
        <w:rPr>
          <w:color w:val="auto"/>
        </w:rPr>
        <w:t>door positieve ervaringen</w:t>
      </w:r>
      <w:r w:rsidR="008928E8" w:rsidRPr="00F778D9">
        <w:rPr>
          <w:color w:val="auto"/>
        </w:rPr>
        <w:t>.</w:t>
      </w:r>
      <w:r w:rsidR="00F778D9">
        <w:rPr>
          <w:color w:val="auto"/>
        </w:rPr>
        <w:t xml:space="preserve"> </w:t>
      </w:r>
      <w:r w:rsidR="004E5C22">
        <w:rPr>
          <w:color w:val="auto"/>
        </w:rPr>
        <w:t xml:space="preserve">Wanneer de promotor doorheen het traject aantoont dat </w:t>
      </w:r>
      <w:r w:rsidR="004D7222">
        <w:rPr>
          <w:color w:val="auto"/>
        </w:rPr>
        <w:t xml:space="preserve">beloftes en afspraken </w:t>
      </w:r>
      <w:r w:rsidR="004E5C22">
        <w:rPr>
          <w:color w:val="auto"/>
        </w:rPr>
        <w:t>nagekomen worden</w:t>
      </w:r>
      <w:r w:rsidR="004D7222">
        <w:rPr>
          <w:color w:val="auto"/>
        </w:rPr>
        <w:t xml:space="preserve">, bouwt </w:t>
      </w:r>
      <w:r w:rsidR="004E5C22">
        <w:rPr>
          <w:color w:val="auto"/>
        </w:rPr>
        <w:t xml:space="preserve">deze </w:t>
      </w:r>
      <w:r w:rsidR="004D7222">
        <w:rPr>
          <w:color w:val="auto"/>
        </w:rPr>
        <w:t>vertrouwen op bij de</w:t>
      </w:r>
      <w:r w:rsidR="007B7076">
        <w:rPr>
          <w:color w:val="auto"/>
        </w:rPr>
        <w:t xml:space="preserve"> partners. Open communicatie en transparantie blijkt hierin cruciaal te zijn. </w:t>
      </w:r>
      <w:r w:rsidR="00A90A48">
        <w:rPr>
          <w:color w:val="auto"/>
        </w:rPr>
        <w:t xml:space="preserve">Zo was er bij één van de partnerschappen sprake van een vertrouwensbreuk, omdat de promotor </w:t>
      </w:r>
      <w:r w:rsidR="00C22954">
        <w:rPr>
          <w:color w:val="auto"/>
        </w:rPr>
        <w:t xml:space="preserve">de begroting had ingediend </w:t>
      </w:r>
      <w:r w:rsidR="006C638B">
        <w:rPr>
          <w:color w:val="auto"/>
        </w:rPr>
        <w:t>zonder finaal nazicht door partners</w:t>
      </w:r>
      <w:r w:rsidR="00660A3D">
        <w:rPr>
          <w:color w:val="auto"/>
        </w:rPr>
        <w:t xml:space="preserve"> (omwille van de beperkte tijd in het voortraject)</w:t>
      </w:r>
      <w:r w:rsidR="006C638B">
        <w:rPr>
          <w:color w:val="auto"/>
        </w:rPr>
        <w:t>.</w:t>
      </w:r>
      <w:r w:rsidR="00732C6D">
        <w:rPr>
          <w:color w:val="auto"/>
        </w:rPr>
        <w:t xml:space="preserve"> </w:t>
      </w:r>
    </w:p>
    <w:p w14:paraId="4E29EF18" w14:textId="7A653779" w:rsidR="003B2DAD" w:rsidRDefault="00495E86" w:rsidP="003B2DAD">
      <w:pPr>
        <w:pStyle w:val="Duidelijkcitaat"/>
      </w:pPr>
      <w:r>
        <w:t>“</w:t>
      </w:r>
      <w:r w:rsidR="003B2DAD">
        <w:t xml:space="preserve">Ik had vertrouwen in [promotor], ze hadden al bepaalde dingen gedaan om ons mee te krijgen, zoals het brengen van structuur in de inhoud. Het vertrouwen was er, en zij hebben dan initiatief genomen. Voelde vertrouwd dus ik had er geen probleem mee. Ik had niet het gevoel dat alles besproken was, maar dat was </w:t>
      </w:r>
      <w:r w:rsidR="007D5B2C">
        <w:t>oké</w:t>
      </w:r>
      <w:r w:rsidR="003B2DAD">
        <w:t xml:space="preserve"> voor mij.</w:t>
      </w:r>
      <w:r>
        <w:t>”</w:t>
      </w:r>
    </w:p>
    <w:p w14:paraId="31BC9664" w14:textId="32AC6CDF" w:rsidR="00A35DCF" w:rsidRPr="00522077" w:rsidRDefault="004D7222" w:rsidP="00B751CD">
      <w:pPr>
        <w:pStyle w:val="Lijstalinea"/>
        <w:numPr>
          <w:ilvl w:val="0"/>
          <w:numId w:val="46"/>
        </w:numPr>
        <w:rPr>
          <w:color w:val="4AA9C7" w:themeColor="accent1"/>
        </w:rPr>
      </w:pPr>
      <w:r>
        <w:rPr>
          <w:color w:val="4AA9C7" w:themeColor="accent1"/>
        </w:rPr>
        <w:t>Geloofwaardigheid</w:t>
      </w:r>
    </w:p>
    <w:p w14:paraId="1E895B72" w14:textId="3794F741" w:rsidR="001C54C7" w:rsidRDefault="004D7222" w:rsidP="001C54C7">
      <w:r>
        <w:t>G</w:t>
      </w:r>
      <w:r w:rsidR="00A92B7A">
        <w:t>eloofwaardigheid van de promotor kon worden</w:t>
      </w:r>
      <w:r w:rsidR="00420B95">
        <w:t xml:space="preserve"> opgebouwd via</w:t>
      </w:r>
      <w:r w:rsidR="006B35EE">
        <w:t xml:space="preserve"> diens expertise</w:t>
      </w:r>
      <w:r w:rsidR="00077D43">
        <w:t xml:space="preserve"> en ervaring.</w:t>
      </w:r>
      <w:r w:rsidR="004D5F88">
        <w:t xml:space="preserve"> </w:t>
      </w:r>
      <w:proofErr w:type="gramStart"/>
      <w:r w:rsidR="005E56E3">
        <w:t>Indien</w:t>
      </w:r>
      <w:proofErr w:type="gramEnd"/>
      <w:r w:rsidR="005E56E3">
        <w:t xml:space="preserve"> de promotor niet alleen een coördinerende rol uitvoert maar ook werkzaam is binnen één van de </w:t>
      </w:r>
      <w:proofErr w:type="spellStart"/>
      <w:r w:rsidR="005E56E3">
        <w:t>subthema’s</w:t>
      </w:r>
      <w:proofErr w:type="spellEnd"/>
      <w:r w:rsidR="005E56E3">
        <w:t xml:space="preserve"> en mee </w:t>
      </w:r>
      <w:r w:rsidR="00077D43">
        <w:t>een uitvoerende rol opneemt,</w:t>
      </w:r>
      <w:r w:rsidR="00926417">
        <w:t xml:space="preserve"> wint de promotor ook aan geloofwaardigheid bij de andere partners.</w:t>
      </w:r>
    </w:p>
    <w:p w14:paraId="76294386" w14:textId="25CA8FFE" w:rsidR="006B35EE" w:rsidRPr="005E56E3" w:rsidRDefault="00495E86" w:rsidP="005E56E3">
      <w:pPr>
        <w:pStyle w:val="Duidelijkcitaat"/>
      </w:pPr>
      <w:r w:rsidRPr="005E56E3">
        <w:rPr>
          <w:rStyle w:val="DuidelijkcitaatChar"/>
          <w:i/>
          <w:iCs/>
        </w:rPr>
        <w:t>“</w:t>
      </w:r>
      <w:r w:rsidR="006B35EE" w:rsidRPr="005E56E3">
        <w:rPr>
          <w:rStyle w:val="DuidelijkcitaatChar"/>
          <w:i/>
          <w:iCs/>
        </w:rPr>
        <w:t>Ze heeft de methode altijd goed uitgelegd en goed gekaderd, ze heeft het vertrouwen als expert echt wel gewonnen</w:t>
      </w:r>
      <w:r w:rsidR="006B35EE" w:rsidRPr="005E56E3">
        <w:t>.</w:t>
      </w:r>
      <w:r w:rsidRPr="005E56E3">
        <w:t>”</w:t>
      </w:r>
    </w:p>
    <w:p w14:paraId="59AD5D7B" w14:textId="2126B037" w:rsidR="002C7731" w:rsidRPr="00851267" w:rsidRDefault="002C7731" w:rsidP="002C7731">
      <w:pPr>
        <w:rPr>
          <w:rStyle w:val="Intensieveverwijzing"/>
        </w:rPr>
      </w:pPr>
      <w:r w:rsidRPr="00851267">
        <w:rPr>
          <w:rStyle w:val="Intensieveverwijzing"/>
        </w:rPr>
        <w:lastRenderedPageBreak/>
        <w:t xml:space="preserve">Vertrouwen </w:t>
      </w:r>
      <w:r w:rsidR="00851267" w:rsidRPr="00851267">
        <w:rPr>
          <w:rStyle w:val="Intensieveverwijzing"/>
        </w:rPr>
        <w:t xml:space="preserve">werd opgebouwd </w:t>
      </w:r>
      <w:r w:rsidR="00116E79">
        <w:rPr>
          <w:rStyle w:val="Intensieveverwijzing"/>
        </w:rPr>
        <w:t>door positieve ervaringen</w:t>
      </w:r>
      <w:r w:rsidR="00635CDD">
        <w:rPr>
          <w:rStyle w:val="Intensieveverwijzing"/>
        </w:rPr>
        <w:t xml:space="preserve"> en heldere</w:t>
      </w:r>
      <w:r w:rsidR="00851267" w:rsidRPr="00851267">
        <w:rPr>
          <w:rStyle w:val="Intensieveverwijzing"/>
        </w:rPr>
        <w:t xml:space="preserve"> werkverdeling en </w:t>
      </w:r>
      <w:r w:rsidR="00635CDD">
        <w:rPr>
          <w:rStyle w:val="Intensieveverwijzing"/>
        </w:rPr>
        <w:t>-</w:t>
      </w:r>
      <w:r w:rsidR="00851267" w:rsidRPr="00851267">
        <w:rPr>
          <w:rStyle w:val="Intensieveverwijzing"/>
        </w:rPr>
        <w:t>afspraken</w:t>
      </w:r>
    </w:p>
    <w:p w14:paraId="19EF83D7" w14:textId="77777777" w:rsidR="003455D1" w:rsidRDefault="002E1325" w:rsidP="00D7718F">
      <w:r>
        <w:t xml:space="preserve">Naast een sterk vertrouwen in de promotor, werden nog een aantal andere factoren geïdentificeerd die </w:t>
      </w:r>
      <w:r w:rsidR="003455D1">
        <w:t xml:space="preserve">bijdragen aan </w:t>
      </w:r>
      <w:r>
        <w:t>het vertrouwen in het partnerschap</w:t>
      </w:r>
      <w:r w:rsidR="003455D1">
        <w:t>:</w:t>
      </w:r>
    </w:p>
    <w:p w14:paraId="17FFFA70" w14:textId="6F08E0B3" w:rsidR="00E75F0E" w:rsidRDefault="00E75F0E" w:rsidP="00D32ACE">
      <w:pPr>
        <w:pStyle w:val="Lijstalinea"/>
        <w:numPr>
          <w:ilvl w:val="0"/>
          <w:numId w:val="62"/>
        </w:numPr>
      </w:pPr>
      <w:proofErr w:type="gramStart"/>
      <w:r>
        <w:t>Indien</w:t>
      </w:r>
      <w:proofErr w:type="gramEnd"/>
      <w:r>
        <w:t xml:space="preserve"> de partners elkaar </w:t>
      </w:r>
      <w:r w:rsidR="003F083B">
        <w:t>reeds van tevoren kennen door eerdere samenwerkingen, was het vertrouwen al aanwezig.</w:t>
      </w:r>
    </w:p>
    <w:p w14:paraId="0088B788" w14:textId="0F2BA259" w:rsidR="003455D1" w:rsidRDefault="00151CDC" w:rsidP="00D32ACE">
      <w:pPr>
        <w:pStyle w:val="Lijstalinea"/>
        <w:numPr>
          <w:ilvl w:val="0"/>
          <w:numId w:val="62"/>
        </w:numPr>
      </w:pPr>
      <w:r>
        <w:t xml:space="preserve">Positieve ervaringen </w:t>
      </w:r>
      <w:r w:rsidR="00E75F0E">
        <w:t>in de samenwerking wanneer partners afspraken en engagement nakomen</w:t>
      </w:r>
      <w:r w:rsidR="009A53D3">
        <w:t>.</w:t>
      </w:r>
      <w:r w:rsidR="00E75F0E">
        <w:t xml:space="preserve"> Hiervoor is een heldere rolverdeling (cf. paragraaf 3.5) en een goed uitgekiend overleg- en afsprakenkader (cf. paragraaf 3.6) erg belangrijk.</w:t>
      </w:r>
    </w:p>
    <w:p w14:paraId="3C551E76" w14:textId="1B86FF27" w:rsidR="00D7718F" w:rsidRDefault="00EB43F9" w:rsidP="00D32ACE">
      <w:pPr>
        <w:pStyle w:val="Lijstalinea"/>
        <w:numPr>
          <w:ilvl w:val="0"/>
          <w:numId w:val="62"/>
        </w:numPr>
      </w:pPr>
      <w:r>
        <w:t>Het opbouwen van vertrouwen werd ook bevorderd via de organisatie van fysieke meetings. Fysieke bijeenkomsten geven ruimte aan informeel contact en persoonlijke verbinding. Heel wat partnerschappen gaven aan dat ze in toekomstige projecten toch graag meer willen inzetten op fysieke ontmoetingen, gezien ze dit een grote meerwaarde vinden (maar hier moet voldoende tijd voor zijn).</w:t>
      </w:r>
    </w:p>
    <w:p w14:paraId="666B0A82" w14:textId="0ACA98BA" w:rsidR="00AB337F" w:rsidRDefault="00495E86" w:rsidP="00EF35C0">
      <w:pPr>
        <w:pStyle w:val="Duidelijkcitaat"/>
      </w:pPr>
      <w:r>
        <w:t>“</w:t>
      </w:r>
      <w:r w:rsidR="004E07C9" w:rsidRPr="00D66E02">
        <w:t>Je kent die mensen en organisaties niet van tevoren, je komt eens bij mekaar op de werkvloer, je krijgt toch wel meer voeling. In digitale vergaderingen beperkt je u gemakkelijker tot louter professionele, dat gaat gemakkelijker bij het fysieke. Elkaar als mensen aanvoelen.</w:t>
      </w:r>
      <w:r>
        <w:t>”</w:t>
      </w:r>
    </w:p>
    <w:p w14:paraId="2F05C6FF" w14:textId="66383E58" w:rsidR="00AB337F" w:rsidRDefault="0035252A" w:rsidP="0035252A">
      <w:pPr>
        <w:pStyle w:val="Kop3"/>
      </w:pPr>
      <w:bookmarkStart w:id="33" w:name="_Toc164780462"/>
      <w:r>
        <w:t>Snelle en sterke opstart</w:t>
      </w:r>
      <w:bookmarkEnd w:id="33"/>
    </w:p>
    <w:p w14:paraId="22177EED" w14:textId="04CAED55" w:rsidR="00C82627" w:rsidRDefault="00917783" w:rsidP="0035252A">
      <w:r>
        <w:t xml:space="preserve">We sluiten het hoofdstuk af met een laatste mechanisme dat in de praktijk enorm belangrijk is gebleken, zeker gezien de korte looptijd van het project. </w:t>
      </w:r>
      <w:r w:rsidR="0035252A">
        <w:t>Enorm belangrijk voor het succes van het partnerschap, bleek een snelle en sterke opstart van de samenwerking</w:t>
      </w:r>
      <w:r w:rsidR="00A87E57">
        <w:t xml:space="preserve"> met </w:t>
      </w:r>
      <w:r w:rsidR="0083789B">
        <w:t xml:space="preserve">-van bij de start- </w:t>
      </w:r>
      <w:r w:rsidR="00A87E57">
        <w:t>de nodige structuur</w:t>
      </w:r>
      <w:r w:rsidR="0035252A">
        <w:t>. Hierin speelt de netwerkmanager een grote rol. Promotoren die sterk zijn opgestart, boden van bij de start structuur</w:t>
      </w:r>
      <w:r w:rsidR="00A87E57">
        <w:t xml:space="preserve">, via een </w:t>
      </w:r>
      <w:r w:rsidR="0035252A">
        <w:t xml:space="preserve">heldere rolverdeling, een goed uitgekiende overlegstructuur, een helder afsprakenkader met plan van aanpak en mijlpalen, duidelijke communicatiekanalen, en de nodige templates, branding, handleidingen, </w:t>
      </w:r>
      <w:proofErr w:type="gramStart"/>
      <w:r w:rsidR="0035252A">
        <w:t>… .</w:t>
      </w:r>
      <w:proofErr w:type="gramEnd"/>
    </w:p>
    <w:p w14:paraId="5DA8EA0E" w14:textId="747C2A10" w:rsidR="0035252A" w:rsidRPr="0035252A" w:rsidRDefault="00C82627" w:rsidP="0035252A">
      <w:r>
        <w:t>Idealiter wordt de nodige voorbereiding gedaan bij de uitwerking van het projectvoorstel</w:t>
      </w:r>
      <w:r w:rsidR="006D16D9">
        <w:t xml:space="preserve"> of bij de opstart van het project</w:t>
      </w:r>
      <w:r>
        <w:t xml:space="preserve">. </w:t>
      </w:r>
      <w:r w:rsidR="00C957DB">
        <w:t xml:space="preserve">Eerste stap is het -collaboratief- formuleren van heldere, gedragen, gezamenlijke doelstellingen. Aan deze doelstellingen kan vervolgens een </w:t>
      </w:r>
      <w:r w:rsidR="00E819BD">
        <w:t xml:space="preserve">sterke </w:t>
      </w:r>
      <w:r w:rsidR="0035252A">
        <w:t xml:space="preserve">netwerkstructuur, </w:t>
      </w:r>
      <w:r w:rsidR="00E819BD">
        <w:t xml:space="preserve">goede en heldere </w:t>
      </w:r>
      <w:r w:rsidR="0035252A">
        <w:t xml:space="preserve">rolverdeling, </w:t>
      </w:r>
      <w:r w:rsidR="00E819BD">
        <w:t xml:space="preserve">alsook een sterk uitgekiende </w:t>
      </w:r>
      <w:r w:rsidR="0035252A">
        <w:t xml:space="preserve">overlegstructuur en </w:t>
      </w:r>
      <w:r w:rsidR="009B323D">
        <w:t xml:space="preserve">een </w:t>
      </w:r>
      <w:r w:rsidR="00244C5D">
        <w:t xml:space="preserve">duidelijk </w:t>
      </w:r>
      <w:r w:rsidR="0035252A">
        <w:t>afsprakenkader aan opgehangen worden.</w:t>
      </w:r>
    </w:p>
    <w:p w14:paraId="29B2DE07" w14:textId="2A228D49" w:rsidR="004C19D1" w:rsidRDefault="00216919" w:rsidP="00BB6CF9">
      <w:pPr>
        <w:pStyle w:val="Kop2"/>
      </w:pPr>
      <w:bookmarkStart w:id="34" w:name="_Toc164780463"/>
      <w:proofErr w:type="spellStart"/>
      <w:r>
        <w:lastRenderedPageBreak/>
        <w:t>Outcomes</w:t>
      </w:r>
      <w:proofErr w:type="spellEnd"/>
      <w:r w:rsidR="00F30123">
        <w:t xml:space="preserve"> van de partnerschappen</w:t>
      </w:r>
      <w:bookmarkEnd w:id="34"/>
    </w:p>
    <w:p w14:paraId="1D80A875" w14:textId="641D1E8E" w:rsidR="00681088" w:rsidRDefault="00F23ACA" w:rsidP="009D3DB9">
      <w:r w:rsidRPr="00F23ACA">
        <w:t>Het was niet de opdracht van deze deelevaluatie om het resultaat van de oproep en de projecten te evalueren</w:t>
      </w:r>
      <w:r w:rsidR="001E25F7">
        <w:t xml:space="preserve">, wel om vast te stellen welke mogelijke </w:t>
      </w:r>
      <w:proofErr w:type="spellStart"/>
      <w:r w:rsidR="001E25F7">
        <w:t>outcomes</w:t>
      </w:r>
      <w:proofErr w:type="spellEnd"/>
      <w:r w:rsidR="001E25F7">
        <w:t xml:space="preserve"> </w:t>
      </w:r>
      <w:r w:rsidR="00C337A4">
        <w:t>naar voor komen</w:t>
      </w:r>
      <w:r w:rsidR="001E25F7">
        <w:t xml:space="preserve"> bij goed werkende partnerschappen. </w:t>
      </w:r>
      <w:r w:rsidRPr="00F23ACA">
        <w:t xml:space="preserve"> </w:t>
      </w:r>
      <w:r w:rsidR="001E25F7">
        <w:t>V</w:t>
      </w:r>
      <w:r w:rsidR="00551890">
        <w:t xml:space="preserve">olgende </w:t>
      </w:r>
      <w:proofErr w:type="spellStart"/>
      <w:r w:rsidR="00551890">
        <w:t>outcomes</w:t>
      </w:r>
      <w:proofErr w:type="spellEnd"/>
      <w:r w:rsidR="00551890">
        <w:t xml:space="preserve"> </w:t>
      </w:r>
      <w:r w:rsidR="001E25F7">
        <w:t xml:space="preserve">werden </w:t>
      </w:r>
      <w:r w:rsidR="00C337A4">
        <w:t>geïdentificeerd</w:t>
      </w:r>
      <w:r w:rsidR="00551890">
        <w:t>:</w:t>
      </w:r>
    </w:p>
    <w:p w14:paraId="2FBAE8DF" w14:textId="6B03A7C6" w:rsidR="00551890" w:rsidRDefault="00143C87" w:rsidP="00C337A4">
      <w:pPr>
        <w:pStyle w:val="Lijstalinea"/>
        <w:numPr>
          <w:ilvl w:val="0"/>
          <w:numId w:val="48"/>
        </w:numPr>
        <w:spacing w:before="0" w:after="0"/>
      </w:pPr>
      <w:r>
        <w:t>Opzetten van innovatieve, toekomstgerichte opleidingen</w:t>
      </w:r>
    </w:p>
    <w:p w14:paraId="772BD2FD" w14:textId="2FB08EEC" w:rsidR="00143C87" w:rsidRDefault="0063596F" w:rsidP="00D32ACE">
      <w:pPr>
        <w:pStyle w:val="Lijstalinea"/>
        <w:numPr>
          <w:ilvl w:val="0"/>
          <w:numId w:val="67"/>
        </w:numPr>
        <w:spacing w:before="0" w:after="0"/>
      </w:pPr>
      <w:r>
        <w:t xml:space="preserve">Competentie- en expertiseopbouw </w:t>
      </w:r>
    </w:p>
    <w:p w14:paraId="21B31EC5" w14:textId="7F3EE326" w:rsidR="0063596F" w:rsidRDefault="0063596F" w:rsidP="00D32ACE">
      <w:pPr>
        <w:pStyle w:val="Lijstalinea"/>
        <w:numPr>
          <w:ilvl w:val="0"/>
          <w:numId w:val="67"/>
        </w:numPr>
        <w:spacing w:before="0" w:after="0"/>
      </w:pPr>
      <w:r>
        <w:t>Netwerkopbouw</w:t>
      </w:r>
    </w:p>
    <w:p w14:paraId="7CAC8FE3" w14:textId="5DDAC009" w:rsidR="0063596F" w:rsidRPr="009D3DB9" w:rsidRDefault="003E5168" w:rsidP="00D32ACE">
      <w:pPr>
        <w:pStyle w:val="Lijstalinea"/>
        <w:numPr>
          <w:ilvl w:val="0"/>
          <w:numId w:val="67"/>
        </w:numPr>
        <w:spacing w:before="0"/>
      </w:pPr>
      <w:r>
        <w:t xml:space="preserve">Versterkt </w:t>
      </w:r>
      <w:proofErr w:type="spellStart"/>
      <w:r>
        <w:t>netwerkdenken</w:t>
      </w:r>
      <w:proofErr w:type="spellEnd"/>
    </w:p>
    <w:p w14:paraId="0AD0B213" w14:textId="2C148BA4" w:rsidR="005A375F" w:rsidRPr="005A375F" w:rsidRDefault="00143C87" w:rsidP="005A375F">
      <w:pPr>
        <w:rPr>
          <w:rStyle w:val="Intensieveverwijzing"/>
        </w:rPr>
      </w:pPr>
      <w:r>
        <w:rPr>
          <w:rStyle w:val="Intensieveverwijzing"/>
        </w:rPr>
        <w:t>Opzetten van innovatieve, toekomstgerichte opleidingen</w:t>
      </w:r>
    </w:p>
    <w:p w14:paraId="25770674" w14:textId="4653B20F" w:rsidR="005A1D97" w:rsidRDefault="005A1D97" w:rsidP="005A1D97">
      <w:pPr>
        <w:spacing w:before="120" w:after="120" w:line="240" w:lineRule="auto"/>
      </w:pPr>
      <w:r w:rsidRPr="003F2273">
        <w:t xml:space="preserve">Binnen de oproep was het einddoel het opzetten van innovatieve, toekomstgerichte opleidingen. Gezien de korte looptijd, gaven de partners aan geslaagd te zijn in de opzet, en was er tevredenheid met het eindresultaat. </w:t>
      </w:r>
      <w:r w:rsidR="002F5164">
        <w:t xml:space="preserve">Het partnerschap heeft er enerzijds voor gezorgd dat de kennis, expertise en vaardigheden werden gebundeld, en anderzijds dat </w:t>
      </w:r>
      <w:r w:rsidR="00502216">
        <w:t>via feedback uit verschillende hoeken het resultaat</w:t>
      </w:r>
      <w:r w:rsidR="00B8519B">
        <w:t xml:space="preserve"> sterker</w:t>
      </w:r>
      <w:r w:rsidR="00D937BE">
        <w:t xml:space="preserve"> en innovatiever</w:t>
      </w:r>
      <w:r w:rsidR="00B8519B">
        <w:t xml:space="preserve"> werd.</w:t>
      </w:r>
      <w:r w:rsidR="00F53C06">
        <w:t xml:space="preserve"> Enkele reacties vanuit de partnerschappen over het resultaat:</w:t>
      </w:r>
    </w:p>
    <w:p w14:paraId="2D353A38" w14:textId="5100E666" w:rsidR="00B8519B" w:rsidRDefault="00495E86" w:rsidP="00B8519B">
      <w:pPr>
        <w:pStyle w:val="Duidelijkcitaat"/>
      </w:pPr>
      <w:r>
        <w:t>“</w:t>
      </w:r>
      <w:r w:rsidR="00B8519B">
        <w:t>W</w:t>
      </w:r>
      <w:r w:rsidR="00B8519B" w:rsidRPr="00C03AF0">
        <w:t>ij</w:t>
      </w:r>
      <w:r w:rsidR="00B8519B">
        <w:t xml:space="preserve"> zijn</w:t>
      </w:r>
      <w:r w:rsidR="00B8519B" w:rsidRPr="00C03AF0">
        <w:t xml:space="preserve"> </w:t>
      </w:r>
      <w:r w:rsidR="00C03AF0" w:rsidRPr="00C03AF0">
        <w:t xml:space="preserve">ook wel heel tevreden met het resultaat. Uiteindelijk zouden wij niet zo’n sterke inhoudelijke focus gehad kunnen hebben als wij </w:t>
      </w:r>
      <w:r w:rsidR="00B8519B">
        <w:t>[partner]</w:t>
      </w:r>
      <w:r w:rsidR="00C03AF0" w:rsidRPr="00C03AF0">
        <w:t xml:space="preserve"> niet hadden. Zij hebben die academische kennis </w:t>
      </w:r>
      <w:r w:rsidR="00B8519B">
        <w:t>d</w:t>
      </w:r>
      <w:r w:rsidR="00B8519B" w:rsidRPr="00C03AF0">
        <w:t>at</w:t>
      </w:r>
      <w:r w:rsidR="00C03AF0" w:rsidRPr="00C03AF0">
        <w:t xml:space="preserve"> wij ontbreken. Wij </w:t>
      </w:r>
      <w:r w:rsidR="00B8519B">
        <w:t xml:space="preserve">hebben </w:t>
      </w:r>
      <w:r w:rsidR="00C03AF0" w:rsidRPr="00C03AF0">
        <w:t>dan wel</w:t>
      </w:r>
      <w:r w:rsidR="00C03AF0">
        <w:t xml:space="preserve"> </w:t>
      </w:r>
      <w:r w:rsidR="00B8519B">
        <w:t>een</w:t>
      </w:r>
      <w:r w:rsidR="00B8519B" w:rsidRPr="00C03AF0">
        <w:t xml:space="preserve"> </w:t>
      </w:r>
      <w:r w:rsidR="00C03AF0" w:rsidRPr="00C03AF0">
        <w:t>didactisch team dat veel ervaring had in omzetten naar e-</w:t>
      </w:r>
      <w:proofErr w:type="spellStart"/>
      <w:r w:rsidR="00C03AF0" w:rsidRPr="00C03AF0">
        <w:t>learning</w:t>
      </w:r>
      <w:proofErr w:type="spellEnd"/>
      <w:r w:rsidR="00B8519B">
        <w:t>,</w:t>
      </w:r>
      <w:r w:rsidR="00C03AF0">
        <w:t xml:space="preserve"> </w:t>
      </w:r>
      <w:r w:rsidR="00C03AF0" w:rsidRPr="00C03AF0">
        <w:t xml:space="preserve">en dan </w:t>
      </w:r>
      <w:r w:rsidR="00B8519B">
        <w:t>was er [partner]</w:t>
      </w:r>
      <w:r w:rsidR="00C03AF0" w:rsidRPr="00C03AF0">
        <w:t xml:space="preserve"> die</w:t>
      </w:r>
      <w:r w:rsidR="00C03AF0">
        <w:t xml:space="preserve"> </w:t>
      </w:r>
      <w:r w:rsidR="00B8519B">
        <w:t>de</w:t>
      </w:r>
      <w:r w:rsidR="00B8519B" w:rsidRPr="00C03AF0">
        <w:t xml:space="preserve"> </w:t>
      </w:r>
      <w:r w:rsidR="00C03AF0" w:rsidRPr="00C03AF0">
        <w:t xml:space="preserve">methodiek heeft bepaald </w:t>
      </w:r>
      <w:r w:rsidR="00B8519B">
        <w:t>van</w:t>
      </w:r>
      <w:r w:rsidR="00B8519B" w:rsidRPr="00C03AF0">
        <w:t xml:space="preserve">uit </w:t>
      </w:r>
      <w:r w:rsidR="00B8519B">
        <w:t>haar</w:t>
      </w:r>
      <w:r w:rsidR="00C03AF0">
        <w:t xml:space="preserve"> </w:t>
      </w:r>
      <w:r w:rsidR="00C03AF0" w:rsidRPr="00C03AF0">
        <w:t>achtergrond</w:t>
      </w:r>
      <w:r w:rsidR="00B8519B" w:rsidRPr="00C03AF0">
        <w:t>.</w:t>
      </w:r>
      <w:r w:rsidR="00C03AF0" w:rsidRPr="00C03AF0">
        <w:t xml:space="preserve"> Dat kwam heel mooi samen. En </w:t>
      </w:r>
      <w:r w:rsidR="00B8519B">
        <w:t>[partner]</w:t>
      </w:r>
      <w:r w:rsidR="00C03AF0" w:rsidRPr="00C03AF0">
        <w:t xml:space="preserve"> ook feedback over aanpak en wat er opgenomen werd. Heel blij en zeker van plan dat ook nog in te zetten.</w:t>
      </w:r>
      <w:r>
        <w:t>”</w:t>
      </w:r>
    </w:p>
    <w:p w14:paraId="0C1C5189" w14:textId="7FEEEB2F" w:rsidR="00B8519B" w:rsidRDefault="00495E86" w:rsidP="00B8519B">
      <w:pPr>
        <w:pStyle w:val="Duidelijkcitaat"/>
      </w:pPr>
      <w:r>
        <w:t>“</w:t>
      </w:r>
      <w:r w:rsidR="00B8519B">
        <w:t>Wij zijn</w:t>
      </w:r>
      <w:r w:rsidR="00B8519B" w:rsidRPr="00B84192">
        <w:t xml:space="preserve"> blij met </w:t>
      </w:r>
      <w:r w:rsidR="00B8519B">
        <w:t xml:space="preserve">het </w:t>
      </w:r>
      <w:r w:rsidR="00B8519B" w:rsidRPr="00B84192">
        <w:t>resultaat</w:t>
      </w:r>
      <w:r w:rsidR="00B8519B">
        <w:t xml:space="preserve">, we hebben </w:t>
      </w:r>
      <w:r w:rsidR="00B8519B" w:rsidRPr="00B84192">
        <w:t xml:space="preserve">veel feedback gekregen doorheen het proces. </w:t>
      </w:r>
      <w:r w:rsidR="00B8519B">
        <w:t>Het is n</w:t>
      </w:r>
      <w:r w:rsidR="00B8519B" w:rsidRPr="00B84192">
        <w:t xml:space="preserve">uttig geweest zowel partners als klankbordgroep als </w:t>
      </w:r>
      <w:proofErr w:type="spellStart"/>
      <w:r w:rsidR="00B8519B" w:rsidRPr="00B84192">
        <w:t>pitches</w:t>
      </w:r>
      <w:proofErr w:type="spellEnd"/>
      <w:r w:rsidR="00B8519B" w:rsidRPr="00B84192">
        <w:t xml:space="preserve"> continu proces van aanpassen en hoop dat het zo toch tot iets beters heeft geleid.</w:t>
      </w:r>
      <w:r>
        <w:t>”</w:t>
      </w:r>
    </w:p>
    <w:p w14:paraId="267FB3AA" w14:textId="7F89ECE6" w:rsidR="00B8519B" w:rsidRPr="00B8519B" w:rsidRDefault="00495E86" w:rsidP="00F53C06">
      <w:pPr>
        <w:pStyle w:val="Duidelijkcitaat"/>
      </w:pPr>
      <w:r>
        <w:t>“</w:t>
      </w:r>
      <w:r w:rsidR="00F53C06" w:rsidRPr="0001092E">
        <w:t>Op LinkedI</w:t>
      </w:r>
      <w:r>
        <w:t>n</w:t>
      </w:r>
      <w:r w:rsidR="00F53C06" w:rsidRPr="0001092E">
        <w:t xml:space="preserve"> waren er mensen die zeiden dat het de meest impactvolle opleiding was die ze al hadden gehad.</w:t>
      </w:r>
      <w:r>
        <w:t>”</w:t>
      </w:r>
    </w:p>
    <w:p w14:paraId="0106E9DD" w14:textId="00A19F8B" w:rsidR="005A1D97" w:rsidRDefault="000C5870" w:rsidP="005A1D97">
      <w:pPr>
        <w:spacing w:before="120" w:after="120" w:line="240" w:lineRule="auto"/>
      </w:pPr>
      <w:r>
        <w:t>Wel werd</w:t>
      </w:r>
      <w:r w:rsidR="005A1D97" w:rsidRPr="003F2273">
        <w:t xml:space="preserve"> aangegeven dat er meer tijd nodig was om ook tot een volwaardig geteste, gevalideerde opleiding te komen, en dat er nog kansen gemist waren om tot meer synergie te komen tussen de opleidingen binnen eenzelfde thema. </w:t>
      </w:r>
      <w:r w:rsidR="00297CB9">
        <w:t>De looptijd van het project is vooral gegaan naar het ontwikkelen van de individuele opleidingen zelf.</w:t>
      </w:r>
    </w:p>
    <w:p w14:paraId="47067C06" w14:textId="177D0282" w:rsidR="004A3546" w:rsidRDefault="00495E86" w:rsidP="004A3546">
      <w:pPr>
        <w:pStyle w:val="Duidelijkcitaat"/>
      </w:pPr>
      <w:r>
        <w:t>“</w:t>
      </w:r>
      <w:r w:rsidR="004A3546" w:rsidRPr="007715FF">
        <w:t xml:space="preserve">Als ik toch kritiek mag geven… ik denk door de tijdsdruk was er denk ik maar in beperkte vorm mogelijkheid tot feedback van eindgebruikers. Er was wel een klankbord en daar zijn wel doorheen de opleiding dingen naar voren gekomen, </w:t>
      </w:r>
      <w:proofErr w:type="spellStart"/>
      <w:r w:rsidR="004A3546" w:rsidRPr="007715FF">
        <w:t>testles</w:t>
      </w:r>
      <w:proofErr w:type="spellEnd"/>
      <w:r w:rsidR="004A3546" w:rsidRPr="007715FF">
        <w:t xml:space="preserve"> georganiseerd, maar </w:t>
      </w:r>
      <w:r w:rsidR="004A3546">
        <w:t xml:space="preserve">er was </w:t>
      </w:r>
      <w:r w:rsidR="004A3546" w:rsidRPr="007715FF">
        <w:t>maar beperkte draagkracht.</w:t>
      </w:r>
      <w:r>
        <w:t>”</w:t>
      </w:r>
    </w:p>
    <w:p w14:paraId="7DF3E1A6" w14:textId="6429F03C" w:rsidR="00820C7B" w:rsidRDefault="00495E86" w:rsidP="00820C7B">
      <w:pPr>
        <w:pStyle w:val="Duidelijkcitaat"/>
      </w:pPr>
      <w:r>
        <w:lastRenderedPageBreak/>
        <w:t>“</w:t>
      </w:r>
      <w:r w:rsidR="00820C7B">
        <w:t xml:space="preserve">[…] </w:t>
      </w:r>
      <w:r w:rsidR="00820C7B" w:rsidRPr="007715FF">
        <w:t>maar voor mij persoonlijk wa</w:t>
      </w:r>
      <w:r w:rsidR="00820C7B">
        <w:t xml:space="preserve">s </w:t>
      </w:r>
      <w:r w:rsidR="00820C7B" w:rsidRPr="007715FF">
        <w:t>er misschien meer bevestiging nodig</w:t>
      </w:r>
      <w:r w:rsidR="00820C7B">
        <w:t xml:space="preserve"> vanuit de eindgebruikers</w:t>
      </w:r>
      <w:r w:rsidR="00820C7B" w:rsidRPr="007715FF">
        <w:t xml:space="preserve"> om stijl, inhoud, manier van presenteren meer te kunnen finetunen.</w:t>
      </w:r>
      <w:r>
        <w:t>”</w:t>
      </w:r>
    </w:p>
    <w:p w14:paraId="6430A67B" w14:textId="72D0EE12" w:rsidR="003036EE" w:rsidRPr="00297CB9" w:rsidRDefault="00495E86" w:rsidP="00297CB9">
      <w:pPr>
        <w:pStyle w:val="Duidelijkcitaat"/>
      </w:pPr>
      <w:r>
        <w:t>“</w:t>
      </w:r>
      <w:proofErr w:type="gramStart"/>
      <w:r w:rsidR="00820C7B">
        <w:t>Indien</w:t>
      </w:r>
      <w:proofErr w:type="gramEnd"/>
      <w:r w:rsidR="00820C7B">
        <w:t xml:space="preserve"> we </w:t>
      </w:r>
      <w:r w:rsidR="00820C7B" w:rsidRPr="00234FD5">
        <w:t>meer tijd hadden</w:t>
      </w:r>
      <w:r w:rsidR="00820C7B">
        <w:t>, hadden</w:t>
      </w:r>
      <w:r w:rsidR="00820C7B" w:rsidRPr="00234FD5">
        <w:t xml:space="preserve"> we kunnen werken aan de samenhang tussen de </w:t>
      </w:r>
      <w:proofErr w:type="spellStart"/>
      <w:r w:rsidR="00820C7B">
        <w:t>sub</w:t>
      </w:r>
      <w:r w:rsidR="00820C7B" w:rsidRPr="00234FD5">
        <w:t>thema’s</w:t>
      </w:r>
      <w:proofErr w:type="spellEnd"/>
      <w:r w:rsidR="00820C7B" w:rsidRPr="00234FD5">
        <w:t xml:space="preserve"> en meer cursist kunnen sturen. Dat had beter gekund.</w:t>
      </w:r>
      <w:r>
        <w:t>”</w:t>
      </w:r>
    </w:p>
    <w:p w14:paraId="0811825D" w14:textId="356DF188" w:rsidR="00614353" w:rsidRPr="00460F1C" w:rsidRDefault="00614353" w:rsidP="003036EE">
      <w:pPr>
        <w:rPr>
          <w:lang w:val="nl-BE"/>
        </w:rPr>
      </w:pPr>
      <w:r w:rsidRPr="00460F1C">
        <w:rPr>
          <w:lang w:val="nl-BE"/>
        </w:rPr>
        <w:t xml:space="preserve">Het project voorzag geen budget of tijd om een valorisatiestrategie op te zetten. </w:t>
      </w:r>
      <w:r w:rsidR="00460F1C" w:rsidRPr="00460F1C">
        <w:rPr>
          <w:lang w:val="nl-BE"/>
        </w:rPr>
        <w:t>Het is nu aan de organisaties zelf om te bepalen wat er verder met de opleidingen gebeurt. Er werd aangegeven dat dit jammer is, en dat men hoopt op een vervolgproject om hier</w:t>
      </w:r>
      <w:r w:rsidR="00EC6FD9">
        <w:rPr>
          <w:lang w:val="nl-BE"/>
        </w:rPr>
        <w:t xml:space="preserve"> </w:t>
      </w:r>
      <w:r w:rsidR="00460F1C" w:rsidRPr="00460F1C">
        <w:rPr>
          <w:lang w:val="nl-BE"/>
        </w:rPr>
        <w:t>ook echt een vervolg aan te kunnen geven.</w:t>
      </w:r>
      <w:r w:rsidRPr="00460F1C">
        <w:rPr>
          <w:lang w:val="nl-BE"/>
        </w:rPr>
        <w:t xml:space="preserve"> </w:t>
      </w:r>
    </w:p>
    <w:p w14:paraId="3CEB4E9E" w14:textId="2F5F1E10" w:rsidR="003036EE" w:rsidRPr="00460F1C" w:rsidRDefault="00495E86" w:rsidP="00460F1C">
      <w:pPr>
        <w:pStyle w:val="Duidelijkcitaat"/>
        <w:rPr>
          <w:lang w:val="nl-BE"/>
        </w:rPr>
      </w:pPr>
      <w:r>
        <w:rPr>
          <w:lang w:val="nl-BE"/>
        </w:rPr>
        <w:t>“</w:t>
      </w:r>
      <w:r w:rsidR="00460F1C">
        <w:rPr>
          <w:lang w:val="nl-BE"/>
        </w:rPr>
        <w:t>[…]</w:t>
      </w:r>
      <w:r w:rsidR="003036EE" w:rsidRPr="009166F3">
        <w:rPr>
          <w:lang w:val="nl-BE"/>
        </w:rPr>
        <w:t xml:space="preserve"> maar nu moet er nog voor gezorgd worden dat de opleidingen vorm krijgen, en moet er nog ‘promotie’ gebeuren. Het zou mooi zijn van </w:t>
      </w:r>
      <w:r>
        <w:rPr>
          <w:lang w:val="nl-BE"/>
        </w:rPr>
        <w:t>Europa WSE</w:t>
      </w:r>
      <w:r w:rsidR="003036EE" w:rsidRPr="009166F3">
        <w:rPr>
          <w:lang w:val="nl-BE"/>
        </w:rPr>
        <w:t xml:space="preserve"> dat </w:t>
      </w:r>
      <w:r w:rsidR="00460F1C">
        <w:rPr>
          <w:lang w:val="nl-BE"/>
        </w:rPr>
        <w:t>w</w:t>
      </w:r>
      <w:r w:rsidR="003036EE" w:rsidRPr="009166F3">
        <w:rPr>
          <w:lang w:val="nl-BE"/>
        </w:rPr>
        <w:t xml:space="preserve">e een soort ‘bonus’ </w:t>
      </w:r>
      <w:r w:rsidR="00460F1C">
        <w:rPr>
          <w:lang w:val="nl-BE"/>
        </w:rPr>
        <w:t>kregen</w:t>
      </w:r>
      <w:r w:rsidR="003036EE" w:rsidRPr="009166F3">
        <w:rPr>
          <w:lang w:val="nl-BE"/>
        </w:rPr>
        <w:t xml:space="preserve">, voor goede opleidingen. </w:t>
      </w:r>
      <w:r w:rsidR="00460F1C">
        <w:rPr>
          <w:lang w:val="nl-BE"/>
        </w:rPr>
        <w:t>[…]. Dat</w:t>
      </w:r>
      <w:r w:rsidR="003036EE" w:rsidRPr="009166F3">
        <w:rPr>
          <w:lang w:val="nl-BE"/>
        </w:rPr>
        <w:t xml:space="preserve"> zou het een mooie stimulans zijn om de opleidingen in de markt te zetten.</w:t>
      </w:r>
      <w:r>
        <w:rPr>
          <w:lang w:val="nl-BE"/>
        </w:rPr>
        <w:t>”</w:t>
      </w:r>
    </w:p>
    <w:p w14:paraId="4490048E" w14:textId="58D6E6E9" w:rsidR="0042309D" w:rsidRDefault="004710C9" w:rsidP="0042309D">
      <w:pPr>
        <w:rPr>
          <w:rStyle w:val="Intensieveverwijzing"/>
        </w:rPr>
      </w:pPr>
      <w:r>
        <w:rPr>
          <w:rStyle w:val="Intensieveverwijzing"/>
        </w:rPr>
        <w:t>C</w:t>
      </w:r>
      <w:r w:rsidR="0042309D">
        <w:rPr>
          <w:rStyle w:val="Intensieveverwijzing"/>
        </w:rPr>
        <w:t>ompetentie-</w:t>
      </w:r>
      <w:r w:rsidR="0026200D">
        <w:rPr>
          <w:rStyle w:val="Intensieveverwijzing"/>
        </w:rPr>
        <w:t xml:space="preserve"> en expertise</w:t>
      </w:r>
      <w:r w:rsidR="0042309D">
        <w:rPr>
          <w:rStyle w:val="Intensieveverwijzing"/>
        </w:rPr>
        <w:t xml:space="preserve">opbouw bij </w:t>
      </w:r>
      <w:r w:rsidR="00EE5E0D">
        <w:rPr>
          <w:rStyle w:val="Intensieveverwijzing"/>
        </w:rPr>
        <w:t>betrokken actoren</w:t>
      </w:r>
    </w:p>
    <w:p w14:paraId="74F2D873" w14:textId="479216DB" w:rsidR="0048775A" w:rsidRPr="003F2273" w:rsidRDefault="00894F7E" w:rsidP="0048775A">
      <w:r w:rsidRPr="0048775A">
        <w:rPr>
          <w:lang w:val="nl-BE"/>
        </w:rPr>
        <w:t>De partners</w:t>
      </w:r>
      <w:r w:rsidR="0048775A">
        <w:rPr>
          <w:lang w:val="nl-BE"/>
        </w:rPr>
        <w:t xml:space="preserve"> geven aan</w:t>
      </w:r>
      <w:r w:rsidRPr="0048775A">
        <w:rPr>
          <w:lang w:val="nl-BE"/>
        </w:rPr>
        <w:t xml:space="preserve"> </w:t>
      </w:r>
      <w:r w:rsidR="0048775A" w:rsidRPr="003F2273">
        <w:t xml:space="preserve">kennis en expertise te hebben opgedaan door deelname aan het project, zowel inhoudelijk als procesmatig. Dit doordat het project de kans gaf om hun eigen inhoudelijke kennis en expertise uit te diepen, maar ook door te leren van andere partners. Daarnaast werd er ook geleerd uit het proces, samenwerking in partnerschappen, en is er nuttige ervaring opgedaan die kan worden meegenomen naar nieuwe oproepen. </w:t>
      </w:r>
    </w:p>
    <w:p w14:paraId="2F77A9B9" w14:textId="78845DE1" w:rsidR="00127715" w:rsidRDefault="00495E86" w:rsidP="00467FC9">
      <w:pPr>
        <w:pStyle w:val="Duidelijkcitaat"/>
        <w:rPr>
          <w:rStyle w:val="Intensieveverwijzing"/>
        </w:rPr>
      </w:pPr>
      <w:r>
        <w:rPr>
          <w:lang w:val="nl-BE"/>
        </w:rPr>
        <w:t>“</w:t>
      </w:r>
      <w:r w:rsidR="00FA7D39">
        <w:rPr>
          <w:lang w:val="nl-BE"/>
        </w:rPr>
        <w:t>Ik heb er v</w:t>
      </w:r>
      <w:r w:rsidR="00127715" w:rsidRPr="00162EDF">
        <w:rPr>
          <w:lang w:val="nl-BE"/>
        </w:rPr>
        <w:t xml:space="preserve">eel uit geleerd omdat </w:t>
      </w:r>
      <w:r w:rsidR="00127715">
        <w:rPr>
          <w:lang w:val="nl-BE"/>
        </w:rPr>
        <w:t xml:space="preserve">[partner] </w:t>
      </w:r>
      <w:r w:rsidR="00127715" w:rsidRPr="00162EDF">
        <w:rPr>
          <w:lang w:val="nl-BE"/>
        </w:rPr>
        <w:t xml:space="preserve">heel expliciete expertise had, alle partners </w:t>
      </w:r>
      <w:r w:rsidR="00127715">
        <w:rPr>
          <w:lang w:val="nl-BE"/>
        </w:rPr>
        <w:t xml:space="preserve">waren </w:t>
      </w:r>
      <w:r w:rsidR="00127715" w:rsidRPr="00162EDF">
        <w:rPr>
          <w:lang w:val="nl-BE"/>
        </w:rPr>
        <w:t xml:space="preserve">complementair. </w:t>
      </w:r>
      <w:r w:rsidR="00127715">
        <w:rPr>
          <w:lang w:val="nl-BE"/>
        </w:rPr>
        <w:t xml:space="preserve">Ik heb ook </w:t>
      </w:r>
      <w:r w:rsidR="00127715" w:rsidRPr="00162EDF">
        <w:rPr>
          <w:lang w:val="nl-BE"/>
        </w:rPr>
        <w:t>veel geleer</w:t>
      </w:r>
      <w:r w:rsidR="00127715">
        <w:rPr>
          <w:lang w:val="nl-BE"/>
        </w:rPr>
        <w:t>d</w:t>
      </w:r>
      <w:r w:rsidR="00127715" w:rsidRPr="00162EDF">
        <w:rPr>
          <w:lang w:val="nl-BE"/>
        </w:rPr>
        <w:t xml:space="preserve"> om nu calls te schrijven. Al die Europese calls die sterk inzetten op</w:t>
      </w:r>
      <w:r w:rsidR="00127715">
        <w:rPr>
          <w:lang w:val="nl-BE"/>
        </w:rPr>
        <w:t xml:space="preserve"> de</w:t>
      </w:r>
      <w:r w:rsidR="00127715" w:rsidRPr="00162EDF">
        <w:rPr>
          <w:lang w:val="nl-BE"/>
        </w:rPr>
        <w:t xml:space="preserve"> detectie </w:t>
      </w:r>
      <w:r w:rsidR="00127715">
        <w:rPr>
          <w:lang w:val="nl-BE"/>
        </w:rPr>
        <w:t xml:space="preserve">van </w:t>
      </w:r>
      <w:proofErr w:type="spellStart"/>
      <w:r w:rsidR="00127715" w:rsidRPr="00162EDF">
        <w:rPr>
          <w:lang w:val="nl-BE"/>
        </w:rPr>
        <w:t>gaps</w:t>
      </w:r>
      <w:proofErr w:type="spellEnd"/>
      <w:r w:rsidR="00127715" w:rsidRPr="00162EDF">
        <w:rPr>
          <w:lang w:val="nl-BE"/>
        </w:rPr>
        <w:t xml:space="preserve"> en concrete curriculumontwikkeling. </w:t>
      </w:r>
      <w:r w:rsidR="00127715">
        <w:rPr>
          <w:lang w:val="nl-BE"/>
        </w:rPr>
        <w:t>Voor d</w:t>
      </w:r>
      <w:r w:rsidR="00127715" w:rsidRPr="00162EDF">
        <w:rPr>
          <w:lang w:val="nl-BE"/>
        </w:rPr>
        <w:t>e call die ik nu aan het schrijven</w:t>
      </w:r>
      <w:r w:rsidR="00127715">
        <w:rPr>
          <w:lang w:val="nl-BE"/>
        </w:rPr>
        <w:t xml:space="preserve"> ben,</w:t>
      </w:r>
      <w:r w:rsidR="00127715" w:rsidRPr="00162EDF">
        <w:rPr>
          <w:lang w:val="nl-BE"/>
        </w:rPr>
        <w:t xml:space="preserve"> hou ik goed in mijn hoofd van wat er gebeurd is in </w:t>
      </w:r>
      <w:r w:rsidR="00127715">
        <w:rPr>
          <w:lang w:val="nl-BE"/>
        </w:rPr>
        <w:t xml:space="preserve">dit </w:t>
      </w:r>
      <w:r w:rsidR="00127715" w:rsidRPr="00162EDF">
        <w:rPr>
          <w:lang w:val="nl-BE"/>
        </w:rPr>
        <w:t>project.</w:t>
      </w:r>
      <w:r>
        <w:rPr>
          <w:lang w:val="nl-BE"/>
        </w:rPr>
        <w:t>”</w:t>
      </w:r>
    </w:p>
    <w:p w14:paraId="362A9500" w14:textId="1C89B00F" w:rsidR="005E0E78" w:rsidRPr="005E0E78" w:rsidRDefault="004710C9" w:rsidP="00EE5E0D">
      <w:pPr>
        <w:rPr>
          <w:rStyle w:val="Intensieveverwijzing"/>
        </w:rPr>
      </w:pPr>
      <w:r>
        <w:rPr>
          <w:rStyle w:val="Intensieveverwijzing"/>
        </w:rPr>
        <w:t>N</w:t>
      </w:r>
      <w:r w:rsidR="005E0E78">
        <w:rPr>
          <w:rStyle w:val="Intensieveverwijzing"/>
        </w:rPr>
        <w:t>etwerk</w:t>
      </w:r>
      <w:r w:rsidR="0026200D">
        <w:rPr>
          <w:rStyle w:val="Intensieveverwijzing"/>
        </w:rPr>
        <w:t>opbouw bij betrokken actoren</w:t>
      </w:r>
    </w:p>
    <w:p w14:paraId="47E27D29" w14:textId="6BD20995" w:rsidR="00924CA6" w:rsidRDefault="006D2212" w:rsidP="00EE5E0D">
      <w:r w:rsidRPr="006D2212">
        <w:t xml:space="preserve">Ook werd aangegeven dat het project ervoor gezorgd heeft dat er nieuwe connecties gelegd werden, en </w:t>
      </w:r>
      <w:r w:rsidR="003C5050">
        <w:t>dat</w:t>
      </w:r>
      <w:r w:rsidRPr="006D2212">
        <w:t xml:space="preserve"> ieders netwerk werd uitgebreid. Deze connecties werden gelegd binnen het eigen partnerschap, maar ook breder via de leermomenten. Zo zijn er al nieuwe samenwerkingen of plannen tot samenwerking ontstaan</w:t>
      </w:r>
      <w:r>
        <w:t>.</w:t>
      </w:r>
    </w:p>
    <w:p w14:paraId="20229D42" w14:textId="2CDD40F7" w:rsidR="009A6D91" w:rsidRDefault="00495E86" w:rsidP="009A6D91">
      <w:pPr>
        <w:pStyle w:val="Duidelijkcitaat"/>
      </w:pPr>
      <w:r>
        <w:t>“</w:t>
      </w:r>
      <w:r w:rsidR="009A6D91" w:rsidRPr="003E1064">
        <w:t>Ik heb nieuwe mensen leren kennen en daar zijn heel wat samenwerkingen uitgekomen. In de toekomst weet ik bij wie ik ten rade kan gaan.</w:t>
      </w:r>
      <w:r>
        <w:t>”</w:t>
      </w:r>
    </w:p>
    <w:p w14:paraId="0E0A5C73" w14:textId="353A73B6" w:rsidR="008C488F" w:rsidRDefault="00495E86" w:rsidP="00127715">
      <w:pPr>
        <w:pStyle w:val="Duidelijkcitaat"/>
      </w:pPr>
      <w:r>
        <w:t>“</w:t>
      </w:r>
      <w:r w:rsidR="008C488F">
        <w:t>O</w:t>
      </w:r>
      <w:r w:rsidR="008C488F" w:rsidRPr="003E1064">
        <w:t>ok over de partnerschappen heen</w:t>
      </w:r>
      <w:r w:rsidR="00E953E5">
        <w:t>,</w:t>
      </w:r>
      <w:r w:rsidR="008C488F" w:rsidRPr="003E1064">
        <w:t xml:space="preserve"> met Noordzee Drones van kunnen we misschien samenwerken, </w:t>
      </w:r>
      <w:proofErr w:type="spellStart"/>
      <w:r w:rsidR="00127715">
        <w:t>Wer</w:t>
      </w:r>
      <w:r w:rsidR="008C488F" w:rsidRPr="003E1064">
        <w:t>ecycle</w:t>
      </w:r>
      <w:proofErr w:type="spellEnd"/>
      <w:r w:rsidR="00E953E5">
        <w:t>,</w:t>
      </w:r>
      <w:r w:rsidR="008C488F" w:rsidRPr="003E1064">
        <w:t xml:space="preserve"> enzoverder… er wordt heel wat gepraat en hopen op slotevent nog meer te kunnen praten met iedereen.</w:t>
      </w:r>
      <w:r>
        <w:t>”</w:t>
      </w:r>
    </w:p>
    <w:p w14:paraId="6A3AF0AB" w14:textId="6933E0C0" w:rsidR="00FE1411" w:rsidRPr="00924CA6" w:rsidRDefault="00E07C25" w:rsidP="00C4254B">
      <w:pPr>
        <w:rPr>
          <w:b/>
          <w:bCs/>
          <w:smallCaps/>
          <w:color w:val="4AA9C7" w:themeColor="accent1"/>
          <w:spacing w:val="5"/>
        </w:rPr>
      </w:pPr>
      <w:r w:rsidRPr="003036EE">
        <w:rPr>
          <w:rStyle w:val="Intensieveverwijzing"/>
        </w:rPr>
        <w:lastRenderedPageBreak/>
        <w:t>Versterkt</w:t>
      </w:r>
      <w:r>
        <w:rPr>
          <w:rStyle w:val="Intensieveverwijzing"/>
        </w:rPr>
        <w:t xml:space="preserve"> </w:t>
      </w:r>
      <w:proofErr w:type="spellStart"/>
      <w:r>
        <w:rPr>
          <w:rStyle w:val="Intensieveverwijzing"/>
        </w:rPr>
        <w:t>netwerkdenken</w:t>
      </w:r>
      <w:proofErr w:type="spellEnd"/>
      <w:r w:rsidR="0026200D">
        <w:rPr>
          <w:rStyle w:val="Intensieveverwijzing"/>
        </w:rPr>
        <w:t xml:space="preserve"> </w:t>
      </w:r>
    </w:p>
    <w:p w14:paraId="0BA3506C" w14:textId="4A3D869F" w:rsidR="00E11360" w:rsidRPr="003F2273" w:rsidRDefault="00E11360" w:rsidP="00E11360">
      <w:r w:rsidRPr="003F2273">
        <w:t xml:space="preserve">Organisaties laten samenwerken in partnerschappen heeft het potentieel om deze organisaties en het ecosysteem errond de meerwaarde van samenwerken te laten ontdekken en zo ook bij te dragen aan een </w:t>
      </w:r>
      <w:r w:rsidR="008A02E1">
        <w:t xml:space="preserve">collaboratieve </w:t>
      </w:r>
      <w:r w:rsidRPr="003F2273">
        <w:t xml:space="preserve">houding </w:t>
      </w:r>
      <w:r w:rsidR="008A02E1">
        <w:t>in tegenstelling tot elkaar (alleen) als concurrenten te zien.</w:t>
      </w:r>
    </w:p>
    <w:p w14:paraId="4118F806" w14:textId="76E7BA08" w:rsidR="004C19D1" w:rsidRPr="007715FF" w:rsidRDefault="00495E86" w:rsidP="00E11360">
      <w:pPr>
        <w:pStyle w:val="Duidelijkcitaat"/>
        <w:rPr>
          <w:i w:val="0"/>
        </w:rPr>
      </w:pPr>
      <w:r>
        <w:rPr>
          <w:lang w:val="nl-BE"/>
        </w:rPr>
        <w:t>“</w:t>
      </w:r>
      <w:r w:rsidR="00C4254B" w:rsidRPr="00C4254B">
        <w:rPr>
          <w:lang w:val="nl-BE"/>
        </w:rPr>
        <w:t xml:space="preserve">Zo’n trajecten als dit zijn een zeer goede manier om van nature concullega’s bij elkaar te brengen om gezamenlijk te werken aan dingen. Wij zijn </w:t>
      </w:r>
      <w:r w:rsidR="00D75DE5">
        <w:rPr>
          <w:lang w:val="nl-BE"/>
        </w:rPr>
        <w:t xml:space="preserve">een </w:t>
      </w:r>
      <w:r w:rsidR="00C4254B" w:rsidRPr="00C4254B">
        <w:rPr>
          <w:lang w:val="nl-BE"/>
        </w:rPr>
        <w:t>federatie</w:t>
      </w:r>
      <w:r w:rsidR="00D75DE5">
        <w:rPr>
          <w:lang w:val="nl-BE"/>
        </w:rPr>
        <w:t xml:space="preserve"> van</w:t>
      </w:r>
      <w:r w:rsidR="00C4254B" w:rsidRPr="00C4254B">
        <w:rPr>
          <w:lang w:val="nl-BE"/>
        </w:rPr>
        <w:t xml:space="preserve"> installateurs, zo zijn er nog, maar </w:t>
      </w:r>
      <w:r w:rsidR="00D75DE5">
        <w:rPr>
          <w:lang w:val="nl-BE"/>
        </w:rPr>
        <w:t xml:space="preserve">het is </w:t>
      </w:r>
      <w:r w:rsidR="00C4254B" w:rsidRPr="00C4254B">
        <w:rPr>
          <w:lang w:val="nl-BE"/>
        </w:rPr>
        <w:t xml:space="preserve">gelukt om samen te werken. En we hebben dan materiaal gevraagd van fabrikanten, ook van nature concurrenten, en omdat dat dan </w:t>
      </w:r>
      <w:r>
        <w:rPr>
          <w:lang w:val="nl-BE"/>
        </w:rPr>
        <w:t>Europa WSE</w:t>
      </w:r>
      <w:r w:rsidR="00C4254B" w:rsidRPr="00C4254B">
        <w:rPr>
          <w:lang w:val="nl-BE"/>
        </w:rPr>
        <w:t xml:space="preserve"> is gaan ze daar dan spontaner in mee. Normaal wordt dat meer afgeschermd. Duidelijk ook alles dat opgeleverd wordt, wordt publiek gemaakt. Daar toch label van of imago van </w:t>
      </w:r>
      <w:r>
        <w:rPr>
          <w:lang w:val="nl-BE"/>
        </w:rPr>
        <w:t>Europa WSE</w:t>
      </w:r>
      <w:r w:rsidR="00C4254B" w:rsidRPr="00C4254B">
        <w:rPr>
          <w:lang w:val="nl-BE"/>
        </w:rPr>
        <w:t xml:space="preserve"> niet onderschatten als faciliterende factor om te kunnen samenwerken. Dus dan komt er kwaliteit naar boven natuurlijk.</w:t>
      </w:r>
      <w:r>
        <w:rPr>
          <w:lang w:val="nl-BE"/>
        </w:rPr>
        <w:t>”</w:t>
      </w:r>
      <w:r w:rsidR="004C19D1" w:rsidRPr="007715FF">
        <w:br w:type="page"/>
      </w:r>
    </w:p>
    <w:p w14:paraId="562FED66" w14:textId="77777777" w:rsidR="004C19D1" w:rsidRDefault="004C19D1" w:rsidP="00670EF6">
      <w:r w:rsidRPr="00A42B35">
        <w:rPr>
          <w:noProof/>
        </w:rPr>
        <w:lastRenderedPageBreak/>
        <w:drawing>
          <wp:anchor distT="0" distB="0" distL="114300" distR="114300" simplePos="0" relativeHeight="251658253" behindDoc="0" locked="0" layoutInCell="1" allowOverlap="1" wp14:anchorId="3EA77058" wp14:editId="388DC652">
            <wp:simplePos x="0" y="0"/>
            <wp:positionH relativeFrom="page">
              <wp:posOffset>723900</wp:posOffset>
            </wp:positionH>
            <wp:positionV relativeFrom="page">
              <wp:posOffset>1219200</wp:posOffset>
            </wp:positionV>
            <wp:extent cx="1501200" cy="1990800"/>
            <wp:effectExtent l="0" t="0" r="3810" b="0"/>
            <wp:wrapTopAndBottom/>
            <wp:docPr id="1108417993" name="Graphic 1108417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1501200" cy="19908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7" behindDoc="0" locked="0" layoutInCell="1" allowOverlap="1" wp14:anchorId="31FE1646" wp14:editId="7BA95723">
                <wp:simplePos x="1943100" y="561975"/>
                <wp:positionH relativeFrom="page">
                  <wp:align>center</wp:align>
                </wp:positionH>
                <wp:positionV relativeFrom="page">
                  <wp:align>top</wp:align>
                </wp:positionV>
                <wp:extent cx="7560000" cy="2206393"/>
                <wp:effectExtent l="0" t="0" r="3175" b="3810"/>
                <wp:wrapTopAndBottom/>
                <wp:docPr id="1459025883" name="Rechthoek 1459025883"/>
                <wp:cNvGraphicFramePr/>
                <a:graphic xmlns:a="http://schemas.openxmlformats.org/drawingml/2006/main">
                  <a:graphicData uri="http://schemas.microsoft.com/office/word/2010/wordprocessingShape">
                    <wps:wsp>
                      <wps:cNvSpPr/>
                      <wps:spPr>
                        <a:xfrm>
                          <a:off x="0" y="0"/>
                          <a:ext cx="7560000" cy="2206393"/>
                        </a:xfrm>
                        <a:prstGeom prst="rect">
                          <a:avLst/>
                        </a:prstGeom>
                        <a:blipFill>
                          <a:blip r:embed="rId43"/>
                          <a:srcRect/>
                          <a:stretch>
                            <a:fillRect t="-18" b="-1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14563A" id="Rechthoek 1459025883" o:spid="_x0000_s1026" style="position:absolute;margin-left:0;margin-top:0;width:595.3pt;height:173.75pt;z-index:251658247;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" stroked="f" strokeweight="1pt">
                <v:fill r:id="rId44" o:title="" recolor="t" rotate="t" type="frame"/>
                <w10:wrap type="topAndBottom" anchorx="page" anchory="page"/>
              </v:rect>
            </w:pict>
          </mc:Fallback>
        </mc:AlternateContent>
      </w:r>
    </w:p>
    <w:p w14:paraId="07B34E1B" w14:textId="7F1B7AD7" w:rsidR="004C19D1" w:rsidRDefault="004C19D1" w:rsidP="00960C0B">
      <w:pPr>
        <w:pStyle w:val="Kop2"/>
        <w:pageBreakBefore w:val="0"/>
        <w:spacing w:after="480"/>
      </w:pPr>
      <w:bookmarkStart w:id="35" w:name="_Toc164780464"/>
      <w:r>
        <w:t>Conclusies en aanbevelingen</w:t>
      </w:r>
      <w:bookmarkEnd w:id="35"/>
    </w:p>
    <w:p w14:paraId="632456ED" w14:textId="40139641" w:rsidR="0043396F" w:rsidRPr="0043396F" w:rsidRDefault="0043396F" w:rsidP="0043396F">
      <w:r>
        <w:t>In dit laatste hoofdstuk beschrijven we de conclusies</w:t>
      </w:r>
      <w:r w:rsidR="00F81FAC">
        <w:t xml:space="preserve"> van de procesevaluatie van de partnerschapsvorming in kader van de ESF-oproep ‘Opleidingen van de toekomst’ en formuleren we aanbevelingen voor Europa WSE en voor toekomstige partnerschappen.</w:t>
      </w:r>
    </w:p>
    <w:p w14:paraId="2AEC211E" w14:textId="4C818E1E" w:rsidR="00C72E36" w:rsidRDefault="00C72E36" w:rsidP="00C72E36">
      <w:pPr>
        <w:pStyle w:val="Kop3"/>
      </w:pPr>
      <w:bookmarkStart w:id="36" w:name="_Toc164780465"/>
      <w:r>
        <w:t>Conclusies</w:t>
      </w:r>
      <w:bookmarkEnd w:id="36"/>
    </w:p>
    <w:p w14:paraId="2B0F319D" w14:textId="6F893315" w:rsidR="00C72E36" w:rsidRDefault="00C72E36" w:rsidP="00C72E36">
      <w:r>
        <w:t xml:space="preserve">Om de conclusies te structureren, </w:t>
      </w:r>
      <w:r w:rsidR="00192E35">
        <w:t xml:space="preserve">grijpen we terug naar het analysekader </w:t>
      </w:r>
      <w:r w:rsidR="004109BB">
        <w:t>dat</w:t>
      </w:r>
      <w:r w:rsidR="00192E35">
        <w:t xml:space="preserve"> </w:t>
      </w:r>
      <w:r w:rsidR="00FB72A2">
        <w:t xml:space="preserve">werd </w:t>
      </w:r>
      <w:r w:rsidR="00192E35">
        <w:t xml:space="preserve">toegelicht in </w:t>
      </w:r>
      <w:r w:rsidR="00D457B5">
        <w:t xml:space="preserve">het eerste hoofdstuk van dit rapport, en </w:t>
      </w:r>
      <w:r w:rsidR="007B4F76">
        <w:t xml:space="preserve">is </w:t>
      </w:r>
      <w:r w:rsidR="00D457B5">
        <w:t>weergegeven in onderstaande figuur.</w:t>
      </w:r>
    </w:p>
    <w:p w14:paraId="4D5F4CB4" w14:textId="7CF1E191" w:rsidR="00076C99" w:rsidRPr="00111042" w:rsidRDefault="00076C99" w:rsidP="00076C99">
      <w:pPr>
        <w:pStyle w:val="Bijschrift"/>
        <w:keepNext/>
        <w:rPr>
          <w:color w:val="4AA9C7" w:themeColor="accent1"/>
        </w:rPr>
      </w:pPr>
      <w:r w:rsidRPr="00111042">
        <w:rPr>
          <w:color w:val="4AA9C7" w:themeColor="accent1"/>
        </w:rPr>
        <w:t xml:space="preserve">Figuur </w:t>
      </w:r>
      <w:r w:rsidRPr="00111042">
        <w:rPr>
          <w:color w:val="4AA9C7" w:themeColor="accent1"/>
        </w:rPr>
        <w:fldChar w:fldCharType="begin"/>
      </w:r>
      <w:r w:rsidRPr="00111042">
        <w:rPr>
          <w:color w:val="4AA9C7" w:themeColor="accent1"/>
        </w:rPr>
        <w:instrText xml:space="preserve"> SEQ Figuur \* ARABIC </w:instrText>
      </w:r>
      <w:r w:rsidRPr="00111042">
        <w:rPr>
          <w:color w:val="4AA9C7" w:themeColor="accent1"/>
        </w:rPr>
        <w:fldChar w:fldCharType="separate"/>
      </w:r>
      <w:r w:rsidR="00813CF2">
        <w:rPr>
          <w:noProof/>
          <w:color w:val="4AA9C7" w:themeColor="accent1"/>
        </w:rPr>
        <w:t>3</w:t>
      </w:r>
      <w:r w:rsidRPr="00111042">
        <w:rPr>
          <w:color w:val="4AA9C7" w:themeColor="accent1"/>
        </w:rPr>
        <w:fldChar w:fldCharType="end"/>
      </w:r>
      <w:r w:rsidRPr="00111042">
        <w:rPr>
          <w:color w:val="4AA9C7" w:themeColor="accent1"/>
        </w:rPr>
        <w:t xml:space="preserve">: Programmatheorie van de partnerschapsvorming </w:t>
      </w:r>
      <w:proofErr w:type="spellStart"/>
      <w:r w:rsidRPr="00111042">
        <w:rPr>
          <w:color w:val="4AA9C7" w:themeColor="accent1"/>
        </w:rPr>
        <w:t>i.k.v</w:t>
      </w:r>
      <w:proofErr w:type="spellEnd"/>
      <w:r w:rsidRPr="00111042">
        <w:rPr>
          <w:color w:val="4AA9C7" w:themeColor="accent1"/>
        </w:rPr>
        <w:t>. de ESF-oproep 'opleidingen van de toekomst'</w:t>
      </w:r>
    </w:p>
    <w:p w14:paraId="5C0E7A3E" w14:textId="554AFA20" w:rsidR="00076C99" w:rsidRDefault="00AF412F" w:rsidP="00076C99">
      <w:pPr>
        <w:spacing w:after="0"/>
      </w:pPr>
      <w:r w:rsidRPr="00AF412F">
        <w:rPr>
          <w:noProof/>
        </w:rPr>
        <w:drawing>
          <wp:inline distT="0" distB="0" distL="0" distR="0" wp14:anchorId="42CF8164" wp14:editId="7632DD48">
            <wp:extent cx="5760085" cy="3360420"/>
            <wp:effectExtent l="0" t="0" r="0" b="0"/>
            <wp:docPr id="249857224" name="Afbeelding 249857224" descr="Afbeelding met tekst, schermopname, Lettertype, Parall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857224" name="Afbeelding 1" descr="Afbeelding met tekst, schermopname, Lettertype, Parallel&#10;&#10;Automatisch gegenereerde beschrijving"/>
                    <pic:cNvPicPr/>
                  </pic:nvPicPr>
                  <pic:blipFill>
                    <a:blip r:embed="rId45"/>
                    <a:stretch>
                      <a:fillRect/>
                    </a:stretch>
                  </pic:blipFill>
                  <pic:spPr>
                    <a:xfrm>
                      <a:off x="0" y="0"/>
                      <a:ext cx="5760085" cy="3360420"/>
                    </a:xfrm>
                    <a:prstGeom prst="rect">
                      <a:avLst/>
                    </a:prstGeom>
                  </pic:spPr>
                </pic:pic>
              </a:graphicData>
            </a:graphic>
          </wp:inline>
        </w:drawing>
      </w:r>
    </w:p>
    <w:p w14:paraId="4E73D033" w14:textId="0F305ECE" w:rsidR="00076C99" w:rsidRDefault="00076C99" w:rsidP="00076C99">
      <w:pPr>
        <w:pStyle w:val="ICSource"/>
      </w:pPr>
      <w:r>
        <w:t>Bron: IDEA Consult</w:t>
      </w:r>
    </w:p>
    <w:p w14:paraId="751C6151" w14:textId="4F03F3E9" w:rsidR="00600163" w:rsidRPr="00C72E36" w:rsidRDefault="00465433" w:rsidP="00E521DA">
      <w:r>
        <w:lastRenderedPageBreak/>
        <w:t xml:space="preserve">We beschrijven hieronder </w:t>
      </w:r>
      <w:r w:rsidR="00E521DA">
        <w:t>kort h</w:t>
      </w:r>
      <w:r>
        <w:t>et actiemodel</w:t>
      </w:r>
      <w:r w:rsidR="007C4B2B">
        <w:t>,</w:t>
      </w:r>
      <w:r w:rsidR="009B5D1A">
        <w:t xml:space="preserve"> nl. de manier waarop</w:t>
      </w:r>
      <w:r w:rsidR="00600163" w:rsidRPr="00600163">
        <w:t xml:space="preserve"> </w:t>
      </w:r>
      <w:r w:rsidR="00600163">
        <w:t>Europa WSE</w:t>
      </w:r>
      <w:r w:rsidR="00600163" w:rsidRPr="00600163">
        <w:t xml:space="preserve"> </w:t>
      </w:r>
      <w:r w:rsidR="00600163">
        <w:t xml:space="preserve">zich georganiseerd heeft om het doelpubliek te bereiken </w:t>
      </w:r>
      <w:r w:rsidR="0053196D">
        <w:t>en de partnerschapsvorming</w:t>
      </w:r>
      <w:r w:rsidR="00150FB8">
        <w:t xml:space="preserve"> </w:t>
      </w:r>
      <w:proofErr w:type="spellStart"/>
      <w:r w:rsidR="00150FB8">
        <w:t>i.k.v</w:t>
      </w:r>
      <w:proofErr w:type="spellEnd"/>
      <w:r w:rsidR="00150FB8">
        <w:t xml:space="preserve">. de ESF-oproep </w:t>
      </w:r>
      <w:r w:rsidR="00111042">
        <w:t>‘Opleidingen van de toekomst’</w:t>
      </w:r>
      <w:r w:rsidR="0053196D">
        <w:t xml:space="preserve"> </w:t>
      </w:r>
      <w:r w:rsidR="00150FB8">
        <w:t>te realiseren.</w:t>
      </w:r>
      <w:r w:rsidR="00E521DA">
        <w:t xml:space="preserve"> De focus van de evaluatie ligt echter op het veranderingsmodel, en met name d</w:t>
      </w:r>
      <w:r w:rsidR="009B5D1A">
        <w:t>e interventies</w:t>
      </w:r>
      <w:r w:rsidR="007C4B2B">
        <w:t xml:space="preserve">, </w:t>
      </w:r>
      <w:r w:rsidR="009B5D1A">
        <w:t xml:space="preserve">en </w:t>
      </w:r>
      <w:r w:rsidR="007C4B2B">
        <w:t xml:space="preserve">specifiek </w:t>
      </w:r>
      <w:r w:rsidR="009B5D1A">
        <w:t xml:space="preserve">de ervaringen van de </w:t>
      </w:r>
      <w:r w:rsidR="007C4B2B">
        <w:t>betrokken actoren met deze interventies</w:t>
      </w:r>
      <w:r w:rsidR="00E521DA">
        <w:t>, d</w:t>
      </w:r>
      <w:r w:rsidR="00600163">
        <w:t xml:space="preserve">e mechanismen voor </w:t>
      </w:r>
      <w:r w:rsidR="00237300">
        <w:t xml:space="preserve">een </w:t>
      </w:r>
      <w:r w:rsidR="00600163">
        <w:t>goede werking van de partnerschappen</w:t>
      </w:r>
      <w:r w:rsidR="00EB0370">
        <w:t>,</w:t>
      </w:r>
      <w:r w:rsidR="00E521DA">
        <w:t xml:space="preserve"> en d</w:t>
      </w:r>
      <w:r w:rsidR="00600163">
        <w:t xml:space="preserve">e </w:t>
      </w:r>
      <w:proofErr w:type="spellStart"/>
      <w:r w:rsidR="00600163">
        <w:t>outcomes</w:t>
      </w:r>
      <w:proofErr w:type="spellEnd"/>
      <w:r w:rsidR="00600163">
        <w:t xml:space="preserve"> van de partnerschappen.</w:t>
      </w:r>
    </w:p>
    <w:p w14:paraId="7B2193A4" w14:textId="0E0C1A69" w:rsidR="000D7F12" w:rsidRDefault="00EB0370" w:rsidP="00733ADB">
      <w:pPr>
        <w:pStyle w:val="Kop4"/>
      </w:pPr>
      <w:r>
        <w:t>Het actiemodel</w:t>
      </w:r>
    </w:p>
    <w:p w14:paraId="6D031717" w14:textId="79747089" w:rsidR="00DD1397" w:rsidRDefault="0017387D" w:rsidP="008813ED">
      <w:r>
        <w:t xml:space="preserve">Het actiemodel beschrijft de manier waarop de partnerschapsvorming in kader van de ESF-oproep </w:t>
      </w:r>
      <w:r w:rsidR="00237300">
        <w:t>‘</w:t>
      </w:r>
      <w:r>
        <w:t>Opleidingen van de toekomst</w:t>
      </w:r>
      <w:r w:rsidR="00237300">
        <w:t>’</w:t>
      </w:r>
      <w:r>
        <w:t xml:space="preserve"> werd georganiseerd. </w:t>
      </w:r>
      <w:r w:rsidR="001430A8">
        <w:t>Europa WSE was verantwoordelijk voor de ESF-oproep en de partnerschapsvorming die daar</w:t>
      </w:r>
      <w:r w:rsidR="005945F2">
        <w:t>bij hoorde, en d</w:t>
      </w:r>
      <w:r w:rsidR="003B70B6">
        <w:t xml:space="preserve">it werd concreet uitgevoerd door </w:t>
      </w:r>
      <w:r w:rsidR="00C64660">
        <w:t xml:space="preserve">het team </w:t>
      </w:r>
      <w:r w:rsidR="00DD1397">
        <w:t>‘</w:t>
      </w:r>
      <w:r w:rsidR="00C64660">
        <w:t>competentieversterking en levenslang leren in intersectorale partnerschappen</w:t>
      </w:r>
      <w:r w:rsidR="00DD1397">
        <w:t>’</w:t>
      </w:r>
      <w:r w:rsidR="00C64660">
        <w:t>.</w:t>
      </w:r>
      <w:r w:rsidR="00DD1397">
        <w:t xml:space="preserve"> Er werd daarvoor niet samengewerkt met partners.</w:t>
      </w:r>
    </w:p>
    <w:p w14:paraId="32DBB223" w14:textId="04CDFA2C" w:rsidR="008813ED" w:rsidRDefault="00C82913" w:rsidP="008813ED">
      <w:r>
        <w:t>Het interventieprotocol bestaat uit de oproep, de organisatie van de partnerschapsvorming en de projectindiening (en de ondersteuning daarbij), en de ondersteuning van Europa WSE bij de projectuitvoering. De</w:t>
      </w:r>
      <w:r w:rsidR="004C2896">
        <w:t xml:space="preserve"> partnerschapsvorming was gericht op </w:t>
      </w:r>
      <w:r w:rsidR="009D531B">
        <w:t xml:space="preserve">diverse doelgroepen: innovatieactoren, </w:t>
      </w:r>
      <w:r w:rsidR="00746A07">
        <w:t>onderwijs- en opleidingsactoren, werkactoren en paritair beheerde organisaties.</w:t>
      </w:r>
    </w:p>
    <w:p w14:paraId="1D25A829" w14:textId="719C9CB6" w:rsidR="00193959" w:rsidRDefault="008813ED" w:rsidP="00C703D6">
      <w:r w:rsidRPr="00230D99">
        <w:t>De interviews brachten ook enkele elementen uit de ecologische context naar voor die een impact hadden op het verloop van de partnerschapsvorming en de werking van het partnerschap.</w:t>
      </w:r>
      <w:r w:rsidR="00230D99">
        <w:t xml:space="preserve"> </w:t>
      </w:r>
      <w:r w:rsidR="00386263">
        <w:t>Op microniveau spelen de aanwezige competenties en ervaringen van de geïnteresseerde en betrokken individuen een rol</w:t>
      </w:r>
      <w:r w:rsidR="00E40ABC">
        <w:t xml:space="preserve">. Op mesoniveau </w:t>
      </w:r>
      <w:r w:rsidR="00193959">
        <w:t>speel</w:t>
      </w:r>
      <w:r w:rsidR="00E40ABC">
        <w:t xml:space="preserve">t de grootte van de geïnteresseerde en betrokken organisaties (en de mate waarin zij flexibel capaciteit kunnen vrijmaken en inzetten) </w:t>
      </w:r>
      <w:r w:rsidR="00193959">
        <w:t>mee. Daarnaast is ook de mate waarin de geïnteresseerde en betrokken actoren elkaar van tevoren kennen</w:t>
      </w:r>
      <w:r w:rsidR="007A7621">
        <w:t>, en gelijkaardige organisatieculturen en -structuren hebben, van belang.</w:t>
      </w:r>
      <w:r w:rsidR="00C32BC6">
        <w:t xml:space="preserve"> Op macroniveau speelt de </w:t>
      </w:r>
      <w:r w:rsidR="00EF268E">
        <w:t xml:space="preserve">ervaring van Europa WSE met de werking in partnerschappen een rol, alsook </w:t>
      </w:r>
      <w:r w:rsidR="005657C0">
        <w:t>het bestaan van</w:t>
      </w:r>
      <w:r w:rsidR="00EF268E">
        <w:t xml:space="preserve"> andere oproepen die gelijktijdig lopen en </w:t>
      </w:r>
      <w:r w:rsidR="005657C0">
        <w:t>zich richten op dezelfde actoren.</w:t>
      </w:r>
    </w:p>
    <w:p w14:paraId="6809730E" w14:textId="7230A45E" w:rsidR="00EA195D" w:rsidRDefault="0043396F" w:rsidP="00733ADB">
      <w:pPr>
        <w:pStyle w:val="Kop4"/>
      </w:pPr>
      <w:r>
        <w:t>I</w:t>
      </w:r>
      <w:r w:rsidR="00007601">
        <w:t>nterventies</w:t>
      </w:r>
    </w:p>
    <w:p w14:paraId="3254ADDF" w14:textId="0EE71274" w:rsidR="00C703D6" w:rsidRDefault="00DF7712" w:rsidP="00C703D6">
      <w:r>
        <w:t xml:space="preserve">In het kader van de partnerschapsvorming (en -werking) werden in grote lijnen 3 interventies opgezet door Europa WSE, nl. (1) er werd </w:t>
      </w:r>
      <w:r w:rsidRPr="00DF7712">
        <w:t>een oproep gelanceerd</w:t>
      </w:r>
      <w:r>
        <w:t xml:space="preserve"> met specifieke vereisten op vlak van vorm en inhoud, (2) de partnerschapsvorming en projectindiening werd</w:t>
      </w:r>
      <w:r w:rsidR="00237300">
        <w:t>en</w:t>
      </w:r>
      <w:r>
        <w:t xml:space="preserve"> georganiseerd en gefaciliteerd, en (3) Europa WSE bood tijdens de projectuitvoering ondersteuning aan de partnerschappen in verschillende vormen.</w:t>
      </w:r>
    </w:p>
    <w:p w14:paraId="55729164" w14:textId="578D840B" w:rsidR="00253476" w:rsidRPr="00C703D6" w:rsidRDefault="00341388" w:rsidP="00A83F01">
      <w:pPr>
        <w:pStyle w:val="Kop5"/>
      </w:pPr>
      <w:r>
        <w:t>O</w:t>
      </w:r>
      <w:r w:rsidR="0079750D">
        <w:t>proep</w:t>
      </w:r>
    </w:p>
    <w:p w14:paraId="310B5208" w14:textId="33F3D0DA" w:rsidR="007931DC" w:rsidRPr="004617E6" w:rsidRDefault="002E53E9" w:rsidP="007931DC">
      <w:r w:rsidRPr="004617E6">
        <w:t>Ene</w:t>
      </w:r>
      <w:r w:rsidR="004617E6" w:rsidRPr="004617E6">
        <w:t>rzijds onderscheiden we een aantal vormvereisten in de oproep.</w:t>
      </w:r>
    </w:p>
    <w:p w14:paraId="1A56CF8E" w14:textId="36572614" w:rsidR="007931DC" w:rsidRPr="004617E6" w:rsidRDefault="007931DC" w:rsidP="00B751CD">
      <w:pPr>
        <w:pStyle w:val="Lijstalinea"/>
        <w:numPr>
          <w:ilvl w:val="0"/>
          <w:numId w:val="36"/>
        </w:numPr>
      </w:pPr>
      <w:r w:rsidRPr="004617E6">
        <w:t>Er</w:t>
      </w:r>
      <w:r w:rsidR="008712B8">
        <w:t xml:space="preserve"> diende</w:t>
      </w:r>
      <w:r w:rsidRPr="004617E6">
        <w:t xml:space="preserve"> voor elk project een </w:t>
      </w:r>
      <w:r w:rsidRPr="004617E6">
        <w:rPr>
          <w:b/>
        </w:rPr>
        <w:t>partnerschap</w:t>
      </w:r>
      <w:r w:rsidRPr="004617E6">
        <w:t xml:space="preserve"> gevormd te worden</w:t>
      </w:r>
      <w:r w:rsidR="00272D64" w:rsidRPr="004617E6">
        <w:t>. De meerwaarde om in partnerschap te werken was initieel echter onvoldoende duidelijk voor de geïnteresseerde actoren</w:t>
      </w:r>
      <w:r w:rsidR="00B87120" w:rsidRPr="004617E6">
        <w:t xml:space="preserve">, hoewel men retrospectief wel erg van </w:t>
      </w:r>
      <w:r w:rsidR="00582610">
        <w:t xml:space="preserve">de meerwaarde </w:t>
      </w:r>
      <w:r w:rsidR="00B87120" w:rsidRPr="004617E6">
        <w:t>overtuigd is. Daarnaast was er onduidelijkheid over de verwachtingen van Europa WSE over de samenwerking in partnerschap</w:t>
      </w:r>
      <w:r w:rsidR="00D07966" w:rsidRPr="004617E6">
        <w:t xml:space="preserve">: verwachtte men dat de partners </w:t>
      </w:r>
      <w:r w:rsidR="002E53E9" w:rsidRPr="004617E6">
        <w:t>echt zouden ‘co-creëren’ of volstond complementair werken?</w:t>
      </w:r>
    </w:p>
    <w:p w14:paraId="0F653B7A" w14:textId="485CAA8D" w:rsidR="007931DC" w:rsidRPr="00655B31" w:rsidRDefault="007931DC" w:rsidP="00B751CD">
      <w:pPr>
        <w:pStyle w:val="Lijstalinea"/>
        <w:numPr>
          <w:ilvl w:val="0"/>
          <w:numId w:val="36"/>
        </w:numPr>
      </w:pPr>
      <w:r w:rsidRPr="00655B31">
        <w:t>D</w:t>
      </w:r>
      <w:r w:rsidR="00E85757">
        <w:t>eze</w:t>
      </w:r>
      <w:r w:rsidRPr="00655B31">
        <w:t xml:space="preserve"> partnerschap</w:t>
      </w:r>
      <w:r w:rsidR="00E85757">
        <w:t>pen</w:t>
      </w:r>
      <w:r w:rsidRPr="00655B31">
        <w:t xml:space="preserve"> diende</w:t>
      </w:r>
      <w:r w:rsidR="00E85757">
        <w:t>n</w:t>
      </w:r>
      <w:r w:rsidRPr="00655B31">
        <w:rPr>
          <w:b/>
          <w:bCs/>
        </w:rPr>
        <w:t xml:space="preserve"> </w:t>
      </w:r>
      <w:r w:rsidRPr="00542521">
        <w:rPr>
          <w:b/>
          <w:bCs/>
        </w:rPr>
        <w:t xml:space="preserve">samengesteld </w:t>
      </w:r>
      <w:r w:rsidRPr="00542521">
        <w:t>te zijn uit actoren uit onderwijs, sector/werkveld en innovatie</w:t>
      </w:r>
      <w:r w:rsidR="00542521" w:rsidRPr="00542521">
        <w:t xml:space="preserve"> en </w:t>
      </w:r>
      <w:r w:rsidRPr="00542521">
        <w:t>een vertegenwoordiger van een paritair comité</w:t>
      </w:r>
      <w:r w:rsidR="004617E6" w:rsidRPr="00655B31">
        <w:t>. Initieel was het</w:t>
      </w:r>
      <w:r w:rsidR="00E15D98" w:rsidRPr="00655B31">
        <w:t xml:space="preserve"> binnen de korte timeframe</w:t>
      </w:r>
      <w:r w:rsidR="004617E6" w:rsidRPr="00655B31">
        <w:t xml:space="preserve"> een grote uitdaging </w:t>
      </w:r>
      <w:r w:rsidR="00E24FCD" w:rsidRPr="00655B31">
        <w:t>voor de partnerschappen om te voldoen aan deze vereiste</w:t>
      </w:r>
      <w:r w:rsidR="00E15D98" w:rsidRPr="00655B31">
        <w:t xml:space="preserve">, en heerste er ook onduidelijkheid over de definities van de verschillende type actoren (en met name </w:t>
      </w:r>
      <w:r w:rsidR="00F251AE" w:rsidRPr="00655B31">
        <w:t>over de definitie van de ‘innovatieactor’). Retrospectief is men echter enorm positief over de meerwaarde van de diverse samenstelling van het partnerschap</w:t>
      </w:r>
      <w:r w:rsidR="00655B31" w:rsidRPr="00655B31">
        <w:t xml:space="preserve"> en de diverse perspectieven die erin vertegenwoordigd waren.</w:t>
      </w:r>
    </w:p>
    <w:p w14:paraId="39A77656" w14:textId="579482B2" w:rsidR="007931DC" w:rsidRPr="00655B31" w:rsidRDefault="00EC4122" w:rsidP="00B751CD">
      <w:pPr>
        <w:pStyle w:val="Lijstalinea"/>
        <w:numPr>
          <w:ilvl w:val="0"/>
          <w:numId w:val="36"/>
        </w:numPr>
      </w:pPr>
      <w:r>
        <w:lastRenderedPageBreak/>
        <w:t>Elk</w:t>
      </w:r>
      <w:r w:rsidRPr="00655B31">
        <w:t xml:space="preserve"> </w:t>
      </w:r>
      <w:r w:rsidR="007931DC" w:rsidRPr="00655B31">
        <w:t xml:space="preserve">partnerschap </w:t>
      </w:r>
      <w:r w:rsidR="0072253B">
        <w:t xml:space="preserve">diende </w:t>
      </w:r>
      <w:r w:rsidR="007931DC" w:rsidRPr="00655B31">
        <w:t xml:space="preserve">omringd te zijn met een </w:t>
      </w:r>
      <w:r w:rsidR="007931DC" w:rsidRPr="00655B31">
        <w:rPr>
          <w:b/>
        </w:rPr>
        <w:t>klankbordgroep</w:t>
      </w:r>
      <w:r w:rsidR="0072253B">
        <w:t xml:space="preserve">. De actoren geven aan dat een klankbord een meerwaarde betekent, maar dat de looptijd van het project </w:t>
      </w:r>
      <w:r w:rsidR="00363905">
        <w:t xml:space="preserve">te </w:t>
      </w:r>
      <w:r w:rsidR="0072253B">
        <w:t xml:space="preserve">kort was om voldoende concrete zaken voor te kunnen leggen aan de klankbordgroep en dat de </w:t>
      </w:r>
      <w:r w:rsidR="000E0987">
        <w:t>rol wat</w:t>
      </w:r>
      <w:r w:rsidR="00964ABE">
        <w:t xml:space="preserve"> flexibeler ingevuld</w:t>
      </w:r>
      <w:r w:rsidR="00363905">
        <w:t xml:space="preserve"> en aangevuld</w:t>
      </w:r>
      <w:r w:rsidR="00964ABE">
        <w:t xml:space="preserve"> zou moeten kunnen worden</w:t>
      </w:r>
      <w:r w:rsidR="00363905">
        <w:t xml:space="preserve">, aangepast aan de noden van </w:t>
      </w:r>
      <w:r w:rsidR="0057442E">
        <w:t xml:space="preserve">het moment in de projectuitvoering en aan de </w:t>
      </w:r>
      <w:r w:rsidR="00B336FE">
        <w:t>beschikbaarheid van de klankbordleden. Het is immers een uitdaging om de klankbordgroep zonder vergoeding geëngageerd te houden.</w:t>
      </w:r>
    </w:p>
    <w:p w14:paraId="687391DD" w14:textId="1B0F0B94" w:rsidR="007931DC" w:rsidRDefault="007931DC" w:rsidP="00B751CD">
      <w:pPr>
        <w:pStyle w:val="Lijstalinea"/>
        <w:numPr>
          <w:ilvl w:val="0"/>
          <w:numId w:val="36"/>
        </w:numPr>
      </w:pPr>
      <w:r w:rsidRPr="004E4D3A">
        <w:t xml:space="preserve">Er moest </w:t>
      </w:r>
      <w:r w:rsidR="004E4D3A" w:rsidRPr="004E4D3A">
        <w:t xml:space="preserve">voldaan </w:t>
      </w:r>
      <w:r w:rsidRPr="004E4D3A">
        <w:t xml:space="preserve">worden aan een aantal </w:t>
      </w:r>
      <w:r w:rsidRPr="004E4D3A">
        <w:rPr>
          <w:b/>
        </w:rPr>
        <w:t>begrotingsregels</w:t>
      </w:r>
      <w:r w:rsidR="004E4D3A" w:rsidRPr="004E4D3A">
        <w:t>.</w:t>
      </w:r>
      <w:r w:rsidR="001F6877">
        <w:t xml:space="preserve"> </w:t>
      </w:r>
      <w:r w:rsidR="00E2392D">
        <w:t>Een aantal</w:t>
      </w:r>
      <w:r w:rsidR="001F6877">
        <w:t xml:space="preserve"> betrokken actoren </w:t>
      </w:r>
      <w:r w:rsidR="00E2392D">
        <w:t>geven aan dat er wat onduidelijkheid heerste over een aantal begrotingsregels en dit tot conflict en frustratie heeft geleid. Daarnaast benadrukken de betrokken actoren dat</w:t>
      </w:r>
      <w:r w:rsidR="006B4681">
        <w:t xml:space="preserve"> de flexibiliteit die gegeven werd in de begroting doorheen de projectui</w:t>
      </w:r>
      <w:r w:rsidR="00571E5D">
        <w:t>t</w:t>
      </w:r>
      <w:r w:rsidR="006B4681">
        <w:t xml:space="preserve">voering erg </w:t>
      </w:r>
      <w:r w:rsidR="00571E5D">
        <w:t>geapprecieerd</w:t>
      </w:r>
      <w:r w:rsidR="006B4681">
        <w:t xml:space="preserve"> werd, zeker gezien de korte tijd om een projectdossier uit te werken en </w:t>
      </w:r>
      <w:r w:rsidR="00571E5D">
        <w:t xml:space="preserve">daar een begroting voor op te stellen. </w:t>
      </w:r>
      <w:r w:rsidR="005C6159">
        <w:t xml:space="preserve">Wel waren de begrotingsregels dan weer te rigide om </w:t>
      </w:r>
      <w:r w:rsidR="0049540A">
        <w:t xml:space="preserve">echt een ‘open en dynamisch’ partnerschap te realiseren, en gaandeweg de samenstelling van het partnerschap nog te laten evolueren. </w:t>
      </w:r>
      <w:r w:rsidR="002B3463">
        <w:t xml:space="preserve">Tot slot is er vraag naar eenvoud, minimale administratieve last en </w:t>
      </w:r>
      <w:r w:rsidR="00F9712F">
        <w:t>aandacht voor privac</w:t>
      </w:r>
      <w:r w:rsidR="005C6159">
        <w:t>y die ook binnen een partnerschap met verschillende organisaties gerespecteerd moeten</w:t>
      </w:r>
      <w:r w:rsidR="00982991">
        <w:t xml:space="preserve"> </w:t>
      </w:r>
      <w:r w:rsidR="005C6159">
        <w:t>kunnen blijven.</w:t>
      </w:r>
    </w:p>
    <w:p w14:paraId="2C6B73C7" w14:textId="4189EABF" w:rsidR="00272D64" w:rsidRDefault="0049540A" w:rsidP="00D32ACE">
      <w:pPr>
        <w:pStyle w:val="Lijstalinea"/>
        <w:numPr>
          <w:ilvl w:val="0"/>
          <w:numId w:val="52"/>
        </w:numPr>
      </w:pPr>
      <w:r>
        <w:t xml:space="preserve">Tot slot lag de </w:t>
      </w:r>
      <w:r w:rsidRPr="006D5848">
        <w:rPr>
          <w:b/>
          <w:bCs/>
        </w:rPr>
        <w:t>looptijd</w:t>
      </w:r>
      <w:r>
        <w:t xml:space="preserve"> van het project vast.</w:t>
      </w:r>
      <w:r w:rsidR="00EF1BA0">
        <w:t xml:space="preserve"> Gezien de REACT-EU middelen vóór eind 2023 besteed dienden te worden, </w:t>
      </w:r>
      <w:r w:rsidR="00A47AD1">
        <w:t>was een langere looptijd niet mogelijk.</w:t>
      </w:r>
      <w:r>
        <w:t xml:space="preserve"> Men geeft aan dat </w:t>
      </w:r>
      <w:r w:rsidR="00B2579D">
        <w:t xml:space="preserve">het </w:t>
      </w:r>
      <w:r w:rsidR="006D5848" w:rsidRPr="006D5848">
        <w:rPr>
          <w:lang w:val="nl-BE"/>
        </w:rPr>
        <w:t xml:space="preserve">erg krap was om de doelstellingen te realiseren. Op vlak van ontwikkeling komen er signalen dat de kwaliteit van de opleidingen hoger had gelegen </w:t>
      </w:r>
      <w:proofErr w:type="gramStart"/>
      <w:r w:rsidR="006D5848" w:rsidRPr="006D5848">
        <w:rPr>
          <w:lang w:val="nl-BE"/>
        </w:rPr>
        <w:t>indien</w:t>
      </w:r>
      <w:proofErr w:type="gramEnd"/>
      <w:r w:rsidR="006D5848" w:rsidRPr="006D5848">
        <w:rPr>
          <w:lang w:val="nl-BE"/>
        </w:rPr>
        <w:t xml:space="preserve"> men meer tijd had</w:t>
      </w:r>
      <w:r w:rsidR="00821D1E">
        <w:rPr>
          <w:lang w:val="nl-BE"/>
        </w:rPr>
        <w:t xml:space="preserve"> gehad</w:t>
      </w:r>
      <w:r w:rsidR="00583AB5">
        <w:rPr>
          <w:lang w:val="nl-BE"/>
        </w:rPr>
        <w:t>. H</w:t>
      </w:r>
      <w:r w:rsidR="006D5848">
        <w:rPr>
          <w:lang w:val="nl-BE"/>
        </w:rPr>
        <w:t xml:space="preserve">et was een grote uitdaging om de </w:t>
      </w:r>
      <w:proofErr w:type="spellStart"/>
      <w:r w:rsidR="006D5848">
        <w:rPr>
          <w:lang w:val="nl-BE"/>
        </w:rPr>
        <w:t>testing</w:t>
      </w:r>
      <w:proofErr w:type="spellEnd"/>
      <w:r w:rsidR="006D5848">
        <w:rPr>
          <w:lang w:val="nl-BE"/>
        </w:rPr>
        <w:t xml:space="preserve"> </w:t>
      </w:r>
      <w:r w:rsidR="00CF027F">
        <w:rPr>
          <w:lang w:val="nl-BE"/>
        </w:rPr>
        <w:t xml:space="preserve">ten volle en voldoende diepgaand </w:t>
      </w:r>
      <w:r w:rsidR="006D5848">
        <w:rPr>
          <w:lang w:val="nl-BE"/>
        </w:rPr>
        <w:t>binnen de looptijd te realiseren</w:t>
      </w:r>
      <w:r w:rsidR="00CF027F">
        <w:rPr>
          <w:lang w:val="nl-BE"/>
        </w:rPr>
        <w:t xml:space="preserve">, en de valorisatie van de opleidingen </w:t>
      </w:r>
      <w:r w:rsidR="00314D3E">
        <w:rPr>
          <w:lang w:val="nl-BE"/>
        </w:rPr>
        <w:t>was niet mogelijk binnen de looptijd (</w:t>
      </w:r>
      <w:r w:rsidR="00121C91">
        <w:rPr>
          <w:lang w:val="nl-BE"/>
        </w:rPr>
        <w:t xml:space="preserve">was </w:t>
      </w:r>
      <w:r w:rsidR="00314D3E">
        <w:rPr>
          <w:lang w:val="nl-BE"/>
        </w:rPr>
        <w:t>ook geen deel van de projectuitvoering), en daarom ook niet volledig gegarandeerd.</w:t>
      </w:r>
    </w:p>
    <w:p w14:paraId="614E402C" w14:textId="77777777" w:rsidR="00916054" w:rsidRDefault="00272D64" w:rsidP="00916054">
      <w:r>
        <w:t>O</w:t>
      </w:r>
      <w:r w:rsidR="00560EC8">
        <w:t>ok op</w:t>
      </w:r>
      <w:r>
        <w:t xml:space="preserve"> vlak van inhoud </w:t>
      </w:r>
      <w:r w:rsidR="00916054">
        <w:t>konden enkele vereisten in de oproep worden geïdentificeerd.</w:t>
      </w:r>
    </w:p>
    <w:p w14:paraId="6CEB3649" w14:textId="2C925276" w:rsidR="00F15B0B" w:rsidRDefault="00916054" w:rsidP="00D32ACE">
      <w:pPr>
        <w:pStyle w:val="Lijstalinea"/>
        <w:numPr>
          <w:ilvl w:val="0"/>
          <w:numId w:val="53"/>
        </w:numPr>
      </w:pPr>
      <w:r>
        <w:t>De</w:t>
      </w:r>
      <w:r w:rsidR="00272D64" w:rsidRPr="00E47DC0">
        <w:t xml:space="preserve"> partnerschap</w:t>
      </w:r>
      <w:r>
        <w:t>pen</w:t>
      </w:r>
      <w:r w:rsidR="00272D64" w:rsidRPr="00E47DC0">
        <w:t xml:space="preserve"> diende</w:t>
      </w:r>
      <w:r>
        <w:t>n zich</w:t>
      </w:r>
      <w:r w:rsidR="000D71E2">
        <w:t xml:space="preserve"> </w:t>
      </w:r>
      <w:r>
        <w:t xml:space="preserve">te vormen </w:t>
      </w:r>
      <w:r w:rsidR="00272D64">
        <w:t xml:space="preserve">rond een selectie van </w:t>
      </w:r>
      <w:r w:rsidRPr="007F093B">
        <w:rPr>
          <w:b/>
          <w:bCs/>
        </w:rPr>
        <w:t xml:space="preserve">9 </w:t>
      </w:r>
      <w:r w:rsidR="00272D64" w:rsidRPr="007F093B">
        <w:rPr>
          <w:b/>
          <w:bCs/>
        </w:rPr>
        <w:t>maatschappelijk relevante thema’s</w:t>
      </w:r>
      <w:r w:rsidR="00151F56">
        <w:rPr>
          <w:b/>
          <w:bCs/>
        </w:rPr>
        <w:t xml:space="preserve">, </w:t>
      </w:r>
      <w:r w:rsidR="00151F56" w:rsidRPr="00F62CD0">
        <w:t>die door Europa WSE werde</w:t>
      </w:r>
      <w:r w:rsidR="00D85E6F" w:rsidRPr="00F62CD0">
        <w:t xml:space="preserve">n bepaald op basis van de beleidsprioriteiten, de thema’s waarrond SCOPE studies werden ontwikkeld in de </w:t>
      </w:r>
      <w:r w:rsidR="00C82D1F">
        <w:t>ESF-</w:t>
      </w:r>
      <w:r w:rsidR="00C82D1F" w:rsidRPr="00F62CD0">
        <w:t>oproep</w:t>
      </w:r>
      <w:r w:rsidR="00C82D1F">
        <w:t xml:space="preserve"> waarvan de oproep ‘Opleiding van de toekomst’ de opvolger was</w:t>
      </w:r>
      <w:r w:rsidR="00C82D1F" w:rsidRPr="00F62CD0">
        <w:t>, en de input uit de call of interest</w:t>
      </w:r>
      <w:r w:rsidRPr="00C82D1F">
        <w:t>.</w:t>
      </w:r>
      <w:r w:rsidR="00542521">
        <w:t xml:space="preserve"> De actoren </w:t>
      </w:r>
      <w:r w:rsidR="001C7DC6">
        <w:t>vinden het positief dat Europa WSE de thema’s vooraf bepaalt, maar door</w:t>
      </w:r>
      <w:r w:rsidR="005A6BD9">
        <w:t xml:space="preserve"> het voortraject en de signalen die heel wat actoren daaruit hadden opgevangen, zorgden de bekendmaking van de thema’s </w:t>
      </w:r>
      <w:r w:rsidR="00614B75">
        <w:t xml:space="preserve">voor sommigen </w:t>
      </w:r>
      <w:r w:rsidR="005A6BD9">
        <w:t xml:space="preserve">initieel wel voor </w:t>
      </w:r>
      <w:r w:rsidR="003E77E4">
        <w:t xml:space="preserve">een teleurstelling. Men had het gevoel dat men de ideeën die </w:t>
      </w:r>
      <w:r w:rsidR="00657B66">
        <w:t xml:space="preserve">men op organisatieniveau al in gedachten had, nu in een </w:t>
      </w:r>
      <w:r w:rsidR="007F1137">
        <w:t xml:space="preserve">ander kader moest zien in te passen. Overigens varieerde de </w:t>
      </w:r>
      <w:r w:rsidR="000C0B4B" w:rsidRPr="000C0B4B">
        <w:t>scope van de thema’s -en dus de grootte van de potentiële afzetmarkt voor de opleidingen- sterk</w:t>
      </w:r>
      <w:r w:rsidR="007F1137">
        <w:t>. Dit zorgde voor verschillende noden op vlak van het faciliteren van de partnerschapsvorming, het afbakenen van de scope, en bij een aantal partners tot frustratie dat Europa WSE die verschillen in scope beperkt leek te erkennen.</w:t>
      </w:r>
      <w:r w:rsidR="007F093B">
        <w:t xml:space="preserve"> Tot slot was specifiek het</w:t>
      </w:r>
      <w:r w:rsidR="000C0B4B" w:rsidRPr="000C0B4B">
        <w:t xml:space="preserve"> thema ‘Soft skills’ van een andere orde</w:t>
      </w:r>
      <w:r w:rsidR="007F093B">
        <w:t xml:space="preserve">, nl. </w:t>
      </w:r>
      <w:r w:rsidR="000C0B4B" w:rsidRPr="000C0B4B">
        <w:t xml:space="preserve">transversaal en daarom doelgroep- en </w:t>
      </w:r>
      <w:proofErr w:type="spellStart"/>
      <w:r w:rsidR="000C0B4B" w:rsidRPr="000C0B4B">
        <w:t>sectoroverschrijdend</w:t>
      </w:r>
      <w:proofErr w:type="spellEnd"/>
      <w:r w:rsidR="007F093B">
        <w:t>. Dit bracht een aantal uitdagingen met zich mee, nl. het</w:t>
      </w:r>
      <w:r w:rsidR="00891308">
        <w:t xml:space="preserve"> </w:t>
      </w:r>
      <w:r w:rsidR="00371349">
        <w:t xml:space="preserve">was minder evident om </w:t>
      </w:r>
      <w:r w:rsidR="00891308">
        <w:t>(sectorspecifieke) competentieprognoses</w:t>
      </w:r>
      <w:r w:rsidR="00371349">
        <w:t xml:space="preserve"> als basis te gebruiken en om </w:t>
      </w:r>
      <w:r w:rsidR="00891308">
        <w:t>sectororganisatie</w:t>
      </w:r>
      <w:r w:rsidR="00371349">
        <w:t xml:space="preserve">s te overtuigen om </w:t>
      </w:r>
      <w:r w:rsidR="00E760A2">
        <w:t>in te stappen</w:t>
      </w:r>
      <w:r w:rsidR="00891308">
        <w:t xml:space="preserve">, en het </w:t>
      </w:r>
      <w:r w:rsidR="0062036F">
        <w:t xml:space="preserve">was een uitdaging om </w:t>
      </w:r>
      <w:r w:rsidR="00891308">
        <w:t xml:space="preserve">synergie </w:t>
      </w:r>
      <w:r w:rsidR="0062036F">
        <w:t xml:space="preserve">te vinden </w:t>
      </w:r>
      <w:r w:rsidR="00891308">
        <w:t xml:space="preserve">met de andere </w:t>
      </w:r>
      <w:r w:rsidR="004E27EE">
        <w:t>partnerschappen die binnen het eigen thema ook een luik rond soft skills uitwerkten.</w:t>
      </w:r>
    </w:p>
    <w:p w14:paraId="3DD43804" w14:textId="39D23569" w:rsidR="00272D64" w:rsidRDefault="00916054" w:rsidP="00B751CD">
      <w:pPr>
        <w:pStyle w:val="Lijstalinea"/>
        <w:numPr>
          <w:ilvl w:val="0"/>
          <w:numId w:val="36"/>
        </w:numPr>
      </w:pPr>
      <w:r w:rsidRPr="00916054">
        <w:rPr>
          <w:b/>
          <w:bCs/>
        </w:rPr>
        <w:t>C</w:t>
      </w:r>
      <w:r w:rsidR="00272D64" w:rsidRPr="00916054">
        <w:rPr>
          <w:b/>
          <w:bCs/>
        </w:rPr>
        <w:t>o</w:t>
      </w:r>
      <w:r w:rsidR="00272D64" w:rsidRPr="0080775E">
        <w:rPr>
          <w:b/>
          <w:bCs/>
        </w:rPr>
        <w:t xml:space="preserve">mpetentieprognoses of gelijkaardige studies </w:t>
      </w:r>
      <w:r w:rsidR="00F0249E">
        <w:t>moesten als basis dienen</w:t>
      </w:r>
      <w:r w:rsidRPr="0065453F">
        <w:t>.</w:t>
      </w:r>
      <w:r w:rsidR="00F30FAB">
        <w:t xml:space="preserve"> De meeste actoren waren voorstander van het gebruik van een </w:t>
      </w:r>
      <w:proofErr w:type="spellStart"/>
      <w:r w:rsidR="00F30FAB">
        <w:t>evidence-based</w:t>
      </w:r>
      <w:proofErr w:type="spellEnd"/>
      <w:r w:rsidR="00F30FAB">
        <w:t xml:space="preserve"> basis voor de projecten, zodat er een onderbouwd kader wordt gegeven </w:t>
      </w:r>
      <w:r w:rsidR="004A6FFF">
        <w:t xml:space="preserve">waarbinnen men dient te werken. </w:t>
      </w:r>
      <w:r w:rsidR="009452D2">
        <w:t xml:space="preserve">Voor een aantal partnerschappen was de competentieprognose ook in de praktijk een erg waardevol startpunt. </w:t>
      </w:r>
      <w:r w:rsidR="004A6FFF">
        <w:t xml:space="preserve">Echter, in </w:t>
      </w:r>
      <w:r w:rsidR="009A5FA0">
        <w:t>de praktijk vormde</w:t>
      </w:r>
      <w:r w:rsidR="001C73A4">
        <w:t>n</w:t>
      </w:r>
      <w:r w:rsidR="009A5FA0">
        <w:t xml:space="preserve"> de competentieprognoses niet voor alle partnerschappen een relevante basis, ofwel </w:t>
      </w:r>
      <w:r w:rsidR="005D0520">
        <w:t>omdat</w:t>
      </w:r>
      <w:r w:rsidR="009452D2">
        <w:t xml:space="preserve"> </w:t>
      </w:r>
      <w:r w:rsidR="009A5FA0">
        <w:t xml:space="preserve">de kwaliteit van de competentieprognose niet </w:t>
      </w:r>
      <w:r w:rsidR="00EF1339">
        <w:t xml:space="preserve">voldoende was, ofwel </w:t>
      </w:r>
      <w:r w:rsidR="005D0520">
        <w:t xml:space="preserve">omdat er geen competentieprognose bestond die echt aansloot bij de </w:t>
      </w:r>
      <w:r w:rsidR="009452D2">
        <w:t>(sub)thema’s.</w:t>
      </w:r>
    </w:p>
    <w:p w14:paraId="1175C54D" w14:textId="5E175878" w:rsidR="00272D64" w:rsidRDefault="00272D64" w:rsidP="00B751CD">
      <w:pPr>
        <w:pStyle w:val="Lijstalinea"/>
        <w:numPr>
          <w:ilvl w:val="0"/>
          <w:numId w:val="36"/>
        </w:numPr>
      </w:pPr>
      <w:r w:rsidRPr="003714B7">
        <w:t xml:space="preserve">Bij het uitwerken van opleiding(en) werd gevraagd om de </w:t>
      </w:r>
      <w:r w:rsidRPr="0097383D">
        <w:rPr>
          <w:b/>
          <w:bCs/>
        </w:rPr>
        <w:t xml:space="preserve">principes van </w:t>
      </w:r>
      <w:r w:rsidR="009A0F67">
        <w:rPr>
          <w:b/>
          <w:bCs/>
        </w:rPr>
        <w:t xml:space="preserve">de </w:t>
      </w:r>
      <w:r w:rsidRPr="0097383D">
        <w:rPr>
          <w:b/>
          <w:bCs/>
        </w:rPr>
        <w:t>HILL</w:t>
      </w:r>
      <w:r w:rsidR="009A0F67">
        <w:rPr>
          <w:b/>
          <w:bCs/>
        </w:rPr>
        <w:t>-methode</w:t>
      </w:r>
      <w:r w:rsidRPr="003714B7">
        <w:t xml:space="preserve"> mee te nemen</w:t>
      </w:r>
      <w:r>
        <w:t>.</w:t>
      </w:r>
      <w:r w:rsidR="009452D2">
        <w:t xml:space="preserve"> Bij de partnerschappen die dit kader van bij de start hebben meegenomen, </w:t>
      </w:r>
      <w:r w:rsidR="00496192">
        <w:t>vormde</w:t>
      </w:r>
      <w:r w:rsidR="00DF174D">
        <w:t>n</w:t>
      </w:r>
      <w:r w:rsidR="00496192">
        <w:t xml:space="preserve"> deze principes een </w:t>
      </w:r>
      <w:r w:rsidR="00F1301D">
        <w:t xml:space="preserve">erg waardevolle leidraad, zowel </w:t>
      </w:r>
      <w:r w:rsidR="00F371D9">
        <w:t xml:space="preserve">voor de kwaliteit van de individuele opleidingen, als voor het vinden van een </w:t>
      </w:r>
      <w:r w:rsidR="00F371D9">
        <w:lastRenderedPageBreak/>
        <w:t>gemeenschappelijke rode draad overheen de verschillende opleidingen binnen een partnerschap. Echter waren er ook verschillende partnerschappen die de meerwaarde van het HILL-kader wat te laat ‘ontdekt’ hebben</w:t>
      </w:r>
      <w:r w:rsidR="00DF174D">
        <w:t xml:space="preserve">, en zo niet de kans hadden om hier </w:t>
      </w:r>
      <w:r w:rsidR="009A0F67">
        <w:t>de</w:t>
      </w:r>
      <w:r w:rsidR="00DF174D">
        <w:t xml:space="preserve"> volle vruchten van te plukken</w:t>
      </w:r>
      <w:r w:rsidR="00C91A67">
        <w:t>.</w:t>
      </w:r>
      <w:r w:rsidR="00F1301D">
        <w:t xml:space="preserve"> </w:t>
      </w:r>
    </w:p>
    <w:p w14:paraId="06F7B98B" w14:textId="682A42EE" w:rsidR="00272D64" w:rsidRDefault="00E14C06" w:rsidP="00E14C06">
      <w:pPr>
        <w:pStyle w:val="Kop5"/>
      </w:pPr>
      <w:r>
        <w:t>Organisatie partnerschapsvorming en projectindiening</w:t>
      </w:r>
    </w:p>
    <w:p w14:paraId="5F01A0D5" w14:textId="2EF4D0D5" w:rsidR="007B6DA2" w:rsidRDefault="00FD38E7" w:rsidP="00FC7118">
      <w:r>
        <w:t>De organisatie van de partnerschapsvorming en de projectindiening</w:t>
      </w:r>
      <w:r w:rsidR="00224213">
        <w:t xml:space="preserve"> gebeurde in grote lijnen in 3 fases.</w:t>
      </w:r>
      <w:r w:rsidR="0048572E">
        <w:t xml:space="preserve"> </w:t>
      </w:r>
      <w:r w:rsidR="00997352">
        <w:t xml:space="preserve">Een eerste (lange) fase betreft het </w:t>
      </w:r>
      <w:r w:rsidR="007B6DA2" w:rsidRPr="00FA288B">
        <w:rPr>
          <w:b/>
          <w:bCs/>
        </w:rPr>
        <w:t>voortraject</w:t>
      </w:r>
      <w:r w:rsidR="00997352" w:rsidRPr="00FA288B">
        <w:rPr>
          <w:b/>
        </w:rPr>
        <w:t xml:space="preserve"> </w:t>
      </w:r>
      <w:r w:rsidR="00FA288B" w:rsidRPr="00FA288B">
        <w:rPr>
          <w:b/>
          <w:bCs/>
        </w:rPr>
        <w:t>dat resulteerde in</w:t>
      </w:r>
      <w:r w:rsidR="00997352" w:rsidRPr="00FA288B">
        <w:rPr>
          <w:b/>
        </w:rPr>
        <w:t xml:space="preserve"> de </w:t>
      </w:r>
      <w:r w:rsidR="00997352" w:rsidRPr="00FA288B">
        <w:rPr>
          <w:b/>
          <w:bCs/>
        </w:rPr>
        <w:t>lancering</w:t>
      </w:r>
      <w:r w:rsidR="00997352" w:rsidRPr="00997352">
        <w:rPr>
          <w:b/>
          <w:bCs/>
        </w:rPr>
        <w:t xml:space="preserve"> van de oproep</w:t>
      </w:r>
      <w:r w:rsidR="00997352">
        <w:t xml:space="preserve">. </w:t>
      </w:r>
      <w:r w:rsidR="002A77E1">
        <w:t xml:space="preserve">Het voortraject werd als vaag en chaotisch ervaren. Het was </w:t>
      </w:r>
      <w:r w:rsidR="00F759DD">
        <w:t xml:space="preserve">voor de geconsulteerde actoren </w:t>
      </w:r>
      <w:r w:rsidR="002A77E1">
        <w:t>on</w:t>
      </w:r>
      <w:r w:rsidR="009328C2">
        <w:t xml:space="preserve">voldoende </w:t>
      </w:r>
      <w:r w:rsidR="002A77E1">
        <w:t xml:space="preserve">duidelijk wat het opzet was van zowel voortraject als oproep en de link tussen het voortraject en de informatie die daar verzameld werd, en de uiteindelijke projectoproep, werd onvoldoende gezien. In zekere zin </w:t>
      </w:r>
      <w:r w:rsidR="00BF35D7">
        <w:t>creëerde dit bij lancering van de oproep voor heel wat partners het gevoel dat ze ‘opnieuw moesten beginnen’.</w:t>
      </w:r>
      <w:r w:rsidR="00605A70">
        <w:t xml:space="preserve"> Daartegenover staat dat heel wat actoren die uiteindelijk wel betrokken waren bij </w:t>
      </w:r>
      <w:r w:rsidR="0023596F">
        <w:t>de volgende fasen, niet op de hoogte waren van het voortraject en dan weer het gevoel hadden ‘een achterstand te hebben’.</w:t>
      </w:r>
    </w:p>
    <w:p w14:paraId="7306E4DE" w14:textId="7808636F" w:rsidR="00E7157B" w:rsidRDefault="000E363A" w:rsidP="00E7157B">
      <w:r>
        <w:t xml:space="preserve">Een volgende fase betreft de </w:t>
      </w:r>
      <w:r w:rsidRPr="00D92E5A">
        <w:rPr>
          <w:b/>
          <w:bCs/>
        </w:rPr>
        <w:t>vorming van de partnerschappen</w:t>
      </w:r>
      <w:r>
        <w:t>.</w:t>
      </w:r>
      <w:r w:rsidR="00B00E42">
        <w:t xml:space="preserve"> Centraal daarin staan de</w:t>
      </w:r>
      <w:r w:rsidR="00C35FAB">
        <w:t xml:space="preserve"> </w:t>
      </w:r>
      <w:r w:rsidR="00B00E42">
        <w:t>werksessies die per thema werden georganiseerd. Deelname aan deze werksessie bleek cruciaal om deel uit te maken van het partnerschap</w:t>
      </w:r>
      <w:r w:rsidR="00E94BBC">
        <w:t xml:space="preserve"> rond dat thema. </w:t>
      </w:r>
      <w:r w:rsidR="007D5D20">
        <w:t xml:space="preserve">Enkel </w:t>
      </w:r>
      <w:proofErr w:type="gramStart"/>
      <w:r w:rsidR="007D5D20">
        <w:t>indien</w:t>
      </w:r>
      <w:proofErr w:type="gramEnd"/>
      <w:r w:rsidR="007D5D20">
        <w:t xml:space="preserve"> men bepaalde expertise (of een specifiek type actor die vereist was) miste, ging men nog op zoek naar andere, bijkomende partners. Door de korte timeframe </w:t>
      </w:r>
      <w:r w:rsidR="00E7157B">
        <w:t xml:space="preserve">is </w:t>
      </w:r>
      <w:r w:rsidR="00AF54CA">
        <w:t xml:space="preserve">men er echter van overtuigd dat niet alle </w:t>
      </w:r>
      <w:r w:rsidR="00E7157B">
        <w:t xml:space="preserve">potentieel relevante actoren aanwezig waren op de themasessie. De </w:t>
      </w:r>
      <w:proofErr w:type="spellStart"/>
      <w:r w:rsidR="00E7157B">
        <w:t>facilitatie</w:t>
      </w:r>
      <w:proofErr w:type="spellEnd"/>
      <w:r w:rsidR="00E7157B">
        <w:t xml:space="preserve"> van deze sessies, opgenomen door de verantwoordelijken bij Europa WSE, werd als veel te beperkt ervaren.</w:t>
      </w:r>
      <w:r w:rsidR="00CC5099">
        <w:t xml:space="preserve"> Europa WSE had ook voorzien om de sessie </w:t>
      </w:r>
      <w:r w:rsidR="004871B9">
        <w:t>‘</w:t>
      </w:r>
      <w:r w:rsidR="00CC5099">
        <w:t>bottom-up</w:t>
      </w:r>
      <w:r w:rsidR="004871B9">
        <w:t>’</w:t>
      </w:r>
      <w:r w:rsidR="00CC5099">
        <w:t xml:space="preserve"> te laten </w:t>
      </w:r>
      <w:r w:rsidR="004B2462">
        <w:t>invullen.</w:t>
      </w:r>
      <w:r w:rsidR="00E7157B">
        <w:t xml:space="preserve"> </w:t>
      </w:r>
      <w:r w:rsidR="004B2462" w:rsidRPr="6FB34E9C">
        <w:t xml:space="preserve">Er was </w:t>
      </w:r>
      <w:r w:rsidR="00E7157B" w:rsidRPr="6FB34E9C">
        <w:t xml:space="preserve">in heel wat sessies een actor die de regie </w:t>
      </w:r>
      <w:r w:rsidR="00CC5099" w:rsidRPr="6FB34E9C">
        <w:t xml:space="preserve">dan ook </w:t>
      </w:r>
      <w:r w:rsidR="00E7157B" w:rsidRPr="6FB34E9C">
        <w:t xml:space="preserve">zelf in handen nam. </w:t>
      </w:r>
      <w:r w:rsidR="00236F37" w:rsidRPr="6FB34E9C">
        <w:t>Echter, d</w:t>
      </w:r>
      <w:r w:rsidR="00E7157B" w:rsidRPr="6FB34E9C">
        <w:t xml:space="preserve">it leidde in een aantal werksessies tot frustratie. De betrokken actoren gaven aan dat men het gevoel had dat diegene die </w:t>
      </w:r>
      <w:r w:rsidR="006E39AF" w:rsidRPr="6FB34E9C">
        <w:t>‘</w:t>
      </w:r>
      <w:r w:rsidR="00E7157B" w:rsidRPr="6FB34E9C">
        <w:t>het hardste riep</w:t>
      </w:r>
      <w:r w:rsidR="006E39AF" w:rsidRPr="6FB34E9C">
        <w:t>’</w:t>
      </w:r>
      <w:r w:rsidR="00E7157B" w:rsidRPr="6FB34E9C">
        <w:t xml:space="preserve"> of het meest initiatief nam, het partnerschap kon sturen.</w:t>
      </w:r>
      <w:r w:rsidR="00916F27" w:rsidRPr="6FB34E9C">
        <w:t xml:space="preserve"> Daarbij kwam dat heel wat actoren die betrokken waren bij het voortraject</w:t>
      </w:r>
      <w:r w:rsidR="00356F69" w:rsidRPr="6FB34E9C">
        <w:t xml:space="preserve"> elkaar al gevonden hadden</w:t>
      </w:r>
      <w:r w:rsidR="003D48F0" w:rsidRPr="6FB34E9C">
        <w:t xml:space="preserve"> en/of</w:t>
      </w:r>
      <w:r w:rsidR="00356F69" w:rsidRPr="6FB34E9C">
        <w:t xml:space="preserve"> al ideeën hadden uitgewerkt</w:t>
      </w:r>
      <w:r w:rsidR="003D48F0" w:rsidRPr="6FB34E9C">
        <w:t xml:space="preserve">. Dat maakte het moeilijk om de agenda’s met elkaar te aligneren </w:t>
      </w:r>
      <w:r w:rsidR="00B03939" w:rsidRPr="6FB34E9C">
        <w:t>en</w:t>
      </w:r>
      <w:r w:rsidR="00A236BB" w:rsidRPr="6FB34E9C">
        <w:t>,</w:t>
      </w:r>
      <w:r w:rsidR="00B03939" w:rsidRPr="6FB34E9C">
        <w:t xml:space="preserve"> voor nieuwe actoren</w:t>
      </w:r>
      <w:r w:rsidR="00A236BB" w:rsidRPr="6FB34E9C">
        <w:t>,</w:t>
      </w:r>
      <w:r w:rsidR="00B03939" w:rsidRPr="6FB34E9C">
        <w:t xml:space="preserve"> om</w:t>
      </w:r>
      <w:r w:rsidR="00A236BB" w:rsidRPr="6FB34E9C">
        <w:t xml:space="preserve"> nog</w:t>
      </w:r>
      <w:r w:rsidR="00B03939" w:rsidRPr="6FB34E9C">
        <w:t xml:space="preserve"> aansluiting te vinden.</w:t>
      </w:r>
      <w:r w:rsidR="00A236BB" w:rsidRPr="6FB34E9C">
        <w:t xml:space="preserve"> </w:t>
      </w:r>
      <w:r w:rsidR="00E7157B" w:rsidRPr="6FB34E9C">
        <w:t xml:space="preserve">De sessies met een beperkt aantal aanwezigen verliepen doorgaans </w:t>
      </w:r>
      <w:r w:rsidR="00A236BB" w:rsidRPr="6FB34E9C">
        <w:t xml:space="preserve">wel </w:t>
      </w:r>
      <w:r w:rsidR="00E7157B" w:rsidRPr="6FB34E9C">
        <w:t xml:space="preserve">vlotter dan de sessies met grote opkomst. </w:t>
      </w:r>
      <w:r w:rsidR="00A236BB" w:rsidRPr="6FB34E9C">
        <w:t>Bijkomende moeilijkheid was dat er vooraf onvoldoende duidelijkheid was over de doelstelling van de werksessie, en heel wat actoren onvoorbereid aankwamen.</w:t>
      </w:r>
    </w:p>
    <w:p w14:paraId="701A6570" w14:textId="74DB8930" w:rsidR="00E00130" w:rsidRPr="00C76645" w:rsidRDefault="00E00130" w:rsidP="00B05827">
      <w:pPr>
        <w:rPr>
          <w:lang w:val="nl-BE"/>
        </w:rPr>
      </w:pPr>
      <w:r>
        <w:rPr>
          <w:lang w:val="nl-BE"/>
        </w:rPr>
        <w:t xml:space="preserve">Het was initieel onvoldoende duidelijk wat de rol als promotor zou inhouden, wat de opdracht is van de promotor, </w:t>
      </w:r>
      <w:r w:rsidR="00B05827">
        <w:rPr>
          <w:lang w:val="nl-BE"/>
        </w:rPr>
        <w:t xml:space="preserve">welk budget daarvoor voorzien moet worden, </w:t>
      </w:r>
      <w:r>
        <w:rPr>
          <w:lang w:val="nl-BE"/>
        </w:rPr>
        <w:t xml:space="preserve">en welke competenties deze dient te hebben om het partnerschap goed te coördineren. Deze verwachtingen werden </w:t>
      </w:r>
      <w:r w:rsidR="00E50AAB">
        <w:rPr>
          <w:lang w:val="nl-BE"/>
        </w:rPr>
        <w:t xml:space="preserve">onvoldoende </w:t>
      </w:r>
      <w:r>
        <w:rPr>
          <w:lang w:val="nl-BE"/>
        </w:rPr>
        <w:t xml:space="preserve">verduidelijkt door Europa WSE, noch werd daar in de partnerschappen grondig over gereflecteerd. Integendeel, bij de meeste partnerschappen was de keuze voor de promotor geen heel erg onderbouwde keuze, maar hing dit af van toevalligheden. </w:t>
      </w:r>
    </w:p>
    <w:p w14:paraId="4B6BAECC" w14:textId="0CFB3305" w:rsidR="000569F1" w:rsidRDefault="000569F1" w:rsidP="000569F1">
      <w:pPr>
        <w:rPr>
          <w:lang w:val="nl-BE"/>
        </w:rPr>
      </w:pPr>
      <w:r>
        <w:rPr>
          <w:lang w:val="nl-BE"/>
        </w:rPr>
        <w:t xml:space="preserve">Het overkoepelende, grote knelpunt om sterke partnerschappen te vormen, was de erg korte timeframe waarin dit moest gebeuren. De actoren hadden niet de tijd hadden om strategisch na te denken over de samenstelling van het partnerschap, maar dat deze eerder gevormd werd door enerzijds </w:t>
      </w:r>
      <w:r w:rsidR="007B4711">
        <w:rPr>
          <w:lang w:val="nl-BE"/>
        </w:rPr>
        <w:t xml:space="preserve">het bereik van de oproep (en </w:t>
      </w:r>
      <w:r>
        <w:rPr>
          <w:lang w:val="nl-BE"/>
        </w:rPr>
        <w:t>de actoren die aanwezig waren op de fysieke sessie) en anderzijds het voldoen aan de vereisten van de verschillende type actoren.</w:t>
      </w:r>
    </w:p>
    <w:p w14:paraId="27FD4F6C" w14:textId="1B046AE6" w:rsidR="00E14C06" w:rsidRPr="00E14C06" w:rsidRDefault="00B947B9" w:rsidP="00E14C06">
      <w:r>
        <w:t xml:space="preserve">Daarna volgde de fase van het </w:t>
      </w:r>
      <w:r w:rsidRPr="00B947B9">
        <w:rPr>
          <w:b/>
          <w:bCs/>
        </w:rPr>
        <w:t>opmaken en indienen van het projectvoorstel</w:t>
      </w:r>
      <w:r>
        <w:t>.</w:t>
      </w:r>
      <w:r w:rsidR="003F1BDF">
        <w:t xml:space="preserve"> Ook voor de opmaak van het projectvoorstel was erg weinig tijd voorzien. </w:t>
      </w:r>
      <w:r w:rsidR="005445E4">
        <w:t xml:space="preserve">Europa WSE heeft hierbij ook weinig sturing/kader voorzien, aldus de betrokken actoren. Door sommigen werd de vrijheid </w:t>
      </w:r>
      <w:r w:rsidR="00B0588E">
        <w:t xml:space="preserve">en flexibiliteit </w:t>
      </w:r>
      <w:r w:rsidR="005445E4">
        <w:t xml:space="preserve">geapprecieerd, anderen haalden aan dat dit </w:t>
      </w:r>
      <w:r w:rsidR="00B0588E">
        <w:t xml:space="preserve">niet evident was. </w:t>
      </w:r>
      <w:r w:rsidR="00C415EC">
        <w:t>Een b</w:t>
      </w:r>
      <w:r w:rsidR="003F1BDF">
        <w:t xml:space="preserve">ijkomende moeilijkheid was dat de partnerschapsvorming bij heel wat partnerschappen nog niet volledig was afgerond. </w:t>
      </w:r>
      <w:r w:rsidR="003F1BDF">
        <w:rPr>
          <w:bCs/>
          <w:lang w:val="nl-BE"/>
        </w:rPr>
        <w:t xml:space="preserve">Dit resulteerde in stress, in aanpakken die nog niet in detail werden uitgewerkt en bijgevolg begrotingen die nog met veel onzekerheid werden opgemaakt. Na goedkeuring van het projectvoorstel, ging het project quasi meteen in uitvoering. </w:t>
      </w:r>
      <w:r w:rsidR="000062A3">
        <w:rPr>
          <w:bCs/>
          <w:lang w:val="nl-BE"/>
        </w:rPr>
        <w:t>Samen met de beperkte tijd om het projectvoorstel tot in detail uit te werken, zorgde dit voor tijdsverlies bij de effectieve uitvoering. H</w:t>
      </w:r>
      <w:r w:rsidR="003F1BDF">
        <w:rPr>
          <w:lang w:val="nl-BE"/>
        </w:rPr>
        <w:t xml:space="preserve">eel wat partnerschappen </w:t>
      </w:r>
      <w:r w:rsidR="000062A3">
        <w:rPr>
          <w:lang w:val="nl-BE"/>
        </w:rPr>
        <w:lastRenderedPageBreak/>
        <w:t xml:space="preserve">hadden </w:t>
      </w:r>
      <w:r w:rsidR="003F1BDF">
        <w:rPr>
          <w:lang w:val="nl-BE"/>
        </w:rPr>
        <w:t xml:space="preserve">de eerste maanden </w:t>
      </w:r>
      <w:r w:rsidR="000062A3">
        <w:rPr>
          <w:lang w:val="nl-BE"/>
        </w:rPr>
        <w:t>nog</w:t>
      </w:r>
      <w:r w:rsidR="003F1BDF">
        <w:rPr>
          <w:lang w:val="nl-BE"/>
        </w:rPr>
        <w:t xml:space="preserve"> nodig voor voorbereiding en opstart.</w:t>
      </w:r>
      <w:r w:rsidR="008142BB">
        <w:rPr>
          <w:lang w:val="nl-BE"/>
        </w:rPr>
        <w:t xml:space="preserve"> </w:t>
      </w:r>
      <w:r w:rsidR="003F1BDF">
        <w:t>Voor heel wat organisaties was het overigens niet evident om meteen de nodige mankracht voor de uitvoering van de opdracht vrij te maken.</w:t>
      </w:r>
    </w:p>
    <w:p w14:paraId="6C939AF9" w14:textId="4690BA8B" w:rsidR="00E14C06" w:rsidRDefault="00E14C06" w:rsidP="00E14C06">
      <w:pPr>
        <w:pStyle w:val="Kop5"/>
      </w:pPr>
      <w:r>
        <w:t>Ondersteuning Europa WSE bij de projectuitvoering</w:t>
      </w:r>
    </w:p>
    <w:p w14:paraId="7F00DF2F" w14:textId="2BFAB0CC" w:rsidR="00E14C06" w:rsidRDefault="00A77F36" w:rsidP="00DC5883">
      <w:r>
        <w:t>De ondersteuning van Europa WSE bij de projectuitvoering toonde zich in drie vormen.</w:t>
      </w:r>
      <w:r w:rsidR="00236F37">
        <w:t xml:space="preserve"> </w:t>
      </w:r>
      <w:r>
        <w:t xml:space="preserve">Ten eerste was er de </w:t>
      </w:r>
      <w:r w:rsidRPr="00A77F36">
        <w:rPr>
          <w:b/>
          <w:bCs/>
        </w:rPr>
        <w:t>ondersteuning van de coach en de beheerder</w:t>
      </w:r>
      <w:r>
        <w:t>.</w:t>
      </w:r>
      <w:r w:rsidR="00B942EE">
        <w:t xml:space="preserve"> Deze werd als erg ondersteunend</w:t>
      </w:r>
      <w:r w:rsidR="001222B2">
        <w:t xml:space="preserve"> en toegankelijk ervaren</w:t>
      </w:r>
      <w:r w:rsidR="00F92E44">
        <w:t xml:space="preserve"> en werd erg geapprecieerd</w:t>
      </w:r>
      <w:r w:rsidR="001222B2">
        <w:t>. Het onderscheid tussen beide rollen werd beperkt gemaakt, maar de betrokken actoren hadden daar, gezien de beperkte controle die ze ervaarden, ook geen nood aan. De intensiteit van de coaching en opvolging werd aangepast aan de vraag en nood van ieder partnerschap.</w:t>
      </w:r>
      <w:r w:rsidR="00F92E44">
        <w:t xml:space="preserve"> </w:t>
      </w:r>
      <w:r w:rsidR="00C415EC">
        <w:t>Een o</w:t>
      </w:r>
      <w:r w:rsidR="001B6166">
        <w:t xml:space="preserve">pmerking die wel naar voor kwam is dat de </w:t>
      </w:r>
      <w:r w:rsidR="00DC5883" w:rsidRPr="00DC5883">
        <w:t xml:space="preserve">coaching nog verder </w:t>
      </w:r>
      <w:r w:rsidR="001B6166">
        <w:t xml:space="preserve">had </w:t>
      </w:r>
      <w:r w:rsidR="00DC5883" w:rsidRPr="00DC5883">
        <w:t>kunnen gaan op vlak van sturing, oplossingen aanreiken, mee nadenken, …</w:t>
      </w:r>
    </w:p>
    <w:p w14:paraId="14079EAF" w14:textId="248D48F1" w:rsidR="002F3ADC" w:rsidRDefault="00A77F36" w:rsidP="00DC5883">
      <w:r>
        <w:t xml:space="preserve">Daarnaast organiseerde Europa WSE maandelijks </w:t>
      </w:r>
      <w:r w:rsidRPr="00A77F36">
        <w:rPr>
          <w:b/>
          <w:bCs/>
        </w:rPr>
        <w:t>leermomenten.</w:t>
      </w:r>
      <w:r w:rsidR="001B6166">
        <w:rPr>
          <w:b/>
          <w:bCs/>
        </w:rPr>
        <w:t xml:space="preserve"> </w:t>
      </w:r>
      <w:r w:rsidR="001B6166">
        <w:t xml:space="preserve">Deze momenten </w:t>
      </w:r>
      <w:r w:rsidR="00EA7A53">
        <w:t xml:space="preserve">boden een goed platform voor netwerking en ervaringsuitwisseling, en werden daarvoor ook geapprecieerd. </w:t>
      </w:r>
      <w:r w:rsidR="0021341A">
        <w:t>Wel hebben</w:t>
      </w:r>
      <w:r w:rsidR="00EA7A53">
        <w:t xml:space="preserve"> </w:t>
      </w:r>
      <w:r w:rsidR="00FE0592">
        <w:t xml:space="preserve">de actoren beperkt ervaren dat deze momenten hebben geleid tot echte </w:t>
      </w:r>
      <w:r w:rsidR="001761C5">
        <w:t>synergiën</w:t>
      </w:r>
      <w:r w:rsidR="00FE0592">
        <w:t xml:space="preserve"> tussen de verschillende partnerschappen, noch dat deze momenten echt </w:t>
      </w:r>
      <w:r w:rsidR="0021341A">
        <w:t>op leren gericht waren</w:t>
      </w:r>
      <w:r w:rsidR="00D25E9A">
        <w:t>.</w:t>
      </w:r>
      <w:r w:rsidR="00767E65" w:rsidDel="00D25E9A">
        <w:t xml:space="preserve"> </w:t>
      </w:r>
      <w:r w:rsidR="00D25E9A">
        <w:t>D</w:t>
      </w:r>
      <w:r w:rsidR="00767E65">
        <w:t>aarvoor bleef de inhoud van deze momenten wat te veel op de oppervlakte. Men benadrukt het belang van heldere communicatie en agendasetting van deze momenten, zeker gezien de tijdsinvestering die ze vragen</w:t>
      </w:r>
      <w:r w:rsidR="00746FA2">
        <w:t>, zodat de meest relevante partner(s) kan worden afgevaardigd</w:t>
      </w:r>
      <w:r w:rsidR="00767E65">
        <w:t>.</w:t>
      </w:r>
    </w:p>
    <w:p w14:paraId="3D6D82EC" w14:textId="23A75B44" w:rsidR="00767E65" w:rsidRPr="00E14C06" w:rsidRDefault="00A77F36" w:rsidP="002F0642">
      <w:r>
        <w:t>T</w:t>
      </w:r>
      <w:r w:rsidR="005A65AE">
        <w:t xml:space="preserve">ot slot kon Europa WSE, op maat van </w:t>
      </w:r>
      <w:r w:rsidR="00DB6558">
        <w:t>en doorgaans ook op vraag</w:t>
      </w:r>
      <w:r w:rsidR="00D9283C">
        <w:t xml:space="preserve"> van </w:t>
      </w:r>
      <w:r w:rsidR="005F12FD">
        <w:t xml:space="preserve">een </w:t>
      </w:r>
      <w:r w:rsidR="005E2F07">
        <w:t xml:space="preserve">partnerschap, </w:t>
      </w:r>
      <w:proofErr w:type="spellStart"/>
      <w:r w:rsidR="005E2F07" w:rsidRPr="005E2F07">
        <w:rPr>
          <w:b/>
          <w:bCs/>
        </w:rPr>
        <w:t>projectspecifieke</w:t>
      </w:r>
      <w:proofErr w:type="spellEnd"/>
      <w:r w:rsidR="005E2F07" w:rsidRPr="005E2F07">
        <w:rPr>
          <w:b/>
          <w:bCs/>
        </w:rPr>
        <w:t xml:space="preserve"> workshops</w:t>
      </w:r>
      <w:r w:rsidR="005E2F07">
        <w:t xml:space="preserve"> organiseren of initiëren.</w:t>
      </w:r>
      <w:r w:rsidR="00BB48F0">
        <w:t xml:space="preserve"> Voor de partnerschappen die deze workshops hebben ervaren, waren ze een meerwaarde</w:t>
      </w:r>
      <w:r w:rsidR="002F0642">
        <w:t>, al kwamen ze soms wat ‘laat’ in de looptijd van het project.</w:t>
      </w:r>
      <w:r w:rsidR="00BB48F0">
        <w:t xml:space="preserve"> Ze zouden </w:t>
      </w:r>
      <w:r w:rsidR="00192199">
        <w:t xml:space="preserve">meer proactief voorgesteld mogen worden door Europa WSE. </w:t>
      </w:r>
      <w:r w:rsidR="002F0642">
        <w:t>Ook toont deze ervaring</w:t>
      </w:r>
      <w:r w:rsidR="00767E65">
        <w:t xml:space="preserve"> aan dat er door Europa WSE meer kader geboden had kunnen</w:t>
      </w:r>
      <w:r w:rsidR="006E2EAB">
        <w:t xml:space="preserve"> worden doorheen de projectuitvoering, zowel inhoudelijk als procesmatig.</w:t>
      </w:r>
    </w:p>
    <w:p w14:paraId="22BB44B1" w14:textId="01EC284A" w:rsidR="00964FE6" w:rsidRDefault="00253476" w:rsidP="00A83F01">
      <w:pPr>
        <w:pStyle w:val="Kop4"/>
      </w:pPr>
      <w:r>
        <w:t>Mechanismen</w:t>
      </w:r>
    </w:p>
    <w:p w14:paraId="156B288E" w14:textId="50F68049" w:rsidR="00935A9E" w:rsidRDefault="00935A9E" w:rsidP="008813ED">
      <w:r>
        <w:t xml:space="preserve">Er werden diverse mechanismen geïdentificeerd voor </w:t>
      </w:r>
      <w:r w:rsidR="00B508D0">
        <w:t xml:space="preserve">een </w:t>
      </w:r>
      <w:r>
        <w:t>goede werking van de partnerschappen.</w:t>
      </w:r>
      <w:r w:rsidR="001761C5">
        <w:t xml:space="preserve"> </w:t>
      </w:r>
      <w:r>
        <w:t>Een</w:t>
      </w:r>
      <w:r w:rsidR="00CC49E5">
        <w:t xml:space="preserve"> eerste</w:t>
      </w:r>
      <w:r>
        <w:t xml:space="preserve"> belangrijk</w:t>
      </w:r>
      <w:r w:rsidR="0042191C">
        <w:t xml:space="preserve"> mechanisme om tot sterke </w:t>
      </w:r>
      <w:proofErr w:type="spellStart"/>
      <w:r w:rsidR="0042191C">
        <w:t>outcomes</w:t>
      </w:r>
      <w:proofErr w:type="spellEnd"/>
      <w:r w:rsidR="0042191C">
        <w:t xml:space="preserve"> van het partnerschap te komen, is een </w:t>
      </w:r>
      <w:r w:rsidR="0042191C" w:rsidRPr="00CB2860">
        <w:rPr>
          <w:b/>
        </w:rPr>
        <w:t>diverse samenstelling</w:t>
      </w:r>
      <w:r w:rsidR="00F84340">
        <w:t xml:space="preserve"> van het partnerschap waarin diverse expertises, vanuit verschillende domeinen en vanop verschillende niveaus</w:t>
      </w:r>
      <w:r w:rsidR="00CC49E5">
        <w:t>,</w:t>
      </w:r>
      <w:r w:rsidR="00F84340">
        <w:t xml:space="preserve"> samenkomen.</w:t>
      </w:r>
      <w:r w:rsidR="00684779">
        <w:t xml:space="preserve"> Het is belangrijk om deze diversiteit aan expertises ook voldoende met elkaar te verbinden om </w:t>
      </w:r>
      <w:r w:rsidR="00C57327">
        <w:t xml:space="preserve">synergiën te realiseren. Daarvoor is voldoende </w:t>
      </w:r>
      <w:r w:rsidR="00C57327" w:rsidRPr="00CB2860">
        <w:rPr>
          <w:b/>
        </w:rPr>
        <w:t>samenhang in het partnerschap</w:t>
      </w:r>
      <w:r w:rsidR="00C57327">
        <w:t xml:space="preserve"> belangrijk. </w:t>
      </w:r>
      <w:r w:rsidR="00963657">
        <w:t xml:space="preserve">Samenhang in het partnerschap wordt gerealiseerd door sterk netwerkmanagement, een doordachte netwerkstructuur, </w:t>
      </w:r>
      <w:r w:rsidR="005D60BC">
        <w:t xml:space="preserve">een aangepast </w:t>
      </w:r>
      <w:r w:rsidR="00963657">
        <w:t>overleg- en afsprakenkader</w:t>
      </w:r>
      <w:r w:rsidR="007011D7">
        <w:t xml:space="preserve"> en </w:t>
      </w:r>
      <w:r w:rsidR="00CB2860">
        <w:t>door een heldere, gedragen gemeenschappelijke doelstelling.</w:t>
      </w:r>
      <w:r w:rsidR="00626D94">
        <w:t xml:space="preserve"> </w:t>
      </w:r>
    </w:p>
    <w:p w14:paraId="12410C87" w14:textId="2B8A9D91" w:rsidR="00CB2860" w:rsidRDefault="00626D94" w:rsidP="008813ED">
      <w:r>
        <w:t xml:space="preserve">Doelconsensus is een tweede mechanisme voor sterke partnerschappen. </w:t>
      </w:r>
      <w:r w:rsidR="00092D0C">
        <w:t xml:space="preserve">Een </w:t>
      </w:r>
      <w:r w:rsidR="00092D0C" w:rsidRPr="007030CF">
        <w:rPr>
          <w:b/>
        </w:rPr>
        <w:t>gemeenschappelijke doelstelling</w:t>
      </w:r>
      <w:r w:rsidR="00092D0C">
        <w:t xml:space="preserve"> </w:t>
      </w:r>
      <w:r w:rsidRPr="005F6FBD">
        <w:t>creëert samenhang</w:t>
      </w:r>
      <w:r w:rsidR="00637B20" w:rsidRPr="005F6FBD">
        <w:t xml:space="preserve">, maar </w:t>
      </w:r>
      <w:r w:rsidR="00B35CF7">
        <w:t>creëert</w:t>
      </w:r>
      <w:r w:rsidR="00637B20" w:rsidRPr="005F6FBD">
        <w:t xml:space="preserve"> ook </w:t>
      </w:r>
      <w:r w:rsidR="00F510AB" w:rsidRPr="005F6FBD">
        <w:t xml:space="preserve">een gedeelde overtuiging dat </w:t>
      </w:r>
      <w:r w:rsidR="00B905EC" w:rsidRPr="005F6FBD">
        <w:t xml:space="preserve">het werken in partnerschap </w:t>
      </w:r>
      <w:r w:rsidR="00A559B8" w:rsidRPr="005F6FBD">
        <w:t>noodzakelijk is om het resultaat te bereiken.</w:t>
      </w:r>
      <w:r w:rsidR="00BF1213" w:rsidRPr="005F6FBD">
        <w:t xml:space="preserve"> Belangrijk om tot doelconsensus te komen</w:t>
      </w:r>
      <w:r w:rsidR="00C10CD9" w:rsidRPr="005F6FBD">
        <w:t>, is een goede balans bij de diverse partners in enerzijds het ‘loslaten’ van de organisatie-</w:t>
      </w:r>
      <w:r w:rsidR="00D7616A" w:rsidRPr="005F6FBD">
        <w:t>eigen</w:t>
      </w:r>
      <w:r w:rsidR="00C10CD9" w:rsidRPr="005F6FBD">
        <w:t xml:space="preserve"> prioriteiten en anderzijds</w:t>
      </w:r>
      <w:r w:rsidR="005927F0" w:rsidRPr="005F6FBD">
        <w:t xml:space="preserve"> </w:t>
      </w:r>
      <w:r w:rsidR="00982C4C" w:rsidRPr="005F6FBD">
        <w:t xml:space="preserve">een plaats </w:t>
      </w:r>
      <w:r w:rsidR="00D7616A" w:rsidRPr="005F6FBD">
        <w:t xml:space="preserve">vinden voor </w:t>
      </w:r>
      <w:r w:rsidR="00146BD7" w:rsidRPr="005F6FBD">
        <w:t>de organisatie</w:t>
      </w:r>
      <w:r w:rsidR="007030CF" w:rsidRPr="005F6FBD">
        <w:t>-</w:t>
      </w:r>
      <w:r w:rsidR="00D7616A" w:rsidRPr="005F6FBD">
        <w:t>eigen</w:t>
      </w:r>
      <w:r w:rsidR="007030CF" w:rsidRPr="005F6FBD">
        <w:t xml:space="preserve"> prioriteiten in de gemeenschappelijke prioriteiten van het partnerschap. </w:t>
      </w:r>
      <w:r w:rsidR="00CB526B" w:rsidRPr="005F6FBD">
        <w:t>Collaboratieve methodieken</w:t>
      </w:r>
      <w:r w:rsidR="00414CAD" w:rsidRPr="005F6FBD">
        <w:t xml:space="preserve"> helpen om tot gedragen doelstellingen te komen. Het is daarbij belangrijk om de doelstellingen tot op voldoende detail-niveau te expliciteren</w:t>
      </w:r>
      <w:r w:rsidR="008A4393" w:rsidRPr="005F6FBD">
        <w:t xml:space="preserve"> (m.n. ook</w:t>
      </w:r>
      <w:r w:rsidR="00D173CF" w:rsidRPr="005F6FBD">
        <w:t xml:space="preserve"> op</w:t>
      </w:r>
      <w:r w:rsidR="008A4393" w:rsidRPr="005F6FBD">
        <w:t xml:space="preserve"> lager niveau in de netwerkstructuur)</w:t>
      </w:r>
      <w:r w:rsidR="00414CAD" w:rsidRPr="005F6FBD">
        <w:t xml:space="preserve"> en deze nadien te integreren in </w:t>
      </w:r>
      <w:r w:rsidR="008A4393" w:rsidRPr="005F6FBD">
        <w:t>de gemeenschappelijke doelstelling op hoger</w:t>
      </w:r>
      <w:r w:rsidR="008A4393">
        <w:t xml:space="preserve"> niveau.</w:t>
      </w:r>
    </w:p>
    <w:p w14:paraId="0D1066EC" w14:textId="645351E7" w:rsidR="006706B1" w:rsidRDefault="006706B1" w:rsidP="008813ED">
      <w:r w:rsidRPr="009307B9">
        <w:rPr>
          <w:b/>
          <w:bCs/>
        </w:rPr>
        <w:t>Sterk netwerkmanagement</w:t>
      </w:r>
      <w:r>
        <w:t xml:space="preserve"> bleek enorm </w:t>
      </w:r>
      <w:r w:rsidR="009307B9">
        <w:t>centraal te staan in het succes van het partnerschap.</w:t>
      </w:r>
      <w:r w:rsidR="00B2109D">
        <w:t xml:space="preserve"> De netwerkmanager dient </w:t>
      </w:r>
      <w:r w:rsidR="00B2109D" w:rsidRPr="005F6FBD">
        <w:t>over goede netwerkmanagementcapaciteiten te beschikken en voldoende tijd en budget te hebben om de</w:t>
      </w:r>
      <w:r w:rsidR="00B2109D">
        <w:t xml:space="preserve"> rol volwaardig op te nemen.</w:t>
      </w:r>
    </w:p>
    <w:p w14:paraId="08195E8D" w14:textId="00553314" w:rsidR="005927F0" w:rsidRDefault="004E0F42" w:rsidP="008813ED">
      <w:r>
        <w:t xml:space="preserve">Ook een </w:t>
      </w:r>
      <w:r w:rsidRPr="00A06ED6">
        <w:rPr>
          <w:b/>
          <w:bCs/>
        </w:rPr>
        <w:t>sterke netwerkstructuur</w:t>
      </w:r>
      <w:r>
        <w:t xml:space="preserve">, </w:t>
      </w:r>
      <w:r w:rsidR="00E27CA7">
        <w:t xml:space="preserve">dat </w:t>
      </w:r>
      <w:r>
        <w:t>aangepast</w:t>
      </w:r>
      <w:r w:rsidR="00E27CA7">
        <w:t xml:space="preserve"> is</w:t>
      </w:r>
      <w:r>
        <w:t xml:space="preserve"> aan de kenmerken en de doelstelling van het partnerschap, </w:t>
      </w:r>
      <w:r w:rsidR="00F67352">
        <w:t xml:space="preserve">is een belangrijk mechanisme dat bijdraagt </w:t>
      </w:r>
      <w:r w:rsidR="00A06ED6">
        <w:t>aan het succes van het partnerschap.</w:t>
      </w:r>
    </w:p>
    <w:p w14:paraId="5B00980C" w14:textId="7B778A10" w:rsidR="0039025C" w:rsidRDefault="006A6235" w:rsidP="008813ED">
      <w:r>
        <w:lastRenderedPageBreak/>
        <w:t xml:space="preserve">Een volgend mechanisme betreft een </w:t>
      </w:r>
      <w:r w:rsidRPr="00AF1E03">
        <w:rPr>
          <w:b/>
          <w:bCs/>
        </w:rPr>
        <w:t>heldere rolverdeling</w:t>
      </w:r>
      <w:r>
        <w:t xml:space="preserve"> binnen het partne</w:t>
      </w:r>
      <w:r w:rsidR="00AF1E03">
        <w:t>r</w:t>
      </w:r>
      <w:r>
        <w:t xml:space="preserve">schap. </w:t>
      </w:r>
      <w:r w:rsidR="0073619A">
        <w:t xml:space="preserve">Daarvoor is het belangrijk dat </w:t>
      </w:r>
      <w:r w:rsidR="0073619A" w:rsidRPr="005F6FBD">
        <w:t xml:space="preserve">er </w:t>
      </w:r>
      <w:r w:rsidR="001415C7">
        <w:t>een</w:t>
      </w:r>
      <w:r w:rsidR="0073619A" w:rsidRPr="005F6FBD">
        <w:t xml:space="preserve"> goed zicht is op ieders expertise en capaciteit. </w:t>
      </w:r>
      <w:r w:rsidR="00E317AF" w:rsidRPr="005F6FBD">
        <w:t>Ook vertrekt men voor een goede rolverdeling idealiter van een heldere, gedragen en gedetailleerde doelstelling van het partnerschap.</w:t>
      </w:r>
      <w:r w:rsidR="00B61DE9" w:rsidRPr="005F6FBD">
        <w:t xml:space="preserve"> Het formaliseren van de rollen </w:t>
      </w:r>
      <w:r w:rsidR="00FA69AA" w:rsidRPr="005F6FBD">
        <w:t xml:space="preserve">in een document </w:t>
      </w:r>
      <w:r w:rsidR="00C33787" w:rsidRPr="005F6FBD">
        <w:t xml:space="preserve">biedt een </w:t>
      </w:r>
      <w:proofErr w:type="gramStart"/>
      <w:r w:rsidR="00C33787" w:rsidRPr="005F6FBD">
        <w:t>goede</w:t>
      </w:r>
      <w:proofErr w:type="gramEnd"/>
      <w:r w:rsidR="00C33787" w:rsidRPr="005F6FBD">
        <w:t xml:space="preserve"> houvast</w:t>
      </w:r>
      <w:r w:rsidR="00FA69AA" w:rsidRPr="005F6FBD">
        <w:t>.</w:t>
      </w:r>
      <w:r w:rsidR="00CA1D4E" w:rsidRPr="005F6FBD">
        <w:t xml:space="preserve"> Ook dient de rolverdeling logisch en doordacht</w:t>
      </w:r>
      <w:r w:rsidR="00B843E6" w:rsidRPr="005F6FBD">
        <w:t xml:space="preserve"> te zijn.</w:t>
      </w:r>
      <w:r w:rsidR="00487646" w:rsidRPr="005F6FBD">
        <w:t xml:space="preserve"> </w:t>
      </w:r>
      <w:r w:rsidR="00D76173" w:rsidRPr="005F6FBD">
        <w:t xml:space="preserve">Een </w:t>
      </w:r>
      <w:r w:rsidR="009F60B6" w:rsidRPr="005F6FBD">
        <w:t xml:space="preserve">strategisch en </w:t>
      </w:r>
      <w:r w:rsidR="00D76173" w:rsidRPr="005F6FBD">
        <w:t xml:space="preserve">divers samengesteld partnerschap is </w:t>
      </w:r>
      <w:r w:rsidR="009F60B6" w:rsidRPr="005F6FBD">
        <w:t>belangrijk om dit te realiseren.</w:t>
      </w:r>
      <w:r w:rsidR="00D12A5E" w:rsidRPr="005F6FBD">
        <w:t xml:space="preserve"> </w:t>
      </w:r>
      <w:r w:rsidR="00ED4EDD" w:rsidRPr="005F6FBD">
        <w:t>Uit de praktijk blijkt het belangrijk om doorheen de projectui</w:t>
      </w:r>
      <w:r w:rsidR="0088124C" w:rsidRPr="005F6FBD">
        <w:t>t</w:t>
      </w:r>
      <w:r w:rsidR="00ED4EDD" w:rsidRPr="005F6FBD">
        <w:t>voering ook flexibiliteit in de rol- en taakverdeling mogelijk te maken</w:t>
      </w:r>
      <w:r w:rsidR="0088124C" w:rsidRPr="005F6FBD">
        <w:t xml:space="preserve"> en de rol- en taakverdeling actief op te volgen</w:t>
      </w:r>
      <w:r w:rsidR="0088124C">
        <w:t>.</w:t>
      </w:r>
    </w:p>
    <w:p w14:paraId="7DD88305" w14:textId="096F6E4D" w:rsidR="0063595D" w:rsidRDefault="0063595D" w:rsidP="008813ED">
      <w:r>
        <w:t xml:space="preserve">Een </w:t>
      </w:r>
      <w:r w:rsidRPr="00256855">
        <w:rPr>
          <w:b/>
          <w:bCs/>
        </w:rPr>
        <w:t>goed uitgekiend overleg- en afsprakenkader</w:t>
      </w:r>
      <w:r>
        <w:t xml:space="preserve"> is belangrijk om </w:t>
      </w:r>
      <w:r w:rsidR="00256855">
        <w:t xml:space="preserve">een (groot) partnerschap </w:t>
      </w:r>
      <w:r w:rsidR="003B0353">
        <w:t>vlot te coördineren</w:t>
      </w:r>
      <w:r w:rsidR="00256855">
        <w:t xml:space="preserve">, samenhang in het partnerschap </w:t>
      </w:r>
      <w:r w:rsidR="004E0712">
        <w:t>op te bouwen</w:t>
      </w:r>
      <w:r w:rsidR="00B040DF">
        <w:t xml:space="preserve">, en vertrouwen </w:t>
      </w:r>
      <w:r w:rsidR="004E0712">
        <w:t>en een gevoel van gelijkwaardigheid te realiseren.</w:t>
      </w:r>
      <w:r w:rsidR="00133F09">
        <w:t xml:space="preserve"> Het bleek een meerwaarde om voldoende houvast te bieden in de </w:t>
      </w:r>
      <w:r w:rsidR="000C3016">
        <w:t>planning van de overlegmomenten</w:t>
      </w:r>
      <w:r w:rsidR="00133F09">
        <w:t xml:space="preserve"> en </w:t>
      </w:r>
      <w:r w:rsidR="000C3016">
        <w:t>doordacht om te springen met frequentie en agendasetting</w:t>
      </w:r>
      <w:r w:rsidR="00133F09">
        <w:t xml:space="preserve"> </w:t>
      </w:r>
      <w:r w:rsidR="000C3016">
        <w:t>van</w:t>
      </w:r>
      <w:r w:rsidR="005A0212">
        <w:t xml:space="preserve"> de overlegmomenten op de verschillende niveaus.</w:t>
      </w:r>
    </w:p>
    <w:p w14:paraId="595DA033" w14:textId="3ED9B216" w:rsidR="005A0212" w:rsidRDefault="005F6FBD" w:rsidP="008813ED">
      <w:r w:rsidRPr="005F6FBD">
        <w:t>Ook</w:t>
      </w:r>
      <w:r>
        <w:rPr>
          <w:b/>
          <w:bCs/>
        </w:rPr>
        <w:t xml:space="preserve"> v</w:t>
      </w:r>
      <w:r w:rsidR="00D55107" w:rsidRPr="001E06BC">
        <w:rPr>
          <w:b/>
          <w:bCs/>
        </w:rPr>
        <w:t>ertrouwen</w:t>
      </w:r>
      <w:r w:rsidR="00D55107">
        <w:t xml:space="preserve"> binnen het partnerschap is een mechanisme dat bijdraagt aan de kwaliteit van het resultaat. Vertrouwen </w:t>
      </w:r>
      <w:r w:rsidR="001E06BC">
        <w:t xml:space="preserve">in de netwerkmanager </w:t>
      </w:r>
      <w:r w:rsidR="005D1CEA">
        <w:t>en promotor</w:t>
      </w:r>
      <w:r w:rsidR="001E06BC">
        <w:t xml:space="preserve"> is, gezien diens sleutelpositie, cruciaal voor breder vertrouwen in het partnerschap. Belangrijk is daarvoor de neutraliteit, betrouwbaarheid en geloofwaardigheid van de netwerkmanager.</w:t>
      </w:r>
      <w:r w:rsidR="00230B64">
        <w:t xml:space="preserve"> Ook groeit het vertrouwen gaandeweg door positieve ervaringen </w:t>
      </w:r>
      <w:r w:rsidR="00B54C44">
        <w:t>en door heldere werkverdeling en werkafspraken (die nageleefd worden).</w:t>
      </w:r>
    </w:p>
    <w:p w14:paraId="237B5ABB" w14:textId="11576D2F" w:rsidR="005F6FBD" w:rsidRDefault="00B54C44" w:rsidP="008813ED">
      <w:r>
        <w:t xml:space="preserve">Tot slot </w:t>
      </w:r>
      <w:r w:rsidR="00577863">
        <w:t xml:space="preserve">bleek, gezien de korte looptijd van het project, een </w:t>
      </w:r>
      <w:r w:rsidR="00577863" w:rsidRPr="009B09E6">
        <w:rPr>
          <w:b/>
          <w:bCs/>
        </w:rPr>
        <w:t>snelle en sterke opstart</w:t>
      </w:r>
      <w:r w:rsidR="00577863">
        <w:t xml:space="preserve"> een enorm belangrijk mechanisme voor het succes van het partnerschap. </w:t>
      </w:r>
      <w:r w:rsidR="00945EC7">
        <w:t>Van bij de start voldoende</w:t>
      </w:r>
      <w:r w:rsidR="009B09E6">
        <w:t xml:space="preserve"> structuur bieden via een heldere rolverdeling, goed uitgekiende overlegstructuur, een helder afsprakenkader met plan van aanpak en mijlpalen, duidelijke communicatiekanalen en de nodige templates, branding, handleiding, … bleek een enorme sterkte.</w:t>
      </w:r>
    </w:p>
    <w:p w14:paraId="33AEA48D" w14:textId="77777777" w:rsidR="008813ED" w:rsidRDefault="004C401A" w:rsidP="00A83F01">
      <w:pPr>
        <w:pStyle w:val="Kop4"/>
      </w:pPr>
      <w:proofErr w:type="spellStart"/>
      <w:r>
        <w:t>Outcomes</w:t>
      </w:r>
      <w:proofErr w:type="spellEnd"/>
    </w:p>
    <w:p w14:paraId="4C711D00" w14:textId="77777777" w:rsidR="001479A2" w:rsidRPr="006509FB" w:rsidRDefault="001479A2" w:rsidP="0091640F">
      <w:r w:rsidRPr="006509FB">
        <w:t xml:space="preserve">Volgende </w:t>
      </w:r>
      <w:proofErr w:type="spellStart"/>
      <w:r w:rsidRPr="006509FB">
        <w:t>outcomes</w:t>
      </w:r>
      <w:proofErr w:type="spellEnd"/>
      <w:r w:rsidRPr="006509FB">
        <w:t xml:space="preserve"> van succesvolle partnerschappen werden geïdentificeerd:</w:t>
      </w:r>
    </w:p>
    <w:p w14:paraId="3113D8AB" w14:textId="6523DD3D" w:rsidR="0091640F" w:rsidRDefault="00386E43" w:rsidP="0091640F">
      <w:pPr>
        <w:pStyle w:val="Lijstalinea"/>
        <w:numPr>
          <w:ilvl w:val="0"/>
          <w:numId w:val="68"/>
        </w:numPr>
      </w:pPr>
      <w:r w:rsidRPr="006509FB">
        <w:t xml:space="preserve">Komen tot een </w:t>
      </w:r>
      <w:r w:rsidRPr="0067021F">
        <w:rPr>
          <w:b/>
        </w:rPr>
        <w:t>innovatief resultaat</w:t>
      </w:r>
      <w:r w:rsidRPr="006509FB">
        <w:t xml:space="preserve">, dat niet gerealiseerd werd mocht men </w:t>
      </w:r>
      <w:r w:rsidR="00F125FB" w:rsidRPr="006509FB">
        <w:t xml:space="preserve">de </w:t>
      </w:r>
      <w:r w:rsidR="006509FB" w:rsidRPr="006509FB">
        <w:t xml:space="preserve">kennis, </w:t>
      </w:r>
      <w:r w:rsidR="00F125FB" w:rsidRPr="006509FB">
        <w:t xml:space="preserve">expertise, </w:t>
      </w:r>
      <w:r w:rsidR="006509FB" w:rsidRPr="006509FB">
        <w:t xml:space="preserve">en vaardigheden van de verschillende partners niet verenigd hebben in een partnerschap. Wel geeft men aan dat er meer tijd nodig was om </w:t>
      </w:r>
      <w:r w:rsidR="0091640F" w:rsidRPr="006509FB">
        <w:t>ook tot volwaardig geteste, gevalideerde opleiding</w:t>
      </w:r>
      <w:r w:rsidR="006509FB" w:rsidRPr="006509FB">
        <w:t>en</w:t>
      </w:r>
      <w:r w:rsidR="0091640F" w:rsidRPr="006509FB">
        <w:t xml:space="preserve"> te komen en om tot meer synergie te komen tussen de opleidingen binnen eenzelfde thema.</w:t>
      </w:r>
    </w:p>
    <w:p w14:paraId="5C2A92C3" w14:textId="145071E6" w:rsidR="00941F93" w:rsidRDefault="00941F93" w:rsidP="0091640F">
      <w:pPr>
        <w:pStyle w:val="Lijstalinea"/>
        <w:numPr>
          <w:ilvl w:val="0"/>
          <w:numId w:val="68"/>
        </w:numPr>
      </w:pPr>
      <w:r w:rsidRPr="0067021F">
        <w:rPr>
          <w:b/>
        </w:rPr>
        <w:t>Kennis- en expertiseopbouw</w:t>
      </w:r>
      <w:r>
        <w:t xml:space="preserve"> door deelname aan het project, zowel inhoudelijk (</w:t>
      </w:r>
      <w:r w:rsidR="00AD1D87">
        <w:t>gelinkt aan</w:t>
      </w:r>
      <w:r>
        <w:t xml:space="preserve"> </w:t>
      </w:r>
      <w:r w:rsidR="00AD1D87">
        <w:t>de ontwikkeling van de opleidingen), als procesmatig (m.b.t. het werken in partnerschap</w:t>
      </w:r>
      <w:r w:rsidR="00CB1903">
        <w:t>).</w:t>
      </w:r>
    </w:p>
    <w:p w14:paraId="38155E13" w14:textId="29238357" w:rsidR="00CB1903" w:rsidRDefault="00CB1903" w:rsidP="0091640F">
      <w:pPr>
        <w:pStyle w:val="Lijstalinea"/>
        <w:numPr>
          <w:ilvl w:val="0"/>
          <w:numId w:val="68"/>
        </w:numPr>
      </w:pPr>
      <w:r w:rsidRPr="0067021F">
        <w:rPr>
          <w:b/>
        </w:rPr>
        <w:t>Netwerkopbouw</w:t>
      </w:r>
      <w:r w:rsidR="002673B7">
        <w:t xml:space="preserve">, via verbinding met actoren binnen én </w:t>
      </w:r>
      <w:r w:rsidR="0067021F">
        <w:t>buiten het eigen partnerschap.</w:t>
      </w:r>
    </w:p>
    <w:p w14:paraId="4CB273C5" w14:textId="71D83CC3" w:rsidR="00AE688E" w:rsidRDefault="0067021F" w:rsidP="0091640F">
      <w:pPr>
        <w:pStyle w:val="Lijstalinea"/>
        <w:numPr>
          <w:ilvl w:val="0"/>
          <w:numId w:val="68"/>
        </w:numPr>
      </w:pPr>
      <w:r w:rsidRPr="0067021F">
        <w:rPr>
          <w:b/>
          <w:bCs/>
        </w:rPr>
        <w:t xml:space="preserve">Versterkt </w:t>
      </w:r>
      <w:proofErr w:type="spellStart"/>
      <w:r w:rsidRPr="0067021F">
        <w:rPr>
          <w:b/>
          <w:bCs/>
        </w:rPr>
        <w:t>netwerkdenken</w:t>
      </w:r>
      <w:proofErr w:type="spellEnd"/>
      <w:r>
        <w:t xml:space="preserve"> bij de organisaties in de partnerschappen en de ecosystemen rond deze organisaties.</w:t>
      </w:r>
    </w:p>
    <w:p w14:paraId="0FA00126" w14:textId="77777777" w:rsidR="00AE688E" w:rsidRDefault="00AE688E">
      <w:pPr>
        <w:spacing w:after="160" w:line="259" w:lineRule="auto"/>
        <w:jc w:val="left"/>
      </w:pPr>
      <w:r>
        <w:br w:type="page"/>
      </w:r>
    </w:p>
    <w:p w14:paraId="535C40FB" w14:textId="026E1C4C" w:rsidR="00763CA9" w:rsidRDefault="00763CA9" w:rsidP="00763CA9">
      <w:pPr>
        <w:pStyle w:val="Kop3"/>
      </w:pPr>
      <w:bookmarkStart w:id="37" w:name="_Toc164780466"/>
      <w:r>
        <w:lastRenderedPageBreak/>
        <w:t>Aanbevelingen</w:t>
      </w:r>
      <w:bookmarkEnd w:id="37"/>
    </w:p>
    <w:p w14:paraId="27AAD589" w14:textId="20D81F7A" w:rsidR="00ED444C" w:rsidRDefault="00ED444C" w:rsidP="00522234">
      <w:r>
        <w:t xml:space="preserve">Op basis van de inzichten over het partnerschapsvormingsproces bij de ESF-oproep ‘Opleidingen van de toekomst’, </w:t>
      </w:r>
      <w:r w:rsidR="006F264C">
        <w:t>formuleren we volgende aanbevelingen voor de ontwikkeling</w:t>
      </w:r>
      <w:r w:rsidR="00450425">
        <w:t xml:space="preserve"> </w:t>
      </w:r>
      <w:r w:rsidR="00D72A29">
        <w:t>en organisatie</w:t>
      </w:r>
      <w:r w:rsidR="00450425">
        <w:t xml:space="preserve"> van toekomstige oproepen</w:t>
      </w:r>
      <w:r w:rsidR="002B6155">
        <w:t xml:space="preserve"> binnen het ESF+ Operationeel Programma</w:t>
      </w:r>
      <w:r w:rsidR="00AD4E86">
        <w:t>.</w:t>
      </w:r>
    </w:p>
    <w:p w14:paraId="1D39410A" w14:textId="341CDF0B" w:rsidR="001F2291" w:rsidRDefault="0019360C" w:rsidP="00522234">
      <w:r w:rsidRPr="0022778D">
        <w:t>Inherent aan partnerschappen die verwacht worden een complex probleem op te lossen</w:t>
      </w:r>
      <w:r w:rsidR="007C1444" w:rsidRPr="0022778D">
        <w:t>,</w:t>
      </w:r>
      <w:r w:rsidR="007E29CC" w:rsidRPr="0022778D">
        <w:t xml:space="preserve"> en</w:t>
      </w:r>
      <w:r w:rsidRPr="0022778D">
        <w:t xml:space="preserve"> waarvoor diverse partners </w:t>
      </w:r>
      <w:r w:rsidR="007C1444" w:rsidRPr="0022778D">
        <w:t>nodig zijn</w:t>
      </w:r>
      <w:r w:rsidRPr="0022778D">
        <w:t xml:space="preserve">, is dat er onduidelijkheid bestaat over </w:t>
      </w:r>
      <w:r w:rsidRPr="001C5EA4">
        <w:rPr>
          <w:i/>
          <w:iCs/>
        </w:rPr>
        <w:t>hoe</w:t>
      </w:r>
      <w:r w:rsidRPr="0022778D">
        <w:t xml:space="preserve"> het probleem opgelost dient te worden</w:t>
      </w:r>
      <w:r w:rsidR="00591204" w:rsidRPr="0022778D">
        <w:t>.</w:t>
      </w:r>
      <w:r w:rsidR="009F4499" w:rsidRPr="0022778D">
        <w:rPr>
          <w:rStyle w:val="Voetnootmarkering"/>
        </w:rPr>
        <w:footnoteReference w:id="10"/>
      </w:r>
      <w:r w:rsidR="00591204" w:rsidRPr="0022778D">
        <w:t xml:space="preserve"> </w:t>
      </w:r>
      <w:r w:rsidR="001F59DF" w:rsidRPr="0022778D">
        <w:t xml:space="preserve">We benadrukken </w:t>
      </w:r>
      <w:r w:rsidRPr="0022778D">
        <w:t xml:space="preserve">doorheen deze aanbevelingen </w:t>
      </w:r>
      <w:r w:rsidR="000B204E" w:rsidRPr="0022778D">
        <w:t xml:space="preserve">daarom </w:t>
      </w:r>
      <w:r w:rsidR="009F4499" w:rsidRPr="0022778D">
        <w:t>het belang van fle</w:t>
      </w:r>
      <w:r w:rsidR="00306457" w:rsidRPr="0022778D">
        <w:t>xibiliteit</w:t>
      </w:r>
      <w:r w:rsidRPr="0022778D">
        <w:t>/</w:t>
      </w:r>
      <w:r w:rsidR="00FC31F7" w:rsidRPr="0022778D">
        <w:t>het vermijden van rigiditeit bij het ont</w:t>
      </w:r>
      <w:r w:rsidR="00B25684" w:rsidRPr="0022778D">
        <w:t xml:space="preserve">wikkelen en organiseren van toekomstige oproepen </w:t>
      </w:r>
      <w:r w:rsidR="00343633" w:rsidRPr="0022778D">
        <w:t>waarin er in partnerschap wordt gewerkt rond complexe uitdagingen.</w:t>
      </w:r>
    </w:p>
    <w:p w14:paraId="11E9F6C9" w14:textId="45099175" w:rsidR="00AD4E86" w:rsidRPr="00AD4E86" w:rsidRDefault="004B4177" w:rsidP="00522234">
      <w:pPr>
        <w:rPr>
          <w:rStyle w:val="Intensieveverwijzing"/>
        </w:rPr>
      </w:pPr>
      <w:r>
        <w:rPr>
          <w:rStyle w:val="Intensieveverwijzing"/>
        </w:rPr>
        <w:t>Ga bij de ontwikkeling van de oproep</w:t>
      </w:r>
      <w:r w:rsidR="00004E4A">
        <w:rPr>
          <w:rStyle w:val="Intensieveverwijzing"/>
        </w:rPr>
        <w:t xml:space="preserve"> </w:t>
      </w:r>
      <w:r>
        <w:rPr>
          <w:rStyle w:val="Intensieveverwijzing"/>
        </w:rPr>
        <w:t xml:space="preserve">gedegen na welke </w:t>
      </w:r>
      <w:r w:rsidR="00004E4A">
        <w:rPr>
          <w:rStyle w:val="Intensieveverwijzing"/>
        </w:rPr>
        <w:t>v</w:t>
      </w:r>
      <w:r w:rsidR="00C841CA">
        <w:rPr>
          <w:rStyle w:val="Intensieveverwijzing"/>
        </w:rPr>
        <w:t xml:space="preserve">orm en samenstelling van partnerschappen </w:t>
      </w:r>
      <w:r w:rsidR="00C42402">
        <w:rPr>
          <w:rStyle w:val="Intensieveverwijzing"/>
        </w:rPr>
        <w:t>het meest gepast is</w:t>
      </w:r>
    </w:p>
    <w:p w14:paraId="675E54B7" w14:textId="483CE20C" w:rsidR="009329E8" w:rsidRDefault="00E631BF" w:rsidP="00D32ACE">
      <w:pPr>
        <w:pStyle w:val="Lijstalinea"/>
        <w:numPr>
          <w:ilvl w:val="0"/>
          <w:numId w:val="64"/>
        </w:numPr>
      </w:pPr>
      <w:r>
        <w:t>G</w:t>
      </w:r>
      <w:r w:rsidR="006F264C">
        <w:t xml:space="preserve">a </w:t>
      </w:r>
      <w:r w:rsidR="00E2343F">
        <w:t>gedegen</w:t>
      </w:r>
      <w:r w:rsidR="006F264C">
        <w:t xml:space="preserve"> na of </w:t>
      </w:r>
      <w:r w:rsidR="009329E8">
        <w:t>en welke vorm van partnerschap een meerwaarde is voor de doelstelling van de oproep</w:t>
      </w:r>
      <w:r w:rsidR="00491460">
        <w:t>.</w:t>
      </w:r>
      <w:r w:rsidR="00796009">
        <w:t xml:space="preserve"> </w:t>
      </w:r>
      <w:r w:rsidR="00E2343F">
        <w:t>Het is immers niet de meest evidente manier om een p</w:t>
      </w:r>
      <w:r w:rsidR="003C08E9">
        <w:t xml:space="preserve">roject uit te voeren. </w:t>
      </w:r>
      <w:r w:rsidR="00796009">
        <w:t>Communiceer transparant over de verwachtingen van de samenwerking in partnerschap</w:t>
      </w:r>
      <w:r w:rsidR="00855805">
        <w:t xml:space="preserve"> </w:t>
      </w:r>
      <w:r w:rsidR="00BB057B">
        <w:t>-en of deze al dan niet nog open liggen-</w:t>
      </w:r>
      <w:r w:rsidR="00CF70B8">
        <w:t xml:space="preserve"> én over </w:t>
      </w:r>
      <w:r w:rsidR="00AB5D92">
        <w:t xml:space="preserve">de </w:t>
      </w:r>
      <w:r w:rsidR="00F36A5C">
        <w:t>reden om te kiezen voor de</w:t>
      </w:r>
      <w:r w:rsidR="00CF70B8">
        <w:t>ze</w:t>
      </w:r>
      <w:r w:rsidR="00F36A5C">
        <w:t xml:space="preserve"> werking in partnerschap</w:t>
      </w:r>
      <w:r w:rsidR="00CF70B8">
        <w:t xml:space="preserve">. Onderbouw deze keuze </w:t>
      </w:r>
      <w:r w:rsidR="002362B9">
        <w:t>grondig</w:t>
      </w:r>
      <w:r w:rsidR="00E66561">
        <w:t>: m</w:t>
      </w:r>
      <w:r w:rsidR="00B01629">
        <w:t xml:space="preserve">aak transparant wat de meerwaarde is, zowel voor de maatschappelijke doelstelling als voor de </w:t>
      </w:r>
      <w:r w:rsidR="00491460">
        <w:t xml:space="preserve">individuele </w:t>
      </w:r>
      <w:r w:rsidR="00B01629">
        <w:t xml:space="preserve">organisaties die </w:t>
      </w:r>
      <w:r w:rsidR="00F278A9">
        <w:t xml:space="preserve">geïnteresseerd zijn om </w:t>
      </w:r>
      <w:r w:rsidR="00491460">
        <w:t>mee te werken.</w:t>
      </w:r>
      <w:r w:rsidR="00242FF5">
        <w:t xml:space="preserve"> Voorzie voldoende flexibiliteit</w:t>
      </w:r>
      <w:r w:rsidR="00222F76">
        <w:t xml:space="preserve"> in de </w:t>
      </w:r>
      <w:r w:rsidR="00B52958">
        <w:t>verwachtingen.</w:t>
      </w:r>
    </w:p>
    <w:p w14:paraId="6E0F2A7D" w14:textId="3085EC82" w:rsidR="002C5D7F" w:rsidRDefault="00FE7FFC" w:rsidP="00D32ACE">
      <w:pPr>
        <w:pStyle w:val="Lijstalinea"/>
        <w:numPr>
          <w:ilvl w:val="0"/>
          <w:numId w:val="63"/>
        </w:numPr>
      </w:pPr>
      <w:r>
        <w:t>Blijf</w:t>
      </w:r>
      <w:r w:rsidR="002C5D7F">
        <w:t xml:space="preserve"> </w:t>
      </w:r>
      <w:r w:rsidR="0032247B">
        <w:t xml:space="preserve">een doordachte keuze </w:t>
      </w:r>
      <w:r>
        <w:t>maken</w:t>
      </w:r>
      <w:r w:rsidR="0032247B">
        <w:t xml:space="preserve"> in de gewenste expertise</w:t>
      </w:r>
      <w:r w:rsidR="00D3614C">
        <w:t>s</w:t>
      </w:r>
      <w:r w:rsidR="0032247B">
        <w:t xml:space="preserve"> -en dus type actoren- die aanwezig dien</w:t>
      </w:r>
      <w:r w:rsidR="00D3614C">
        <w:t>en</w:t>
      </w:r>
      <w:r w:rsidR="0032247B">
        <w:t xml:space="preserve"> te zijn in het partnerschap</w:t>
      </w:r>
      <w:r w:rsidR="00156048">
        <w:t xml:space="preserve">. Communiceer helder over de reden om deze expertises </w:t>
      </w:r>
      <w:r w:rsidR="00797D62">
        <w:t xml:space="preserve">naar voor te schuiven en </w:t>
      </w:r>
      <w:r w:rsidR="00B22F22">
        <w:t>geef heldere</w:t>
      </w:r>
      <w:r w:rsidR="006213E5">
        <w:t>, en voldoende brede,</w:t>
      </w:r>
      <w:r w:rsidR="00B22F22">
        <w:t xml:space="preserve"> definities voor elk van de types actoren. Voorkom rigiditeit in de samenstelling van het partnerschap en het voldoen aan deze definities</w:t>
      </w:r>
      <w:r w:rsidR="001572F9">
        <w:t xml:space="preserve">: maak van de diverse samenstelling van het partnerschap en de vertegenwoordiging van de diverse types actoren eventueel een </w:t>
      </w:r>
      <w:r w:rsidR="00396606">
        <w:t xml:space="preserve">sterke aanbeveling (die gewaardeerd wordt in de projectbeoordeling) </w:t>
      </w:r>
      <w:r w:rsidR="009E2D11">
        <w:t>in plaats van een hard criterium.</w:t>
      </w:r>
    </w:p>
    <w:p w14:paraId="4CD26436" w14:textId="22A3CAFA" w:rsidR="001C4339" w:rsidRDefault="00561FFE" w:rsidP="00D32ACE">
      <w:pPr>
        <w:pStyle w:val="Lijstalinea"/>
        <w:numPr>
          <w:ilvl w:val="0"/>
          <w:numId w:val="63"/>
        </w:numPr>
      </w:pPr>
      <w:r>
        <w:t xml:space="preserve">Wanneer er aangestuurd wordt </w:t>
      </w:r>
      <w:r w:rsidR="001C4339">
        <w:t xml:space="preserve">op het betrekken van een klankbordfunctie, </w:t>
      </w:r>
      <w:r w:rsidR="00E533B0">
        <w:t xml:space="preserve">laat toe dat deze functie flexibel en op maat van de noden van het partnerschap en van de fase in de projectuitvoering wordt </w:t>
      </w:r>
      <w:r w:rsidR="001E72A5">
        <w:t>ingevuld.</w:t>
      </w:r>
    </w:p>
    <w:p w14:paraId="3AF64B8F" w14:textId="6C542665" w:rsidR="00C841CA" w:rsidRDefault="00C841CA" w:rsidP="00D32ACE">
      <w:pPr>
        <w:pStyle w:val="Lijstalinea"/>
        <w:numPr>
          <w:ilvl w:val="0"/>
          <w:numId w:val="63"/>
        </w:numPr>
      </w:pPr>
      <w:r>
        <w:t xml:space="preserve">Stuur enkel aan op een ‘open en dynamisch partnerschap’ bij een lange looptijd van het project, en voorzie desgevallend ook in aangepaste begrotingsregels die </w:t>
      </w:r>
      <w:r w:rsidR="000E627A">
        <w:t>een</w:t>
      </w:r>
      <w:r>
        <w:t xml:space="preserve"> evolutie in de samenstelling van het partnerschap mogelijk maken.</w:t>
      </w:r>
    </w:p>
    <w:p w14:paraId="46138F3D" w14:textId="114D5C57" w:rsidR="0028459F" w:rsidRPr="00AD4E86" w:rsidRDefault="007125E4" w:rsidP="0028459F">
      <w:pPr>
        <w:rPr>
          <w:rStyle w:val="Intensieveverwijzing"/>
        </w:rPr>
      </w:pPr>
      <w:r>
        <w:rPr>
          <w:rStyle w:val="Intensieveverwijzing"/>
        </w:rPr>
        <w:t>Blijf</w:t>
      </w:r>
      <w:r w:rsidR="007C374A">
        <w:rPr>
          <w:rStyle w:val="Intensieveverwijzing"/>
        </w:rPr>
        <w:t xml:space="preserve"> </w:t>
      </w:r>
      <w:r w:rsidR="007C3B5A">
        <w:rPr>
          <w:rStyle w:val="Intensieveverwijzing"/>
        </w:rPr>
        <w:t xml:space="preserve">in de oproep </w:t>
      </w:r>
      <w:r w:rsidR="007C374A">
        <w:rPr>
          <w:rStyle w:val="Intensieveverwijzing"/>
        </w:rPr>
        <w:t>een relevant</w:t>
      </w:r>
      <w:r w:rsidR="00332B92">
        <w:rPr>
          <w:rStyle w:val="Intensieveverwijzing"/>
        </w:rPr>
        <w:t>,</w:t>
      </w:r>
      <w:r w:rsidR="007C374A">
        <w:rPr>
          <w:rStyle w:val="Intensieveverwijzing"/>
        </w:rPr>
        <w:t xml:space="preserve"> onderbouwd </w:t>
      </w:r>
      <w:r w:rsidR="00332B92">
        <w:rPr>
          <w:rStyle w:val="Intensieveverwijzing"/>
        </w:rPr>
        <w:t>en voldoende breed</w:t>
      </w:r>
      <w:r w:rsidR="0028459F">
        <w:rPr>
          <w:rStyle w:val="Intensieveverwijzing"/>
        </w:rPr>
        <w:t xml:space="preserve"> kader </w:t>
      </w:r>
      <w:r w:rsidR="007C3B5A">
        <w:rPr>
          <w:rStyle w:val="Intensieveverwijzing"/>
        </w:rPr>
        <w:t>naar voor schuiven</w:t>
      </w:r>
    </w:p>
    <w:p w14:paraId="4CD2593F" w14:textId="1F1264DF" w:rsidR="006C1EAE" w:rsidRDefault="006C1EAE" w:rsidP="00D32ACE">
      <w:pPr>
        <w:pStyle w:val="Lijstalinea"/>
        <w:numPr>
          <w:ilvl w:val="0"/>
          <w:numId w:val="63"/>
        </w:numPr>
      </w:pPr>
      <w:r>
        <w:t xml:space="preserve">Maak vooraf een -voldoende brede- afbakening van de thema’s waarrond partnerschappen gevormd kunnen worden. </w:t>
      </w:r>
      <w:r w:rsidR="00B45B2B">
        <w:t>Blijf het werkveld bevragen rond mogelijke/haalbare thema’s</w:t>
      </w:r>
      <w:r w:rsidR="00284ACE">
        <w:t xml:space="preserve"> (met </w:t>
      </w:r>
      <w:proofErr w:type="gramStart"/>
      <w:r w:rsidR="004A4E13">
        <w:t>reeds</w:t>
      </w:r>
      <w:proofErr w:type="gramEnd"/>
      <w:r w:rsidR="00284ACE">
        <w:t xml:space="preserve"> enige sturing vanuit de strategische doelstellingen van EUWSE) om daarna de match te maken tussen wat relevant is voor beleid en </w:t>
      </w:r>
      <w:r w:rsidR="004A4E13">
        <w:t xml:space="preserve">wat </w:t>
      </w:r>
      <w:r w:rsidR="00284ACE">
        <w:t xml:space="preserve">relevant en haalbaar is voor het werkveld. </w:t>
      </w:r>
      <w:r w:rsidR="00B54E56">
        <w:t>Kader wel duidelijk wat de doelstelling is van deze bevraging</w:t>
      </w:r>
      <w:r w:rsidR="004A4E13">
        <w:t xml:space="preserve"> in het voortraject</w:t>
      </w:r>
      <w:r w:rsidR="00B54E56">
        <w:t xml:space="preserve"> en </w:t>
      </w:r>
      <w:r w:rsidR="00667C4F">
        <w:t xml:space="preserve">dat niet noodzakelijk alle ideeën </w:t>
      </w:r>
      <w:r w:rsidR="004A4E13">
        <w:t xml:space="preserve">uitgewerkt zullen kunnen worden. </w:t>
      </w:r>
      <w:r>
        <w:t xml:space="preserve">Communiceer </w:t>
      </w:r>
      <w:r w:rsidR="00ED7038">
        <w:t xml:space="preserve">tot slot </w:t>
      </w:r>
      <w:r>
        <w:t>transparant over hoe deze afbakening tot stand kwam en onderbouw de afbakening grondig.</w:t>
      </w:r>
    </w:p>
    <w:p w14:paraId="3CB69323" w14:textId="77777777" w:rsidR="006C1EAE" w:rsidRDefault="006C1EAE" w:rsidP="00D32ACE">
      <w:pPr>
        <w:pStyle w:val="Lijstalinea"/>
        <w:numPr>
          <w:ilvl w:val="0"/>
          <w:numId w:val="63"/>
        </w:numPr>
      </w:pPr>
      <w:r>
        <w:t xml:space="preserve">Sta kritisch stil bij de scope van de verschillende thema’s. </w:t>
      </w:r>
      <w:proofErr w:type="gramStart"/>
      <w:r>
        <w:t>Indien</w:t>
      </w:r>
      <w:proofErr w:type="gramEnd"/>
      <w:r>
        <w:t xml:space="preserve"> er verschillen zijn in scope, ga na wat dit betekent op vlak van onder andere de nodige procesbegeleiding en financiering. Erken de verschillen in scope, zowel in de communicatie als in de begeleiding en financiering die ertegenover staat.</w:t>
      </w:r>
    </w:p>
    <w:p w14:paraId="72694D96" w14:textId="5B34193F" w:rsidR="006C1EAE" w:rsidRDefault="006C1EAE" w:rsidP="00D32ACE">
      <w:pPr>
        <w:pStyle w:val="Lijstalinea"/>
        <w:numPr>
          <w:ilvl w:val="0"/>
          <w:numId w:val="63"/>
        </w:numPr>
      </w:pPr>
      <w:r>
        <w:lastRenderedPageBreak/>
        <w:t>Voorzie een sterk, onderbouwd en gedragen</w:t>
      </w:r>
      <w:r w:rsidR="00D846ED">
        <w:t xml:space="preserve"> inhoudelijk en methodologisch</w:t>
      </w:r>
      <w:r>
        <w:t xml:space="preserve"> kader waarbinnen de projecten uitgewerkt kunnen worden. Garandeer dat dit kader voldoende kwalitatief en relevant is voor elk van de thema’s.</w:t>
      </w:r>
      <w:r w:rsidR="00B32D2F">
        <w:t xml:space="preserve"> </w:t>
      </w:r>
      <w:r w:rsidR="00CA3195" w:rsidRPr="00CA3195">
        <w:t xml:space="preserve">Voorzie in dit kader </w:t>
      </w:r>
      <w:r w:rsidR="000A0C2C">
        <w:t>wel</w:t>
      </w:r>
      <w:r w:rsidR="00CA3195" w:rsidRPr="00CA3195">
        <w:t xml:space="preserve"> voldoende flexibiliteit voor de partnerschappen om hun (innovatieve) doelen te kunnen bereiken</w:t>
      </w:r>
      <w:r w:rsidR="00CA3195">
        <w:t>.</w:t>
      </w:r>
      <w:r>
        <w:t xml:space="preserve"> Voorzie indien nodig </w:t>
      </w:r>
      <w:r w:rsidR="00CA3195">
        <w:t xml:space="preserve">(intern of extern) </w:t>
      </w:r>
      <w:r>
        <w:t>procesbegeleiding om deze kaders te implementeren – zowel bij uitwerking van het projectvoorstel als bij de uitvoering van het project</w:t>
      </w:r>
      <w:r w:rsidR="00332B92">
        <w:t xml:space="preserve"> (cf. aanbevelingen hieronder).</w:t>
      </w:r>
    </w:p>
    <w:p w14:paraId="6F52AC84" w14:textId="6B5D8113" w:rsidR="0028459F" w:rsidRPr="00AD4E86" w:rsidRDefault="001056C8" w:rsidP="0028459F">
      <w:pPr>
        <w:rPr>
          <w:rStyle w:val="Intensieveverwijzing"/>
        </w:rPr>
      </w:pPr>
      <w:r>
        <w:rPr>
          <w:rStyle w:val="Intensieveverwijzing"/>
        </w:rPr>
        <w:t>Zorg voor gepaste en duidelijke regels m.b.t. b</w:t>
      </w:r>
      <w:r w:rsidR="0028459F">
        <w:rPr>
          <w:rStyle w:val="Intensieveverwijzing"/>
        </w:rPr>
        <w:t>egroting</w:t>
      </w:r>
      <w:r w:rsidR="00EA00DC">
        <w:rPr>
          <w:rStyle w:val="Intensieveverwijzing"/>
        </w:rPr>
        <w:t xml:space="preserve"> </w:t>
      </w:r>
      <w:r w:rsidR="006C1EAE">
        <w:rPr>
          <w:rStyle w:val="Intensieveverwijzing"/>
        </w:rPr>
        <w:t>en administratie</w:t>
      </w:r>
      <w:r w:rsidR="0028459F">
        <w:rPr>
          <w:rStyle w:val="Intensieveverwijzing"/>
        </w:rPr>
        <w:t xml:space="preserve"> </w:t>
      </w:r>
    </w:p>
    <w:p w14:paraId="7BAE9D23" w14:textId="77777777" w:rsidR="006C1EAE" w:rsidRDefault="006C1EAE" w:rsidP="00D32ACE">
      <w:pPr>
        <w:pStyle w:val="Lijstalinea"/>
        <w:numPr>
          <w:ilvl w:val="0"/>
          <w:numId w:val="63"/>
        </w:numPr>
      </w:pPr>
      <w:r>
        <w:t>Garandeer duidelijkheid in de begrotingsregels en zet verschillen t.a.v. eerdere begrotingsregels extra in de verf. Blijf daarnaast zorgen voor flexibiliteit in de begroting tijdens de projectuitvoering.</w:t>
      </w:r>
    </w:p>
    <w:p w14:paraId="74CF44EB" w14:textId="4AFC941E" w:rsidR="006C1EAE" w:rsidRDefault="006C1EAE" w:rsidP="00D32ACE">
      <w:pPr>
        <w:pStyle w:val="Lijstalinea"/>
        <w:numPr>
          <w:ilvl w:val="0"/>
          <w:numId w:val="63"/>
        </w:numPr>
      </w:pPr>
      <w:r>
        <w:t xml:space="preserve">Zet maximaal in op administratieve eenvoud en toegankelijkheid van het </w:t>
      </w:r>
      <w:proofErr w:type="spellStart"/>
      <w:r>
        <w:t>Platos</w:t>
      </w:r>
      <w:proofErr w:type="spellEnd"/>
      <w:r>
        <w:t>-platform.</w:t>
      </w:r>
      <w:r w:rsidR="00316DEB">
        <w:t xml:space="preserve"> </w:t>
      </w:r>
      <w:r w:rsidR="00F8254E">
        <w:t>Zorg dat het</w:t>
      </w:r>
      <w:r w:rsidR="00316DEB">
        <w:t xml:space="preserve"> platform </w:t>
      </w:r>
      <w:r w:rsidR="00F8254E">
        <w:t>meer</w:t>
      </w:r>
      <w:r w:rsidR="00316DEB">
        <w:t xml:space="preserve"> aangepast </w:t>
      </w:r>
      <w:r w:rsidR="00F8254E">
        <w:t xml:space="preserve">is </w:t>
      </w:r>
      <w:r w:rsidR="00316DEB">
        <w:t xml:space="preserve">aan de eigenheid van </w:t>
      </w:r>
      <w:r w:rsidR="00616A57">
        <w:t>het werken in</w:t>
      </w:r>
      <w:r w:rsidR="00316DEB">
        <w:t xml:space="preserve"> partnerschap</w:t>
      </w:r>
      <w:r w:rsidR="00081BD7">
        <w:t xml:space="preserve"> </w:t>
      </w:r>
      <w:r w:rsidR="00DB7FD2">
        <w:t xml:space="preserve">(bv. privacy-issues </w:t>
      </w:r>
      <w:proofErr w:type="gramStart"/>
      <w:r w:rsidR="00DB7FD2">
        <w:t>indien</w:t>
      </w:r>
      <w:proofErr w:type="gramEnd"/>
      <w:r w:rsidR="00DB7FD2">
        <w:t xml:space="preserve"> enkel </w:t>
      </w:r>
      <w:r w:rsidR="0035623C">
        <w:t xml:space="preserve">de </w:t>
      </w:r>
      <w:r w:rsidR="00DB7FD2">
        <w:t>promotor loonfiches kan opladen).</w:t>
      </w:r>
    </w:p>
    <w:p w14:paraId="27D5F8CB" w14:textId="79FC1B5A" w:rsidR="00937414" w:rsidRDefault="00937414" w:rsidP="00D32ACE">
      <w:pPr>
        <w:pStyle w:val="Lijstalinea"/>
        <w:numPr>
          <w:ilvl w:val="0"/>
          <w:numId w:val="63"/>
        </w:numPr>
      </w:pPr>
      <w:r>
        <w:t xml:space="preserve">Geef een duidelijke </w:t>
      </w:r>
      <w:r w:rsidR="00D861B6">
        <w:t xml:space="preserve">rolomschrijving </w:t>
      </w:r>
      <w:r>
        <w:t>van de netwerkmanager en geef richting in de tijdsinvestering (en het nodige budget) dat daar tegenover dient te staan. Maak het mogelijk om voldoend</w:t>
      </w:r>
      <w:r w:rsidR="00F3012A">
        <w:t>e budget te voorzien voor de rol als netwerkmanager, zodat deze de opdracht ten volle kan opnemen.</w:t>
      </w:r>
      <w:r w:rsidR="005A3812">
        <w:t xml:space="preserve"> Garandeer dat de netwerkmanager voldoende vrijstelling krijgt binnen de eigen organisatie zodat de nodige tijd besteed kan worden</w:t>
      </w:r>
      <w:r w:rsidR="008858D4">
        <w:t xml:space="preserve">. </w:t>
      </w:r>
      <w:r w:rsidR="001645D4">
        <w:t xml:space="preserve">Een mogelijke </w:t>
      </w:r>
      <w:r w:rsidR="006C7968">
        <w:t xml:space="preserve">benadering is om een expliciete beschrijving van de strategie, aanpak en capaciteit (op vlak van competenties, budget en tijd) </w:t>
      </w:r>
      <w:r w:rsidR="00F075DC">
        <w:t>voor netwerkmanagement te vragen in de projectvoorstellen.</w:t>
      </w:r>
    </w:p>
    <w:p w14:paraId="782CCC0B" w14:textId="1FD519A0" w:rsidR="00694974" w:rsidRPr="00AD4E86" w:rsidRDefault="005A3812" w:rsidP="00694974">
      <w:pPr>
        <w:rPr>
          <w:rStyle w:val="Intensieveverwijzing"/>
        </w:rPr>
      </w:pPr>
      <w:r>
        <w:rPr>
          <w:rStyle w:val="Intensieveverwijzing"/>
        </w:rPr>
        <w:t>Voorzie een gepaste looptijd en timing</w:t>
      </w:r>
    </w:p>
    <w:p w14:paraId="14773177" w14:textId="7F256DE9" w:rsidR="00694974" w:rsidRDefault="00501BB0" w:rsidP="00D32ACE">
      <w:pPr>
        <w:pStyle w:val="Lijstalinea"/>
        <w:numPr>
          <w:ilvl w:val="0"/>
          <w:numId w:val="63"/>
        </w:numPr>
      </w:pPr>
      <w:r>
        <w:t>Voorzie een gepaste looptijd en timing</w:t>
      </w:r>
      <w:r w:rsidR="0002732A">
        <w:t xml:space="preserve"> (bv. volgens kalender- of volgens</w:t>
      </w:r>
      <w:r w:rsidR="00A43E84">
        <w:t xml:space="preserve"> </w:t>
      </w:r>
      <w:r w:rsidR="0002732A">
        <w:t xml:space="preserve">academiejaar) voor het project, aansluitend op de verwachtingen van </w:t>
      </w:r>
      <w:r w:rsidR="00FB54AB">
        <w:t>de output en van de duurzaamheid van het partnerschap.</w:t>
      </w:r>
    </w:p>
    <w:p w14:paraId="6448E454" w14:textId="445EF596" w:rsidR="00F4177E" w:rsidRDefault="00F4177E" w:rsidP="00F4177E">
      <w:r>
        <w:rPr>
          <w:rStyle w:val="Intensieveverwijzing"/>
        </w:rPr>
        <w:t>Ga na of valorisatie tot de doelstellingen van het project behoort</w:t>
      </w:r>
      <w:r w:rsidR="00453B47">
        <w:rPr>
          <w:rStyle w:val="Intensieveverwijzing"/>
        </w:rPr>
        <w:t xml:space="preserve"> en koppel hieraan verwachtingen</w:t>
      </w:r>
    </w:p>
    <w:p w14:paraId="1A7AE841" w14:textId="1E3453A7" w:rsidR="00694974" w:rsidRPr="00472A2D" w:rsidRDefault="00F8441C" w:rsidP="00D32ACE">
      <w:pPr>
        <w:pStyle w:val="Lijstalinea"/>
        <w:numPr>
          <w:ilvl w:val="0"/>
          <w:numId w:val="63"/>
        </w:numPr>
      </w:pPr>
      <w:r w:rsidRPr="00472A2D">
        <w:t xml:space="preserve">Zorg voor duidelijke verwachtingen m.b.t. valorisatie </w:t>
      </w:r>
      <w:r w:rsidR="00821819" w:rsidRPr="00472A2D">
        <w:t xml:space="preserve">van de output van de partnerschappen. </w:t>
      </w:r>
      <w:r w:rsidR="0035367E" w:rsidRPr="00472A2D">
        <w:t xml:space="preserve">Indien </w:t>
      </w:r>
      <w:r w:rsidR="000C482B" w:rsidRPr="00472A2D">
        <w:t>valorisatie</w:t>
      </w:r>
      <w:r w:rsidR="0035367E" w:rsidRPr="00472A2D">
        <w:t xml:space="preserve"> deel uitmaakt van de </w:t>
      </w:r>
      <w:r w:rsidR="00F06F0F" w:rsidRPr="00472A2D">
        <w:t>projectuitvoering, k</w:t>
      </w:r>
      <w:r w:rsidR="00821819" w:rsidRPr="00472A2D">
        <w:t xml:space="preserve">oppel </w:t>
      </w:r>
      <w:r w:rsidR="009C4411" w:rsidRPr="00472A2D">
        <w:t xml:space="preserve">daaraan </w:t>
      </w:r>
      <w:r w:rsidR="0035367E" w:rsidRPr="00472A2D">
        <w:t>het nodige budget.</w:t>
      </w:r>
      <w:r w:rsidR="00F06F0F" w:rsidRPr="00472A2D">
        <w:t xml:space="preserve"> Indien verwacht wordt dat de partnerschappen er zelf </w:t>
      </w:r>
      <w:r w:rsidR="000C482B" w:rsidRPr="00472A2D">
        <w:t xml:space="preserve">mee aan de slag gaan, zorg voor de nodige </w:t>
      </w:r>
      <w:r w:rsidR="00472A2D">
        <w:t xml:space="preserve">richtlijnen, </w:t>
      </w:r>
      <w:r w:rsidR="00472A2D" w:rsidRPr="00472A2D">
        <w:t xml:space="preserve">opvolging en </w:t>
      </w:r>
      <w:r w:rsidR="000C482B" w:rsidRPr="00472A2D">
        <w:t>ondersteuning</w:t>
      </w:r>
      <w:r w:rsidR="00403F2F">
        <w:t xml:space="preserve"> (bv. linken leggen met relevante </w:t>
      </w:r>
      <w:r w:rsidR="003C3B68">
        <w:t>beleids- of middenveldactoren of afnemers, organisatie van een slotevent</w:t>
      </w:r>
      <w:r w:rsidR="00B23CB7">
        <w:t xml:space="preserve"> of </w:t>
      </w:r>
      <w:proofErr w:type="spellStart"/>
      <w:r w:rsidR="00B23CB7">
        <w:t>webinar</w:t>
      </w:r>
      <w:proofErr w:type="spellEnd"/>
      <w:r w:rsidR="00B23CB7">
        <w:t xml:space="preserve"> voor het doelpubliek, opzetten van communicatie-acties (evt. </w:t>
      </w:r>
      <w:proofErr w:type="spellStart"/>
      <w:r w:rsidR="00B23CB7">
        <w:t>projectoverschrijdend</w:t>
      </w:r>
      <w:proofErr w:type="spellEnd"/>
      <w:r w:rsidR="00B23CB7">
        <w:t>), …)</w:t>
      </w:r>
      <w:r w:rsidR="000C482B" w:rsidRPr="00472A2D">
        <w:t>.</w:t>
      </w:r>
    </w:p>
    <w:p w14:paraId="445F47E8" w14:textId="21A5CABF" w:rsidR="00BF76CD" w:rsidRPr="00AD4E86" w:rsidRDefault="00297998" w:rsidP="00BF76CD">
      <w:pPr>
        <w:rPr>
          <w:rStyle w:val="Intensieveverwijzing"/>
        </w:rPr>
      </w:pPr>
      <w:r>
        <w:rPr>
          <w:rStyle w:val="Intensieveverwijzing"/>
        </w:rPr>
        <w:t>Zorg voor doordachte communicatie gedurende het v</w:t>
      </w:r>
      <w:r w:rsidR="00C21268">
        <w:rPr>
          <w:rStyle w:val="Intensieveverwijzing"/>
        </w:rPr>
        <w:t xml:space="preserve">oortraject </w:t>
      </w:r>
      <w:r w:rsidR="00A244DB">
        <w:rPr>
          <w:rStyle w:val="Intensieveverwijzing"/>
        </w:rPr>
        <w:t xml:space="preserve">en </w:t>
      </w:r>
      <w:r>
        <w:rPr>
          <w:rStyle w:val="Intensieveverwijzing"/>
        </w:rPr>
        <w:t xml:space="preserve">bij de </w:t>
      </w:r>
      <w:r w:rsidR="00A35F5D">
        <w:rPr>
          <w:rStyle w:val="Intensieveverwijzing"/>
        </w:rPr>
        <w:t>lancering oproep</w:t>
      </w:r>
    </w:p>
    <w:p w14:paraId="3AE32C16" w14:textId="298AF4BD" w:rsidR="009320F4" w:rsidRPr="0043076A" w:rsidRDefault="00F431AE" w:rsidP="0043076A">
      <w:pPr>
        <w:pStyle w:val="Lijstalinea"/>
        <w:numPr>
          <w:ilvl w:val="0"/>
          <w:numId w:val="63"/>
        </w:numPr>
      </w:pPr>
      <w:r w:rsidRPr="006079CA">
        <w:t>Spring doordacht om met het betrekken van stakeholders bij een voortraject voor de ontwikkeling van een oproep.</w:t>
      </w:r>
      <w:r w:rsidR="006C4371">
        <w:t xml:space="preserve"> Communiceer duidelijk </w:t>
      </w:r>
      <w:r w:rsidR="001F6EF4">
        <w:t>het doel van dit voortraject en de rol die de betrokkenen daarin spelen.</w:t>
      </w:r>
      <w:r w:rsidRPr="006079CA">
        <w:t xml:space="preserve"> </w:t>
      </w:r>
      <w:r w:rsidR="00A35F5D" w:rsidRPr="006079CA">
        <w:t>Wees</w:t>
      </w:r>
      <w:r w:rsidR="005F66EF" w:rsidRPr="006079CA">
        <w:t xml:space="preserve"> </w:t>
      </w:r>
      <w:r w:rsidR="00A35F5D" w:rsidRPr="006079CA">
        <w:t xml:space="preserve">bewust van </w:t>
      </w:r>
      <w:r w:rsidRPr="006079CA">
        <w:t>de verwachtingen</w:t>
      </w:r>
      <w:r w:rsidR="0084677F" w:rsidRPr="006079CA">
        <w:t xml:space="preserve"> die dit creë</w:t>
      </w:r>
      <w:r w:rsidR="00702C35" w:rsidRPr="006079CA">
        <w:t>e</w:t>
      </w:r>
      <w:r w:rsidR="0084677F" w:rsidRPr="006079CA">
        <w:t>r</w:t>
      </w:r>
      <w:r w:rsidR="00702C35" w:rsidRPr="006079CA">
        <w:t>t</w:t>
      </w:r>
      <w:r w:rsidR="0084677F" w:rsidRPr="006079CA">
        <w:t xml:space="preserve"> bij deze stakeholders</w:t>
      </w:r>
      <w:r w:rsidR="00F656B9">
        <w:t xml:space="preserve"> en v</w:t>
      </w:r>
      <w:r w:rsidR="0043076A" w:rsidRPr="006079CA">
        <w:t>ermijd misverstand</w:t>
      </w:r>
      <w:r w:rsidR="006A26F4">
        <w:t>en</w:t>
      </w:r>
      <w:r w:rsidR="0043076A" w:rsidRPr="006079CA">
        <w:t xml:space="preserve"> over </w:t>
      </w:r>
      <w:r w:rsidR="007038BF" w:rsidRPr="006079CA">
        <w:t>het kader dat gegeven zal worden in de oproep</w:t>
      </w:r>
      <w:r w:rsidR="006079CA" w:rsidRPr="006079CA">
        <w:t>.</w:t>
      </w:r>
      <w:r w:rsidR="00D131EA">
        <w:t xml:space="preserve"> Ga dan ook zorgvuldig om met de input die gevraagd wordt (bv. peil naar </w:t>
      </w:r>
      <w:r w:rsidR="00BC50A0">
        <w:t>doelstellingen, visie, doelgroepen, thema’s</w:t>
      </w:r>
      <w:r w:rsidR="00960AF0">
        <w:t>,</w:t>
      </w:r>
      <w:r w:rsidR="00BC50A0">
        <w:t xml:space="preserve"> maar vermijd dat de </w:t>
      </w:r>
      <w:r w:rsidR="00960AF0">
        <w:t>gevraagde input overkomt als een ‘mini-projectvoorstel’).</w:t>
      </w:r>
      <w:r w:rsidR="0043076A" w:rsidRPr="006079CA">
        <w:t xml:space="preserve"> </w:t>
      </w:r>
      <w:r w:rsidR="00B840B6">
        <w:t>Wees aandacht</w:t>
      </w:r>
      <w:r w:rsidR="002F3224">
        <w:t>ig voor de realiteit</w:t>
      </w:r>
      <w:r w:rsidR="00B840B6">
        <w:t xml:space="preserve"> dat de actoren die betrokken waren in het voortraject</w:t>
      </w:r>
      <w:r w:rsidR="004338DB">
        <w:t xml:space="preserve"> </w:t>
      </w:r>
      <w:r w:rsidR="0012639F">
        <w:t xml:space="preserve">een </w:t>
      </w:r>
      <w:r w:rsidR="002F3224">
        <w:t>zekere ‘voorsprong’</w:t>
      </w:r>
      <w:r w:rsidR="0012639F">
        <w:t xml:space="preserve"> (zowel inhoudelijk als </w:t>
      </w:r>
      <w:r w:rsidR="0043076A">
        <w:t>praktisch, nl.</w:t>
      </w:r>
      <w:r w:rsidR="00815A7D">
        <w:t xml:space="preserve"> onderling connecteren en afspraken maken) </w:t>
      </w:r>
      <w:r w:rsidR="0012639F">
        <w:t>opbouw</w:t>
      </w:r>
      <w:r w:rsidR="004338DB">
        <w:t>en</w:t>
      </w:r>
      <w:r w:rsidR="0012639F">
        <w:t xml:space="preserve"> </w:t>
      </w:r>
      <w:r w:rsidR="00F656B9">
        <w:t>t.a.v. actoren die niet betrokken waren</w:t>
      </w:r>
      <w:r w:rsidR="004338DB">
        <w:t>.</w:t>
      </w:r>
      <w:r w:rsidR="008D470D">
        <w:t xml:space="preserve"> Op zich is het niet problematisch dat bepaalde actoren </w:t>
      </w:r>
      <w:r w:rsidR="009150F1">
        <w:t xml:space="preserve">elkaar </w:t>
      </w:r>
      <w:r w:rsidR="008D470D">
        <w:t>al vinden doorheen het voortraject</w:t>
      </w:r>
      <w:r w:rsidR="009150F1">
        <w:t xml:space="preserve"> of verder staan in het denkproces over mogelijke projecten, maar </w:t>
      </w:r>
      <w:r w:rsidR="004D36AC">
        <w:t xml:space="preserve">besteed </w:t>
      </w:r>
      <w:r w:rsidR="001E39EC">
        <w:t xml:space="preserve">bij de effectieve lancering </w:t>
      </w:r>
      <w:r w:rsidR="004D36AC">
        <w:t xml:space="preserve">extra aandacht aan </w:t>
      </w:r>
      <w:r w:rsidR="00874190">
        <w:t xml:space="preserve">het meenemen van </w:t>
      </w:r>
      <w:r w:rsidR="004D36AC">
        <w:t xml:space="preserve">de actoren die niet betrokken waren </w:t>
      </w:r>
      <w:r w:rsidR="001E39EC">
        <w:t xml:space="preserve">en </w:t>
      </w:r>
      <w:r w:rsidR="00DC4ACF">
        <w:t>van ideeën die</w:t>
      </w:r>
      <w:r w:rsidR="005D65B4">
        <w:t xml:space="preserve"> pas bij de lancering naar boven komen.</w:t>
      </w:r>
      <w:r w:rsidR="001E39EC">
        <w:t xml:space="preserve"> </w:t>
      </w:r>
    </w:p>
    <w:p w14:paraId="76587837" w14:textId="1695C00B" w:rsidR="00A244DB" w:rsidRDefault="00F71AA0" w:rsidP="00D32ACE">
      <w:pPr>
        <w:pStyle w:val="Lijstalinea"/>
        <w:numPr>
          <w:ilvl w:val="0"/>
          <w:numId w:val="63"/>
        </w:numPr>
      </w:pPr>
      <w:r>
        <w:t xml:space="preserve">Ga na welke actoren bereikt moeten worden met de oproep (al dan niet reeds in het voortraject, </w:t>
      </w:r>
      <w:r w:rsidR="000E5B09">
        <w:t xml:space="preserve">dan wel </w:t>
      </w:r>
      <w:r>
        <w:t xml:space="preserve">bij </w:t>
      </w:r>
      <w:r w:rsidR="000E5B09">
        <w:t xml:space="preserve">de </w:t>
      </w:r>
      <w:r>
        <w:t>lancering)</w:t>
      </w:r>
      <w:r w:rsidR="000E5B09">
        <w:t xml:space="preserve"> en koppel daaraan een gepaste communicatiecampagne. Niet alle relevante actoren worden bereikt </w:t>
      </w:r>
      <w:r w:rsidR="00EF0171">
        <w:t>via een aankondiging in</w:t>
      </w:r>
      <w:r w:rsidR="000E5B09">
        <w:t xml:space="preserve"> de nieuwsbrief en </w:t>
      </w:r>
      <w:r w:rsidR="00EF0171">
        <w:t xml:space="preserve">op de </w:t>
      </w:r>
      <w:r w:rsidR="000E5B09">
        <w:t xml:space="preserve">website van Europa WSE. </w:t>
      </w:r>
      <w:r w:rsidR="000139F6">
        <w:t xml:space="preserve">Ga na welke andere </w:t>
      </w:r>
      <w:r w:rsidR="00EF0171">
        <w:t>communicatie</w:t>
      </w:r>
      <w:r w:rsidR="000139F6">
        <w:t xml:space="preserve">kanalen en </w:t>
      </w:r>
      <w:r w:rsidR="00EF0171">
        <w:t xml:space="preserve">-middelen nodig zijn om het brede </w:t>
      </w:r>
      <w:r w:rsidR="000B693F">
        <w:t>veld van relevante actoren te bereiken.</w:t>
      </w:r>
    </w:p>
    <w:p w14:paraId="11475EEE" w14:textId="495E7B49" w:rsidR="000B693F" w:rsidRPr="00AD4E86" w:rsidRDefault="00297998" w:rsidP="000B693F">
      <w:pPr>
        <w:rPr>
          <w:rStyle w:val="Intensieveverwijzing"/>
        </w:rPr>
      </w:pPr>
      <w:r>
        <w:rPr>
          <w:rStyle w:val="Intensieveverwijzing"/>
        </w:rPr>
        <w:lastRenderedPageBreak/>
        <w:t>Voorzie een goed kader voor de p</w:t>
      </w:r>
      <w:r w:rsidR="000B693F">
        <w:rPr>
          <w:rStyle w:val="Intensieveverwijzing"/>
        </w:rPr>
        <w:t>artnerschapsvorming</w:t>
      </w:r>
    </w:p>
    <w:p w14:paraId="2A1728A8" w14:textId="77777777" w:rsidR="000D48BD" w:rsidRDefault="002B6155" w:rsidP="000D48BD">
      <w:pPr>
        <w:pStyle w:val="Lijstalinea"/>
        <w:numPr>
          <w:ilvl w:val="0"/>
          <w:numId w:val="66"/>
        </w:numPr>
      </w:pPr>
      <w:r>
        <w:t xml:space="preserve">Voorzie voldoende tijd voor de </w:t>
      </w:r>
      <w:r w:rsidR="000F26ED">
        <w:t>partnerschapsvorming. Het is erg belangrijk dat er strategisch nagedacht kan worden over de samenstelling van de partnerschappen. Daarvoor is tijd nodig</w:t>
      </w:r>
      <w:r w:rsidR="000E669C">
        <w:t>.</w:t>
      </w:r>
      <w:r w:rsidR="00A706EB">
        <w:t xml:space="preserve"> Dat </w:t>
      </w:r>
      <w:r w:rsidR="005B4CE1">
        <w:t>betekent</w:t>
      </w:r>
      <w:r w:rsidR="00A706EB">
        <w:t xml:space="preserve"> dat er </w:t>
      </w:r>
      <w:r w:rsidR="005B4CE1">
        <w:t xml:space="preserve">in de meeste contexten </w:t>
      </w:r>
      <w:r w:rsidR="00A706EB">
        <w:t xml:space="preserve">meer dan één participatieve werksessie georganiseerd en gemodereerd </w:t>
      </w:r>
      <w:r w:rsidR="005B4CE1">
        <w:t xml:space="preserve">zal dienen </w:t>
      </w:r>
      <w:r w:rsidR="00A706EB">
        <w:t>te worden.</w:t>
      </w:r>
      <w:r w:rsidR="009A37A7">
        <w:t xml:space="preserve"> </w:t>
      </w:r>
    </w:p>
    <w:p w14:paraId="60437FAA" w14:textId="714C8696" w:rsidR="005055C7" w:rsidRDefault="00462E73" w:rsidP="000D48BD">
      <w:pPr>
        <w:pStyle w:val="Lijstalinea"/>
        <w:numPr>
          <w:ilvl w:val="0"/>
          <w:numId w:val="66"/>
        </w:numPr>
      </w:pPr>
      <w:r>
        <w:t xml:space="preserve">Voorzie </w:t>
      </w:r>
      <w:r w:rsidR="005143E3">
        <w:t>intensievere</w:t>
      </w:r>
      <w:r w:rsidR="005055C7">
        <w:t xml:space="preserve"> </w:t>
      </w:r>
      <w:r>
        <w:t>procesbegeleiding bij de partnerschapsvorming</w:t>
      </w:r>
      <w:r w:rsidR="0041680D">
        <w:t>, waar de nood aan meer begeleiding het grootst bleek</w:t>
      </w:r>
      <w:r w:rsidR="00423745">
        <w:t>: v</w:t>
      </w:r>
      <w:r w:rsidR="00542025">
        <w:t>ergeleken met begeleiding bij projectopmaak en project</w:t>
      </w:r>
      <w:r w:rsidR="0041680D">
        <w:t>uitvoerin</w:t>
      </w:r>
      <w:r w:rsidR="00542025">
        <w:t>g, is</w:t>
      </w:r>
      <w:r w:rsidR="00423745">
        <w:t xml:space="preserve"> er</w:t>
      </w:r>
      <w:r w:rsidR="00542025">
        <w:t xml:space="preserve"> voornamelijk bij de partnerschapsvorming meer nood aan procesbegeleiding. </w:t>
      </w:r>
      <w:r w:rsidR="00427E25">
        <w:t>Daarbij</w:t>
      </w:r>
      <w:r w:rsidR="000B3B6F">
        <w:t xml:space="preserve"> kan </w:t>
      </w:r>
      <w:r w:rsidR="00427E25">
        <w:t xml:space="preserve">er </w:t>
      </w:r>
      <w:r w:rsidR="000B3B6F">
        <w:t xml:space="preserve">eventueel ook </w:t>
      </w:r>
      <w:r w:rsidR="00427E25">
        <w:t>gekozen worden voor</w:t>
      </w:r>
      <w:r w:rsidR="000B3B6F">
        <w:t xml:space="preserve"> externe </w:t>
      </w:r>
      <w:r w:rsidR="005E6BDB">
        <w:t xml:space="preserve">begeleiding. Voorzie </w:t>
      </w:r>
      <w:r w:rsidR="00427E25">
        <w:t>dit in dat geval in de budgetten.</w:t>
      </w:r>
      <w:r w:rsidR="005E6BDB">
        <w:t xml:space="preserve"> </w:t>
      </w:r>
    </w:p>
    <w:p w14:paraId="6D877447" w14:textId="47DCF052" w:rsidR="005055C7" w:rsidRDefault="005055C7" w:rsidP="005055C7">
      <w:pPr>
        <w:pStyle w:val="Lijstalinea"/>
        <w:numPr>
          <w:ilvl w:val="1"/>
          <w:numId w:val="65"/>
        </w:numPr>
      </w:pPr>
      <w:r>
        <w:t xml:space="preserve">Bereid de werksessies waarin partnerschappen zich kunnen vormen, </w:t>
      </w:r>
      <w:r w:rsidR="00724CE4">
        <w:t>goed</w:t>
      </w:r>
      <w:r>
        <w:t xml:space="preserve"> voor. </w:t>
      </w:r>
      <w:r w:rsidR="00C066E3">
        <w:t>Een suggestie is om</w:t>
      </w:r>
      <w:r>
        <w:t xml:space="preserve"> vooraf informatie van de geïnteresseerde actoren, m.n. over ieders visie op de doelstelling van de oproep en hoe zij daaraan kunnen bijdragen, hoe deze doelstellingen aansluiten bij de prioriteiten van de eigen organisatie, en over ieders expertise, competenties en capaciteit</w:t>
      </w:r>
      <w:r w:rsidR="00C066E3">
        <w:t xml:space="preserve"> te verzame</w:t>
      </w:r>
      <w:r w:rsidR="00C665D3">
        <w:t>le</w:t>
      </w:r>
      <w:r w:rsidR="00C066E3">
        <w:t>n en verwerken</w:t>
      </w:r>
      <w:r>
        <w:t xml:space="preserve">. </w:t>
      </w:r>
      <w:r w:rsidR="00C066E3">
        <w:t>D</w:t>
      </w:r>
      <w:r>
        <w:t xml:space="preserve">eze informatie </w:t>
      </w:r>
      <w:r w:rsidR="00C066E3">
        <w:t xml:space="preserve">kan gebruikt worden </w:t>
      </w:r>
      <w:r>
        <w:t>om de werksessie(s) te structureren.</w:t>
      </w:r>
      <w:r w:rsidR="00BD586D">
        <w:t xml:space="preserve"> </w:t>
      </w:r>
    </w:p>
    <w:p w14:paraId="167F938D" w14:textId="36BAF956" w:rsidR="00AF34E0" w:rsidRDefault="00181984" w:rsidP="00AF34E0">
      <w:pPr>
        <w:pStyle w:val="Lijstalinea"/>
        <w:numPr>
          <w:ilvl w:val="1"/>
          <w:numId w:val="65"/>
        </w:numPr>
      </w:pPr>
      <w:r>
        <w:t>Neem de procesregie in handen tijdens de werksessies</w:t>
      </w:r>
      <w:r w:rsidR="00FA68EF">
        <w:t>. Zorg voor</w:t>
      </w:r>
      <w:r w:rsidR="00703086">
        <w:t xml:space="preserve"> voldoende richting en </w:t>
      </w:r>
      <w:r w:rsidR="00866404">
        <w:t>heldere kaders waarbinnen de actoren participatief aan de slag kunnen</w:t>
      </w:r>
      <w:r w:rsidR="00FA68EF">
        <w:t xml:space="preserve">. Modereer zodat alle actoren aan bod komen. Ga flexibel om met de dynamiek in de groep: geef voldoende vrijheid </w:t>
      </w:r>
      <w:proofErr w:type="gramStart"/>
      <w:r w:rsidR="001D6794">
        <w:t>indien</w:t>
      </w:r>
      <w:proofErr w:type="gramEnd"/>
      <w:r w:rsidR="001D6794">
        <w:t xml:space="preserve"> de </w:t>
      </w:r>
      <w:proofErr w:type="spellStart"/>
      <w:r w:rsidR="001D6794">
        <w:t>cocreatie</w:t>
      </w:r>
      <w:proofErr w:type="spellEnd"/>
      <w:r w:rsidR="001D6794">
        <w:t xml:space="preserve"> zich organisch ontplooit, geef meer sturing indien</w:t>
      </w:r>
      <w:r w:rsidR="00AF34E0">
        <w:t xml:space="preserve"> dit niet het geval is. Kijk er</w:t>
      </w:r>
      <w:r w:rsidR="00ED5D31">
        <w:t xml:space="preserve"> in ieder geval </w:t>
      </w:r>
      <w:r w:rsidR="00AF34E0">
        <w:t>op toe dat er strategische keuzes gemaakt worden in de samenstelling van de partnerschappen</w:t>
      </w:r>
      <w:r w:rsidR="00C521C5">
        <w:t>,</w:t>
      </w:r>
      <w:r w:rsidR="00ED5D31">
        <w:t xml:space="preserve"> die </w:t>
      </w:r>
      <w:r w:rsidR="006B2447">
        <w:t>aansluiten bij de doelstelling van de oproep</w:t>
      </w:r>
      <w:r w:rsidR="001E1540">
        <w:t>.</w:t>
      </w:r>
    </w:p>
    <w:p w14:paraId="5192FD9E" w14:textId="4E5831F4" w:rsidR="005055C7" w:rsidRDefault="00D74BFA" w:rsidP="005055C7">
      <w:pPr>
        <w:pStyle w:val="Lijstalinea"/>
        <w:numPr>
          <w:ilvl w:val="1"/>
          <w:numId w:val="65"/>
        </w:numPr>
      </w:pPr>
      <w:r>
        <w:t>Communiceer helder over de verwachtingen en de aanpak van iedere info- of werksessie.</w:t>
      </w:r>
      <w:r w:rsidR="00F16E22">
        <w:t xml:space="preserve"> Zorg dat iedere deelnemer voorbereid </w:t>
      </w:r>
      <w:r w:rsidR="00BC283A">
        <w:t xml:space="preserve">en met het juiste mandaat aanwezig </w:t>
      </w:r>
      <w:r w:rsidR="00D21E26">
        <w:t xml:space="preserve">kan </w:t>
      </w:r>
      <w:r w:rsidR="00BC283A">
        <w:t>zijn.</w:t>
      </w:r>
    </w:p>
    <w:p w14:paraId="663DA1A1" w14:textId="3587064B" w:rsidR="00A706EB" w:rsidRDefault="00A706EB" w:rsidP="00A706EB">
      <w:pPr>
        <w:pStyle w:val="Lijstalinea"/>
        <w:numPr>
          <w:ilvl w:val="0"/>
          <w:numId w:val="65"/>
        </w:numPr>
      </w:pPr>
      <w:r>
        <w:t xml:space="preserve">Besteed </w:t>
      </w:r>
      <w:r w:rsidR="002632EA">
        <w:t>voldoende</w:t>
      </w:r>
      <w:r>
        <w:t xml:space="preserve"> aandacht aan de invulling van de rol als netwerkmanager. Verduidelijk en communiceer helder over de rol en de taakomschrijving, de nodige expertise en competenties, en het budget en de tijd die daarvoor voorzien </w:t>
      </w:r>
      <w:r w:rsidR="002D6045">
        <w:t>dienen te worden</w:t>
      </w:r>
      <w:r>
        <w:t>. Koppel heldere criteria of richtlijnen aan de rol van de promotor in de oproep. Ga voor iedere oproep gedegen na op welke manier de promotor idealiter gekozen wordt: bottom-up tijdens de werksessies, of meer top-down vanuit Europa WSE?</w:t>
      </w:r>
    </w:p>
    <w:p w14:paraId="5B4ADB39" w14:textId="4E38CD92" w:rsidR="00EE6E97" w:rsidRPr="00AD4E86" w:rsidRDefault="00730755" w:rsidP="00EE6E97">
      <w:pPr>
        <w:rPr>
          <w:rStyle w:val="Intensieveverwijzing"/>
        </w:rPr>
      </w:pPr>
      <w:r>
        <w:rPr>
          <w:rStyle w:val="Intensieveverwijzing"/>
        </w:rPr>
        <w:t xml:space="preserve">Zorg voor </w:t>
      </w:r>
      <w:r w:rsidR="00E35304">
        <w:rPr>
          <w:rStyle w:val="Intensieveverwijzing"/>
        </w:rPr>
        <w:t>voldoende tijd</w:t>
      </w:r>
      <w:r w:rsidR="00297998">
        <w:rPr>
          <w:rStyle w:val="Intensieveverwijzing"/>
        </w:rPr>
        <w:t xml:space="preserve"> </w:t>
      </w:r>
      <w:r w:rsidR="00E35304">
        <w:rPr>
          <w:rStyle w:val="Intensieveverwijzing"/>
        </w:rPr>
        <w:t xml:space="preserve">voor </w:t>
      </w:r>
      <w:r w:rsidR="00297998">
        <w:rPr>
          <w:rStyle w:val="Intensieveverwijzing"/>
        </w:rPr>
        <w:t>de o</w:t>
      </w:r>
      <w:r w:rsidR="00CC5B66">
        <w:rPr>
          <w:rStyle w:val="Intensieveverwijzing"/>
        </w:rPr>
        <w:t xml:space="preserve">pmaak en indiening </w:t>
      </w:r>
      <w:r w:rsidR="00E35304">
        <w:rPr>
          <w:rStyle w:val="Intensieveverwijzing"/>
        </w:rPr>
        <w:t xml:space="preserve">van het </w:t>
      </w:r>
      <w:r w:rsidR="00CC5B66">
        <w:rPr>
          <w:rStyle w:val="Intensieveverwijzing"/>
        </w:rPr>
        <w:t>projectvoorstel</w:t>
      </w:r>
      <w:r>
        <w:rPr>
          <w:rStyle w:val="Intensieveverwijzing"/>
        </w:rPr>
        <w:t xml:space="preserve"> en </w:t>
      </w:r>
      <w:r w:rsidR="00E35304">
        <w:rPr>
          <w:rStyle w:val="Intensieveverwijzing"/>
        </w:rPr>
        <w:t xml:space="preserve">tussen gunning en </w:t>
      </w:r>
      <w:r>
        <w:rPr>
          <w:rStyle w:val="Intensieveverwijzing"/>
        </w:rPr>
        <w:t>opstart van het project</w:t>
      </w:r>
    </w:p>
    <w:p w14:paraId="53F21D20" w14:textId="030D4B62" w:rsidR="00DF1481" w:rsidRPr="006E65E6" w:rsidRDefault="002F6212" w:rsidP="006E65E6">
      <w:pPr>
        <w:pStyle w:val="Lijstalinea"/>
        <w:numPr>
          <w:ilvl w:val="0"/>
          <w:numId w:val="65"/>
        </w:numPr>
      </w:pPr>
      <w:r w:rsidRPr="006E65E6">
        <w:t>Voorzie meer tijd voor de opmaak van het projectvoorstel</w:t>
      </w:r>
      <w:r w:rsidR="00585317" w:rsidRPr="006E65E6">
        <w:t xml:space="preserve">. Dit geeft de ruimte om de visie en </w:t>
      </w:r>
      <w:r w:rsidR="00B10D96" w:rsidRPr="006E65E6">
        <w:t xml:space="preserve">aanpak tot in groter detail </w:t>
      </w:r>
      <w:r w:rsidR="00585317" w:rsidRPr="006E65E6">
        <w:t>uit te werken</w:t>
      </w:r>
      <w:r w:rsidR="00C13AB0" w:rsidRPr="006E65E6">
        <w:t xml:space="preserve">, en </w:t>
      </w:r>
      <w:r w:rsidR="00585317" w:rsidRPr="006E65E6">
        <w:t xml:space="preserve">om </w:t>
      </w:r>
      <w:r w:rsidR="00B06723" w:rsidRPr="006E65E6">
        <w:t xml:space="preserve">de samenstelling van het partnerschap </w:t>
      </w:r>
      <w:r w:rsidR="00585317" w:rsidRPr="006E65E6">
        <w:t>daar optimaal op te laten aansluiten</w:t>
      </w:r>
      <w:r w:rsidR="00197ADB" w:rsidRPr="006E65E6">
        <w:t xml:space="preserve">. </w:t>
      </w:r>
      <w:r w:rsidR="00585317" w:rsidRPr="006E65E6">
        <w:t xml:space="preserve">Het kan daarbij geruststellend werken om de onduidelijkheid die verwacht wordt wanneer diverse partners die elkaar niet kennen </w:t>
      </w:r>
      <w:r w:rsidR="002617E7" w:rsidRPr="006E65E6">
        <w:t>moeten samenwerken om innovatieve resultaten te realiseren</w:t>
      </w:r>
      <w:r w:rsidR="00FF6879" w:rsidRPr="006E65E6">
        <w:t>,</w:t>
      </w:r>
      <w:r w:rsidR="006E65E6" w:rsidRPr="006E65E6">
        <w:t xml:space="preserve"> alsook dat de samenstelling van het partnerschap nog kan wijzigen,</w:t>
      </w:r>
      <w:r w:rsidR="00FF6879" w:rsidRPr="006E65E6">
        <w:t xml:space="preserve"> te expliciteren. </w:t>
      </w:r>
      <w:r w:rsidR="00C13AB0" w:rsidRPr="006E65E6">
        <w:t xml:space="preserve">Het projectvoorstel dwingt </w:t>
      </w:r>
      <w:r w:rsidR="006E65E6" w:rsidRPr="006E65E6">
        <w:t>het partnerschap immers</w:t>
      </w:r>
      <w:r w:rsidR="00C13AB0" w:rsidRPr="006E65E6">
        <w:t xml:space="preserve"> om na te denken over wat </w:t>
      </w:r>
      <w:r w:rsidR="006E65E6" w:rsidRPr="006E65E6">
        <w:t xml:space="preserve">men </w:t>
      </w:r>
      <w:r w:rsidR="00C13AB0" w:rsidRPr="006E65E6">
        <w:t xml:space="preserve">wil doen en hoe en met wie. </w:t>
      </w:r>
      <w:r w:rsidR="00FC0D24" w:rsidRPr="006E65E6">
        <w:t>Bij</w:t>
      </w:r>
      <w:r w:rsidR="009C690D" w:rsidRPr="006E65E6">
        <w:t xml:space="preserve"> het uitwerken van deze visie en bijbehorende aanpak is het mogelijk dat partners</w:t>
      </w:r>
      <w:r w:rsidR="00DF1481" w:rsidRPr="006E65E6">
        <w:t xml:space="preserve"> afhaken of dat duidelijk wordt dat bepaalde actoren ontbreken. </w:t>
      </w:r>
    </w:p>
    <w:p w14:paraId="73775658" w14:textId="2C4107C9" w:rsidR="00730755" w:rsidRDefault="00730755" w:rsidP="00D32ACE">
      <w:pPr>
        <w:pStyle w:val="Lijstalinea"/>
        <w:numPr>
          <w:ilvl w:val="0"/>
          <w:numId w:val="65"/>
        </w:numPr>
      </w:pPr>
      <w:r>
        <w:t>Voorzie tijd tussen de gunningsbeslissing en de opstart van het project, zodat de betrokken actoren zich praktisch kunnen organiseren en capaciteit voor het project kunnen vrijmaken.</w:t>
      </w:r>
    </w:p>
    <w:p w14:paraId="723BE223" w14:textId="7C81852D" w:rsidR="00730755" w:rsidRPr="00AD4E86" w:rsidRDefault="00730755" w:rsidP="00730755">
      <w:pPr>
        <w:rPr>
          <w:rStyle w:val="Intensieveverwijzing"/>
        </w:rPr>
      </w:pPr>
      <w:r>
        <w:rPr>
          <w:rStyle w:val="Intensieveverwijzing"/>
        </w:rPr>
        <w:t xml:space="preserve">Voorzie een goed kader voor </w:t>
      </w:r>
      <w:r w:rsidR="007B7A55">
        <w:rPr>
          <w:rStyle w:val="Intensieveverwijzing"/>
        </w:rPr>
        <w:t xml:space="preserve">het </w:t>
      </w:r>
      <w:r w:rsidR="00CE3C5D">
        <w:rPr>
          <w:rStyle w:val="Intensieveverwijzing"/>
        </w:rPr>
        <w:t>opzetten van een sterk partnerschap</w:t>
      </w:r>
    </w:p>
    <w:p w14:paraId="6CFD6363" w14:textId="63215CC9" w:rsidR="00474B00" w:rsidRDefault="00927030" w:rsidP="00D32ACE">
      <w:pPr>
        <w:pStyle w:val="Lijstalinea"/>
        <w:numPr>
          <w:ilvl w:val="0"/>
          <w:numId w:val="65"/>
        </w:numPr>
      </w:pPr>
      <w:r>
        <w:t xml:space="preserve">Het kan een meerwaarde zijn om meer </w:t>
      </w:r>
      <w:r w:rsidR="00A3028C">
        <w:t xml:space="preserve">kaders of </w:t>
      </w:r>
      <w:r w:rsidR="0049493E">
        <w:t>zelfs</w:t>
      </w:r>
      <w:r w:rsidR="00A3028C">
        <w:t xml:space="preserve"> </w:t>
      </w:r>
      <w:r>
        <w:t>procesbegeleiding</w:t>
      </w:r>
      <w:r w:rsidR="009558D7">
        <w:t xml:space="preserve"> aan te bieden </w:t>
      </w:r>
      <w:r w:rsidR="0049493E">
        <w:t>voor het opzetten van een sterk</w:t>
      </w:r>
      <w:r w:rsidR="00A3028C">
        <w:t xml:space="preserve"> partnerschap.</w:t>
      </w:r>
      <w:r w:rsidR="0049493E">
        <w:t xml:space="preserve"> Het gaat om </w:t>
      </w:r>
      <w:r w:rsidR="00FC37E9">
        <w:t>kaders of procesbegeleiding bij:</w:t>
      </w:r>
    </w:p>
    <w:p w14:paraId="5D3DCDC9" w14:textId="28561EB6" w:rsidR="00FC37E9" w:rsidRDefault="00FC37E9" w:rsidP="00FC37E9">
      <w:pPr>
        <w:pStyle w:val="Lijstalinea"/>
        <w:numPr>
          <w:ilvl w:val="1"/>
          <w:numId w:val="65"/>
        </w:numPr>
      </w:pPr>
      <w:proofErr w:type="gramStart"/>
      <w:r w:rsidRPr="00FC37E9">
        <w:t>het</w:t>
      </w:r>
      <w:proofErr w:type="gramEnd"/>
      <w:r w:rsidRPr="00FC37E9">
        <w:t xml:space="preserve"> collaboratief uitwerken van gedeelde doelstellingen</w:t>
      </w:r>
      <w:r w:rsidR="001B43A5">
        <w:t>;</w:t>
      </w:r>
    </w:p>
    <w:p w14:paraId="3C38681E" w14:textId="085EED8C" w:rsidR="00FC37E9" w:rsidRDefault="00FC37E9" w:rsidP="00FC37E9">
      <w:pPr>
        <w:pStyle w:val="Lijstalinea"/>
        <w:numPr>
          <w:ilvl w:val="1"/>
          <w:numId w:val="65"/>
        </w:numPr>
      </w:pPr>
      <w:proofErr w:type="gramStart"/>
      <w:r w:rsidRPr="00FC37E9">
        <w:lastRenderedPageBreak/>
        <w:t>daaraan</w:t>
      </w:r>
      <w:proofErr w:type="gramEnd"/>
      <w:r w:rsidRPr="00FC37E9">
        <w:t xml:space="preserve"> gekoppeld</w:t>
      </w:r>
      <w:r w:rsidR="00692CB7">
        <w:t>,</w:t>
      </w:r>
      <w:r w:rsidRPr="00FC37E9">
        <w:t xml:space="preserve"> het uitwerken van een sterke netwerkstructuur, goede en heldere rolverdeling, een uitgekiende overlegstructuur</w:t>
      </w:r>
      <w:r w:rsidR="002550B1">
        <w:t xml:space="preserve"> (met voldoende aandacht voor de meerwaarde van fysieke meetings)</w:t>
      </w:r>
      <w:r w:rsidRPr="00FC37E9">
        <w:t xml:space="preserve"> en een duidelijk afsprakenkader</w:t>
      </w:r>
      <w:r w:rsidR="001B43A5">
        <w:t>;</w:t>
      </w:r>
    </w:p>
    <w:p w14:paraId="6C2E65D5" w14:textId="0E94D30F" w:rsidR="00692CB7" w:rsidRDefault="007E5097" w:rsidP="00FC37E9">
      <w:pPr>
        <w:pStyle w:val="Lijstalinea"/>
        <w:numPr>
          <w:ilvl w:val="1"/>
          <w:numId w:val="65"/>
        </w:numPr>
      </w:pPr>
      <w:proofErr w:type="gramStart"/>
      <w:r>
        <w:t>en</w:t>
      </w:r>
      <w:proofErr w:type="gramEnd"/>
      <w:r>
        <w:t xml:space="preserve"> </w:t>
      </w:r>
      <w:r w:rsidR="006D1D29">
        <w:t xml:space="preserve">het implementeren van </w:t>
      </w:r>
      <w:r w:rsidR="001B43A5">
        <w:t xml:space="preserve">de </w:t>
      </w:r>
      <w:r w:rsidR="00692CB7">
        <w:t>inhoudelijke en methodologische</w:t>
      </w:r>
      <w:r w:rsidR="006D1D29">
        <w:t xml:space="preserve"> </w:t>
      </w:r>
      <w:r w:rsidR="00665FEC">
        <w:t>kaders</w:t>
      </w:r>
      <w:r w:rsidR="001B43A5">
        <w:t xml:space="preserve"> die in de oproep naar voor geschoven worden.</w:t>
      </w:r>
    </w:p>
    <w:p w14:paraId="375F15D6" w14:textId="55943D94" w:rsidR="00F05B00" w:rsidRDefault="00F05B00" w:rsidP="00F05B00">
      <w:pPr>
        <w:pStyle w:val="Lijstalinea"/>
        <w:ind w:left="437"/>
      </w:pPr>
      <w:r>
        <w:t>Erg belangrijk bij het aanbieden van deze kaders is dat deze niet te eng of beperkend mogen zijn</w:t>
      </w:r>
      <w:r w:rsidR="00450AE8">
        <w:t xml:space="preserve"> en ruimte moeten laten voor een flexibele invulling</w:t>
      </w:r>
      <w:r w:rsidR="00CF6D46">
        <w:t>.</w:t>
      </w:r>
      <w:r w:rsidR="005D121F">
        <w:t xml:space="preserve"> </w:t>
      </w:r>
      <w:r w:rsidR="005D121F" w:rsidRPr="005D121F">
        <w:t>Voorzie dan ook de boodschap dat onduidelijkheid inherent is aan het ontwikkelen van nieuwe diensten</w:t>
      </w:r>
      <w:r w:rsidR="00A35673">
        <w:t xml:space="preserve"> of </w:t>
      </w:r>
      <w:r w:rsidR="005D121F" w:rsidRPr="005D121F">
        <w:t>concepten en bij het vormen van nieuwe partnerschappen met een grote diversiteit aan actoren</w:t>
      </w:r>
      <w:r w:rsidR="005D121F">
        <w:t>.</w:t>
      </w:r>
    </w:p>
    <w:p w14:paraId="435A4A00" w14:textId="6797946B" w:rsidR="009A2E11" w:rsidRPr="008904BF" w:rsidRDefault="009A2E11" w:rsidP="009A2E11">
      <w:pPr>
        <w:pStyle w:val="Lijstalinea"/>
        <w:ind w:left="437"/>
      </w:pPr>
      <w:r w:rsidRPr="008904BF">
        <w:t>Daarbij kunnen de lessen die uit deze procesevaluatie naar voor komen over de succesfactoren</w:t>
      </w:r>
      <w:r w:rsidR="008904BF">
        <w:t xml:space="preserve"> of </w:t>
      </w:r>
      <w:r w:rsidRPr="008904BF">
        <w:t>mechanismen voor een goede werking in partnerschap</w:t>
      </w:r>
      <w:r w:rsidR="000327AC">
        <w:t xml:space="preserve"> gedeeld worden</w:t>
      </w:r>
      <w:r w:rsidR="00D25E2E" w:rsidRPr="008904BF">
        <w:t xml:space="preserve"> </w:t>
      </w:r>
      <w:r w:rsidR="008904BF" w:rsidRPr="008904BF">
        <w:t xml:space="preserve">met de </w:t>
      </w:r>
      <w:r w:rsidR="000327AC">
        <w:t>betrokken actoren en ingebracht worden in de procesbegeleiding</w:t>
      </w:r>
      <w:r w:rsidR="008904BF" w:rsidRPr="008904BF">
        <w:t>.</w:t>
      </w:r>
    </w:p>
    <w:p w14:paraId="38D251E6" w14:textId="3C96FD77" w:rsidR="00927030" w:rsidRDefault="00D1667F" w:rsidP="00D32ACE">
      <w:pPr>
        <w:pStyle w:val="Lijstalinea"/>
        <w:numPr>
          <w:ilvl w:val="0"/>
          <w:numId w:val="65"/>
        </w:numPr>
      </w:pPr>
      <w:r>
        <w:t xml:space="preserve">Afhankelijk van de tijd die </w:t>
      </w:r>
      <w:r w:rsidR="00707A1B">
        <w:t>gegeven</w:t>
      </w:r>
      <w:r>
        <w:t xml:space="preserve"> wordt en de complexiteit van de oproep en projecten, kan afgewogen worden of dit</w:t>
      </w:r>
      <w:r w:rsidR="00064845">
        <w:t xml:space="preserve"> in de fase van de opmaak van het projectvoorstel wordt voorzien, of in een eerste opstartfase van het project.</w:t>
      </w:r>
      <w:r w:rsidR="00707A1B">
        <w:t xml:space="preserve"> </w:t>
      </w:r>
      <w:r w:rsidR="001F5C1C">
        <w:t>Het is een sterkte als de</w:t>
      </w:r>
      <w:r w:rsidR="000F73F2">
        <w:t xml:space="preserve">ze zaken </w:t>
      </w:r>
      <w:proofErr w:type="gramStart"/>
      <w:r w:rsidR="000F73F2">
        <w:t>reeds</w:t>
      </w:r>
      <w:proofErr w:type="gramEnd"/>
      <w:r w:rsidR="000F73F2">
        <w:t xml:space="preserve"> uitgewerkt worden bij de opmaak van het projectvoorstel, maar dit zal niet altijd </w:t>
      </w:r>
      <w:r w:rsidR="0050754F">
        <w:t xml:space="preserve">realistisch zijn. </w:t>
      </w:r>
      <w:r w:rsidR="009F0537">
        <w:t xml:space="preserve">Bijvoorbeeld, </w:t>
      </w:r>
      <w:proofErr w:type="gramStart"/>
      <w:r w:rsidR="009F0537">
        <w:t>indien</w:t>
      </w:r>
      <w:proofErr w:type="gramEnd"/>
      <w:r w:rsidR="009F0537">
        <w:t xml:space="preserve"> het relevant is om een bevraging bij doelgroepen te organiseren </w:t>
      </w:r>
      <w:r w:rsidR="00516685">
        <w:t>waarvan de resultaten mee</w:t>
      </w:r>
      <w:r w:rsidR="009F0537">
        <w:t xml:space="preserve"> richting ge</w:t>
      </w:r>
      <w:r w:rsidR="00516685">
        <w:t>ven</w:t>
      </w:r>
      <w:r w:rsidR="009F0537">
        <w:t xml:space="preserve"> aan het expliciteren van de </w:t>
      </w:r>
      <w:r w:rsidR="002550B1">
        <w:t xml:space="preserve">gedeelde doelstelling, is het niet evident om dit </w:t>
      </w:r>
      <w:r w:rsidR="00516685">
        <w:t xml:space="preserve">reeds </w:t>
      </w:r>
      <w:r w:rsidR="002550B1">
        <w:t xml:space="preserve">te realiseren in de fase van de </w:t>
      </w:r>
      <w:r w:rsidR="00516685">
        <w:t>opmaak van het projectvoorstel.</w:t>
      </w:r>
    </w:p>
    <w:p w14:paraId="64CE33CD" w14:textId="56FA89A4" w:rsidR="00F76BC1" w:rsidRPr="00AD4E86" w:rsidRDefault="00F36246" w:rsidP="00F76BC1">
      <w:pPr>
        <w:rPr>
          <w:rStyle w:val="Intensieveverwijzing"/>
        </w:rPr>
      </w:pPr>
      <w:r>
        <w:rPr>
          <w:rStyle w:val="Intensieveverwijzing"/>
        </w:rPr>
        <w:t xml:space="preserve">Voorzie sterke </w:t>
      </w:r>
      <w:r w:rsidR="00BE0EA3">
        <w:rPr>
          <w:rStyle w:val="Intensieveverwijzing"/>
        </w:rPr>
        <w:t>o</w:t>
      </w:r>
      <w:r w:rsidR="00F76BC1">
        <w:rPr>
          <w:rStyle w:val="Intensieveverwijzing"/>
        </w:rPr>
        <w:t>ndersteuning</w:t>
      </w:r>
      <w:r w:rsidR="00BE0EA3">
        <w:rPr>
          <w:rStyle w:val="Intensieveverwijzing"/>
        </w:rPr>
        <w:t>, coaching</w:t>
      </w:r>
      <w:r w:rsidR="00F76BC1">
        <w:rPr>
          <w:rStyle w:val="Intensieveverwijzing"/>
        </w:rPr>
        <w:t xml:space="preserve"> </w:t>
      </w:r>
      <w:r>
        <w:rPr>
          <w:rStyle w:val="Intensieveverwijzing"/>
        </w:rPr>
        <w:t xml:space="preserve">en procesbegeleiding </w:t>
      </w:r>
      <w:r w:rsidR="00F76BC1">
        <w:rPr>
          <w:rStyle w:val="Intensieveverwijzing"/>
        </w:rPr>
        <w:t>vanuit Europa WSE</w:t>
      </w:r>
      <w:r>
        <w:rPr>
          <w:rStyle w:val="Intensieveverwijzing"/>
        </w:rPr>
        <w:t xml:space="preserve"> (en eventueel partners)</w:t>
      </w:r>
    </w:p>
    <w:p w14:paraId="7BE14DD4" w14:textId="14E758A8" w:rsidR="00F259C8" w:rsidRDefault="00F76BC1" w:rsidP="00D32ACE">
      <w:pPr>
        <w:pStyle w:val="Lijstalinea"/>
        <w:numPr>
          <w:ilvl w:val="0"/>
          <w:numId w:val="65"/>
        </w:numPr>
      </w:pPr>
      <w:r>
        <w:t xml:space="preserve">Blijf inzetten op </w:t>
      </w:r>
      <w:r w:rsidR="00E07424">
        <w:t>bereikbare, laagdrempelige</w:t>
      </w:r>
      <w:r w:rsidR="00AD12AC">
        <w:t xml:space="preserve"> en flexibele</w:t>
      </w:r>
      <w:r w:rsidR="00E07424">
        <w:t xml:space="preserve"> </w:t>
      </w:r>
      <w:r w:rsidR="0089175C">
        <w:t>ondersteuning</w:t>
      </w:r>
      <w:r w:rsidR="0050754F">
        <w:t xml:space="preserve"> vanuit de betrokkenen bij Europa WSE</w:t>
      </w:r>
      <w:r w:rsidR="0089175C">
        <w:t xml:space="preserve">, </w:t>
      </w:r>
      <w:r w:rsidR="002344F6">
        <w:t xml:space="preserve">dat </w:t>
      </w:r>
      <w:r w:rsidR="0089175C">
        <w:t xml:space="preserve">de nadruk legt op </w:t>
      </w:r>
      <w:r w:rsidR="00AD12AC">
        <w:t>samenwerking eerder dan op controle</w:t>
      </w:r>
      <w:r>
        <w:t>.</w:t>
      </w:r>
      <w:r w:rsidR="00AD12AC">
        <w:t xml:space="preserve"> Versterk de coachende rol</w:t>
      </w:r>
      <w:r w:rsidR="00A6283A">
        <w:t>:</w:t>
      </w:r>
    </w:p>
    <w:p w14:paraId="207D4193" w14:textId="55D0EE00" w:rsidR="00F259C8" w:rsidRDefault="00F352B6" w:rsidP="00D32ACE">
      <w:pPr>
        <w:pStyle w:val="Lijstalinea"/>
        <w:numPr>
          <w:ilvl w:val="1"/>
          <w:numId w:val="54"/>
        </w:numPr>
      </w:pPr>
      <w:proofErr w:type="gramStart"/>
      <w:r>
        <w:t>zet</w:t>
      </w:r>
      <w:proofErr w:type="gramEnd"/>
      <w:r>
        <w:t xml:space="preserve"> in op het </w:t>
      </w:r>
      <w:r w:rsidR="00A6283A">
        <w:t>versterk</w:t>
      </w:r>
      <w:r>
        <w:t>en van</w:t>
      </w:r>
      <w:r w:rsidR="00A6283A">
        <w:t xml:space="preserve"> de </w:t>
      </w:r>
      <w:proofErr w:type="spellStart"/>
      <w:r w:rsidR="00A6283A">
        <w:t>coachingvaardigheden</w:t>
      </w:r>
      <w:proofErr w:type="spellEnd"/>
      <w:r>
        <w:t xml:space="preserve"> van de verantwoordelijken bij Europa WSE</w:t>
      </w:r>
      <w:r w:rsidR="00043304">
        <w:t>;</w:t>
      </w:r>
    </w:p>
    <w:p w14:paraId="7E30A698" w14:textId="3E2A7F12" w:rsidR="00F259C8" w:rsidRDefault="009524C0" w:rsidP="00D32ACE">
      <w:pPr>
        <w:pStyle w:val="Lijstalinea"/>
        <w:numPr>
          <w:ilvl w:val="1"/>
          <w:numId w:val="54"/>
        </w:numPr>
      </w:pPr>
      <w:proofErr w:type="gramStart"/>
      <w:r>
        <w:t>bouw</w:t>
      </w:r>
      <w:proofErr w:type="gramEnd"/>
      <w:r>
        <w:t xml:space="preserve"> </w:t>
      </w:r>
      <w:r w:rsidR="008D30D0">
        <w:t xml:space="preserve">voldoende materiaal op dat een procesmatig kader </w:t>
      </w:r>
      <w:r w:rsidR="00B75C17">
        <w:t xml:space="preserve">kan bieden voor de partnerschappen </w:t>
      </w:r>
      <w:r w:rsidR="000D6FFD">
        <w:t xml:space="preserve">(m.n. </w:t>
      </w:r>
      <w:r w:rsidR="0003443F">
        <w:t xml:space="preserve">kaders die relevant kunnen zijn voor de goede werking van partnerschappen, rond </w:t>
      </w:r>
      <w:r w:rsidR="000D6FFD">
        <w:t xml:space="preserve">netwerkstructuren, overlegstructuren, </w:t>
      </w:r>
      <w:r w:rsidR="0003443F">
        <w:t>draagvlakcreatie, etc.)</w:t>
      </w:r>
      <w:r w:rsidR="006A58FA">
        <w:t>;</w:t>
      </w:r>
    </w:p>
    <w:p w14:paraId="5FF14FA7" w14:textId="56FBD9AF" w:rsidR="009524C0" w:rsidRDefault="008E6794" w:rsidP="00D32ACE">
      <w:pPr>
        <w:pStyle w:val="Lijstalinea"/>
        <w:numPr>
          <w:ilvl w:val="1"/>
          <w:numId w:val="54"/>
        </w:numPr>
      </w:pPr>
      <w:proofErr w:type="gramStart"/>
      <w:r>
        <w:t>betrek</w:t>
      </w:r>
      <w:proofErr w:type="gramEnd"/>
      <w:r>
        <w:t xml:space="preserve"> de nodige </w:t>
      </w:r>
      <w:r w:rsidR="00B75C17">
        <w:t xml:space="preserve">inhoudelijke en/of methodologische </w:t>
      </w:r>
      <w:r>
        <w:t xml:space="preserve">expertise </w:t>
      </w:r>
      <w:r w:rsidR="003468FF">
        <w:t>gekoppeld aan het inhoudelijke/methodologische kader dat in de oproep naar voor geschoven wordt en zorg dat deze strategisch wordt ingezet</w:t>
      </w:r>
      <w:r w:rsidR="004F60C9">
        <w:t>;</w:t>
      </w:r>
    </w:p>
    <w:p w14:paraId="1F9D3F9A" w14:textId="69632189" w:rsidR="00F259C8" w:rsidRDefault="00CC6140" w:rsidP="00D32ACE">
      <w:pPr>
        <w:pStyle w:val="Lijstalinea"/>
        <w:numPr>
          <w:ilvl w:val="1"/>
          <w:numId w:val="54"/>
        </w:numPr>
      </w:pPr>
      <w:proofErr w:type="gramStart"/>
      <w:r>
        <w:t>r</w:t>
      </w:r>
      <w:r w:rsidR="00F259C8">
        <w:t>eik</w:t>
      </w:r>
      <w:proofErr w:type="gramEnd"/>
      <w:r w:rsidR="00F259C8">
        <w:t xml:space="preserve"> proactief oplossingen aan en organiseer </w:t>
      </w:r>
      <w:proofErr w:type="spellStart"/>
      <w:r w:rsidR="00170AE4">
        <w:t>projectspecifieke</w:t>
      </w:r>
      <w:proofErr w:type="spellEnd"/>
      <w:r w:rsidR="00170AE4">
        <w:t xml:space="preserve"> workshops die tegemoet kunnen komen aan uitdagingen of knelpunten waar het spec</w:t>
      </w:r>
      <w:r>
        <w:t xml:space="preserve">ifieke </w:t>
      </w:r>
      <w:r w:rsidR="00170AE4">
        <w:t>partnerschap tegenaan loopt</w:t>
      </w:r>
      <w:r w:rsidR="004F60C9">
        <w:t>.</w:t>
      </w:r>
    </w:p>
    <w:p w14:paraId="2DE1724C" w14:textId="1E116360" w:rsidR="00EE6E97" w:rsidRDefault="000F4E20" w:rsidP="00EE6E97">
      <w:pPr>
        <w:pStyle w:val="Lijstalinea"/>
        <w:numPr>
          <w:ilvl w:val="0"/>
          <w:numId w:val="65"/>
        </w:numPr>
      </w:pPr>
      <w:r>
        <w:t xml:space="preserve">Denk strategisch na over de organisatie van </w:t>
      </w:r>
      <w:r w:rsidR="00AD699D">
        <w:t xml:space="preserve">samenkomsten met alle partnerschappen. Ga na welke doelstelling het meest relevant is </w:t>
      </w:r>
      <w:r w:rsidR="007027FB">
        <w:t xml:space="preserve">binnen de context van de oproep: netwerken, ervaringsuitwisseling, </w:t>
      </w:r>
      <w:proofErr w:type="spellStart"/>
      <w:r w:rsidR="000F1ECF">
        <w:t>synergieën</w:t>
      </w:r>
      <w:proofErr w:type="spellEnd"/>
      <w:r w:rsidR="007027FB">
        <w:t xml:space="preserve"> vinden, </w:t>
      </w:r>
      <w:r w:rsidR="00D72024">
        <w:t>en/</w:t>
      </w:r>
      <w:r w:rsidR="008B621C">
        <w:t xml:space="preserve">of bijleren? </w:t>
      </w:r>
      <w:r w:rsidR="00887285">
        <w:t>Voorzie a</w:t>
      </w:r>
      <w:r w:rsidR="008B621C">
        <w:t>fhankelijk van de doelstelling een gepaste aanpak en agenda</w:t>
      </w:r>
      <w:r w:rsidR="001C4F28">
        <w:t>. Algemeen is het belangrijk om</w:t>
      </w:r>
      <w:r w:rsidR="00176E42">
        <w:t xml:space="preserve"> er</w:t>
      </w:r>
      <w:r w:rsidR="001C4F28">
        <w:t xml:space="preserve"> rekening </w:t>
      </w:r>
      <w:r w:rsidR="00176E42">
        <w:t xml:space="preserve">mee </w:t>
      </w:r>
      <w:r w:rsidR="001C4F28">
        <w:t xml:space="preserve">te houden </w:t>
      </w:r>
      <w:r w:rsidR="00FB64F1">
        <w:t>dat de tijdsinvestering voor de betrokken actoren een drempel kan vormen</w:t>
      </w:r>
      <w:r w:rsidR="00176E42">
        <w:t>. Daarom is het belangrijk doordacht om te springen met</w:t>
      </w:r>
      <w:r w:rsidR="00FB64F1">
        <w:t xml:space="preserve"> </w:t>
      </w:r>
      <w:r w:rsidR="00176E42">
        <w:t xml:space="preserve">de </w:t>
      </w:r>
      <w:r w:rsidR="0088647F">
        <w:t>frequentie van deze momenten,</w:t>
      </w:r>
      <w:r w:rsidR="001C4F28">
        <w:t xml:space="preserve"> </w:t>
      </w:r>
      <w:r w:rsidR="00D94097">
        <w:t xml:space="preserve">de planning, </w:t>
      </w:r>
      <w:r w:rsidR="00197093">
        <w:t xml:space="preserve">de </w:t>
      </w:r>
      <w:r w:rsidR="00D94097">
        <w:t>agendasetting</w:t>
      </w:r>
      <w:r w:rsidR="00197093">
        <w:t xml:space="preserve">, en de communicatie daarover. </w:t>
      </w:r>
      <w:r w:rsidR="00B858E9">
        <w:t>Communiceer ook duidelijk</w:t>
      </w:r>
      <w:r w:rsidR="00DE06F0">
        <w:t xml:space="preserve"> over de verwacht</w:t>
      </w:r>
      <w:r w:rsidR="00A74F9F">
        <w:t>e investering van elk van de partnerschappen</w:t>
      </w:r>
      <w:r w:rsidR="00B858E9">
        <w:t xml:space="preserve"> voor deze bijeenkomsten</w:t>
      </w:r>
      <w:r w:rsidR="00A74F9F">
        <w:t xml:space="preserve"> (die dit idealiter ook in de begroting kunnen opnemen).</w:t>
      </w:r>
    </w:p>
    <w:p w14:paraId="4EE1B811" w14:textId="77777777" w:rsidR="00BF76CD" w:rsidRPr="00BF76CD" w:rsidRDefault="00BF76CD" w:rsidP="00BF76CD">
      <w:pPr>
        <w:rPr>
          <w:highlight w:val="yellow"/>
        </w:rPr>
      </w:pPr>
    </w:p>
    <w:p w14:paraId="3B31F941" w14:textId="7764701C" w:rsidR="00E3225D" w:rsidRDefault="00E3225D" w:rsidP="006C1EAE">
      <w:pPr>
        <w:pStyle w:val="Lijstalinea"/>
        <w:ind w:left="357"/>
      </w:pPr>
    </w:p>
    <w:p w14:paraId="0AA5F039" w14:textId="788F466C" w:rsidR="00CD76EE" w:rsidRDefault="00CD76EE" w:rsidP="00CD76EE"/>
    <w:p w14:paraId="75EFC9B4" w14:textId="77777777" w:rsidR="009143E0" w:rsidRPr="004C19D1" w:rsidRDefault="009143E0">
      <w:pPr>
        <w:spacing w:after="160" w:line="259" w:lineRule="auto"/>
        <w:jc w:val="left"/>
      </w:pPr>
      <w:r w:rsidRPr="004C19D1">
        <w:br w:type="page"/>
      </w:r>
    </w:p>
    <w:p w14:paraId="0B1A0231" w14:textId="77777777" w:rsidR="009143E0" w:rsidRPr="004C19D1" w:rsidRDefault="009143E0">
      <w:pPr>
        <w:spacing w:after="160" w:line="259" w:lineRule="auto"/>
        <w:jc w:val="left"/>
      </w:pPr>
    </w:p>
    <w:p w14:paraId="7FD2D8C1" w14:textId="77777777" w:rsidR="009143E0" w:rsidRPr="004C19D1" w:rsidRDefault="009143E0"/>
    <w:p w14:paraId="56D264D7" w14:textId="77777777" w:rsidR="00AD3C6E" w:rsidRPr="004C19D1" w:rsidRDefault="00AD3C6E">
      <w:pPr>
        <w:spacing w:after="160" w:line="259" w:lineRule="auto"/>
        <w:jc w:val="left"/>
      </w:pPr>
    </w:p>
    <w:p w14:paraId="60736857" w14:textId="77777777" w:rsidR="00AD3C6E" w:rsidRPr="004C19D1" w:rsidRDefault="00AD3C6E" w:rsidP="00670EF6"/>
    <w:p w14:paraId="4676C273" w14:textId="77777777" w:rsidR="00AD3C6E" w:rsidRPr="004C19D1" w:rsidRDefault="00AD3C6E" w:rsidP="00670EF6">
      <w:r w:rsidRPr="004C19D1">
        <w:rPr>
          <w:noProof/>
        </w:rPr>
        <mc:AlternateContent>
          <mc:Choice Requires="wps">
            <w:drawing>
              <wp:anchor distT="0" distB="0" distL="114300" distR="114300" simplePos="0" relativeHeight="251658242" behindDoc="0" locked="0" layoutInCell="1" allowOverlap="1" wp14:anchorId="322DE0EF" wp14:editId="251B06D8">
                <wp:simplePos x="0" y="0"/>
                <wp:positionH relativeFrom="page">
                  <wp:posOffset>-9525</wp:posOffset>
                </wp:positionH>
                <wp:positionV relativeFrom="page">
                  <wp:posOffset>0</wp:posOffset>
                </wp:positionV>
                <wp:extent cx="7586474" cy="6586169"/>
                <wp:effectExtent l="0" t="0" r="0" b="5715"/>
                <wp:wrapNone/>
                <wp:docPr id="25" name="Vrije vorm: vorm 25"/>
                <wp:cNvGraphicFramePr/>
                <a:graphic xmlns:a="http://schemas.openxmlformats.org/drawingml/2006/main">
                  <a:graphicData uri="http://schemas.microsoft.com/office/word/2010/wordprocessingShape">
                    <wps:wsp>
                      <wps:cNvSpPr/>
                      <wps:spPr>
                        <a:xfrm>
                          <a:off x="0" y="0"/>
                          <a:ext cx="7586474" cy="6586169"/>
                        </a:xfrm>
                        <a:custGeom>
                          <a:avLst/>
                          <a:gdLst>
                            <a:gd name="connsiteX0" fmla="*/ 0 w 7559675"/>
                            <a:gd name="connsiteY0" fmla="*/ 0 h 3684270"/>
                            <a:gd name="connsiteX1" fmla="*/ 7559675 w 7559675"/>
                            <a:gd name="connsiteY1" fmla="*/ 0 h 3684270"/>
                            <a:gd name="connsiteX2" fmla="*/ 7559675 w 7559675"/>
                            <a:gd name="connsiteY2" fmla="*/ 3684270 h 3684270"/>
                            <a:gd name="connsiteX3" fmla="*/ 0 w 7559675"/>
                            <a:gd name="connsiteY3" fmla="*/ 3684270 h 3684270"/>
                            <a:gd name="connsiteX4" fmla="*/ 0 w 7559675"/>
                            <a:gd name="connsiteY4" fmla="*/ 0 h 3684270"/>
                            <a:gd name="connsiteX0" fmla="*/ 0 w 7559675"/>
                            <a:gd name="connsiteY0" fmla="*/ 0 h 6375400"/>
                            <a:gd name="connsiteX1" fmla="*/ 7559675 w 7559675"/>
                            <a:gd name="connsiteY1" fmla="*/ 0 h 6375400"/>
                            <a:gd name="connsiteX2" fmla="*/ 7559675 w 7559675"/>
                            <a:gd name="connsiteY2" fmla="*/ 3684270 h 6375400"/>
                            <a:gd name="connsiteX3" fmla="*/ 10886 w 7559675"/>
                            <a:gd name="connsiteY3" fmla="*/ 6375400 h 6375400"/>
                            <a:gd name="connsiteX4" fmla="*/ 0 w 7559675"/>
                            <a:gd name="connsiteY4" fmla="*/ 0 h 6375400"/>
                            <a:gd name="connsiteX0" fmla="*/ 0 w 7550195"/>
                            <a:gd name="connsiteY0" fmla="*/ 0 h 6614621"/>
                            <a:gd name="connsiteX1" fmla="*/ 7550195 w 7550195"/>
                            <a:gd name="connsiteY1" fmla="*/ 239221 h 6614621"/>
                            <a:gd name="connsiteX2" fmla="*/ 7550195 w 7550195"/>
                            <a:gd name="connsiteY2" fmla="*/ 3923491 h 6614621"/>
                            <a:gd name="connsiteX3" fmla="*/ 1406 w 7550195"/>
                            <a:gd name="connsiteY3" fmla="*/ 6614621 h 6614621"/>
                            <a:gd name="connsiteX4" fmla="*/ 0 w 7550195"/>
                            <a:gd name="connsiteY4" fmla="*/ 0 h 6614621"/>
                            <a:gd name="connsiteX0" fmla="*/ 0 w 7550195"/>
                            <a:gd name="connsiteY0" fmla="*/ 0 h 6614621"/>
                            <a:gd name="connsiteX1" fmla="*/ 7533132 w 7550195"/>
                            <a:gd name="connsiteY1" fmla="*/ 0 h 6614621"/>
                            <a:gd name="connsiteX2" fmla="*/ 7550195 w 7550195"/>
                            <a:gd name="connsiteY2" fmla="*/ 3923491 h 6614621"/>
                            <a:gd name="connsiteX3" fmla="*/ 1406 w 7550195"/>
                            <a:gd name="connsiteY3" fmla="*/ 6614621 h 6614621"/>
                            <a:gd name="connsiteX4" fmla="*/ 0 w 7550195"/>
                            <a:gd name="connsiteY4" fmla="*/ 0 h 661462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50195" h="6614621">
                              <a:moveTo>
                                <a:pt x="0" y="0"/>
                              </a:moveTo>
                              <a:lnTo>
                                <a:pt x="7533132" y="0"/>
                              </a:lnTo>
                              <a:cubicBezTo>
                                <a:pt x="7538820" y="1307830"/>
                                <a:pt x="7544507" y="2615661"/>
                                <a:pt x="7550195" y="3923491"/>
                              </a:cubicBezTo>
                              <a:lnTo>
                                <a:pt x="1406" y="6614621"/>
                              </a:lnTo>
                              <a:cubicBezTo>
                                <a:pt x="-2223" y="4489488"/>
                                <a:pt x="3629" y="2125133"/>
                                <a:pt x="0" y="0"/>
                              </a:cubicBezTo>
                              <a:close/>
                            </a:path>
                          </a:pathLst>
                        </a:custGeom>
                        <a:blipFill>
                          <a:blip r:embed="rId46"/>
                          <a:srcRect/>
                          <a:stretch>
                            <a:fillRect l="-8" r="-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C1E1F" id="Vrije vorm: vorm 25" o:spid="_x0000_s1026" style="position:absolute;margin-left:-.75pt;margin-top:0;width:597.35pt;height:518.6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50195,661462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" path="m,l7533132,v5688,1307830,11375,2615661,17063,3923491l1406,6614621c-2223,4489488,3629,2125133,,xe" stroked="f" strokeweight="1pt">
                <v:fill r:id="rId47" o:title="" recolor="t" rotate="t" type="frame"/>
                <v:stroke joinstyle="miter"/>
                <v:path arrowok="t" o:connecttype="custom" o:connectlocs="0,0;7569329,0;7586474,3906615;1413,6586169;0,0" o:connectangles="0,0,0,0,0"/>
                <w10:wrap anchorx="page" anchory="page"/>
              </v:shape>
            </w:pict>
          </mc:Fallback>
        </mc:AlternateContent>
      </w:r>
    </w:p>
    <w:p w14:paraId="550E7E62" w14:textId="77777777" w:rsidR="00AD3C6E" w:rsidRPr="004C19D1" w:rsidRDefault="00AD3C6E" w:rsidP="00670EF6"/>
    <w:p w14:paraId="28134FD1" w14:textId="77777777" w:rsidR="00AD3C6E" w:rsidRPr="004C19D1" w:rsidRDefault="00AD3C6E" w:rsidP="00670EF6"/>
    <w:p w14:paraId="07E9D314" w14:textId="77777777" w:rsidR="00AD3C6E" w:rsidRPr="004C19D1" w:rsidRDefault="00AD3C6E" w:rsidP="00670EF6"/>
    <w:p w14:paraId="30536B0D" w14:textId="77777777" w:rsidR="00AD3C6E" w:rsidRPr="004C19D1" w:rsidRDefault="00AD3C6E" w:rsidP="00670EF6"/>
    <w:p w14:paraId="0B3EA1D3" w14:textId="77777777" w:rsidR="00AD3C6E" w:rsidRPr="004C19D1" w:rsidRDefault="00AD3C6E" w:rsidP="00670EF6"/>
    <w:p w14:paraId="7CD2D5CB" w14:textId="77777777" w:rsidR="00AD3C6E" w:rsidRPr="004C19D1" w:rsidRDefault="00AD3C6E" w:rsidP="00670EF6"/>
    <w:p w14:paraId="3F60CB27" w14:textId="77777777" w:rsidR="00AD3C6E" w:rsidRPr="004C19D1" w:rsidRDefault="00AD3C6E" w:rsidP="00670EF6"/>
    <w:p w14:paraId="7F5E5B20" w14:textId="77777777" w:rsidR="00AD3C6E" w:rsidRPr="004C19D1" w:rsidRDefault="00AD3C6E" w:rsidP="00670EF6"/>
    <w:p w14:paraId="61DAD129" w14:textId="77777777" w:rsidR="00AD3C6E" w:rsidRPr="004C19D1" w:rsidRDefault="00AD3C6E" w:rsidP="00670EF6"/>
    <w:p w14:paraId="2296F986" w14:textId="77777777" w:rsidR="00AD3C6E" w:rsidRPr="004C19D1" w:rsidRDefault="00AD3C6E" w:rsidP="00670EF6"/>
    <w:p w14:paraId="14EF452D" w14:textId="77777777" w:rsidR="00AD3C6E" w:rsidRPr="004C19D1" w:rsidRDefault="00AD3C6E" w:rsidP="00670EF6"/>
    <w:p w14:paraId="3A3D8B5E" w14:textId="77777777" w:rsidR="00AD3C6E" w:rsidRPr="004C19D1" w:rsidRDefault="00AD3C6E" w:rsidP="00670EF6"/>
    <w:p w14:paraId="66185B94" w14:textId="77777777" w:rsidR="00AD3C6E" w:rsidRPr="004C19D1" w:rsidRDefault="00AD3C6E" w:rsidP="00670EF6"/>
    <w:p w14:paraId="4F7E3314" w14:textId="77777777" w:rsidR="00AD3C6E" w:rsidRPr="004C19D1" w:rsidRDefault="00AD3C6E" w:rsidP="00670EF6"/>
    <w:p w14:paraId="377A58D6" w14:textId="77777777" w:rsidR="00AD3C6E" w:rsidRPr="004C19D1" w:rsidRDefault="00AD3C6E" w:rsidP="00670EF6"/>
    <w:p w14:paraId="6BAEEA06" w14:textId="77777777" w:rsidR="00AD3C6E" w:rsidRPr="004C19D1" w:rsidRDefault="00AD3C6E" w:rsidP="00670EF6"/>
    <w:p w14:paraId="3054D1AE" w14:textId="77777777" w:rsidR="00AD3C6E" w:rsidRPr="004C19D1" w:rsidRDefault="00AD3C6E" w:rsidP="00670EF6">
      <w:r w:rsidRPr="004C19D1">
        <w:rPr>
          <w:noProof/>
        </w:rPr>
        <w:drawing>
          <wp:anchor distT="0" distB="0" distL="114300" distR="114300" simplePos="0" relativeHeight="251658243" behindDoc="0" locked="0" layoutInCell="1" allowOverlap="1" wp14:anchorId="18E25407" wp14:editId="3DBE55ED">
            <wp:simplePos x="0" y="0"/>
            <wp:positionH relativeFrom="page">
              <wp:posOffset>720090</wp:posOffset>
            </wp:positionH>
            <wp:positionV relativeFrom="page">
              <wp:posOffset>5362575</wp:posOffset>
            </wp:positionV>
            <wp:extent cx="1501200" cy="1990800"/>
            <wp:effectExtent l="0" t="0" r="3810" b="0"/>
            <wp:wrapNone/>
            <wp:docPr id="209" name="Graphic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96DAC541-7B7A-43D3-8B79-37D633B846F1}">
                          <asvg:svgBlip xmlns:asvg="http://schemas.microsoft.com/office/drawing/2016/SVG/main" r:embed="rId49"/>
                        </a:ext>
                      </a:extLst>
                    </a:blip>
                    <a:stretch>
                      <a:fillRect/>
                    </a:stretch>
                  </pic:blipFill>
                  <pic:spPr>
                    <a:xfrm>
                      <a:off x="0" y="0"/>
                      <a:ext cx="1501200" cy="1990800"/>
                    </a:xfrm>
                    <a:prstGeom prst="rect">
                      <a:avLst/>
                    </a:prstGeom>
                  </pic:spPr>
                </pic:pic>
              </a:graphicData>
            </a:graphic>
            <wp14:sizeRelH relativeFrom="margin">
              <wp14:pctWidth>0</wp14:pctWidth>
            </wp14:sizeRelH>
            <wp14:sizeRelV relativeFrom="margin">
              <wp14:pctHeight>0</wp14:pctHeight>
            </wp14:sizeRelV>
          </wp:anchor>
        </w:drawing>
      </w:r>
    </w:p>
    <w:p w14:paraId="40FCD076" w14:textId="77777777" w:rsidR="00AD3C6E" w:rsidRPr="004C19D1" w:rsidRDefault="00AD3C6E" w:rsidP="00670EF6"/>
    <w:p w14:paraId="3DD606F3" w14:textId="77777777" w:rsidR="00AD3C6E" w:rsidRPr="004C19D1" w:rsidRDefault="00AD3C6E" w:rsidP="00670EF6"/>
    <w:p w14:paraId="56D56813" w14:textId="77777777" w:rsidR="00AD3C6E" w:rsidRPr="004C19D1" w:rsidRDefault="00AD3C6E" w:rsidP="00670EF6"/>
    <w:p w14:paraId="54068BE6" w14:textId="77777777" w:rsidR="00AD3C6E" w:rsidRPr="004C19D1" w:rsidRDefault="00AD3C6E" w:rsidP="00670EF6"/>
    <w:p w14:paraId="1A31DF15" w14:textId="77777777" w:rsidR="00AD3C6E" w:rsidRPr="004C19D1" w:rsidRDefault="00AD3C6E" w:rsidP="00670EF6"/>
    <w:p w14:paraId="0647EB05" w14:textId="77777777" w:rsidR="00AD3C6E" w:rsidRPr="004C19D1" w:rsidRDefault="00AD3C6E" w:rsidP="00670EF6"/>
    <w:p w14:paraId="100FCFBF" w14:textId="77777777" w:rsidR="00AD3C6E" w:rsidRPr="004C19D1" w:rsidRDefault="00AD3C6E" w:rsidP="00870759">
      <w:pPr>
        <w:pStyle w:val="Bijlagen"/>
      </w:pPr>
      <w:bookmarkStart w:id="38" w:name="_Toc164780467"/>
      <w:bookmarkEnd w:id="38"/>
    </w:p>
    <w:p w14:paraId="49A19D51" w14:textId="49C6136B" w:rsidR="00AD3C6E" w:rsidRPr="004C19D1" w:rsidRDefault="00AD3C6E" w:rsidP="00A65A2F">
      <w:pPr>
        <w:pStyle w:val="ICDeelSubtitel"/>
      </w:pPr>
    </w:p>
    <w:p w14:paraId="581CF87A" w14:textId="77777777" w:rsidR="00AD3C6E" w:rsidRPr="004C19D1" w:rsidRDefault="00AD3C6E" w:rsidP="00665439"/>
    <w:p w14:paraId="6A75482B" w14:textId="77777777" w:rsidR="00AD3C6E" w:rsidRPr="004C19D1" w:rsidRDefault="00AD3C6E">
      <w:pPr>
        <w:spacing w:after="160" w:line="259" w:lineRule="auto"/>
        <w:jc w:val="left"/>
      </w:pPr>
    </w:p>
    <w:p w14:paraId="305E9062" w14:textId="77777777" w:rsidR="00E86557" w:rsidRPr="004C19D1" w:rsidRDefault="00E86557" w:rsidP="00670EF6">
      <w:r w:rsidRPr="004C19D1">
        <w:rPr>
          <w:noProof/>
        </w:rPr>
        <w:lastRenderedPageBreak/>
        <w:drawing>
          <wp:anchor distT="0" distB="0" distL="114300" distR="114300" simplePos="0" relativeHeight="251658245" behindDoc="0" locked="0" layoutInCell="1" allowOverlap="1" wp14:anchorId="49F34694" wp14:editId="14E781AC">
            <wp:simplePos x="0" y="0"/>
            <wp:positionH relativeFrom="page">
              <wp:posOffset>723900</wp:posOffset>
            </wp:positionH>
            <wp:positionV relativeFrom="page">
              <wp:posOffset>1219200</wp:posOffset>
            </wp:positionV>
            <wp:extent cx="1501200" cy="1990800"/>
            <wp:effectExtent l="0" t="0" r="3810" b="0"/>
            <wp:wrapTopAndBottom/>
            <wp:docPr id="196" name="Graphic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96DAC541-7B7A-43D3-8B79-37D633B846F1}">
                          <asvg:svgBlip xmlns:asvg="http://schemas.microsoft.com/office/drawing/2016/SVG/main" r:embed="rId49"/>
                        </a:ext>
                      </a:extLst>
                    </a:blip>
                    <a:stretch>
                      <a:fillRect/>
                    </a:stretch>
                  </pic:blipFill>
                  <pic:spPr>
                    <a:xfrm>
                      <a:off x="0" y="0"/>
                      <a:ext cx="1501200" cy="1990800"/>
                    </a:xfrm>
                    <a:prstGeom prst="rect">
                      <a:avLst/>
                    </a:prstGeom>
                  </pic:spPr>
                </pic:pic>
              </a:graphicData>
            </a:graphic>
            <wp14:sizeRelH relativeFrom="margin">
              <wp14:pctWidth>0</wp14:pctWidth>
            </wp14:sizeRelH>
            <wp14:sizeRelV relativeFrom="margin">
              <wp14:pctHeight>0</wp14:pctHeight>
            </wp14:sizeRelV>
          </wp:anchor>
        </w:drawing>
      </w:r>
      <w:r w:rsidRPr="004C19D1">
        <w:rPr>
          <w:noProof/>
        </w:rPr>
        <mc:AlternateContent>
          <mc:Choice Requires="wps">
            <w:drawing>
              <wp:anchor distT="0" distB="0" distL="114300" distR="114300" simplePos="0" relativeHeight="251658244" behindDoc="0" locked="0" layoutInCell="1" allowOverlap="1" wp14:anchorId="1066582A" wp14:editId="4150EAF8">
                <wp:simplePos x="1943100" y="561975"/>
                <wp:positionH relativeFrom="page">
                  <wp:align>center</wp:align>
                </wp:positionH>
                <wp:positionV relativeFrom="page">
                  <wp:align>top</wp:align>
                </wp:positionV>
                <wp:extent cx="7560000" cy="2205990"/>
                <wp:effectExtent l="0" t="0" r="3175" b="3810"/>
                <wp:wrapTopAndBottom/>
                <wp:docPr id="195" name="Rechthoek 195"/>
                <wp:cNvGraphicFramePr/>
                <a:graphic xmlns:a="http://schemas.openxmlformats.org/drawingml/2006/main">
                  <a:graphicData uri="http://schemas.microsoft.com/office/word/2010/wordprocessingShape">
                    <wps:wsp>
                      <wps:cNvSpPr/>
                      <wps:spPr>
                        <a:xfrm>
                          <a:off x="0" y="0"/>
                          <a:ext cx="7560000" cy="2205990"/>
                        </a:xfrm>
                        <a:prstGeom prst="rect">
                          <a:avLst/>
                        </a:prstGeom>
                        <a:blipFill>
                          <a:blip r:embed="rId50"/>
                          <a:srcRect/>
                          <a:stretch>
                            <a:fillRect t="-18" b="-1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67D80E" id="Rechthoek 195" o:spid="_x0000_s1026" style="position:absolute;margin-left:0;margin-top:0;width:595.3pt;height:173.7pt;z-index:251658244;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" stroked="f" strokeweight="1pt">
                <v:fill r:id="rId51" o:title="" recolor="t" rotate="t" type="frame"/>
                <w10:wrap type="topAndBottom" anchorx="page" anchory="page"/>
              </v:rect>
            </w:pict>
          </mc:Fallback>
        </mc:AlternateContent>
      </w:r>
    </w:p>
    <w:p w14:paraId="16EC09DA" w14:textId="77777777" w:rsidR="00B43666" w:rsidRDefault="00B43666" w:rsidP="00B3471E">
      <w:pPr>
        <w:pStyle w:val="BijlagenKop"/>
        <w:pageBreakBefore w:val="0"/>
        <w:numPr>
          <w:ilvl w:val="1"/>
          <w:numId w:val="4"/>
        </w:numPr>
        <w:spacing w:before="0" w:after="100"/>
        <w:jc w:val="left"/>
      </w:pPr>
      <w:bookmarkStart w:id="39" w:name="_Toc152853789"/>
      <w:bookmarkStart w:id="40" w:name="_Toc164780468"/>
      <w:r>
        <w:t>Meetinstrumenten procesevaluatie partnerschapsvorming</w:t>
      </w:r>
      <w:bookmarkEnd w:id="39"/>
      <w:bookmarkEnd w:id="40"/>
    </w:p>
    <w:p w14:paraId="7842B7AC" w14:textId="6B6274D7" w:rsidR="00B43666" w:rsidRPr="00A61364" w:rsidRDefault="00B43666" w:rsidP="00A61364">
      <w:pPr>
        <w:pStyle w:val="BijlageSubkop"/>
      </w:pPr>
      <w:bookmarkStart w:id="41" w:name="_Toc152853790"/>
      <w:bookmarkStart w:id="42" w:name="_Toc164780469"/>
      <w:r w:rsidRPr="00A61364">
        <w:t>Verkennend online diepte-interview</w:t>
      </w:r>
      <w:bookmarkEnd w:id="41"/>
      <w:bookmarkEnd w:id="42"/>
    </w:p>
    <w:p w14:paraId="328D4CA1" w14:textId="77777777" w:rsidR="00B43666" w:rsidRPr="006535AC" w:rsidRDefault="00B43666" w:rsidP="00B43666">
      <w:pPr>
        <w:rPr>
          <w:b/>
          <w:bCs/>
          <w:u w:val="single"/>
        </w:rPr>
      </w:pPr>
      <w:r w:rsidRPr="006535AC">
        <w:rPr>
          <w:b/>
          <w:bCs/>
          <w:u w:val="single"/>
        </w:rPr>
        <w:t>Proces schetsen partnerschapsvorming en actoren die daarbij betrokken waren</w:t>
      </w:r>
    </w:p>
    <w:p w14:paraId="71C17BCD" w14:textId="77777777" w:rsidR="00B43666" w:rsidRDefault="00B43666" w:rsidP="00B3471E">
      <w:pPr>
        <w:pStyle w:val="Lijstalinea"/>
        <w:numPr>
          <w:ilvl w:val="0"/>
          <w:numId w:val="21"/>
        </w:numPr>
      </w:pPr>
      <w:r w:rsidRPr="005E14B3">
        <w:rPr>
          <w:u w:val="single"/>
        </w:rPr>
        <w:t>Voor de lancering</w:t>
      </w:r>
      <w:r>
        <w:t xml:space="preserve"> van de oproep vond er een voorbereidingsfase plaats. Hoe is deze verlopen: wanneer zijn welke beslissingen gemaakt, wie was er betrokken?</w:t>
      </w:r>
    </w:p>
    <w:p w14:paraId="26B753F8" w14:textId="77777777" w:rsidR="00B43666" w:rsidRDefault="00B43666" w:rsidP="00B3471E">
      <w:pPr>
        <w:pStyle w:val="Lijstalinea"/>
        <w:numPr>
          <w:ilvl w:val="1"/>
          <w:numId w:val="21"/>
        </w:numPr>
      </w:pPr>
      <w:r>
        <w:t>Hoe werden de inhoudelijke keuzes gemaakt, bv. de keuze voor de 8 thema’s?</w:t>
      </w:r>
    </w:p>
    <w:p w14:paraId="621D2B88" w14:textId="77777777" w:rsidR="00B43666" w:rsidRDefault="00B43666" w:rsidP="00B3471E">
      <w:pPr>
        <w:pStyle w:val="Lijstalinea"/>
        <w:numPr>
          <w:ilvl w:val="1"/>
          <w:numId w:val="21"/>
        </w:numPr>
      </w:pPr>
      <w:r>
        <w:t>Welke beslissingen werden er genomen voor de praktische invulling van de projectoproep? In de lessen van de interne oefening wordt bv. vermeld dat er “zwaar financieel en juridisch gestuurd werd”.</w:t>
      </w:r>
    </w:p>
    <w:p w14:paraId="141BE377" w14:textId="77777777" w:rsidR="00B43666" w:rsidRDefault="00B43666" w:rsidP="00B3471E">
      <w:pPr>
        <w:pStyle w:val="Lijstalinea"/>
        <w:numPr>
          <w:ilvl w:val="1"/>
          <w:numId w:val="21"/>
        </w:numPr>
      </w:pPr>
      <w:r>
        <w:t>Welke organisaties wilden jullie bereiken om deel te nemen aan de oproep? Op welke manier hebben jullie deze organisaties al dan niet bereikt? Welk netwerk daarvoor aangesproken</w:t>
      </w:r>
    </w:p>
    <w:p w14:paraId="0CF204A8" w14:textId="77777777" w:rsidR="00B43666" w:rsidRDefault="00B43666" w:rsidP="00B3471E">
      <w:pPr>
        <w:pStyle w:val="Lijstalinea"/>
        <w:numPr>
          <w:ilvl w:val="0"/>
          <w:numId w:val="21"/>
        </w:numPr>
      </w:pPr>
      <w:r>
        <w:t xml:space="preserve">In </w:t>
      </w:r>
      <w:r w:rsidRPr="00596DD3">
        <w:rPr>
          <w:u w:val="single"/>
        </w:rPr>
        <w:t>fase 1</w:t>
      </w:r>
      <w:r>
        <w:t xml:space="preserve"> werden geïnteresseerde partners samengebracht per thema. Hoe verliep dit proces?</w:t>
      </w:r>
    </w:p>
    <w:p w14:paraId="3BA94BE4" w14:textId="77777777" w:rsidR="00B43666" w:rsidRDefault="00B43666" w:rsidP="00B3471E">
      <w:pPr>
        <w:pStyle w:val="Lijstalinea"/>
        <w:numPr>
          <w:ilvl w:val="1"/>
          <w:numId w:val="21"/>
        </w:numPr>
      </w:pPr>
      <w:r>
        <w:t xml:space="preserve">Welke </w:t>
      </w:r>
      <w:proofErr w:type="spellStart"/>
      <w:r>
        <w:t>facilitatie</w:t>
      </w:r>
      <w:proofErr w:type="spellEnd"/>
      <w:r>
        <w:t xml:space="preserve"> werd er voorzien vanuit EU WSE? Vanuit andere actoren?</w:t>
      </w:r>
    </w:p>
    <w:p w14:paraId="68D13FC5" w14:textId="77777777" w:rsidR="00B43666" w:rsidRDefault="00B43666" w:rsidP="00B3471E">
      <w:pPr>
        <w:pStyle w:val="Lijstalinea"/>
        <w:numPr>
          <w:ilvl w:val="1"/>
          <w:numId w:val="21"/>
        </w:numPr>
      </w:pPr>
      <w:r>
        <w:t>Welke organisaties zijn uiteindelijk niet mee ingestapt in het partnerschap? Wat waren de beweegredenen om niet mee in te stappen?</w:t>
      </w:r>
    </w:p>
    <w:p w14:paraId="3E884F85" w14:textId="77777777" w:rsidR="00B43666" w:rsidRDefault="00B43666" w:rsidP="00B3471E">
      <w:pPr>
        <w:pStyle w:val="Lijstalinea"/>
        <w:numPr>
          <w:ilvl w:val="0"/>
          <w:numId w:val="21"/>
        </w:numPr>
      </w:pPr>
      <w:r>
        <w:t xml:space="preserve">In </w:t>
      </w:r>
      <w:r w:rsidRPr="00596DD3">
        <w:rPr>
          <w:u w:val="single"/>
        </w:rPr>
        <w:t>fase 2</w:t>
      </w:r>
      <w:r>
        <w:t xml:space="preserve"> moesten de gekozen promotoren het projectvoorstel indienen en verdedigen. Werd er in deze fase </w:t>
      </w:r>
      <w:proofErr w:type="spellStart"/>
      <w:r>
        <w:t>facilitatie</w:t>
      </w:r>
      <w:proofErr w:type="spellEnd"/>
      <w:r>
        <w:t xml:space="preserve"> voorzien?</w:t>
      </w:r>
    </w:p>
    <w:p w14:paraId="0E5F6AD3" w14:textId="77777777" w:rsidR="00B43666" w:rsidRDefault="00B43666" w:rsidP="00B3471E">
      <w:pPr>
        <w:pStyle w:val="Lijstalinea"/>
        <w:numPr>
          <w:ilvl w:val="1"/>
          <w:numId w:val="21"/>
        </w:numPr>
      </w:pPr>
      <w:r>
        <w:t>Uit de geleerde lessen valt af te leiden dat niet elk partnerschapsproces even vlot verliep (zo zijn er 3 partnerschappen met ondertussen een andere promotor). Werd er vanuit EU WSE bijgestuurd?</w:t>
      </w:r>
    </w:p>
    <w:p w14:paraId="7D91DB65" w14:textId="77777777" w:rsidR="00B43666" w:rsidRDefault="00B43666" w:rsidP="00B3471E">
      <w:pPr>
        <w:pStyle w:val="Lijstalinea"/>
        <w:numPr>
          <w:ilvl w:val="0"/>
          <w:numId w:val="21"/>
        </w:numPr>
      </w:pPr>
      <w:r>
        <w:t>Welke ondersteuning/</w:t>
      </w:r>
      <w:proofErr w:type="spellStart"/>
      <w:r>
        <w:t>facilitatie</w:t>
      </w:r>
      <w:proofErr w:type="spellEnd"/>
      <w:r>
        <w:t xml:space="preserve"> wordt voorzien gedurende de </w:t>
      </w:r>
      <w:r w:rsidRPr="00596DD3">
        <w:rPr>
          <w:u w:val="single"/>
        </w:rPr>
        <w:t>looptijd van het project</w:t>
      </w:r>
      <w:r>
        <w:t>?</w:t>
      </w:r>
    </w:p>
    <w:p w14:paraId="5F9A9B1D" w14:textId="77777777" w:rsidR="00B43666" w:rsidRDefault="00B43666" w:rsidP="00B3471E">
      <w:pPr>
        <w:pStyle w:val="Lijstalinea"/>
        <w:numPr>
          <w:ilvl w:val="1"/>
          <w:numId w:val="21"/>
        </w:numPr>
      </w:pPr>
      <w:r>
        <w:t xml:space="preserve">Eén van de vereisten is een </w:t>
      </w:r>
      <w:r w:rsidRPr="005E14B3">
        <w:rPr>
          <w:i/>
          <w:iCs/>
        </w:rPr>
        <w:t>dynamisch</w:t>
      </w:r>
      <w:r>
        <w:t xml:space="preserve"> partnerschap. Worden de partnerschappen gemonitord of bijgestuurd door EU WSE gedurende de looptijd van het project? Hoe gebeurt dit?</w:t>
      </w:r>
    </w:p>
    <w:p w14:paraId="493D9741" w14:textId="77777777" w:rsidR="00B43666" w:rsidRDefault="00B43666" w:rsidP="00B3471E">
      <w:pPr>
        <w:pStyle w:val="Lijstalinea"/>
        <w:numPr>
          <w:ilvl w:val="1"/>
          <w:numId w:val="21"/>
        </w:numPr>
      </w:pPr>
      <w:r>
        <w:t>Wordt er ondersteuning geboden? Welke (bv. tijdens de regelmatige overlegmomenten)?</w:t>
      </w:r>
    </w:p>
    <w:p w14:paraId="5AE06BC8" w14:textId="77777777" w:rsidR="00B43666" w:rsidRDefault="00B43666" w:rsidP="00B3471E">
      <w:pPr>
        <w:pStyle w:val="Lijstalinea"/>
        <w:numPr>
          <w:ilvl w:val="0"/>
          <w:numId w:val="21"/>
        </w:numPr>
      </w:pPr>
      <w:r>
        <w:t>Andere vragen om het actieplan van de programmatheorie te vervolledigen:</w:t>
      </w:r>
    </w:p>
    <w:p w14:paraId="6E93C952" w14:textId="2F044F8F" w:rsidR="00B43666" w:rsidRDefault="00B43666" w:rsidP="00B3471E">
      <w:pPr>
        <w:pStyle w:val="Lijstalinea"/>
        <w:numPr>
          <w:ilvl w:val="1"/>
          <w:numId w:val="21"/>
        </w:numPr>
      </w:pPr>
      <w:r>
        <w:t xml:space="preserve">Waren er, naast jullie vanuit </w:t>
      </w:r>
      <w:r w:rsidR="00495E86">
        <w:t>Europa WSE</w:t>
      </w:r>
      <w:r>
        <w:t>, nog andere actoren betrokken bij het begeleiden van de partnerschapsvorming? (</w:t>
      </w:r>
      <w:proofErr w:type="gramStart"/>
      <w:r>
        <w:t>partners</w:t>
      </w:r>
      <w:proofErr w:type="gramEnd"/>
      <w:r>
        <w:t>)</w:t>
      </w:r>
    </w:p>
    <w:p w14:paraId="369F3DAF" w14:textId="77777777" w:rsidR="00B43666" w:rsidRPr="005E14B3" w:rsidRDefault="00B43666" w:rsidP="00B3471E">
      <w:pPr>
        <w:pStyle w:val="Lijstalinea"/>
        <w:numPr>
          <w:ilvl w:val="1"/>
          <w:numId w:val="21"/>
        </w:numPr>
      </w:pPr>
      <w:r>
        <w:lastRenderedPageBreak/>
        <w:t>Welke contextfactoren hebben het partnerschapsvormingsproces beïnvloed? (</w:t>
      </w:r>
      <w:proofErr w:type="gramStart"/>
      <w:r>
        <w:t>bv.</w:t>
      </w:r>
      <w:proofErr w:type="gramEnd"/>
      <w:r>
        <w:t xml:space="preserve"> timing, politieke druk of context, andere oproepen, …) ?</w:t>
      </w:r>
    </w:p>
    <w:p w14:paraId="160E35D3" w14:textId="77777777" w:rsidR="00B43666" w:rsidRPr="00577CF1" w:rsidRDefault="00B43666" w:rsidP="00577CF1">
      <w:pPr>
        <w:rPr>
          <w:b/>
          <w:bCs/>
          <w:u w:val="single"/>
        </w:rPr>
      </w:pPr>
      <w:r w:rsidRPr="00577CF1">
        <w:rPr>
          <w:b/>
          <w:bCs/>
          <w:u w:val="single"/>
        </w:rPr>
        <w:t>Vragen bij opzet van de projectoproep en de krijtlijnen voor de partnerschappen</w:t>
      </w:r>
    </w:p>
    <w:p w14:paraId="3A338B90" w14:textId="77777777" w:rsidR="00B43666" w:rsidRDefault="00B43666" w:rsidP="00B3471E">
      <w:pPr>
        <w:pStyle w:val="Lijstalinea"/>
        <w:numPr>
          <w:ilvl w:val="0"/>
          <w:numId w:val="21"/>
        </w:numPr>
      </w:pPr>
      <w:r>
        <w:t>Waarom werd er gekozen voor partnerschappen om de uitdaging aan te gaan?</w:t>
      </w:r>
    </w:p>
    <w:p w14:paraId="667DD7B8" w14:textId="77777777" w:rsidR="00B43666" w:rsidRDefault="00B43666" w:rsidP="00B3471E">
      <w:pPr>
        <w:pStyle w:val="Lijstalinea"/>
        <w:numPr>
          <w:ilvl w:val="1"/>
          <w:numId w:val="21"/>
        </w:numPr>
      </w:pPr>
      <w:r>
        <w:t xml:space="preserve">Organisatienetwerken: complexe problematieken die een organisatie </w:t>
      </w:r>
      <w:r w:rsidRPr="005E14B3">
        <w:rPr>
          <w:i/>
          <w:iCs/>
        </w:rPr>
        <w:t>niet</w:t>
      </w:r>
      <w:r>
        <w:t xml:space="preserve"> alleen kan aanpakken. Is dat zo? Zijn de actoren het er ook over eens dat partnering nodig is?</w:t>
      </w:r>
    </w:p>
    <w:p w14:paraId="04C9A7D5" w14:textId="77777777" w:rsidR="00B43666" w:rsidRDefault="00B43666" w:rsidP="00B3471E">
      <w:pPr>
        <w:pStyle w:val="Lijstalinea"/>
        <w:numPr>
          <w:ilvl w:val="0"/>
          <w:numId w:val="21"/>
        </w:numPr>
      </w:pPr>
      <w:r>
        <w:t>Wat was de filosofie van de 3 types organisaties (innovatie, onderwijs en opleiding, werk) die deel moesten uitmaken van partnerschap? Waarom minstens één vertegenwoordiger uit paritair comité?</w:t>
      </w:r>
    </w:p>
    <w:p w14:paraId="47383EC4" w14:textId="77777777" w:rsidR="00B43666" w:rsidRDefault="00B43666" w:rsidP="00B3471E">
      <w:pPr>
        <w:pStyle w:val="Lijstalinea"/>
        <w:numPr>
          <w:ilvl w:val="1"/>
          <w:numId w:val="21"/>
        </w:numPr>
      </w:pPr>
      <w:r>
        <w:t xml:space="preserve">Waarom gekozen voor promotor + partners en niet promotor + onderaannemers? </w:t>
      </w:r>
    </w:p>
    <w:p w14:paraId="53CCBB5F" w14:textId="77777777" w:rsidR="00B43666" w:rsidRDefault="00B43666" w:rsidP="00B3471E">
      <w:pPr>
        <w:pStyle w:val="Lijstalinea"/>
        <w:numPr>
          <w:ilvl w:val="1"/>
          <w:numId w:val="21"/>
        </w:numPr>
      </w:pPr>
      <w:r>
        <w:t>Wat was de filosofie van het betrekken van een klankbordgroep?</w:t>
      </w:r>
    </w:p>
    <w:p w14:paraId="703D0101" w14:textId="77777777" w:rsidR="00B43666" w:rsidRDefault="00B43666" w:rsidP="00B3471E">
      <w:pPr>
        <w:pStyle w:val="Lijstalinea"/>
        <w:numPr>
          <w:ilvl w:val="0"/>
          <w:numId w:val="21"/>
        </w:numPr>
      </w:pPr>
      <w:r w:rsidRPr="004C338A">
        <w:t xml:space="preserve">Subsidiabel: Coördinatie van het hoofdthema en de eventuele </w:t>
      </w:r>
      <w:proofErr w:type="spellStart"/>
      <w:r w:rsidRPr="004C338A">
        <w:t>subthema’s</w:t>
      </w:r>
      <w:proofErr w:type="spellEnd"/>
      <w:r w:rsidRPr="004C338A">
        <w:t>: ‘Aansturen en opvolgen’ &amp; ‘Praktische organisatie’. Waarom werd beslist om deze rol ook subsidiabel te maken? Zijn er daarover geleerde lessen?</w:t>
      </w:r>
    </w:p>
    <w:p w14:paraId="6F5C66DE" w14:textId="77777777" w:rsidR="00B43666" w:rsidRDefault="00B43666" w:rsidP="00B3471E">
      <w:pPr>
        <w:pStyle w:val="Lijstalinea"/>
        <w:numPr>
          <w:ilvl w:val="0"/>
          <w:numId w:val="21"/>
        </w:numPr>
      </w:pPr>
      <w:r>
        <w:t>Er werd vertrokken van die 8 thema’s. Hoe werden ze bepaald? Zijn er daarover geleerde lessen? We lazen uit het document van de interne oefening dat de thema’s vooraf bepaald mogen worden, maar dat er in het vervolg meer validatie nodig is?</w:t>
      </w:r>
    </w:p>
    <w:p w14:paraId="46E334E1" w14:textId="77777777" w:rsidR="00B43666" w:rsidRPr="004C338A" w:rsidRDefault="00B43666" w:rsidP="00B3471E">
      <w:pPr>
        <w:pStyle w:val="Lijstalinea"/>
        <w:numPr>
          <w:ilvl w:val="0"/>
          <w:numId w:val="21"/>
        </w:numPr>
      </w:pPr>
      <w:r w:rsidRPr="004C338A">
        <w:t>‘Het partnerschap is levend en dynamisch en blijft gedurende de looptijd van het project open voor eventuele nieuwe relevante en geïnteresseerde partners. Er wordt gedurende de looptijd van het project kritisch gereflecteerd of de juiste partners betrokken zijn.’ Waarom werd dit toegevoegd? Op welke manier wordt dat gerealiseerd?</w:t>
      </w:r>
    </w:p>
    <w:p w14:paraId="15707AAD" w14:textId="77777777" w:rsidR="00B43666" w:rsidRPr="005E14B3" w:rsidRDefault="00B43666" w:rsidP="00B3471E">
      <w:pPr>
        <w:pStyle w:val="Lijstalinea"/>
        <w:numPr>
          <w:ilvl w:val="0"/>
          <w:numId w:val="21"/>
        </w:numPr>
      </w:pPr>
      <w:r>
        <w:t>Er wordt gevraagd om synergie te zoeken overheen de partnerschappen. Op welke manier werd dit ondersteund? In welke mate is dit geslaagd?</w:t>
      </w:r>
    </w:p>
    <w:p w14:paraId="171EF7A5" w14:textId="77777777" w:rsidR="00B43666" w:rsidRPr="00577CF1" w:rsidRDefault="00B43666" w:rsidP="00577CF1">
      <w:pPr>
        <w:rPr>
          <w:u w:val="single"/>
        </w:rPr>
      </w:pPr>
      <w:r w:rsidRPr="00577CF1">
        <w:rPr>
          <w:b/>
          <w:bCs/>
          <w:u w:val="single"/>
        </w:rPr>
        <w:t>Vragen bij de 8 partnerschappen</w:t>
      </w:r>
    </w:p>
    <w:p w14:paraId="1A0F42A5" w14:textId="77777777" w:rsidR="00B43666" w:rsidRPr="005E14B3" w:rsidRDefault="00B43666" w:rsidP="00B3471E">
      <w:pPr>
        <w:pStyle w:val="Lijstalinea"/>
        <w:numPr>
          <w:ilvl w:val="0"/>
          <w:numId w:val="21"/>
        </w:numPr>
      </w:pPr>
      <w:r>
        <w:t>Fiches werden opgemaakt op basis van de projectvoorstellen en de interne oefening. Is er nog informatie beschikbaar? Zien jullie nog andere variabelen die evt. kunnen worden opgenomen?</w:t>
      </w:r>
    </w:p>
    <w:p w14:paraId="567C7547" w14:textId="77777777" w:rsidR="00B43666" w:rsidRPr="005E14B3" w:rsidRDefault="00B43666" w:rsidP="00B3471E">
      <w:pPr>
        <w:pStyle w:val="Lijstalinea"/>
        <w:numPr>
          <w:ilvl w:val="0"/>
          <w:numId w:val="21"/>
        </w:numPr>
      </w:pPr>
      <w:r>
        <w:t>Het partnerschap rond Retail lijkt slechts uit 2-3 partners te bestaan, nl. PMO, PXL en Sociaal Fonds 201. Klopt dit?</w:t>
      </w:r>
    </w:p>
    <w:p w14:paraId="7FAC0D9D" w14:textId="77777777" w:rsidR="00B43666" w:rsidRPr="005E14B3" w:rsidRDefault="00B43666" w:rsidP="00B3471E">
      <w:pPr>
        <w:pStyle w:val="Lijstalinea"/>
        <w:numPr>
          <w:ilvl w:val="0"/>
          <w:numId w:val="21"/>
        </w:numPr>
        <w:rPr>
          <w:b/>
          <w:bCs/>
        </w:rPr>
      </w:pPr>
      <w:r>
        <w:t>Kunnen jullie deze fiches valideren/nakijken?</w:t>
      </w:r>
    </w:p>
    <w:p w14:paraId="069344A9" w14:textId="77777777" w:rsidR="00B43666" w:rsidRPr="006535AC" w:rsidRDefault="00B43666" w:rsidP="00B43666">
      <w:pPr>
        <w:rPr>
          <w:b/>
          <w:bCs/>
          <w:u w:val="single"/>
        </w:rPr>
      </w:pPr>
      <w:r w:rsidRPr="006535AC">
        <w:rPr>
          <w:b/>
          <w:bCs/>
          <w:u w:val="single"/>
        </w:rPr>
        <w:t>Caseselectie</w:t>
      </w:r>
    </w:p>
    <w:p w14:paraId="5ABDCE5A" w14:textId="77777777" w:rsidR="00B43666" w:rsidRDefault="00B43666" w:rsidP="00B43666">
      <w:r>
        <w:t>Belangrijke eigenschappen voor goede partnerschappen, zijn:</w:t>
      </w:r>
    </w:p>
    <w:tbl>
      <w:tblPr>
        <w:tblStyle w:val="Tabelraster"/>
        <w:tblW w:w="0" w:type="auto"/>
        <w:tblLook w:val="04A0" w:firstRow="1" w:lastRow="0" w:firstColumn="1" w:lastColumn="0" w:noHBand="0" w:noVBand="1"/>
      </w:tblPr>
      <w:tblGrid>
        <w:gridCol w:w="9061"/>
      </w:tblGrid>
      <w:tr w:rsidR="00B43666" w14:paraId="6EA77489" w14:textId="77777777" w:rsidTr="6FB34E9C">
        <w:tc>
          <w:tcPr>
            <w:tcW w:w="9061" w:type="dxa"/>
            <w:shd w:val="clear" w:color="auto" w:fill="4AA9C7" w:themeFill="accent4"/>
          </w:tcPr>
          <w:p w14:paraId="3EA22D0F" w14:textId="77777777" w:rsidR="00B43666" w:rsidRDefault="00B43666" w:rsidP="00960C0B">
            <w:r w:rsidRPr="00761C4C">
              <w:rPr>
                <w:color w:val="FFFFFF" w:themeColor="background2"/>
              </w:rPr>
              <w:t>Doelconsensus: duidelijkheid over gedeeld doel en beoogde resultaat, en elke partner staat erachter</w:t>
            </w:r>
          </w:p>
        </w:tc>
      </w:tr>
      <w:tr w:rsidR="00B43666" w14:paraId="3A9CB273" w14:textId="77777777" w:rsidTr="00960C0B">
        <w:tc>
          <w:tcPr>
            <w:tcW w:w="9061" w:type="dxa"/>
          </w:tcPr>
          <w:p w14:paraId="292E8EAD" w14:textId="77777777" w:rsidR="00B43666" w:rsidRDefault="00B43666" w:rsidP="00B3471E">
            <w:pPr>
              <w:pStyle w:val="Lijstalinea"/>
              <w:numPr>
                <w:ilvl w:val="0"/>
                <w:numId w:val="16"/>
              </w:numPr>
            </w:pPr>
            <w:r>
              <w:t>Is het gedeeld doel collaboratief tot stand gekomen?</w:t>
            </w:r>
          </w:p>
          <w:p w14:paraId="7A2453B1" w14:textId="77777777" w:rsidR="00B43666" w:rsidRDefault="00B43666" w:rsidP="00B3471E">
            <w:pPr>
              <w:pStyle w:val="Lijstalinea"/>
              <w:numPr>
                <w:ilvl w:val="0"/>
                <w:numId w:val="16"/>
              </w:numPr>
            </w:pPr>
            <w:r>
              <w:t>Spreekt er enthousiasme uit de formulering van de doelstelling?</w:t>
            </w:r>
          </w:p>
          <w:p w14:paraId="5EABAD20" w14:textId="77777777" w:rsidR="00B43666" w:rsidRDefault="00B43666" w:rsidP="00B3471E">
            <w:pPr>
              <w:pStyle w:val="Lijstalinea"/>
              <w:numPr>
                <w:ilvl w:val="0"/>
                <w:numId w:val="16"/>
              </w:numPr>
            </w:pPr>
            <w:r>
              <w:t xml:space="preserve">Is er een ingebakken sense of </w:t>
            </w:r>
            <w:proofErr w:type="spellStart"/>
            <w:r>
              <w:t>urgency</w:t>
            </w:r>
            <w:proofErr w:type="spellEnd"/>
            <w:r>
              <w:t>?</w:t>
            </w:r>
          </w:p>
          <w:p w14:paraId="7B1DA054" w14:textId="77777777" w:rsidR="00B43666" w:rsidRDefault="00B43666" w:rsidP="00B3471E">
            <w:pPr>
              <w:pStyle w:val="Lijstalinea"/>
              <w:numPr>
                <w:ilvl w:val="0"/>
                <w:numId w:val="16"/>
              </w:numPr>
            </w:pPr>
            <w:r>
              <w:t>Gelooft men in de noodzakelijkheid van een netwerk om de doelstelling te realiseren? In de onderlinge afhankelijkheid om de doelstelling te realiseren?</w:t>
            </w:r>
          </w:p>
        </w:tc>
      </w:tr>
      <w:tr w:rsidR="00B43666" w14:paraId="6B660750" w14:textId="77777777" w:rsidTr="6FB34E9C">
        <w:tc>
          <w:tcPr>
            <w:tcW w:w="9061" w:type="dxa"/>
            <w:shd w:val="clear" w:color="auto" w:fill="4AA9C7" w:themeFill="accent4"/>
          </w:tcPr>
          <w:p w14:paraId="2876AA0A" w14:textId="77777777" w:rsidR="00B43666" w:rsidRDefault="00B43666" w:rsidP="00960C0B">
            <w:r w:rsidRPr="007A2C4C">
              <w:rPr>
                <w:color w:val="FFFFFF" w:themeColor="background2"/>
              </w:rPr>
              <w:t xml:space="preserve">Sterk netwerkmanagement en sterke </w:t>
            </w:r>
            <w:proofErr w:type="spellStart"/>
            <w:r w:rsidRPr="007A2C4C">
              <w:rPr>
                <w:color w:val="FFFFFF" w:themeColor="background2"/>
              </w:rPr>
              <w:t>governancestructuur</w:t>
            </w:r>
            <w:proofErr w:type="spellEnd"/>
          </w:p>
        </w:tc>
      </w:tr>
      <w:tr w:rsidR="00B43666" w14:paraId="0E2FE64B" w14:textId="77777777" w:rsidTr="00960C0B">
        <w:tc>
          <w:tcPr>
            <w:tcW w:w="9061" w:type="dxa"/>
          </w:tcPr>
          <w:p w14:paraId="4433856B" w14:textId="77777777" w:rsidR="00B43666" w:rsidRDefault="00B43666" w:rsidP="00B3471E">
            <w:pPr>
              <w:pStyle w:val="Lijstalinea"/>
              <w:numPr>
                <w:ilvl w:val="0"/>
                <w:numId w:val="17"/>
              </w:numPr>
            </w:pPr>
            <w:r>
              <w:t>Slaagt de promotor erin om verbindend te werken? Heeft de promotor de nodige netwerkcompetenties?</w:t>
            </w:r>
          </w:p>
          <w:p w14:paraId="07922F5E" w14:textId="77777777" w:rsidR="00B43666" w:rsidRDefault="00B43666" w:rsidP="00B3471E">
            <w:pPr>
              <w:pStyle w:val="Lijstalinea"/>
              <w:numPr>
                <w:ilvl w:val="0"/>
                <w:numId w:val="17"/>
              </w:numPr>
            </w:pPr>
            <w:r>
              <w:lastRenderedPageBreak/>
              <w:t>Is er een heldere en transparante rolverdeling? Is de rolverdeling logisch gezien de vereiste competenties, ervaring, en deskundigheid voor de rol?</w:t>
            </w:r>
          </w:p>
        </w:tc>
      </w:tr>
      <w:tr w:rsidR="00B43666" w14:paraId="1C264266" w14:textId="77777777" w:rsidTr="6FB34E9C">
        <w:tc>
          <w:tcPr>
            <w:tcW w:w="9061" w:type="dxa"/>
            <w:shd w:val="clear" w:color="auto" w:fill="4AA9C7" w:themeFill="accent4"/>
          </w:tcPr>
          <w:p w14:paraId="5EA2871D" w14:textId="77777777" w:rsidR="00B43666" w:rsidRDefault="00B43666" w:rsidP="00960C0B">
            <w:r w:rsidRPr="00FE6641">
              <w:rPr>
                <w:color w:val="FFFFFF" w:themeColor="background2"/>
              </w:rPr>
              <w:lastRenderedPageBreak/>
              <w:t>Vertrouwen, zeker in promotor</w:t>
            </w:r>
          </w:p>
        </w:tc>
      </w:tr>
      <w:tr w:rsidR="00B43666" w14:paraId="0F4B41E9" w14:textId="77777777" w:rsidTr="00960C0B">
        <w:tc>
          <w:tcPr>
            <w:tcW w:w="9061" w:type="dxa"/>
          </w:tcPr>
          <w:p w14:paraId="02CDF4E3" w14:textId="77777777" w:rsidR="00B43666" w:rsidRPr="00FE6641" w:rsidRDefault="00B43666" w:rsidP="00B3471E">
            <w:pPr>
              <w:pStyle w:val="Lijstalinea"/>
              <w:numPr>
                <w:ilvl w:val="0"/>
                <w:numId w:val="18"/>
              </w:numPr>
            </w:pPr>
            <w:r w:rsidRPr="00FE6641">
              <w:t>Vertrouwen moet er niet persé zijn tussen alle partners, maar wel op netwerkniveau. Is er vertrouwen in de werkverdeling en de afspraken? Is er vertrouwen in de trekker(s) van het partnerschap?</w:t>
            </w:r>
          </w:p>
          <w:p w14:paraId="323853ED" w14:textId="77777777" w:rsidR="00B43666" w:rsidRPr="00FE6641" w:rsidRDefault="00B43666" w:rsidP="00B3471E">
            <w:pPr>
              <w:pStyle w:val="Lijstalinea"/>
              <w:numPr>
                <w:ilvl w:val="0"/>
                <w:numId w:val="18"/>
              </w:numPr>
            </w:pPr>
            <w:r w:rsidRPr="00FE6641">
              <w:t>Is er gelijkwaardigheid tussen de partners (personen) in het netwerk? Worden macht en statuut in de eigen organisatie geneutraliseerd in het netwerk? Hebben alle leden een mandaat vanuit de eigen organisatie om beslissingen te maken?</w:t>
            </w:r>
          </w:p>
          <w:p w14:paraId="35F86C10" w14:textId="77777777" w:rsidR="00B43666" w:rsidRPr="00FE6641" w:rsidRDefault="00B43666" w:rsidP="00B3471E">
            <w:pPr>
              <w:pStyle w:val="Lijstalinea"/>
              <w:numPr>
                <w:ilvl w:val="0"/>
                <w:numId w:val="18"/>
              </w:numPr>
            </w:pPr>
            <w:r w:rsidRPr="00FE6641">
              <w:t xml:space="preserve">Worden beslissingen </w:t>
            </w:r>
            <w:proofErr w:type="gramStart"/>
            <w:r w:rsidRPr="00FE6641">
              <w:t>samen genomen</w:t>
            </w:r>
            <w:proofErr w:type="gramEnd"/>
            <w:r w:rsidRPr="00FE6641">
              <w:t>? Wordt opgebouwde informatie en expertise gedeeld onder de partners?</w:t>
            </w:r>
          </w:p>
          <w:p w14:paraId="16567ECD" w14:textId="77777777" w:rsidR="00B43666" w:rsidRDefault="00B43666" w:rsidP="00B3471E">
            <w:pPr>
              <w:pStyle w:val="Lijstalinea"/>
              <w:numPr>
                <w:ilvl w:val="0"/>
                <w:numId w:val="18"/>
              </w:numPr>
            </w:pPr>
            <w:r w:rsidRPr="00FE6641">
              <w:t>Zijn de eigen prioriteiten van elk van de organisaties in balans met de prioriteiten van het partnerschap?</w:t>
            </w:r>
          </w:p>
        </w:tc>
      </w:tr>
      <w:tr w:rsidR="00B43666" w14:paraId="1FA24661" w14:textId="77777777" w:rsidTr="6FB34E9C">
        <w:tc>
          <w:tcPr>
            <w:tcW w:w="9061" w:type="dxa"/>
            <w:shd w:val="clear" w:color="auto" w:fill="4AA9C7" w:themeFill="accent4"/>
          </w:tcPr>
          <w:p w14:paraId="552C4D67" w14:textId="77777777" w:rsidR="00B43666" w:rsidRDefault="00B43666" w:rsidP="00960C0B">
            <w:r w:rsidRPr="00F05AE3">
              <w:rPr>
                <w:color w:val="FFFFFF" w:themeColor="background2"/>
              </w:rPr>
              <w:t>Samenstelling van het organisatienetwerk</w:t>
            </w:r>
          </w:p>
        </w:tc>
      </w:tr>
      <w:tr w:rsidR="00B43666" w14:paraId="21E7520B" w14:textId="77777777" w:rsidTr="00960C0B">
        <w:tc>
          <w:tcPr>
            <w:tcW w:w="9061" w:type="dxa"/>
          </w:tcPr>
          <w:p w14:paraId="2F72C889" w14:textId="77777777" w:rsidR="00B43666" w:rsidRPr="002F426B" w:rsidRDefault="00B43666" w:rsidP="00B3471E">
            <w:pPr>
              <w:pStyle w:val="Lijstalinea"/>
              <w:numPr>
                <w:ilvl w:val="0"/>
                <w:numId w:val="19"/>
              </w:numPr>
            </w:pPr>
            <w:r w:rsidRPr="002F426B">
              <w:t>Zijn er leden in het partnerschap die overbodig zijn? Zijn er voldoende leden om de doelstelling te kunnen realiseren? (</w:t>
            </w:r>
            <w:proofErr w:type="gramStart"/>
            <w:r w:rsidRPr="002F426B">
              <w:t>middelen</w:t>
            </w:r>
            <w:proofErr w:type="gramEnd"/>
            <w:r w:rsidRPr="002F426B">
              <w:t>, expertise/competenties, netwerk)</w:t>
            </w:r>
          </w:p>
          <w:p w14:paraId="61840CAE" w14:textId="77777777" w:rsidR="00B43666" w:rsidRDefault="00B43666" w:rsidP="00B3471E">
            <w:pPr>
              <w:pStyle w:val="Lijstalinea"/>
              <w:numPr>
                <w:ilvl w:val="0"/>
                <w:numId w:val="19"/>
              </w:numPr>
            </w:pPr>
            <w:r w:rsidRPr="002F426B">
              <w:t>Is het netwerk helder afgelijnd, met duidelijke grenzen? Is het voor iedereen helder wie wel/niet tot het netwerk behoort?</w:t>
            </w:r>
          </w:p>
        </w:tc>
      </w:tr>
      <w:tr w:rsidR="00B43666" w14:paraId="281023F6" w14:textId="77777777" w:rsidTr="6FB34E9C">
        <w:tc>
          <w:tcPr>
            <w:tcW w:w="9061" w:type="dxa"/>
            <w:shd w:val="clear" w:color="auto" w:fill="4AA9C7" w:themeFill="accent4"/>
          </w:tcPr>
          <w:p w14:paraId="424339E0" w14:textId="77777777" w:rsidR="00B43666" w:rsidRDefault="00B43666" w:rsidP="00960C0B">
            <w:r w:rsidRPr="00F05AE3">
              <w:rPr>
                <w:color w:val="FFFFFF" w:themeColor="background2"/>
              </w:rPr>
              <w:t>Resultaat van het organisatienetwerk</w:t>
            </w:r>
          </w:p>
        </w:tc>
      </w:tr>
      <w:tr w:rsidR="00B43666" w14:paraId="7DE57ECF" w14:textId="77777777" w:rsidTr="00960C0B">
        <w:tc>
          <w:tcPr>
            <w:tcW w:w="9061" w:type="dxa"/>
          </w:tcPr>
          <w:p w14:paraId="0E406930" w14:textId="77777777" w:rsidR="00B43666" w:rsidRPr="00F05AE3" w:rsidRDefault="00B43666" w:rsidP="00B3471E">
            <w:pPr>
              <w:pStyle w:val="Lijstalinea"/>
              <w:numPr>
                <w:ilvl w:val="0"/>
                <w:numId w:val="20"/>
              </w:numPr>
            </w:pPr>
            <w:r w:rsidRPr="00F05AE3">
              <w:t>Heeft het resultaat waarnaar men toewerkt een innovatief karakter?</w:t>
            </w:r>
          </w:p>
          <w:p w14:paraId="58102197" w14:textId="59816A2D" w:rsidR="00B43666" w:rsidRDefault="00B43666" w:rsidP="00B3471E">
            <w:pPr>
              <w:pStyle w:val="Lijstalinea"/>
              <w:numPr>
                <w:ilvl w:val="0"/>
                <w:numId w:val="20"/>
              </w:numPr>
            </w:pPr>
            <w:r w:rsidRPr="00F05AE3">
              <w:t xml:space="preserve">Ontstaan er nieuwe </w:t>
            </w:r>
            <w:proofErr w:type="spellStart"/>
            <w:r w:rsidR="000F1ECF">
              <w:t>synergieën</w:t>
            </w:r>
            <w:proofErr w:type="spellEnd"/>
            <w:r w:rsidRPr="00F05AE3">
              <w:t xml:space="preserve"> tussen partners?</w:t>
            </w:r>
          </w:p>
        </w:tc>
      </w:tr>
    </w:tbl>
    <w:p w14:paraId="683ECD0C" w14:textId="77777777" w:rsidR="00B43666" w:rsidRDefault="00B43666" w:rsidP="00B43666"/>
    <w:p w14:paraId="4C4D3D52" w14:textId="77777777" w:rsidR="00B43666" w:rsidRDefault="00B43666" w:rsidP="00B3471E">
      <w:pPr>
        <w:pStyle w:val="Lijstalinea"/>
        <w:numPr>
          <w:ilvl w:val="0"/>
          <w:numId w:val="22"/>
        </w:numPr>
      </w:pPr>
      <w:r>
        <w:t>Welke van de partnerschappen voldoen volgens jullie het best aan deze eigenschappen?</w:t>
      </w:r>
    </w:p>
    <w:p w14:paraId="4A364536" w14:textId="77777777" w:rsidR="00B43666" w:rsidRPr="00577CF1" w:rsidRDefault="00B43666" w:rsidP="00577CF1">
      <w:pPr>
        <w:spacing w:after="160" w:line="259" w:lineRule="auto"/>
        <w:jc w:val="left"/>
        <w:rPr>
          <w:u w:val="single"/>
        </w:rPr>
      </w:pPr>
      <w:r w:rsidRPr="00577CF1">
        <w:rPr>
          <w:b/>
          <w:bCs/>
          <w:u w:val="single"/>
        </w:rPr>
        <w:t>Aanpak evaluatie partnerschapsvorming</w:t>
      </w:r>
    </w:p>
    <w:p w14:paraId="1F09FAF7" w14:textId="77777777" w:rsidR="00B43666" w:rsidRDefault="00B43666" w:rsidP="00B3471E">
      <w:pPr>
        <w:pStyle w:val="Lijstalinea"/>
        <w:numPr>
          <w:ilvl w:val="0"/>
          <w:numId w:val="22"/>
        </w:numPr>
      </w:pPr>
      <w:r>
        <w:t>Evaluatie partnerschapsvorming:</w:t>
      </w:r>
    </w:p>
    <w:p w14:paraId="5CEDA11B" w14:textId="77777777" w:rsidR="00B43666" w:rsidRDefault="00B43666" w:rsidP="00B3471E">
      <w:pPr>
        <w:pStyle w:val="Lijstalinea"/>
        <w:numPr>
          <w:ilvl w:val="1"/>
          <w:numId w:val="22"/>
        </w:numPr>
      </w:pPr>
      <w:r>
        <w:t>Welke vragen moeten zeker onderzocht worden? (</w:t>
      </w:r>
      <w:proofErr w:type="gramStart"/>
      <w:r>
        <w:t>ook</w:t>
      </w:r>
      <w:proofErr w:type="gramEnd"/>
      <w:r>
        <w:t xml:space="preserve"> vanuit interne oefening)</w:t>
      </w:r>
    </w:p>
    <w:p w14:paraId="234A7EAC" w14:textId="77777777" w:rsidR="00B43666" w:rsidRDefault="00B43666" w:rsidP="00B3471E">
      <w:pPr>
        <w:pStyle w:val="Lijstalinea"/>
        <w:numPr>
          <w:ilvl w:val="1"/>
          <w:numId w:val="22"/>
        </w:numPr>
      </w:pPr>
      <w:r>
        <w:t>Caseselectie</w:t>
      </w:r>
    </w:p>
    <w:p w14:paraId="7BEA5B9B" w14:textId="77777777" w:rsidR="00B43666" w:rsidRDefault="00B43666" w:rsidP="00B3471E">
      <w:pPr>
        <w:pStyle w:val="Lijstalinea"/>
        <w:numPr>
          <w:ilvl w:val="1"/>
          <w:numId w:val="22"/>
        </w:numPr>
      </w:pPr>
      <w:r>
        <w:t>Focusgroepen met andere partnerschappen: welke actoren vanuit de partnerschappen brengen we best samen om de onderzoeksvragen te beantwoorden?</w:t>
      </w:r>
    </w:p>
    <w:p w14:paraId="68C94251" w14:textId="77777777" w:rsidR="00B43666" w:rsidRDefault="00B43666" w:rsidP="00B3471E">
      <w:pPr>
        <w:pStyle w:val="Lijstalinea"/>
        <w:numPr>
          <w:ilvl w:val="0"/>
          <w:numId w:val="22"/>
        </w:numPr>
      </w:pPr>
      <w:r>
        <w:t>Evaluatie Actie ‘Opleidingen van de toekomst’</w:t>
      </w:r>
    </w:p>
    <w:p w14:paraId="0C0204C1" w14:textId="77777777" w:rsidR="00B43666" w:rsidRDefault="00B43666" w:rsidP="00B3471E">
      <w:pPr>
        <w:pStyle w:val="Lijstalinea"/>
        <w:numPr>
          <w:ilvl w:val="1"/>
          <w:numId w:val="22"/>
        </w:numPr>
      </w:pPr>
      <w:r>
        <w:t>Wat is er beschikbaar qua rapportage? Zowel inhoudelijk als financieel? (</w:t>
      </w:r>
      <w:proofErr w:type="gramStart"/>
      <w:r>
        <w:t>tussentijdse</w:t>
      </w:r>
      <w:proofErr w:type="gramEnd"/>
      <w:r>
        <w:t>, eindrapportage pas maart)</w:t>
      </w:r>
    </w:p>
    <w:p w14:paraId="447D2619" w14:textId="77777777" w:rsidR="00B43666" w:rsidRPr="00BE6BAC" w:rsidRDefault="00B43666" w:rsidP="00B3471E">
      <w:pPr>
        <w:pStyle w:val="Lijstalinea"/>
        <w:numPr>
          <w:ilvl w:val="1"/>
          <w:numId w:val="22"/>
        </w:numPr>
      </w:pPr>
      <w:r>
        <w:t>Om te kunnen beoordelen of de partnerschappen geslaagd zijn in hun opzet, wie moeten we daar best voor spreken?</w:t>
      </w:r>
    </w:p>
    <w:p w14:paraId="64942DC6" w14:textId="77777777" w:rsidR="00C6715F" w:rsidRDefault="00C6715F">
      <w:pPr>
        <w:spacing w:after="160" w:line="259" w:lineRule="auto"/>
        <w:jc w:val="left"/>
      </w:pPr>
    </w:p>
    <w:p w14:paraId="16D42A57" w14:textId="77777777" w:rsidR="00F5360D" w:rsidRDefault="00F5360D">
      <w:pPr>
        <w:spacing w:after="160" w:line="259" w:lineRule="auto"/>
        <w:jc w:val="left"/>
      </w:pPr>
    </w:p>
    <w:p w14:paraId="2A95DFBC" w14:textId="77777777" w:rsidR="00F5360D" w:rsidRDefault="00F5360D">
      <w:pPr>
        <w:spacing w:after="160" w:line="259" w:lineRule="auto"/>
        <w:jc w:val="left"/>
      </w:pPr>
    </w:p>
    <w:p w14:paraId="034C7680" w14:textId="77777777" w:rsidR="00F5360D" w:rsidRDefault="00F5360D">
      <w:pPr>
        <w:spacing w:after="160" w:line="259" w:lineRule="auto"/>
        <w:jc w:val="left"/>
      </w:pPr>
    </w:p>
    <w:p w14:paraId="74D8E0C5" w14:textId="0BD644DF" w:rsidR="009F5479" w:rsidRDefault="009F5479" w:rsidP="00E26FD3">
      <w:pPr>
        <w:pStyle w:val="BijlageSubkop"/>
      </w:pPr>
      <w:bookmarkStart w:id="43" w:name="_Toc164780470"/>
      <w:r w:rsidRPr="009F5479">
        <w:lastRenderedPageBreak/>
        <w:t xml:space="preserve">Leidraad verkennend gesprek </w:t>
      </w:r>
      <w:r w:rsidR="0037172C">
        <w:t xml:space="preserve">met de </w:t>
      </w:r>
      <w:r w:rsidRPr="009F5479">
        <w:t>promotor</w:t>
      </w:r>
      <w:bookmarkEnd w:id="43"/>
      <w:r w:rsidRPr="009F5479">
        <w:t xml:space="preserve"> </w:t>
      </w:r>
    </w:p>
    <w:p w14:paraId="412B748B" w14:textId="6916EB39" w:rsidR="009F5479" w:rsidRDefault="009F5479" w:rsidP="006845C9">
      <w:r w:rsidRPr="00E26FD3">
        <w:rPr>
          <w:b/>
          <w:bCs/>
          <w:u w:val="single"/>
        </w:rPr>
        <w:t>Introductie</w:t>
      </w:r>
      <w:r>
        <w:t xml:space="preserve"> </w:t>
      </w:r>
    </w:p>
    <w:p w14:paraId="3B22CED0" w14:textId="77777777" w:rsidR="009F5479" w:rsidRDefault="009F5479" w:rsidP="00E26FD3">
      <w:pPr>
        <w:pStyle w:val="Lijstalinea"/>
        <w:numPr>
          <w:ilvl w:val="0"/>
          <w:numId w:val="22"/>
        </w:numPr>
      </w:pPr>
      <w:r>
        <w:t xml:space="preserve">Kan u uzelf en uw organisatie even voorstellen? </w:t>
      </w:r>
    </w:p>
    <w:p w14:paraId="4164E4FE" w14:textId="77777777" w:rsidR="009F5479" w:rsidRDefault="009F5479" w:rsidP="00E26FD3">
      <w:pPr>
        <w:pStyle w:val="Lijstalinea"/>
        <w:numPr>
          <w:ilvl w:val="0"/>
          <w:numId w:val="22"/>
        </w:numPr>
      </w:pPr>
      <w:r>
        <w:t xml:space="preserve">Kan u jullie project kort voorstellen? Hoeveel en welke opleidingen worden ontwikkeld? </w:t>
      </w:r>
    </w:p>
    <w:p w14:paraId="56B1BF89" w14:textId="77777777" w:rsidR="009F5479" w:rsidRDefault="009F5479" w:rsidP="006845C9">
      <w:pPr>
        <w:pStyle w:val="Lijstalinea"/>
        <w:numPr>
          <w:ilvl w:val="0"/>
          <w:numId w:val="22"/>
        </w:numPr>
      </w:pPr>
      <w:r>
        <w:t xml:space="preserve">Kan u het partnerschap kort voorstellen (wie doet wat)? </w:t>
      </w:r>
    </w:p>
    <w:p w14:paraId="41F3DAC7" w14:textId="77777777" w:rsidR="0037172C" w:rsidRDefault="0037172C" w:rsidP="00E26FD3">
      <w:pPr>
        <w:pStyle w:val="Lijstalinea"/>
        <w:ind w:left="437"/>
      </w:pPr>
    </w:p>
    <w:p w14:paraId="389B1691" w14:textId="31C8F5D6" w:rsidR="009F5479" w:rsidRPr="00E26FD3" w:rsidRDefault="009F5479" w:rsidP="009F5479">
      <w:pPr>
        <w:rPr>
          <w:b/>
          <w:bCs/>
          <w:u w:val="single"/>
        </w:rPr>
      </w:pPr>
      <w:r w:rsidRPr="00E26FD3">
        <w:rPr>
          <w:b/>
          <w:bCs/>
          <w:u w:val="single"/>
        </w:rPr>
        <w:t xml:space="preserve">Proces oproep, partnerschapsvorming en project, vertrekkend vanuit de tijdslijn </w:t>
      </w:r>
    </w:p>
    <w:p w14:paraId="30BD8E05" w14:textId="77777777" w:rsidR="009F5479" w:rsidRPr="006845C9" w:rsidRDefault="009F5479" w:rsidP="00E26FD3">
      <w:pPr>
        <w:pStyle w:val="Lijstalinea"/>
        <w:numPr>
          <w:ilvl w:val="0"/>
          <w:numId w:val="22"/>
        </w:numPr>
      </w:pPr>
      <w:r w:rsidRPr="006845C9">
        <w:t xml:space="preserve">Fase 1 </w:t>
      </w:r>
    </w:p>
    <w:p w14:paraId="72FE2B62" w14:textId="77777777" w:rsidR="009F5479" w:rsidRDefault="009F5479" w:rsidP="00E26FD3">
      <w:pPr>
        <w:pStyle w:val="Lijstalinea"/>
        <w:numPr>
          <w:ilvl w:val="1"/>
          <w:numId w:val="22"/>
        </w:numPr>
      </w:pPr>
      <w:r>
        <w:t xml:space="preserve">Hoe verliep de eerste fase voor jullie thema? </w:t>
      </w:r>
    </w:p>
    <w:p w14:paraId="1BD33914" w14:textId="77777777" w:rsidR="009F5479" w:rsidRDefault="009F5479" w:rsidP="00E26FD3">
      <w:pPr>
        <w:pStyle w:val="Lijstalinea"/>
        <w:numPr>
          <w:ilvl w:val="1"/>
          <w:numId w:val="22"/>
        </w:numPr>
      </w:pPr>
      <w:r>
        <w:t xml:space="preserve">Werden de juiste actoren rond dit thema bereikt met de oproep? </w:t>
      </w:r>
    </w:p>
    <w:p w14:paraId="11416C17" w14:textId="77777777" w:rsidR="009F5479" w:rsidRDefault="009F5479" w:rsidP="00E26FD3">
      <w:pPr>
        <w:pStyle w:val="Lijstalinea"/>
        <w:numPr>
          <w:ilvl w:val="1"/>
          <w:numId w:val="22"/>
        </w:numPr>
      </w:pPr>
      <w:r>
        <w:t xml:space="preserve">Wat is volgens u de relevantie van de drie types actoren (onderwijs, arbeidsmarkt, innovatie) en de klankbordgroep voor jullie project? </w:t>
      </w:r>
    </w:p>
    <w:p w14:paraId="15DC6E33" w14:textId="77777777" w:rsidR="009F5479" w:rsidRDefault="009F5479" w:rsidP="00E26FD3">
      <w:pPr>
        <w:pStyle w:val="Lijstalinea"/>
        <w:numPr>
          <w:ilvl w:val="1"/>
          <w:numId w:val="22"/>
        </w:numPr>
      </w:pPr>
      <w:r>
        <w:t xml:space="preserve">Hoe werd beslist dat jouw organisatie de promotorrol ging opnemen? </w:t>
      </w:r>
    </w:p>
    <w:p w14:paraId="447C44B6" w14:textId="77777777" w:rsidR="009F5479" w:rsidRDefault="009F5479" w:rsidP="00E26FD3">
      <w:pPr>
        <w:pStyle w:val="Lijstalinea"/>
        <w:numPr>
          <w:ilvl w:val="1"/>
          <w:numId w:val="22"/>
        </w:numPr>
      </w:pPr>
      <w:r>
        <w:t xml:space="preserve">Hoe heeft u de infosessies en de ondersteuning vanuit EU-WSE ervaren tijdens fase 1? </w:t>
      </w:r>
    </w:p>
    <w:p w14:paraId="6E64DE12" w14:textId="77777777" w:rsidR="009F5479" w:rsidRDefault="009F5479" w:rsidP="00E26FD3">
      <w:pPr>
        <w:pStyle w:val="Lijstalinea"/>
        <w:numPr>
          <w:ilvl w:val="0"/>
          <w:numId w:val="22"/>
        </w:numPr>
      </w:pPr>
      <w:r>
        <w:t xml:space="preserve">Fase 2 </w:t>
      </w:r>
    </w:p>
    <w:p w14:paraId="2EA83E38" w14:textId="77777777" w:rsidR="009F5479" w:rsidRDefault="009F5479" w:rsidP="00E26FD3">
      <w:pPr>
        <w:pStyle w:val="Lijstalinea"/>
        <w:numPr>
          <w:ilvl w:val="1"/>
          <w:numId w:val="22"/>
        </w:numPr>
      </w:pPr>
      <w:r>
        <w:t xml:space="preserve">Hoe is fase 2, waarin jullie een projectvoorstel hebben uitgewerkt voor jullie verlopen? Wat ging goed/niet goed en waarom? </w:t>
      </w:r>
    </w:p>
    <w:p w14:paraId="0767B08E" w14:textId="77777777" w:rsidR="009F5479" w:rsidRDefault="009F5479" w:rsidP="00E26FD3">
      <w:pPr>
        <w:pStyle w:val="Lijstalinea"/>
        <w:numPr>
          <w:ilvl w:val="1"/>
          <w:numId w:val="22"/>
        </w:numPr>
      </w:pPr>
      <w:r>
        <w:t xml:space="preserve">Zijn jullie vertrokken van een competentieprognose? Bood deze een voldoende houvast voor de verdere uitwerking? </w:t>
      </w:r>
    </w:p>
    <w:p w14:paraId="2FECF2A1" w14:textId="77777777" w:rsidR="009F5479" w:rsidRDefault="009F5479" w:rsidP="00E26FD3">
      <w:pPr>
        <w:pStyle w:val="Lijstalinea"/>
        <w:numPr>
          <w:ilvl w:val="1"/>
          <w:numId w:val="22"/>
        </w:numPr>
      </w:pPr>
      <w:r>
        <w:t xml:space="preserve">Hoe heeft u de ondersteuning vanuit EU-WSE ervaren tijdens fase 2? </w:t>
      </w:r>
    </w:p>
    <w:p w14:paraId="3024E96C" w14:textId="77777777" w:rsidR="009F5479" w:rsidRDefault="009F5479" w:rsidP="00E26FD3">
      <w:pPr>
        <w:pStyle w:val="Lijstalinea"/>
        <w:numPr>
          <w:ilvl w:val="0"/>
          <w:numId w:val="22"/>
        </w:numPr>
      </w:pPr>
      <w:r>
        <w:t xml:space="preserve">Fase 3 </w:t>
      </w:r>
    </w:p>
    <w:p w14:paraId="131BB365" w14:textId="77777777" w:rsidR="009F5479" w:rsidRDefault="009F5479" w:rsidP="00E26FD3">
      <w:pPr>
        <w:pStyle w:val="Lijstalinea"/>
        <w:numPr>
          <w:ilvl w:val="1"/>
          <w:numId w:val="22"/>
        </w:numPr>
      </w:pPr>
      <w:r>
        <w:t xml:space="preserve">Hoe heeft u de leermomenten ervaren? </w:t>
      </w:r>
    </w:p>
    <w:p w14:paraId="28BDF765" w14:textId="77777777" w:rsidR="009F5479" w:rsidRDefault="009F5479" w:rsidP="00E26FD3">
      <w:pPr>
        <w:pStyle w:val="Lijstalinea"/>
        <w:numPr>
          <w:ilvl w:val="1"/>
          <w:numId w:val="22"/>
        </w:numPr>
      </w:pPr>
      <w:r>
        <w:t xml:space="preserve">Hoe ervaarde u de begeleiding door de coach enerzijds, en de beheerder anderzijds? </w:t>
      </w:r>
    </w:p>
    <w:p w14:paraId="1AC89F08" w14:textId="77777777" w:rsidR="009F5479" w:rsidRDefault="009F5479" w:rsidP="00E26FD3">
      <w:pPr>
        <w:pStyle w:val="Lijstalinea"/>
        <w:numPr>
          <w:ilvl w:val="1"/>
          <w:numId w:val="22"/>
        </w:numPr>
      </w:pPr>
      <w:r>
        <w:t xml:space="preserve">Terugkijkend naar het geheel: fase 1, 2 en 3 </w:t>
      </w:r>
    </w:p>
    <w:p w14:paraId="1D89B85F" w14:textId="77777777" w:rsidR="009F5479" w:rsidRDefault="009F5479" w:rsidP="00E26FD3">
      <w:pPr>
        <w:pStyle w:val="Lijstalinea"/>
        <w:numPr>
          <w:ilvl w:val="1"/>
          <w:numId w:val="22"/>
        </w:numPr>
      </w:pPr>
      <w:r>
        <w:t xml:space="preserve">Hoe heeft u de gefaseerde aanpak ervaren? Waren het logische fases? </w:t>
      </w:r>
    </w:p>
    <w:p w14:paraId="4772CC68" w14:textId="77777777" w:rsidR="009F5479" w:rsidRDefault="009F5479" w:rsidP="00E26FD3">
      <w:pPr>
        <w:pStyle w:val="Lijstalinea"/>
        <w:numPr>
          <w:ilvl w:val="1"/>
          <w:numId w:val="22"/>
        </w:numPr>
      </w:pPr>
      <w:r>
        <w:t xml:space="preserve">Zijn er belangrijke elementen, gebeurtenissen, beslissingen (eventueel ook meer informeel) die momenteel ontbreken in het schema? Indien ja, wanneer, wat, wie, hoe had dit een invloed op het verdere verloop?  </w:t>
      </w:r>
    </w:p>
    <w:p w14:paraId="3D96C311" w14:textId="5F2F8C31" w:rsidR="009F5479" w:rsidRDefault="009F5479" w:rsidP="009F5479">
      <w:r>
        <w:t xml:space="preserve"> </w:t>
      </w:r>
    </w:p>
    <w:p w14:paraId="60B20205" w14:textId="33DB58DB" w:rsidR="009F5479" w:rsidRPr="00E26FD3" w:rsidRDefault="009F5479" w:rsidP="009F5479">
      <w:pPr>
        <w:rPr>
          <w:b/>
          <w:bCs/>
          <w:u w:val="single"/>
        </w:rPr>
      </w:pPr>
      <w:r w:rsidRPr="00E26FD3">
        <w:rPr>
          <w:b/>
          <w:bCs/>
          <w:u w:val="single"/>
        </w:rPr>
        <w:t xml:space="preserve">Werking van het partnerschap </w:t>
      </w:r>
    </w:p>
    <w:p w14:paraId="280451B6" w14:textId="77777777" w:rsidR="009F5479" w:rsidRDefault="009F5479" w:rsidP="00E26FD3">
      <w:pPr>
        <w:pStyle w:val="Lijstalinea"/>
        <w:numPr>
          <w:ilvl w:val="0"/>
          <w:numId w:val="22"/>
        </w:numPr>
      </w:pPr>
      <w:r>
        <w:t xml:space="preserve">Samenwerking algemeen </w:t>
      </w:r>
    </w:p>
    <w:p w14:paraId="48BF6911" w14:textId="77777777" w:rsidR="009F5479" w:rsidRDefault="009F5479" w:rsidP="00E26FD3">
      <w:pPr>
        <w:pStyle w:val="Lijstalinea"/>
        <w:numPr>
          <w:ilvl w:val="1"/>
          <w:numId w:val="22"/>
        </w:numPr>
      </w:pPr>
      <w:r>
        <w:t xml:space="preserve">Hoe werken jullie samen in het partnerschap? Welke afspraken hebben jullie gemaakt om goed samen te werken? Op welke manier coördineren jullie de samenwerking? </w:t>
      </w:r>
    </w:p>
    <w:p w14:paraId="722E829F" w14:textId="77777777" w:rsidR="009F5479" w:rsidRDefault="009F5479" w:rsidP="00E26FD3">
      <w:pPr>
        <w:pStyle w:val="Lijstalinea"/>
        <w:numPr>
          <w:ilvl w:val="1"/>
          <w:numId w:val="22"/>
        </w:numPr>
      </w:pPr>
      <w:r>
        <w:t xml:space="preserve">Op welke manier worden de zaken concreet aangepakt (qua organisatie, afspraken, enz.)? </w:t>
      </w:r>
    </w:p>
    <w:p w14:paraId="7D55F89B" w14:textId="77777777" w:rsidR="009F5479" w:rsidRDefault="009F5479" w:rsidP="00E26FD3">
      <w:pPr>
        <w:pStyle w:val="Lijstalinea"/>
        <w:numPr>
          <w:ilvl w:val="1"/>
          <w:numId w:val="22"/>
        </w:numPr>
      </w:pPr>
      <w:r>
        <w:t xml:space="preserve">Werd er gewerkt met bepaalde templates, afsprakenkaders, </w:t>
      </w:r>
      <w:proofErr w:type="gramStart"/>
      <w:r>
        <w:t>... ?</w:t>
      </w:r>
      <w:proofErr w:type="gramEnd"/>
      <w:r>
        <w:t xml:space="preserve"> (+ kunnen deze met ons gedeeld worden) </w:t>
      </w:r>
    </w:p>
    <w:p w14:paraId="662F5368" w14:textId="77777777" w:rsidR="009F5479" w:rsidRDefault="009F5479" w:rsidP="00E26FD3">
      <w:pPr>
        <w:pStyle w:val="Lijstalinea"/>
        <w:numPr>
          <w:ilvl w:val="1"/>
          <w:numId w:val="22"/>
        </w:numPr>
      </w:pPr>
      <w:r>
        <w:lastRenderedPageBreak/>
        <w:t xml:space="preserve">Hoe ervaar je de samenwerking in het partnerschap? </w:t>
      </w:r>
    </w:p>
    <w:p w14:paraId="409FBBC9" w14:textId="77777777" w:rsidR="009F5479" w:rsidRDefault="009F5479" w:rsidP="00E26FD3">
      <w:pPr>
        <w:pStyle w:val="Lijstalinea"/>
        <w:numPr>
          <w:ilvl w:val="1"/>
          <w:numId w:val="22"/>
        </w:numPr>
      </w:pPr>
      <w:r>
        <w:t xml:space="preserve">Wat loopt (niet) goed? Wat zou er beter kunnen (gekund hebben)? </w:t>
      </w:r>
    </w:p>
    <w:p w14:paraId="4AF3E34A" w14:textId="77777777" w:rsidR="009F5479" w:rsidRDefault="009F5479" w:rsidP="00E26FD3">
      <w:pPr>
        <w:pStyle w:val="Lijstalinea"/>
        <w:numPr>
          <w:ilvl w:val="1"/>
          <w:numId w:val="22"/>
        </w:numPr>
      </w:pPr>
      <w:r>
        <w:t xml:space="preserve">Voor elk van de aangehaalde punten: Wat heeft gemaakt dat het (niet) goed loopt? </w:t>
      </w:r>
    </w:p>
    <w:p w14:paraId="09635C7C" w14:textId="77777777" w:rsidR="009F5479" w:rsidRDefault="009F5479" w:rsidP="00E26FD3">
      <w:pPr>
        <w:pStyle w:val="Lijstalinea"/>
        <w:numPr>
          <w:ilvl w:val="0"/>
          <w:numId w:val="22"/>
        </w:numPr>
      </w:pPr>
      <w:r>
        <w:t xml:space="preserve">Doel </w:t>
      </w:r>
    </w:p>
    <w:p w14:paraId="43DFC947" w14:textId="77777777" w:rsidR="009F5479" w:rsidRDefault="009F5479" w:rsidP="00E26FD3">
      <w:pPr>
        <w:pStyle w:val="Lijstalinea"/>
        <w:numPr>
          <w:ilvl w:val="1"/>
          <w:numId w:val="22"/>
        </w:numPr>
      </w:pPr>
      <w:r>
        <w:t xml:space="preserve">Hoe hebben jullie het doel van het project bepaald? Hoe is het doel tot stand gekomen? </w:t>
      </w:r>
    </w:p>
    <w:p w14:paraId="7B398686" w14:textId="77777777" w:rsidR="009F5479" w:rsidRDefault="009F5479" w:rsidP="00E26FD3">
      <w:pPr>
        <w:pStyle w:val="Lijstalinea"/>
        <w:numPr>
          <w:ilvl w:val="1"/>
          <w:numId w:val="22"/>
        </w:numPr>
      </w:pPr>
      <w:r>
        <w:t xml:space="preserve">In welke mate wordt deze doelstelling gedeeld door alle partners? </w:t>
      </w:r>
    </w:p>
    <w:p w14:paraId="68EACBCC" w14:textId="77777777" w:rsidR="009F5479" w:rsidRDefault="009F5479" w:rsidP="00E26FD3">
      <w:pPr>
        <w:pStyle w:val="Lijstalinea"/>
        <w:numPr>
          <w:ilvl w:val="1"/>
          <w:numId w:val="22"/>
        </w:numPr>
      </w:pPr>
      <w:r>
        <w:t xml:space="preserve">In welke mate geloven alle partners in het belang van de doelstelling?  </w:t>
      </w:r>
    </w:p>
    <w:p w14:paraId="12993A89" w14:textId="77777777" w:rsidR="009F5479" w:rsidRDefault="009F5479" w:rsidP="00E26FD3">
      <w:pPr>
        <w:pStyle w:val="Lijstalinea"/>
        <w:numPr>
          <w:ilvl w:val="1"/>
          <w:numId w:val="22"/>
        </w:numPr>
      </w:pPr>
      <w:r>
        <w:t xml:space="preserve">Was het vormen van een partnerschap noodzakelijk om te komen tot het resultaat? Waarom? </w:t>
      </w:r>
    </w:p>
    <w:p w14:paraId="1B67630D" w14:textId="77777777" w:rsidR="009F5479" w:rsidRDefault="009F5479" w:rsidP="00E26FD3">
      <w:pPr>
        <w:pStyle w:val="Lijstalinea"/>
        <w:numPr>
          <w:ilvl w:val="0"/>
          <w:numId w:val="22"/>
        </w:numPr>
      </w:pPr>
      <w:r>
        <w:t xml:space="preserve">Netwerkmanagement </w:t>
      </w:r>
    </w:p>
    <w:p w14:paraId="684FB5EC" w14:textId="77777777" w:rsidR="009F5479" w:rsidRDefault="009F5479" w:rsidP="00E26FD3">
      <w:pPr>
        <w:pStyle w:val="Lijstalinea"/>
        <w:numPr>
          <w:ilvl w:val="1"/>
          <w:numId w:val="22"/>
        </w:numPr>
      </w:pPr>
      <w:r>
        <w:t xml:space="preserve">Wat is de rol van jullie als promotor doorheen het proces? En van de trekkers van </w:t>
      </w:r>
      <w:proofErr w:type="spellStart"/>
      <w:r>
        <w:t>subthema’s</w:t>
      </w:r>
      <w:proofErr w:type="spellEnd"/>
      <w:r>
        <w:t xml:space="preserve">? Hoe hebben jullie dat ervaren?  </w:t>
      </w:r>
    </w:p>
    <w:p w14:paraId="55031485" w14:textId="77777777" w:rsidR="009F5479" w:rsidRDefault="009F5479" w:rsidP="00E26FD3">
      <w:pPr>
        <w:pStyle w:val="Lijstalinea"/>
        <w:numPr>
          <w:ilvl w:val="1"/>
          <w:numId w:val="22"/>
        </w:numPr>
      </w:pPr>
      <w:r>
        <w:t xml:space="preserve">Is er een heldere en transparante rolverdeling? Is de rolverdeling logisch (gezien de vereiste competenties, ervaring, en deskundigheid)? Waarom? </w:t>
      </w:r>
    </w:p>
    <w:p w14:paraId="723720D5" w14:textId="77777777" w:rsidR="009F5479" w:rsidRDefault="009F5479" w:rsidP="00E26FD3">
      <w:pPr>
        <w:pStyle w:val="Lijstalinea"/>
        <w:numPr>
          <w:ilvl w:val="0"/>
          <w:numId w:val="22"/>
        </w:numPr>
      </w:pPr>
      <w:r>
        <w:t xml:space="preserve">Vertrouwen </w:t>
      </w:r>
    </w:p>
    <w:p w14:paraId="47F38882" w14:textId="77777777" w:rsidR="009F5479" w:rsidRDefault="009F5479" w:rsidP="00C016AB">
      <w:pPr>
        <w:pStyle w:val="Lijstalinea"/>
        <w:numPr>
          <w:ilvl w:val="1"/>
          <w:numId w:val="22"/>
        </w:numPr>
      </w:pPr>
      <w:r>
        <w:t xml:space="preserve">In welke mate is er vertrouwen binnen het partnerschap? In welke mate is er volgens u vertrouwen in jullie als promotor? Is er vertrouwen in de werkverdeling en de afspraken? Waarom wel/niet? </w:t>
      </w:r>
    </w:p>
    <w:p w14:paraId="64C8CA40" w14:textId="77777777" w:rsidR="009F5479" w:rsidRDefault="009F5479" w:rsidP="00C016AB">
      <w:pPr>
        <w:pStyle w:val="Lijstalinea"/>
        <w:numPr>
          <w:ilvl w:val="1"/>
          <w:numId w:val="22"/>
        </w:numPr>
      </w:pPr>
      <w:r>
        <w:t xml:space="preserve">Zijn er conflicten geweest? Wat lag er daarbij aan de basis? </w:t>
      </w:r>
    </w:p>
    <w:p w14:paraId="0603F017" w14:textId="77777777" w:rsidR="009F5479" w:rsidRDefault="009F5479" w:rsidP="00C016AB">
      <w:pPr>
        <w:pStyle w:val="Lijstalinea"/>
        <w:numPr>
          <w:ilvl w:val="1"/>
          <w:numId w:val="22"/>
        </w:numPr>
      </w:pPr>
      <w:r>
        <w:t xml:space="preserve">Is er gelijkwaardigheid tussen de partners in het netwerk? </w:t>
      </w:r>
    </w:p>
    <w:p w14:paraId="601E58FA" w14:textId="77777777" w:rsidR="009F5479" w:rsidRDefault="009F5479" w:rsidP="00C016AB">
      <w:pPr>
        <w:pStyle w:val="Lijstalinea"/>
        <w:numPr>
          <w:ilvl w:val="1"/>
          <w:numId w:val="22"/>
        </w:numPr>
      </w:pPr>
      <w:r>
        <w:t xml:space="preserve">Op welke manier worden beslissingen over het project gemaakt? </w:t>
      </w:r>
    </w:p>
    <w:p w14:paraId="0748589F" w14:textId="77777777" w:rsidR="009F5479" w:rsidRDefault="009F5479" w:rsidP="00C016AB">
      <w:pPr>
        <w:pStyle w:val="Lijstalinea"/>
        <w:numPr>
          <w:ilvl w:val="1"/>
          <w:numId w:val="22"/>
        </w:numPr>
      </w:pPr>
      <w:r>
        <w:t xml:space="preserve">In welke mate worden de opgebouwde inzichten gedeeld onder de partners? </w:t>
      </w:r>
    </w:p>
    <w:p w14:paraId="7D7C9184" w14:textId="77777777" w:rsidR="009F5479" w:rsidRDefault="009F5479" w:rsidP="00C016AB">
      <w:pPr>
        <w:pStyle w:val="Lijstalinea"/>
        <w:numPr>
          <w:ilvl w:val="1"/>
          <w:numId w:val="22"/>
        </w:numPr>
      </w:pPr>
      <w:r>
        <w:t xml:space="preserve">In welke mate past de doelstelling van het project bij de prioriteiten/doelstellingen van de organisaties in het partnerschap? </w:t>
      </w:r>
    </w:p>
    <w:p w14:paraId="2EE77947" w14:textId="77777777" w:rsidR="009F5479" w:rsidRDefault="009F5479" w:rsidP="00C016AB">
      <w:pPr>
        <w:pStyle w:val="Lijstalinea"/>
        <w:numPr>
          <w:ilvl w:val="1"/>
          <w:numId w:val="22"/>
        </w:numPr>
      </w:pPr>
      <w:r>
        <w:t xml:space="preserve">Zijn er spanningen (geweest) tussen partners? Op welke manier werd/wordt daarmee omgegaan? </w:t>
      </w:r>
    </w:p>
    <w:p w14:paraId="01246A3F" w14:textId="77777777" w:rsidR="009F5479" w:rsidRDefault="009F5479" w:rsidP="00C016AB">
      <w:pPr>
        <w:pStyle w:val="Lijstalinea"/>
        <w:numPr>
          <w:ilvl w:val="0"/>
          <w:numId w:val="22"/>
        </w:numPr>
      </w:pPr>
      <w:r>
        <w:t xml:space="preserve">Samenstelling van het partnerschap </w:t>
      </w:r>
    </w:p>
    <w:p w14:paraId="6D0C9101" w14:textId="77777777" w:rsidR="009F5479" w:rsidRDefault="009F5479" w:rsidP="00C016AB">
      <w:pPr>
        <w:pStyle w:val="Lijstalinea"/>
        <w:numPr>
          <w:ilvl w:val="1"/>
          <w:numId w:val="22"/>
        </w:numPr>
      </w:pPr>
      <w:r>
        <w:t xml:space="preserve">Wat vindt u van de samenstelling van het partnerschap en het type actoren die betrokken zijn? Wat zijn de sterktes/zwaktes? </w:t>
      </w:r>
    </w:p>
    <w:p w14:paraId="1623D452" w14:textId="77777777" w:rsidR="009F5479" w:rsidRDefault="009F5479" w:rsidP="00C016AB">
      <w:pPr>
        <w:pStyle w:val="Lijstalinea"/>
        <w:numPr>
          <w:ilvl w:val="0"/>
          <w:numId w:val="22"/>
        </w:numPr>
      </w:pPr>
      <w:r>
        <w:t xml:space="preserve">Resultaat </w:t>
      </w:r>
    </w:p>
    <w:p w14:paraId="7794FDAA" w14:textId="77777777" w:rsidR="009F5479" w:rsidRDefault="009F5479" w:rsidP="00C016AB">
      <w:pPr>
        <w:pStyle w:val="Lijstalinea"/>
        <w:numPr>
          <w:ilvl w:val="1"/>
          <w:numId w:val="22"/>
        </w:numPr>
      </w:pPr>
      <w:r>
        <w:t xml:space="preserve">In welke mate vindt u dat jullie erin slagen om een kwalitatief resultaat te bekomen? Welke factoren spelen een rol in de mate waarin jullie resultaat de kwaliteit heeft behaald zoals gehoopt? </w:t>
      </w:r>
    </w:p>
    <w:p w14:paraId="29D46596" w14:textId="77777777" w:rsidR="009F5479" w:rsidRDefault="009F5479" w:rsidP="00C016AB">
      <w:pPr>
        <w:pStyle w:val="Lijstalinea"/>
        <w:numPr>
          <w:ilvl w:val="1"/>
          <w:numId w:val="22"/>
        </w:numPr>
      </w:pPr>
      <w:r>
        <w:t xml:space="preserve">Heeft het partnerschap de nodige middelen, informatie, competenties, netwerk, … om tot een kwalitatief resultaat te komen? Wat ontbreekt? Waarom? </w:t>
      </w:r>
    </w:p>
    <w:p w14:paraId="5449E4A9" w14:textId="77777777" w:rsidR="009F5479" w:rsidRDefault="009F5479" w:rsidP="00C016AB">
      <w:pPr>
        <w:pStyle w:val="Lijstalinea"/>
        <w:numPr>
          <w:ilvl w:val="1"/>
          <w:numId w:val="22"/>
        </w:numPr>
      </w:pPr>
      <w:r>
        <w:t xml:space="preserve">Is het resultaat volgens jullie innovatief? Wat heeft gemaakt dat het resultaat (al dan niet) innovatief is? </w:t>
      </w:r>
    </w:p>
    <w:p w14:paraId="31D617F0" w14:textId="54D3378F" w:rsidR="009F5479" w:rsidRDefault="009F5479" w:rsidP="00C016AB">
      <w:pPr>
        <w:pStyle w:val="Lijstalinea"/>
        <w:numPr>
          <w:ilvl w:val="1"/>
          <w:numId w:val="22"/>
        </w:numPr>
      </w:pPr>
      <w:r>
        <w:t xml:space="preserve">Ontstaan er nieuwe samenwerkingen of </w:t>
      </w:r>
      <w:proofErr w:type="spellStart"/>
      <w:r w:rsidR="000F1ECF">
        <w:t>synergieën</w:t>
      </w:r>
      <w:proofErr w:type="spellEnd"/>
      <w:r>
        <w:t xml:space="preserve"> ontstaan tussen partners? Hoe? </w:t>
      </w:r>
    </w:p>
    <w:p w14:paraId="5FA7EB16" w14:textId="77777777" w:rsidR="009F5479" w:rsidRDefault="009F5479" w:rsidP="009F5479"/>
    <w:p w14:paraId="41346AA4" w14:textId="77777777" w:rsidR="009F5479" w:rsidRDefault="009F5479" w:rsidP="009F5479"/>
    <w:p w14:paraId="28D02C1F" w14:textId="063BCB8F" w:rsidR="009F5479" w:rsidRDefault="009F5479" w:rsidP="009F5479">
      <w:pPr>
        <w:pStyle w:val="BijlageSubkop"/>
      </w:pPr>
      <w:bookmarkStart w:id="44" w:name="_Toc164780471"/>
      <w:r>
        <w:lastRenderedPageBreak/>
        <w:t>Leidraad focusgroepen</w:t>
      </w:r>
      <w:bookmarkEnd w:id="44"/>
    </w:p>
    <w:p w14:paraId="79DE0EC8" w14:textId="0FB31061" w:rsidR="00E36031" w:rsidRDefault="00E36031" w:rsidP="00E36031">
      <w:r w:rsidRPr="00C016AB">
        <w:rPr>
          <w:b/>
          <w:bCs/>
          <w:u w:val="single"/>
        </w:rPr>
        <w:t>Intro</w:t>
      </w:r>
      <w:r>
        <w:t xml:space="preserve">  </w:t>
      </w:r>
    </w:p>
    <w:p w14:paraId="64CD8D97" w14:textId="77777777" w:rsidR="00E36031" w:rsidRDefault="00E36031" w:rsidP="00C016AB">
      <w:pPr>
        <w:pStyle w:val="Lijstalinea"/>
        <w:numPr>
          <w:ilvl w:val="0"/>
          <w:numId w:val="22"/>
        </w:numPr>
      </w:pPr>
      <w:r>
        <w:t xml:space="preserve">Kan u uzelf even voorstellen? </w:t>
      </w:r>
    </w:p>
    <w:p w14:paraId="23F9F320" w14:textId="77777777" w:rsidR="00E36031" w:rsidRDefault="00E36031" w:rsidP="00C016AB">
      <w:pPr>
        <w:pStyle w:val="Lijstalinea"/>
        <w:numPr>
          <w:ilvl w:val="0"/>
          <w:numId w:val="22"/>
        </w:numPr>
      </w:pPr>
      <w:r>
        <w:t xml:space="preserve">Wat is de rol van uw organisatie in het partnerschap? </w:t>
      </w:r>
    </w:p>
    <w:p w14:paraId="6ADEC6E4" w14:textId="6BA49521" w:rsidR="00E36031" w:rsidRDefault="00E36031" w:rsidP="00C016AB">
      <w:pPr>
        <w:pStyle w:val="Lijstalinea"/>
        <w:numPr>
          <w:ilvl w:val="0"/>
          <w:numId w:val="22"/>
        </w:numPr>
      </w:pPr>
      <w:r>
        <w:t xml:space="preserve">Wat is uw persoonlijke rol? </w:t>
      </w:r>
    </w:p>
    <w:p w14:paraId="7F80FDAE" w14:textId="77777777" w:rsidR="00E36031" w:rsidRDefault="00E36031" w:rsidP="00E36031"/>
    <w:p w14:paraId="5C44E1E1" w14:textId="37077241" w:rsidR="00E36031" w:rsidRPr="00C016AB" w:rsidRDefault="00E36031" w:rsidP="00E36031">
      <w:pPr>
        <w:rPr>
          <w:b/>
          <w:bCs/>
          <w:u w:val="single"/>
        </w:rPr>
      </w:pPr>
      <w:r w:rsidRPr="00C016AB">
        <w:rPr>
          <w:b/>
          <w:bCs/>
          <w:u w:val="single"/>
        </w:rPr>
        <w:t xml:space="preserve">Proces oproep, partnerschapsvorming en project, vertrekkend vanuit de tijdslijn </w:t>
      </w:r>
    </w:p>
    <w:p w14:paraId="599A5266" w14:textId="77777777" w:rsidR="00E36031" w:rsidRDefault="00E36031" w:rsidP="00C016AB">
      <w:pPr>
        <w:pStyle w:val="Lijstalinea"/>
        <w:numPr>
          <w:ilvl w:val="0"/>
          <w:numId w:val="22"/>
        </w:numPr>
      </w:pPr>
      <w:r>
        <w:t xml:space="preserve">Fase 1 </w:t>
      </w:r>
    </w:p>
    <w:p w14:paraId="1057EED8" w14:textId="77777777" w:rsidR="00E36031" w:rsidRDefault="00E36031" w:rsidP="00C016AB">
      <w:pPr>
        <w:pStyle w:val="Lijstalinea"/>
        <w:numPr>
          <w:ilvl w:val="1"/>
          <w:numId w:val="22"/>
        </w:numPr>
      </w:pPr>
      <w:r>
        <w:t xml:space="preserve">Hoe verliep de eerste fase voor jullie thema? </w:t>
      </w:r>
    </w:p>
    <w:p w14:paraId="18729B81" w14:textId="77777777" w:rsidR="00E36031" w:rsidRDefault="00E36031" w:rsidP="00C016AB">
      <w:pPr>
        <w:pStyle w:val="Lijstalinea"/>
        <w:numPr>
          <w:ilvl w:val="1"/>
          <w:numId w:val="22"/>
        </w:numPr>
      </w:pPr>
      <w:r>
        <w:t xml:space="preserve">Werden de juiste actoren rond dit thema bereikt met de oproep? </w:t>
      </w:r>
    </w:p>
    <w:p w14:paraId="7FC45ED4" w14:textId="77777777" w:rsidR="00E36031" w:rsidRDefault="00E36031" w:rsidP="00C016AB">
      <w:pPr>
        <w:pStyle w:val="Lijstalinea"/>
        <w:numPr>
          <w:ilvl w:val="1"/>
          <w:numId w:val="22"/>
        </w:numPr>
      </w:pPr>
      <w:r>
        <w:t xml:space="preserve">Wat is volgens u de relevantie van de drie types actoren (onderwijs, arbeidsmarkt, innovatie) en de klankbordgroep voor jullie project? </w:t>
      </w:r>
    </w:p>
    <w:p w14:paraId="2B76E959" w14:textId="77777777" w:rsidR="00E36031" w:rsidRDefault="00E36031" w:rsidP="00C016AB">
      <w:pPr>
        <w:pStyle w:val="Lijstalinea"/>
        <w:numPr>
          <w:ilvl w:val="1"/>
          <w:numId w:val="22"/>
        </w:numPr>
      </w:pPr>
      <w:r>
        <w:t xml:space="preserve">Hoe werd beslist welke rol jouw organisatie ging opnemen? Was het duidelijk wat de verwachtingen waren bij deze rol? </w:t>
      </w:r>
    </w:p>
    <w:p w14:paraId="0BE2B867" w14:textId="77777777" w:rsidR="00E36031" w:rsidRDefault="00E36031" w:rsidP="00C016AB">
      <w:pPr>
        <w:pStyle w:val="Lijstalinea"/>
        <w:numPr>
          <w:ilvl w:val="1"/>
          <w:numId w:val="22"/>
        </w:numPr>
      </w:pPr>
      <w:r>
        <w:t xml:space="preserve">Hoe heeft u de infosessies en de ondersteuning vanuit EU-WSE ervaren tijdens fase 1? </w:t>
      </w:r>
    </w:p>
    <w:p w14:paraId="13C8FC52" w14:textId="77777777" w:rsidR="00E36031" w:rsidRDefault="00E36031" w:rsidP="00C016AB">
      <w:pPr>
        <w:pStyle w:val="Lijstalinea"/>
        <w:numPr>
          <w:ilvl w:val="0"/>
          <w:numId w:val="22"/>
        </w:numPr>
      </w:pPr>
      <w:r>
        <w:t xml:space="preserve">Fase 2 </w:t>
      </w:r>
    </w:p>
    <w:p w14:paraId="20849269" w14:textId="77777777" w:rsidR="00E36031" w:rsidRDefault="00E36031" w:rsidP="00C016AB">
      <w:pPr>
        <w:pStyle w:val="Lijstalinea"/>
        <w:numPr>
          <w:ilvl w:val="1"/>
          <w:numId w:val="22"/>
        </w:numPr>
      </w:pPr>
      <w:r>
        <w:t xml:space="preserve">Hoe is fase 2, waarin jullie een projectvoorstel hebben uitgewerkt voor jullie verlopen? Wat ging goed/niet goed en waarom? </w:t>
      </w:r>
    </w:p>
    <w:p w14:paraId="18F1779A" w14:textId="77777777" w:rsidR="00E36031" w:rsidRDefault="00E36031" w:rsidP="00C016AB">
      <w:pPr>
        <w:pStyle w:val="Lijstalinea"/>
        <w:numPr>
          <w:ilvl w:val="1"/>
          <w:numId w:val="22"/>
        </w:numPr>
      </w:pPr>
      <w:r>
        <w:t xml:space="preserve">Zijn jullie vertrokken van een competentieprognose? Bood deze een voldoende houvast voor de verdere uitwerking? </w:t>
      </w:r>
    </w:p>
    <w:p w14:paraId="0285FDEE" w14:textId="77777777" w:rsidR="00E36031" w:rsidRDefault="00E36031" w:rsidP="00C016AB">
      <w:pPr>
        <w:pStyle w:val="Lijstalinea"/>
        <w:numPr>
          <w:ilvl w:val="1"/>
          <w:numId w:val="22"/>
        </w:numPr>
      </w:pPr>
      <w:r>
        <w:t xml:space="preserve">Hoe heeft u de ondersteuning vanuit EU-WSE ervaren tijdens fase 2? </w:t>
      </w:r>
    </w:p>
    <w:p w14:paraId="696B42AA" w14:textId="77777777" w:rsidR="00E36031" w:rsidRDefault="00E36031" w:rsidP="00C016AB">
      <w:pPr>
        <w:pStyle w:val="Lijstalinea"/>
        <w:numPr>
          <w:ilvl w:val="0"/>
          <w:numId w:val="22"/>
        </w:numPr>
      </w:pPr>
      <w:r>
        <w:t xml:space="preserve">Fase 3 </w:t>
      </w:r>
    </w:p>
    <w:p w14:paraId="52E95E3C" w14:textId="77777777" w:rsidR="00E36031" w:rsidRDefault="00E36031" w:rsidP="00C016AB">
      <w:pPr>
        <w:pStyle w:val="Lijstalinea"/>
        <w:numPr>
          <w:ilvl w:val="1"/>
          <w:numId w:val="22"/>
        </w:numPr>
      </w:pPr>
      <w:r>
        <w:t xml:space="preserve">Hoe heeft u de leermomenten ervaren? </w:t>
      </w:r>
    </w:p>
    <w:p w14:paraId="5DD0F28C" w14:textId="77777777" w:rsidR="00E36031" w:rsidRDefault="00E36031" w:rsidP="00C016AB">
      <w:pPr>
        <w:pStyle w:val="Lijstalinea"/>
        <w:numPr>
          <w:ilvl w:val="1"/>
          <w:numId w:val="22"/>
        </w:numPr>
      </w:pPr>
      <w:r>
        <w:t xml:space="preserve">Hoe ervaarde u de begeleiding door de coach enerzijds, en de beheerder anderzijds? </w:t>
      </w:r>
    </w:p>
    <w:p w14:paraId="33F5BB07" w14:textId="77777777" w:rsidR="00E36031" w:rsidRDefault="00E36031" w:rsidP="00C016AB">
      <w:pPr>
        <w:pStyle w:val="Lijstalinea"/>
        <w:numPr>
          <w:ilvl w:val="0"/>
          <w:numId w:val="22"/>
        </w:numPr>
      </w:pPr>
      <w:r>
        <w:t xml:space="preserve">Terugkijkend naar het geheel: fase 1, 2 en 3 </w:t>
      </w:r>
    </w:p>
    <w:p w14:paraId="7514D109" w14:textId="77777777" w:rsidR="00E36031" w:rsidRDefault="00E36031" w:rsidP="00C016AB">
      <w:pPr>
        <w:pStyle w:val="Lijstalinea"/>
        <w:numPr>
          <w:ilvl w:val="1"/>
          <w:numId w:val="22"/>
        </w:numPr>
      </w:pPr>
      <w:r>
        <w:t xml:space="preserve">Hoe heeft u de gefaseerde aanpak ervaren? Waren het logische fases? </w:t>
      </w:r>
    </w:p>
    <w:p w14:paraId="3AA429C6" w14:textId="77777777" w:rsidR="00E36031" w:rsidRDefault="00E36031" w:rsidP="00C016AB">
      <w:pPr>
        <w:pStyle w:val="Lijstalinea"/>
        <w:numPr>
          <w:ilvl w:val="1"/>
          <w:numId w:val="22"/>
        </w:numPr>
      </w:pPr>
      <w:r>
        <w:t xml:space="preserve">Zijn er belangrijke elementen, gebeurtenissen, beslissingen (eventueel ook meer informeel) die momenteel ontbreken in het schema? Indien ja, wanneer, wat, wie, hoe had dit een invloed op het verdere verloop?  </w:t>
      </w:r>
    </w:p>
    <w:p w14:paraId="1EC5CAC2" w14:textId="1AA60849" w:rsidR="00E36031" w:rsidRDefault="00E36031" w:rsidP="00E36031">
      <w:r>
        <w:t xml:space="preserve"> </w:t>
      </w:r>
    </w:p>
    <w:p w14:paraId="11CA5029" w14:textId="336A2FB5" w:rsidR="00E36031" w:rsidRPr="00C016AB" w:rsidRDefault="00E36031" w:rsidP="00E36031">
      <w:pPr>
        <w:rPr>
          <w:b/>
          <w:bCs/>
          <w:u w:val="single"/>
        </w:rPr>
      </w:pPr>
      <w:r w:rsidRPr="00C016AB">
        <w:rPr>
          <w:b/>
          <w:bCs/>
          <w:u w:val="single"/>
        </w:rPr>
        <w:t xml:space="preserve">Werking van het partnerschap </w:t>
      </w:r>
    </w:p>
    <w:p w14:paraId="1971F5DC" w14:textId="77777777" w:rsidR="00E36031" w:rsidRDefault="00E36031" w:rsidP="00C016AB">
      <w:pPr>
        <w:pStyle w:val="Lijstalinea"/>
        <w:numPr>
          <w:ilvl w:val="0"/>
          <w:numId w:val="22"/>
        </w:numPr>
      </w:pPr>
      <w:r>
        <w:t xml:space="preserve">Samenwerking algemeen </w:t>
      </w:r>
    </w:p>
    <w:p w14:paraId="43F1BEE8" w14:textId="77777777" w:rsidR="00E36031" w:rsidRDefault="00E36031" w:rsidP="00C016AB">
      <w:pPr>
        <w:pStyle w:val="Lijstalinea"/>
        <w:numPr>
          <w:ilvl w:val="1"/>
          <w:numId w:val="22"/>
        </w:numPr>
      </w:pPr>
      <w:r>
        <w:t xml:space="preserve">Hoe werken jullie samen in het partnerschap? Welke afspraken hebben jullie gemaakt om goed samen te werken? </w:t>
      </w:r>
    </w:p>
    <w:p w14:paraId="2C3596C9" w14:textId="77777777" w:rsidR="00E36031" w:rsidRDefault="00E36031" w:rsidP="00C016AB">
      <w:pPr>
        <w:pStyle w:val="Lijstalinea"/>
        <w:numPr>
          <w:ilvl w:val="1"/>
          <w:numId w:val="22"/>
        </w:numPr>
      </w:pPr>
      <w:r>
        <w:t xml:space="preserve">Op welke manier worden de zaken concreet aangepakt (qua organisatie, afspraken, enz.)? </w:t>
      </w:r>
    </w:p>
    <w:p w14:paraId="1EE661F5" w14:textId="77777777" w:rsidR="00E36031" w:rsidRDefault="00E36031" w:rsidP="00C016AB">
      <w:pPr>
        <w:pStyle w:val="Lijstalinea"/>
        <w:numPr>
          <w:ilvl w:val="1"/>
          <w:numId w:val="22"/>
        </w:numPr>
      </w:pPr>
      <w:r>
        <w:lastRenderedPageBreak/>
        <w:t xml:space="preserve">Werd er gewerkt met bepaalde templates, afsprakenkaders, </w:t>
      </w:r>
      <w:proofErr w:type="gramStart"/>
      <w:r>
        <w:t>... ?</w:t>
      </w:r>
      <w:proofErr w:type="gramEnd"/>
      <w:r>
        <w:t xml:space="preserve"> (+ kunnen deze met ons gedeeld worden) </w:t>
      </w:r>
    </w:p>
    <w:p w14:paraId="0748ABAE" w14:textId="77777777" w:rsidR="00E36031" w:rsidRDefault="00E36031" w:rsidP="00C016AB">
      <w:pPr>
        <w:pStyle w:val="Lijstalinea"/>
        <w:numPr>
          <w:ilvl w:val="1"/>
          <w:numId w:val="22"/>
        </w:numPr>
      </w:pPr>
      <w:r>
        <w:t xml:space="preserve">Hoe ervaren jullie de samenwerking in het partnerschap? </w:t>
      </w:r>
    </w:p>
    <w:p w14:paraId="09EEE41E" w14:textId="77777777" w:rsidR="00E36031" w:rsidRDefault="00E36031" w:rsidP="00C016AB">
      <w:pPr>
        <w:pStyle w:val="Lijstalinea"/>
        <w:numPr>
          <w:ilvl w:val="1"/>
          <w:numId w:val="22"/>
        </w:numPr>
      </w:pPr>
      <w:r>
        <w:t xml:space="preserve">Wat loopt (niet) goed? Wat zou er beter kunnen (gekund hebben)? </w:t>
      </w:r>
    </w:p>
    <w:p w14:paraId="2CB20554" w14:textId="77777777" w:rsidR="00E36031" w:rsidRDefault="00E36031" w:rsidP="00C016AB">
      <w:pPr>
        <w:pStyle w:val="Lijstalinea"/>
        <w:numPr>
          <w:ilvl w:val="1"/>
          <w:numId w:val="22"/>
        </w:numPr>
      </w:pPr>
      <w:r>
        <w:t xml:space="preserve">Voor elk van de aangehaalde punten: Wat heeft gemaakt dat het (niet) goed loopt? </w:t>
      </w:r>
    </w:p>
    <w:p w14:paraId="4483245C" w14:textId="77777777" w:rsidR="00E36031" w:rsidRDefault="00E36031" w:rsidP="00C016AB">
      <w:pPr>
        <w:pStyle w:val="Lijstalinea"/>
        <w:numPr>
          <w:ilvl w:val="0"/>
          <w:numId w:val="22"/>
        </w:numPr>
      </w:pPr>
      <w:r>
        <w:t xml:space="preserve">Doel </w:t>
      </w:r>
    </w:p>
    <w:p w14:paraId="7616A3C7" w14:textId="77777777" w:rsidR="00E36031" w:rsidRDefault="00E36031" w:rsidP="00C016AB">
      <w:pPr>
        <w:pStyle w:val="Lijstalinea"/>
        <w:numPr>
          <w:ilvl w:val="1"/>
          <w:numId w:val="22"/>
        </w:numPr>
      </w:pPr>
      <w:r>
        <w:t xml:space="preserve">Hoe hebben jullie het doel van het project bepaald? Hoe is het doel tot stand gekomen? </w:t>
      </w:r>
    </w:p>
    <w:p w14:paraId="5D95F8A3" w14:textId="77777777" w:rsidR="00E36031" w:rsidRDefault="00E36031" w:rsidP="00C016AB">
      <w:pPr>
        <w:pStyle w:val="Lijstalinea"/>
        <w:numPr>
          <w:ilvl w:val="1"/>
          <w:numId w:val="22"/>
        </w:numPr>
      </w:pPr>
      <w:r>
        <w:t xml:space="preserve">In welke mate wordt deze doelstelling gedeeld door alle partners? </w:t>
      </w:r>
    </w:p>
    <w:p w14:paraId="5D705C0E" w14:textId="77777777" w:rsidR="00E36031" w:rsidRDefault="00E36031" w:rsidP="00C016AB">
      <w:pPr>
        <w:pStyle w:val="Lijstalinea"/>
        <w:numPr>
          <w:ilvl w:val="1"/>
          <w:numId w:val="22"/>
        </w:numPr>
      </w:pPr>
      <w:r>
        <w:t xml:space="preserve">In welke mate geloven alle partners in het belang van de doelstelling?  </w:t>
      </w:r>
    </w:p>
    <w:p w14:paraId="3A8872EE" w14:textId="77777777" w:rsidR="00E36031" w:rsidRDefault="00E36031" w:rsidP="00C016AB">
      <w:pPr>
        <w:pStyle w:val="Lijstalinea"/>
        <w:numPr>
          <w:ilvl w:val="1"/>
          <w:numId w:val="22"/>
        </w:numPr>
      </w:pPr>
      <w:r>
        <w:t xml:space="preserve">Was het vormen van een partnerschap noodzakelijk om te komen tot het resultaat? Waarom? </w:t>
      </w:r>
    </w:p>
    <w:p w14:paraId="1FADF93E" w14:textId="77777777" w:rsidR="00E36031" w:rsidRDefault="00E36031" w:rsidP="00C016AB">
      <w:pPr>
        <w:pStyle w:val="Lijstalinea"/>
        <w:numPr>
          <w:ilvl w:val="0"/>
          <w:numId w:val="22"/>
        </w:numPr>
      </w:pPr>
      <w:r>
        <w:t xml:space="preserve">Netwerkmanagement </w:t>
      </w:r>
    </w:p>
    <w:p w14:paraId="703F7EC3" w14:textId="77777777" w:rsidR="00E36031" w:rsidRDefault="00E36031" w:rsidP="00C016AB">
      <w:pPr>
        <w:pStyle w:val="Lijstalinea"/>
        <w:numPr>
          <w:ilvl w:val="1"/>
          <w:numId w:val="22"/>
        </w:numPr>
      </w:pPr>
      <w:r>
        <w:t xml:space="preserve">Wat was de rol van de promotor(en) doorheen het proces? Hoe hebben jullie dat ervaren?  </w:t>
      </w:r>
    </w:p>
    <w:p w14:paraId="4EEEE45E" w14:textId="77777777" w:rsidR="00E36031" w:rsidRDefault="00E36031" w:rsidP="00C016AB">
      <w:pPr>
        <w:pStyle w:val="Lijstalinea"/>
        <w:numPr>
          <w:ilvl w:val="1"/>
          <w:numId w:val="22"/>
        </w:numPr>
      </w:pPr>
      <w:r>
        <w:t xml:space="preserve">Is er een heldere en transparante rolverdeling? Is de rolverdeling logisch (gezien de vereiste competenties, ervaring, en deskundigheid)? Waarom? </w:t>
      </w:r>
    </w:p>
    <w:p w14:paraId="3DBBC8C9" w14:textId="77777777" w:rsidR="00E36031" w:rsidRDefault="00E36031" w:rsidP="00C016AB">
      <w:pPr>
        <w:pStyle w:val="Lijstalinea"/>
        <w:numPr>
          <w:ilvl w:val="0"/>
          <w:numId w:val="22"/>
        </w:numPr>
      </w:pPr>
      <w:r>
        <w:t xml:space="preserve">Vertrouwen </w:t>
      </w:r>
    </w:p>
    <w:p w14:paraId="68128A4E" w14:textId="77777777" w:rsidR="00E36031" w:rsidRDefault="00E36031" w:rsidP="00C016AB">
      <w:pPr>
        <w:pStyle w:val="Lijstalinea"/>
        <w:numPr>
          <w:ilvl w:val="1"/>
          <w:numId w:val="22"/>
        </w:numPr>
      </w:pPr>
      <w:r>
        <w:t xml:space="preserve">In welke mate is er vertrouwen binnen het partnerschap? Is er vertrouwen in de werkverdeling en de afspraken? Waarom? </w:t>
      </w:r>
    </w:p>
    <w:p w14:paraId="2A50B086" w14:textId="77777777" w:rsidR="00E36031" w:rsidRDefault="00E36031" w:rsidP="00C016AB">
      <w:pPr>
        <w:pStyle w:val="Lijstalinea"/>
        <w:numPr>
          <w:ilvl w:val="1"/>
          <w:numId w:val="22"/>
        </w:numPr>
      </w:pPr>
      <w:r>
        <w:t xml:space="preserve">Zijn er conflicten geweest? Wat lag er daarbij aan de basis? </w:t>
      </w:r>
    </w:p>
    <w:p w14:paraId="7490C484" w14:textId="77777777" w:rsidR="00E36031" w:rsidRDefault="00E36031" w:rsidP="00C016AB">
      <w:pPr>
        <w:pStyle w:val="Lijstalinea"/>
        <w:numPr>
          <w:ilvl w:val="1"/>
          <w:numId w:val="22"/>
        </w:numPr>
      </w:pPr>
      <w:r>
        <w:t xml:space="preserve">Is er gelijkwaardigheid tussen de partners in het netwerk? </w:t>
      </w:r>
    </w:p>
    <w:p w14:paraId="70CFF2DD" w14:textId="77777777" w:rsidR="00E36031" w:rsidRDefault="00E36031" w:rsidP="00C016AB">
      <w:pPr>
        <w:pStyle w:val="Lijstalinea"/>
        <w:numPr>
          <w:ilvl w:val="1"/>
          <w:numId w:val="22"/>
        </w:numPr>
      </w:pPr>
      <w:r>
        <w:t xml:space="preserve">Op welke manier worden beslissingen over het project gemaakt? </w:t>
      </w:r>
    </w:p>
    <w:p w14:paraId="74A4EC50" w14:textId="77777777" w:rsidR="00E36031" w:rsidRDefault="00E36031" w:rsidP="00C016AB">
      <w:pPr>
        <w:pStyle w:val="Lijstalinea"/>
        <w:numPr>
          <w:ilvl w:val="1"/>
          <w:numId w:val="22"/>
        </w:numPr>
      </w:pPr>
      <w:r>
        <w:t xml:space="preserve">In welke mate worden de opgebouwde inzichten gedeeld onder de partners? </w:t>
      </w:r>
    </w:p>
    <w:p w14:paraId="760AA5C8" w14:textId="77777777" w:rsidR="00E36031" w:rsidRDefault="00E36031" w:rsidP="00C016AB">
      <w:pPr>
        <w:pStyle w:val="Lijstalinea"/>
        <w:numPr>
          <w:ilvl w:val="1"/>
          <w:numId w:val="22"/>
        </w:numPr>
      </w:pPr>
      <w:r>
        <w:t xml:space="preserve">In welke mate past de doelstelling van het project bij de prioriteiten/doelstellingen van de organisaties in het partnerschap? </w:t>
      </w:r>
    </w:p>
    <w:p w14:paraId="1186D914" w14:textId="77777777" w:rsidR="00E36031" w:rsidRDefault="00E36031" w:rsidP="00C016AB">
      <w:pPr>
        <w:pStyle w:val="Lijstalinea"/>
        <w:numPr>
          <w:ilvl w:val="0"/>
          <w:numId w:val="22"/>
        </w:numPr>
      </w:pPr>
      <w:r>
        <w:t xml:space="preserve">Samenstelling van het partnerschap </w:t>
      </w:r>
    </w:p>
    <w:p w14:paraId="7D428BA2" w14:textId="77777777" w:rsidR="00E36031" w:rsidRDefault="00E36031" w:rsidP="00C016AB">
      <w:pPr>
        <w:pStyle w:val="Lijstalinea"/>
        <w:numPr>
          <w:ilvl w:val="1"/>
          <w:numId w:val="22"/>
        </w:numPr>
      </w:pPr>
      <w:r>
        <w:t xml:space="preserve">Wat vinden jullie van de samenstelling van het partnerschap en het type actoren die betrokken zijn? </w:t>
      </w:r>
    </w:p>
    <w:p w14:paraId="7CF3CEF8" w14:textId="77777777" w:rsidR="00E36031" w:rsidRDefault="00E36031" w:rsidP="00C016AB">
      <w:pPr>
        <w:pStyle w:val="Lijstalinea"/>
        <w:numPr>
          <w:ilvl w:val="1"/>
          <w:numId w:val="22"/>
        </w:numPr>
      </w:pPr>
      <w:r>
        <w:t xml:space="preserve">Is het partnerschap voor elk van jullie helder afgelijnd? Is het voor elk van jullie duidelijk wie er wel/niet tot het partnerschap en de klankbordgroep behoort? Vinden jullie dat belangrijk? </w:t>
      </w:r>
    </w:p>
    <w:p w14:paraId="3057E985" w14:textId="77777777" w:rsidR="00E36031" w:rsidRDefault="00E36031" w:rsidP="00C016AB">
      <w:pPr>
        <w:pStyle w:val="Lijstalinea"/>
        <w:numPr>
          <w:ilvl w:val="0"/>
          <w:numId w:val="22"/>
        </w:numPr>
      </w:pPr>
      <w:r>
        <w:t xml:space="preserve">Resultaat </w:t>
      </w:r>
    </w:p>
    <w:p w14:paraId="37A65CAC" w14:textId="77777777" w:rsidR="00E36031" w:rsidRDefault="00E36031" w:rsidP="00C016AB">
      <w:pPr>
        <w:pStyle w:val="Lijstalinea"/>
        <w:numPr>
          <w:ilvl w:val="1"/>
          <w:numId w:val="22"/>
        </w:numPr>
      </w:pPr>
      <w:r>
        <w:t xml:space="preserve">In welke mate vinden jullie dat jullie erin slagen om een kwalitatief resultaat te bekomen? Welke factoren spelen een rol in de mate waarin jullie resultaat de kwaliteit heeft behaald zoals gehoopt? </w:t>
      </w:r>
    </w:p>
    <w:p w14:paraId="043E05A9" w14:textId="77777777" w:rsidR="00E36031" w:rsidRDefault="00E36031" w:rsidP="00C016AB">
      <w:pPr>
        <w:pStyle w:val="Lijstalinea"/>
        <w:numPr>
          <w:ilvl w:val="1"/>
          <w:numId w:val="22"/>
        </w:numPr>
      </w:pPr>
      <w:r>
        <w:t xml:space="preserve">Heeft het partnerschap de nodige middelen, informatie, competenties, netwerk, … om tot een kwalitatief resultaat te komen? Wat ontbreekt? Waarom? </w:t>
      </w:r>
    </w:p>
    <w:p w14:paraId="5A6BC955" w14:textId="77777777" w:rsidR="00E36031" w:rsidRDefault="00E36031" w:rsidP="00C016AB">
      <w:pPr>
        <w:pStyle w:val="Lijstalinea"/>
        <w:numPr>
          <w:ilvl w:val="1"/>
          <w:numId w:val="22"/>
        </w:numPr>
      </w:pPr>
      <w:r>
        <w:t xml:space="preserve">Is het resultaat volgens jullie innovatief? Wat heeft gemaakt dat het resultaat (al dan niet) innovatief is? </w:t>
      </w:r>
    </w:p>
    <w:p w14:paraId="42628D61" w14:textId="4607426A" w:rsidR="00F5360D" w:rsidRDefault="00E36031" w:rsidP="00C016AB">
      <w:pPr>
        <w:pStyle w:val="Lijstalinea"/>
        <w:numPr>
          <w:ilvl w:val="1"/>
          <w:numId w:val="22"/>
        </w:numPr>
        <w:spacing w:after="160" w:line="259" w:lineRule="auto"/>
        <w:jc w:val="left"/>
      </w:pPr>
      <w:r>
        <w:t xml:space="preserve">Ontstaan er nieuwe samenwerkingen of </w:t>
      </w:r>
      <w:proofErr w:type="spellStart"/>
      <w:r w:rsidR="000F1ECF">
        <w:t>synergieën</w:t>
      </w:r>
      <w:proofErr w:type="spellEnd"/>
      <w:r>
        <w:t xml:space="preserve"> ontstaan tussen partners? Hoe?</w:t>
      </w:r>
    </w:p>
    <w:p w14:paraId="17A4AEA8" w14:textId="77777777" w:rsidR="00F5360D" w:rsidRDefault="00F5360D">
      <w:pPr>
        <w:spacing w:after="160" w:line="259" w:lineRule="auto"/>
        <w:jc w:val="left"/>
      </w:pPr>
    </w:p>
    <w:p w14:paraId="168EA38A" w14:textId="77777777" w:rsidR="00F5360D" w:rsidRDefault="00F5360D">
      <w:pPr>
        <w:spacing w:after="160" w:line="259" w:lineRule="auto"/>
        <w:jc w:val="left"/>
      </w:pPr>
    </w:p>
    <w:p w14:paraId="0BC46566" w14:textId="77777777" w:rsidR="00F5360D" w:rsidRDefault="00F5360D">
      <w:pPr>
        <w:spacing w:after="160" w:line="259" w:lineRule="auto"/>
        <w:jc w:val="left"/>
        <w:sectPr w:rsidR="00F5360D" w:rsidSect="00BC6946">
          <w:headerReference w:type="even" r:id="rId52"/>
          <w:headerReference w:type="default" r:id="rId53"/>
          <w:footerReference w:type="even" r:id="rId54"/>
          <w:headerReference w:type="first" r:id="rId55"/>
          <w:pgSz w:w="11907" w:h="16840" w:code="9"/>
          <w:pgMar w:top="1418" w:right="1418" w:bottom="1418" w:left="1418" w:header="709" w:footer="709" w:gutter="0"/>
          <w:cols w:space="708"/>
          <w:docGrid w:linePitch="360"/>
        </w:sectPr>
      </w:pPr>
    </w:p>
    <w:p w14:paraId="51FE9768" w14:textId="24C8A912" w:rsidR="002929F5" w:rsidRDefault="0054579F" w:rsidP="002929F5">
      <w:pPr>
        <w:pStyle w:val="BijlagenKop"/>
        <w:pageBreakBefore w:val="0"/>
        <w:numPr>
          <w:ilvl w:val="1"/>
          <w:numId w:val="4"/>
        </w:numPr>
        <w:spacing w:before="0" w:after="100"/>
      </w:pPr>
      <w:bookmarkStart w:id="45" w:name="_Toc164780472"/>
      <w:r w:rsidRPr="0054579F">
        <w:lastRenderedPageBreak/>
        <w:t>Fiches van elk van de 8 partnerschappen</w:t>
      </w:r>
      <w:bookmarkEnd w:id="45"/>
    </w:p>
    <w:tbl>
      <w:tblPr>
        <w:tblStyle w:val="Tabelraster"/>
        <w:tblW w:w="4860" w:type="pct"/>
        <w:tblBorders>
          <w:top w:val="single" w:sz="4" w:space="0" w:color="4AA9C7" w:themeColor="accent1"/>
          <w:left w:val="single" w:sz="4" w:space="0" w:color="4AA9C7" w:themeColor="accent1"/>
          <w:bottom w:val="single" w:sz="4" w:space="0" w:color="4AA9C7" w:themeColor="accent1"/>
          <w:right w:val="single" w:sz="4" w:space="0" w:color="4AA9C7" w:themeColor="accent1"/>
          <w:insideH w:val="single" w:sz="4" w:space="0" w:color="4AA9C7" w:themeColor="accent1"/>
          <w:insideV w:val="single" w:sz="4" w:space="0" w:color="4AA9C7" w:themeColor="accent1"/>
        </w:tblBorders>
        <w:tblLook w:val="04A0" w:firstRow="1" w:lastRow="0" w:firstColumn="1" w:lastColumn="0" w:noHBand="0" w:noVBand="1"/>
      </w:tblPr>
      <w:tblGrid>
        <w:gridCol w:w="1968"/>
        <w:gridCol w:w="1054"/>
        <w:gridCol w:w="1415"/>
        <w:gridCol w:w="4489"/>
        <w:gridCol w:w="4676"/>
      </w:tblGrid>
      <w:tr w:rsidR="002929F5" w:rsidRPr="005461DF" w14:paraId="33746FA6" w14:textId="77777777" w:rsidTr="6FB34E9C">
        <w:tc>
          <w:tcPr>
            <w:tcW w:w="723" w:type="pct"/>
            <w:shd w:val="clear" w:color="auto" w:fill="4AA9C7" w:themeFill="accent4"/>
          </w:tcPr>
          <w:p w14:paraId="2F0360E0" w14:textId="77777777" w:rsidR="002929F5" w:rsidRPr="00C5020D" w:rsidRDefault="002929F5" w:rsidP="00960C0B">
            <w:pPr>
              <w:spacing w:after="0"/>
              <w:jc w:val="left"/>
              <w:rPr>
                <w:b/>
                <w:bCs/>
                <w:color w:val="FFFFFF" w:themeColor="background1"/>
                <w:sz w:val="20"/>
                <w:szCs w:val="16"/>
              </w:rPr>
            </w:pPr>
            <w:r w:rsidRPr="00C5020D">
              <w:rPr>
                <w:b/>
                <w:bCs/>
                <w:color w:val="FFFFFF" w:themeColor="background1"/>
                <w:sz w:val="20"/>
                <w:szCs w:val="16"/>
              </w:rPr>
              <w:t>Partnerschap</w:t>
            </w:r>
          </w:p>
        </w:tc>
        <w:tc>
          <w:tcPr>
            <w:tcW w:w="387" w:type="pct"/>
            <w:shd w:val="clear" w:color="auto" w:fill="4AA9C7" w:themeFill="accent4"/>
          </w:tcPr>
          <w:p w14:paraId="2FA84106" w14:textId="77777777" w:rsidR="002929F5" w:rsidRPr="00C5020D" w:rsidRDefault="002929F5" w:rsidP="00960C0B">
            <w:pPr>
              <w:spacing w:after="0"/>
              <w:jc w:val="left"/>
              <w:rPr>
                <w:b/>
                <w:bCs/>
                <w:color w:val="FFFFFF" w:themeColor="background1"/>
                <w:sz w:val="20"/>
                <w:szCs w:val="16"/>
              </w:rPr>
            </w:pPr>
            <w:r w:rsidRPr="00C5020D">
              <w:rPr>
                <w:b/>
                <w:bCs/>
                <w:color w:val="FFFFFF" w:themeColor="background1"/>
                <w:sz w:val="20"/>
                <w:szCs w:val="16"/>
              </w:rPr>
              <w:t>Promotor</w:t>
            </w:r>
          </w:p>
        </w:tc>
        <w:tc>
          <w:tcPr>
            <w:tcW w:w="520" w:type="pct"/>
            <w:shd w:val="clear" w:color="auto" w:fill="4AA9C7" w:themeFill="accent4"/>
          </w:tcPr>
          <w:p w14:paraId="64D3603D" w14:textId="77777777" w:rsidR="002929F5" w:rsidRPr="00C5020D" w:rsidRDefault="002929F5" w:rsidP="00960C0B">
            <w:pPr>
              <w:spacing w:after="0"/>
              <w:jc w:val="left"/>
              <w:rPr>
                <w:b/>
                <w:bCs/>
                <w:color w:val="FFFFFF" w:themeColor="background1"/>
                <w:sz w:val="20"/>
                <w:szCs w:val="16"/>
              </w:rPr>
            </w:pPr>
            <w:r w:rsidRPr="00C5020D">
              <w:rPr>
                <w:b/>
                <w:bCs/>
                <w:color w:val="FFFFFF" w:themeColor="background1"/>
                <w:sz w:val="20"/>
                <w:szCs w:val="16"/>
              </w:rPr>
              <w:t>Aantal partners</w:t>
            </w:r>
          </w:p>
        </w:tc>
        <w:tc>
          <w:tcPr>
            <w:tcW w:w="1650" w:type="pct"/>
            <w:shd w:val="clear" w:color="auto" w:fill="4AA9C7" w:themeFill="accent4"/>
          </w:tcPr>
          <w:p w14:paraId="1C1FF4EE" w14:textId="77777777" w:rsidR="002929F5" w:rsidRPr="00C5020D" w:rsidRDefault="002929F5" w:rsidP="00960C0B">
            <w:pPr>
              <w:spacing w:after="0"/>
              <w:jc w:val="left"/>
              <w:rPr>
                <w:b/>
                <w:bCs/>
                <w:color w:val="FFFFFF" w:themeColor="background1"/>
                <w:sz w:val="20"/>
                <w:szCs w:val="16"/>
              </w:rPr>
            </w:pPr>
            <w:r w:rsidRPr="00C5020D">
              <w:rPr>
                <w:b/>
                <w:bCs/>
                <w:color w:val="FFFFFF" w:themeColor="background1"/>
                <w:sz w:val="20"/>
                <w:szCs w:val="16"/>
              </w:rPr>
              <w:t>Type partners</w:t>
            </w:r>
          </w:p>
        </w:tc>
        <w:tc>
          <w:tcPr>
            <w:tcW w:w="1719" w:type="pct"/>
            <w:shd w:val="clear" w:color="auto" w:fill="4AA9C7" w:themeFill="accent4"/>
          </w:tcPr>
          <w:p w14:paraId="1104101A" w14:textId="77777777" w:rsidR="002929F5" w:rsidRPr="00C5020D" w:rsidRDefault="002929F5" w:rsidP="00960C0B">
            <w:pPr>
              <w:spacing w:after="0"/>
              <w:jc w:val="left"/>
              <w:rPr>
                <w:b/>
                <w:bCs/>
                <w:color w:val="FFFFFF" w:themeColor="background1"/>
                <w:sz w:val="20"/>
                <w:szCs w:val="16"/>
              </w:rPr>
            </w:pPr>
            <w:r w:rsidRPr="00C5020D">
              <w:rPr>
                <w:b/>
                <w:bCs/>
                <w:color w:val="FFFFFF" w:themeColor="background1"/>
                <w:sz w:val="20"/>
                <w:szCs w:val="16"/>
              </w:rPr>
              <w:t>Output</w:t>
            </w:r>
          </w:p>
        </w:tc>
      </w:tr>
      <w:tr w:rsidR="002929F5" w:rsidRPr="005461DF" w14:paraId="4CA78140" w14:textId="77777777" w:rsidTr="00FA4EA1">
        <w:tc>
          <w:tcPr>
            <w:tcW w:w="723" w:type="pct"/>
            <w:shd w:val="clear" w:color="auto" w:fill="auto"/>
          </w:tcPr>
          <w:p w14:paraId="14EBFB9D" w14:textId="77777777" w:rsidR="002929F5" w:rsidRPr="00961917" w:rsidRDefault="002929F5" w:rsidP="00960C0B">
            <w:pPr>
              <w:spacing w:after="0"/>
              <w:jc w:val="left"/>
              <w:rPr>
                <w:b/>
                <w:bCs/>
                <w:sz w:val="20"/>
                <w:szCs w:val="16"/>
              </w:rPr>
            </w:pPr>
            <w:r w:rsidRPr="00961917">
              <w:rPr>
                <w:b/>
                <w:bCs/>
                <w:sz w:val="20"/>
                <w:szCs w:val="16"/>
              </w:rPr>
              <w:t>Zorg</w:t>
            </w:r>
          </w:p>
        </w:tc>
        <w:tc>
          <w:tcPr>
            <w:tcW w:w="387" w:type="pct"/>
            <w:shd w:val="clear" w:color="auto" w:fill="auto"/>
          </w:tcPr>
          <w:p w14:paraId="3C207460" w14:textId="77777777" w:rsidR="002929F5" w:rsidRPr="005461DF" w:rsidRDefault="002929F5" w:rsidP="00960C0B">
            <w:pPr>
              <w:spacing w:after="0"/>
              <w:jc w:val="left"/>
              <w:rPr>
                <w:sz w:val="20"/>
                <w:szCs w:val="16"/>
              </w:rPr>
            </w:pPr>
            <w:r w:rsidRPr="005461DF">
              <w:rPr>
                <w:sz w:val="20"/>
                <w:szCs w:val="16"/>
              </w:rPr>
              <w:t>KU Leuven</w:t>
            </w:r>
          </w:p>
        </w:tc>
        <w:tc>
          <w:tcPr>
            <w:tcW w:w="520" w:type="pct"/>
            <w:shd w:val="clear" w:color="auto" w:fill="auto"/>
          </w:tcPr>
          <w:p w14:paraId="441D6582" w14:textId="77777777" w:rsidR="002929F5" w:rsidRPr="005461DF" w:rsidRDefault="002929F5" w:rsidP="00960C0B">
            <w:pPr>
              <w:spacing w:after="0"/>
              <w:jc w:val="left"/>
              <w:rPr>
                <w:sz w:val="20"/>
                <w:szCs w:val="16"/>
              </w:rPr>
            </w:pPr>
            <w:r w:rsidRPr="005461DF">
              <w:rPr>
                <w:sz w:val="20"/>
                <w:szCs w:val="16"/>
              </w:rPr>
              <w:t>1</w:t>
            </w:r>
            <w:r>
              <w:rPr>
                <w:sz w:val="20"/>
                <w:szCs w:val="16"/>
              </w:rPr>
              <w:t>4</w:t>
            </w:r>
            <w:r w:rsidRPr="005461DF">
              <w:rPr>
                <w:sz w:val="20"/>
                <w:szCs w:val="16"/>
              </w:rPr>
              <w:t xml:space="preserve"> partners</w:t>
            </w:r>
            <w:r>
              <w:rPr>
                <w:sz w:val="20"/>
                <w:szCs w:val="16"/>
              </w:rPr>
              <w:t xml:space="preserve"> + klankbordgroep</w:t>
            </w:r>
          </w:p>
        </w:tc>
        <w:tc>
          <w:tcPr>
            <w:tcW w:w="1650" w:type="pct"/>
            <w:shd w:val="clear" w:color="auto" w:fill="auto"/>
          </w:tcPr>
          <w:p w14:paraId="36CC15E0" w14:textId="77777777" w:rsidR="002929F5" w:rsidRPr="005461DF" w:rsidRDefault="002929F5" w:rsidP="00960C0B">
            <w:pPr>
              <w:spacing w:after="0"/>
              <w:jc w:val="left"/>
              <w:rPr>
                <w:sz w:val="20"/>
                <w:szCs w:val="20"/>
              </w:rPr>
            </w:pPr>
            <w:r w:rsidRPr="6FB34E9C">
              <w:rPr>
                <w:sz w:val="20"/>
                <w:szCs w:val="20"/>
              </w:rPr>
              <w:t xml:space="preserve">Onderwijs (8): KUL, </w:t>
            </w:r>
            <w:proofErr w:type="spellStart"/>
            <w:r w:rsidRPr="6FB34E9C">
              <w:rPr>
                <w:sz w:val="20"/>
                <w:szCs w:val="20"/>
              </w:rPr>
              <w:t>Odisee</w:t>
            </w:r>
            <w:proofErr w:type="spellEnd"/>
            <w:r w:rsidRPr="6FB34E9C">
              <w:rPr>
                <w:sz w:val="20"/>
                <w:szCs w:val="20"/>
              </w:rPr>
              <w:t xml:space="preserve">, Erasmushogeschool, </w:t>
            </w:r>
            <w:proofErr w:type="spellStart"/>
            <w:r w:rsidRPr="6FB34E9C">
              <w:rPr>
                <w:sz w:val="20"/>
                <w:szCs w:val="20"/>
              </w:rPr>
              <w:t>Arteveldehogeschool</w:t>
            </w:r>
            <w:proofErr w:type="spellEnd"/>
            <w:r w:rsidRPr="6FB34E9C">
              <w:rPr>
                <w:sz w:val="20"/>
                <w:szCs w:val="20"/>
              </w:rPr>
              <w:t>, UCLL, PXL, RTC Antwerpen, Thomas More Kempen</w:t>
            </w:r>
          </w:p>
          <w:p w14:paraId="4E70108F" w14:textId="77777777" w:rsidR="002929F5" w:rsidRPr="00F5360D" w:rsidRDefault="002929F5" w:rsidP="00960C0B">
            <w:pPr>
              <w:spacing w:after="0"/>
              <w:jc w:val="left"/>
              <w:rPr>
                <w:sz w:val="20"/>
                <w:szCs w:val="16"/>
                <w:lang w:val="nl-BE"/>
              </w:rPr>
            </w:pPr>
            <w:r w:rsidRPr="00F5360D">
              <w:rPr>
                <w:sz w:val="20"/>
                <w:szCs w:val="16"/>
                <w:lang w:val="nl-BE"/>
              </w:rPr>
              <w:t>Werk (4): BBOT, RESET, VIVO, Vorm DC</w:t>
            </w:r>
          </w:p>
          <w:p w14:paraId="3C382427" w14:textId="77777777" w:rsidR="002929F5" w:rsidRPr="00AA03D4" w:rsidRDefault="002929F5" w:rsidP="00960C0B">
            <w:pPr>
              <w:spacing w:after="0"/>
              <w:jc w:val="left"/>
              <w:rPr>
                <w:sz w:val="20"/>
                <w:szCs w:val="16"/>
                <w:lang w:val="en-US"/>
              </w:rPr>
            </w:pPr>
            <w:proofErr w:type="spellStart"/>
            <w:r w:rsidRPr="00AA03D4">
              <w:rPr>
                <w:sz w:val="20"/>
                <w:szCs w:val="16"/>
                <w:lang w:val="en-US"/>
              </w:rPr>
              <w:t>Innovatie</w:t>
            </w:r>
            <w:proofErr w:type="spellEnd"/>
            <w:r w:rsidRPr="00AA03D4">
              <w:rPr>
                <w:sz w:val="20"/>
                <w:szCs w:val="16"/>
                <w:lang w:val="en-US"/>
              </w:rPr>
              <w:t xml:space="preserve"> (2): KUL, IDEA</w:t>
            </w:r>
          </w:p>
        </w:tc>
        <w:tc>
          <w:tcPr>
            <w:tcW w:w="1719" w:type="pct"/>
            <w:shd w:val="clear" w:color="auto" w:fill="auto"/>
          </w:tcPr>
          <w:p w14:paraId="50CFBCB7" w14:textId="77777777" w:rsidR="002929F5" w:rsidRPr="005461DF" w:rsidRDefault="002929F5" w:rsidP="00960C0B">
            <w:pPr>
              <w:spacing w:after="0"/>
              <w:jc w:val="left"/>
              <w:rPr>
                <w:sz w:val="20"/>
                <w:szCs w:val="16"/>
              </w:rPr>
            </w:pPr>
            <w:r w:rsidRPr="005461DF">
              <w:rPr>
                <w:sz w:val="20"/>
                <w:szCs w:val="16"/>
              </w:rPr>
              <w:t>12 uitgewerkte opleidingen</w:t>
            </w:r>
          </w:p>
        </w:tc>
      </w:tr>
      <w:tr w:rsidR="002929F5" w:rsidRPr="005461DF" w14:paraId="5F9FD1CB" w14:textId="77777777" w:rsidTr="00FA4EA1">
        <w:tc>
          <w:tcPr>
            <w:tcW w:w="723" w:type="pct"/>
            <w:shd w:val="clear" w:color="auto" w:fill="auto"/>
          </w:tcPr>
          <w:p w14:paraId="51164E50" w14:textId="77777777" w:rsidR="002929F5" w:rsidRPr="005461DF" w:rsidRDefault="002929F5" w:rsidP="00B751CD">
            <w:pPr>
              <w:pStyle w:val="Lijstalinea"/>
              <w:numPr>
                <w:ilvl w:val="0"/>
                <w:numId w:val="24"/>
              </w:numPr>
              <w:spacing w:after="0"/>
              <w:jc w:val="left"/>
              <w:rPr>
                <w:i/>
                <w:iCs/>
                <w:sz w:val="20"/>
                <w:szCs w:val="16"/>
              </w:rPr>
            </w:pPr>
            <w:r w:rsidRPr="005461DF">
              <w:rPr>
                <w:i/>
                <w:iCs/>
                <w:sz w:val="20"/>
                <w:szCs w:val="16"/>
              </w:rPr>
              <w:t>Digitale vaardigheden</w:t>
            </w:r>
          </w:p>
          <w:p w14:paraId="5FC739A3" w14:textId="77777777" w:rsidR="002929F5" w:rsidRPr="005461DF" w:rsidRDefault="002929F5" w:rsidP="00960C0B">
            <w:pPr>
              <w:spacing w:after="0"/>
              <w:jc w:val="left"/>
              <w:rPr>
                <w:i/>
                <w:iCs/>
                <w:sz w:val="20"/>
                <w:szCs w:val="16"/>
              </w:rPr>
            </w:pPr>
          </w:p>
        </w:tc>
        <w:tc>
          <w:tcPr>
            <w:tcW w:w="387" w:type="pct"/>
            <w:shd w:val="clear" w:color="auto" w:fill="auto"/>
          </w:tcPr>
          <w:p w14:paraId="78FB159A" w14:textId="77777777" w:rsidR="002929F5" w:rsidRPr="005461DF" w:rsidRDefault="002929F5" w:rsidP="00960C0B">
            <w:pPr>
              <w:spacing w:after="0"/>
              <w:jc w:val="left"/>
              <w:rPr>
                <w:i/>
                <w:sz w:val="20"/>
                <w:szCs w:val="20"/>
              </w:rPr>
            </w:pPr>
            <w:proofErr w:type="spellStart"/>
            <w:r w:rsidRPr="6FB34E9C">
              <w:rPr>
                <w:i/>
                <w:sz w:val="20"/>
                <w:szCs w:val="20"/>
              </w:rPr>
              <w:t>Odisee</w:t>
            </w:r>
            <w:proofErr w:type="spellEnd"/>
          </w:p>
        </w:tc>
        <w:tc>
          <w:tcPr>
            <w:tcW w:w="520" w:type="pct"/>
            <w:shd w:val="clear" w:color="auto" w:fill="auto"/>
          </w:tcPr>
          <w:p w14:paraId="5378AAA8" w14:textId="77777777" w:rsidR="002929F5" w:rsidRPr="005461DF" w:rsidRDefault="002929F5" w:rsidP="00960C0B">
            <w:pPr>
              <w:spacing w:after="0"/>
              <w:jc w:val="left"/>
              <w:rPr>
                <w:sz w:val="20"/>
                <w:szCs w:val="16"/>
              </w:rPr>
            </w:pPr>
            <w:r>
              <w:rPr>
                <w:sz w:val="20"/>
                <w:szCs w:val="16"/>
              </w:rPr>
              <w:t>8</w:t>
            </w:r>
          </w:p>
        </w:tc>
        <w:tc>
          <w:tcPr>
            <w:tcW w:w="1650" w:type="pct"/>
            <w:shd w:val="clear" w:color="auto" w:fill="auto"/>
          </w:tcPr>
          <w:p w14:paraId="5737D6A8" w14:textId="77777777" w:rsidR="002929F5" w:rsidRPr="005461DF" w:rsidRDefault="002929F5" w:rsidP="00960C0B">
            <w:pPr>
              <w:spacing w:after="0"/>
              <w:jc w:val="left"/>
              <w:rPr>
                <w:sz w:val="20"/>
                <w:szCs w:val="20"/>
              </w:rPr>
            </w:pPr>
            <w:r w:rsidRPr="6FB34E9C">
              <w:rPr>
                <w:sz w:val="20"/>
                <w:szCs w:val="20"/>
              </w:rPr>
              <w:t xml:space="preserve">Onderwijs (4): </w:t>
            </w:r>
            <w:proofErr w:type="spellStart"/>
            <w:r w:rsidRPr="6FB34E9C">
              <w:rPr>
                <w:sz w:val="20"/>
                <w:szCs w:val="20"/>
              </w:rPr>
              <w:t>Arteveldehogeschool</w:t>
            </w:r>
            <w:proofErr w:type="spellEnd"/>
            <w:r w:rsidRPr="6FB34E9C">
              <w:rPr>
                <w:sz w:val="20"/>
                <w:szCs w:val="20"/>
              </w:rPr>
              <w:t xml:space="preserve">, </w:t>
            </w:r>
            <w:proofErr w:type="spellStart"/>
            <w:r w:rsidRPr="6FB34E9C">
              <w:rPr>
                <w:sz w:val="20"/>
                <w:szCs w:val="20"/>
              </w:rPr>
              <w:t>Odisee</w:t>
            </w:r>
            <w:proofErr w:type="spellEnd"/>
            <w:r w:rsidRPr="6FB34E9C">
              <w:rPr>
                <w:sz w:val="20"/>
                <w:szCs w:val="20"/>
              </w:rPr>
              <w:t>, Erasmushogeschool, PXL</w:t>
            </w:r>
          </w:p>
          <w:p w14:paraId="1432CCE4" w14:textId="77777777" w:rsidR="002929F5" w:rsidRPr="005461DF" w:rsidRDefault="002929F5" w:rsidP="00960C0B">
            <w:pPr>
              <w:spacing w:after="0"/>
              <w:jc w:val="left"/>
              <w:rPr>
                <w:sz w:val="20"/>
                <w:szCs w:val="16"/>
              </w:rPr>
            </w:pPr>
            <w:r>
              <w:rPr>
                <w:sz w:val="20"/>
                <w:szCs w:val="16"/>
              </w:rPr>
              <w:t>Werk (3): BBOT, VIVO, Vorm DC</w:t>
            </w:r>
          </w:p>
          <w:p w14:paraId="7BEB02D8" w14:textId="77777777" w:rsidR="002929F5" w:rsidRPr="005461DF" w:rsidRDefault="002929F5" w:rsidP="00960C0B">
            <w:pPr>
              <w:spacing w:after="0"/>
              <w:jc w:val="left"/>
              <w:rPr>
                <w:sz w:val="20"/>
                <w:szCs w:val="16"/>
              </w:rPr>
            </w:pPr>
            <w:r w:rsidRPr="005461DF">
              <w:rPr>
                <w:sz w:val="20"/>
                <w:szCs w:val="16"/>
              </w:rPr>
              <w:t>Innovatie</w:t>
            </w:r>
            <w:r>
              <w:rPr>
                <w:sz w:val="20"/>
                <w:szCs w:val="16"/>
              </w:rPr>
              <w:t xml:space="preserve"> (1): IDEA</w:t>
            </w:r>
          </w:p>
        </w:tc>
        <w:tc>
          <w:tcPr>
            <w:tcW w:w="1719" w:type="pct"/>
            <w:shd w:val="clear" w:color="auto" w:fill="auto"/>
          </w:tcPr>
          <w:p w14:paraId="01D90545" w14:textId="77777777" w:rsidR="002929F5" w:rsidRPr="005461DF" w:rsidRDefault="002929F5" w:rsidP="00B751CD">
            <w:pPr>
              <w:pStyle w:val="Lijstalinea"/>
              <w:numPr>
                <w:ilvl w:val="0"/>
                <w:numId w:val="29"/>
              </w:numPr>
              <w:spacing w:before="0" w:after="0"/>
              <w:jc w:val="left"/>
              <w:rPr>
                <w:sz w:val="20"/>
                <w:szCs w:val="16"/>
              </w:rPr>
            </w:pPr>
            <w:r w:rsidRPr="005461DF">
              <w:rPr>
                <w:sz w:val="20"/>
                <w:szCs w:val="16"/>
              </w:rPr>
              <w:t>Digitale zorgcompetenties</w:t>
            </w:r>
          </w:p>
          <w:p w14:paraId="7DABD1A6" w14:textId="77777777" w:rsidR="002929F5" w:rsidRPr="005461DF" w:rsidRDefault="002929F5" w:rsidP="00B751CD">
            <w:pPr>
              <w:pStyle w:val="Lijstalinea"/>
              <w:numPr>
                <w:ilvl w:val="0"/>
                <w:numId w:val="29"/>
              </w:numPr>
              <w:spacing w:before="0" w:after="0"/>
              <w:jc w:val="left"/>
              <w:rPr>
                <w:sz w:val="20"/>
                <w:szCs w:val="16"/>
              </w:rPr>
            </w:pPr>
            <w:r w:rsidRPr="005461DF">
              <w:rPr>
                <w:sz w:val="20"/>
                <w:szCs w:val="16"/>
              </w:rPr>
              <w:t>Digitale vaardigheden niveau 4-5</w:t>
            </w:r>
          </w:p>
          <w:p w14:paraId="4396C63E" w14:textId="77777777" w:rsidR="002929F5" w:rsidRPr="005461DF" w:rsidRDefault="002929F5" w:rsidP="00B751CD">
            <w:pPr>
              <w:pStyle w:val="Lijstalinea"/>
              <w:numPr>
                <w:ilvl w:val="0"/>
                <w:numId w:val="29"/>
              </w:numPr>
              <w:spacing w:before="0" w:after="0"/>
              <w:jc w:val="left"/>
              <w:rPr>
                <w:sz w:val="20"/>
                <w:szCs w:val="16"/>
              </w:rPr>
            </w:pPr>
            <w:r w:rsidRPr="005461DF">
              <w:rPr>
                <w:sz w:val="20"/>
                <w:szCs w:val="16"/>
              </w:rPr>
              <w:t>Digitale vaardigheden niveau 6-7</w:t>
            </w:r>
          </w:p>
          <w:p w14:paraId="0A400986" w14:textId="77777777" w:rsidR="002929F5" w:rsidRPr="005461DF" w:rsidRDefault="002929F5" w:rsidP="00B751CD">
            <w:pPr>
              <w:pStyle w:val="Lijstalinea"/>
              <w:numPr>
                <w:ilvl w:val="0"/>
                <w:numId w:val="29"/>
              </w:numPr>
              <w:spacing w:before="0" w:after="0"/>
              <w:jc w:val="left"/>
              <w:rPr>
                <w:sz w:val="20"/>
                <w:szCs w:val="16"/>
              </w:rPr>
            </w:pPr>
            <w:r w:rsidRPr="005461DF">
              <w:rPr>
                <w:sz w:val="20"/>
                <w:szCs w:val="16"/>
              </w:rPr>
              <w:t>Digitale vaardigheden niveau EPD</w:t>
            </w:r>
          </w:p>
        </w:tc>
      </w:tr>
      <w:tr w:rsidR="002929F5" w:rsidRPr="005461DF" w14:paraId="19AA5645" w14:textId="77777777" w:rsidTr="00FA4EA1">
        <w:tc>
          <w:tcPr>
            <w:tcW w:w="723" w:type="pct"/>
            <w:shd w:val="clear" w:color="auto" w:fill="auto"/>
          </w:tcPr>
          <w:p w14:paraId="1140477E" w14:textId="77777777" w:rsidR="002929F5" w:rsidRPr="005461DF" w:rsidRDefault="002929F5" w:rsidP="00B751CD">
            <w:pPr>
              <w:pStyle w:val="Lijstalinea"/>
              <w:numPr>
                <w:ilvl w:val="0"/>
                <w:numId w:val="24"/>
              </w:numPr>
              <w:spacing w:after="0"/>
              <w:jc w:val="left"/>
              <w:rPr>
                <w:i/>
                <w:iCs/>
                <w:sz w:val="20"/>
                <w:szCs w:val="16"/>
              </w:rPr>
            </w:pPr>
            <w:r w:rsidRPr="005461DF">
              <w:rPr>
                <w:i/>
                <w:iCs/>
                <w:sz w:val="20"/>
                <w:szCs w:val="16"/>
              </w:rPr>
              <w:t>Technologie in de zorg</w:t>
            </w:r>
          </w:p>
          <w:p w14:paraId="6A037214" w14:textId="77777777" w:rsidR="002929F5" w:rsidRPr="005461DF" w:rsidRDefault="002929F5" w:rsidP="00960C0B">
            <w:pPr>
              <w:spacing w:after="0"/>
              <w:jc w:val="left"/>
              <w:rPr>
                <w:i/>
                <w:iCs/>
                <w:sz w:val="20"/>
                <w:szCs w:val="16"/>
              </w:rPr>
            </w:pPr>
          </w:p>
        </w:tc>
        <w:tc>
          <w:tcPr>
            <w:tcW w:w="387" w:type="pct"/>
            <w:shd w:val="clear" w:color="auto" w:fill="auto"/>
          </w:tcPr>
          <w:p w14:paraId="213C6A25" w14:textId="77777777" w:rsidR="002929F5" w:rsidRPr="005461DF" w:rsidRDefault="002929F5" w:rsidP="00960C0B">
            <w:pPr>
              <w:spacing w:after="0"/>
              <w:jc w:val="left"/>
              <w:rPr>
                <w:i/>
                <w:iCs/>
                <w:sz w:val="20"/>
                <w:szCs w:val="16"/>
              </w:rPr>
            </w:pPr>
            <w:r w:rsidRPr="005461DF">
              <w:rPr>
                <w:i/>
                <w:iCs/>
                <w:sz w:val="20"/>
                <w:szCs w:val="16"/>
              </w:rPr>
              <w:t>Erasmus</w:t>
            </w:r>
            <w:r>
              <w:rPr>
                <w:i/>
                <w:iCs/>
                <w:sz w:val="20"/>
                <w:szCs w:val="16"/>
              </w:rPr>
              <w:t>-</w:t>
            </w:r>
            <w:r w:rsidRPr="005461DF">
              <w:rPr>
                <w:i/>
                <w:iCs/>
                <w:sz w:val="20"/>
                <w:szCs w:val="16"/>
              </w:rPr>
              <w:t>hogeschool Brussel</w:t>
            </w:r>
          </w:p>
        </w:tc>
        <w:tc>
          <w:tcPr>
            <w:tcW w:w="520" w:type="pct"/>
            <w:shd w:val="clear" w:color="auto" w:fill="auto"/>
          </w:tcPr>
          <w:p w14:paraId="25C0D11B" w14:textId="77777777" w:rsidR="002929F5" w:rsidRPr="005461DF" w:rsidRDefault="002929F5" w:rsidP="00960C0B">
            <w:pPr>
              <w:spacing w:after="0"/>
              <w:jc w:val="left"/>
              <w:rPr>
                <w:sz w:val="20"/>
                <w:szCs w:val="16"/>
              </w:rPr>
            </w:pPr>
            <w:r>
              <w:rPr>
                <w:sz w:val="20"/>
                <w:szCs w:val="16"/>
              </w:rPr>
              <w:t>8</w:t>
            </w:r>
          </w:p>
        </w:tc>
        <w:tc>
          <w:tcPr>
            <w:tcW w:w="1650" w:type="pct"/>
            <w:shd w:val="clear" w:color="auto" w:fill="auto"/>
          </w:tcPr>
          <w:p w14:paraId="7122AD1B" w14:textId="77777777" w:rsidR="002929F5" w:rsidRPr="005461DF" w:rsidRDefault="002929F5" w:rsidP="00960C0B">
            <w:pPr>
              <w:spacing w:after="0"/>
              <w:jc w:val="left"/>
              <w:rPr>
                <w:sz w:val="20"/>
                <w:szCs w:val="20"/>
              </w:rPr>
            </w:pPr>
            <w:r w:rsidRPr="6FB34E9C">
              <w:rPr>
                <w:sz w:val="20"/>
                <w:szCs w:val="20"/>
              </w:rPr>
              <w:t xml:space="preserve">Onderwijs (5): </w:t>
            </w:r>
            <w:proofErr w:type="spellStart"/>
            <w:r w:rsidRPr="6FB34E9C">
              <w:rPr>
                <w:sz w:val="20"/>
                <w:szCs w:val="20"/>
              </w:rPr>
              <w:t>Odisee</w:t>
            </w:r>
            <w:proofErr w:type="spellEnd"/>
            <w:r w:rsidRPr="6FB34E9C">
              <w:rPr>
                <w:sz w:val="20"/>
                <w:szCs w:val="20"/>
              </w:rPr>
              <w:t>, Erasmushogeschool, PXL, RTC Antwerpen, Thomas More Kempen</w:t>
            </w:r>
          </w:p>
          <w:p w14:paraId="5A57DCC4" w14:textId="77777777" w:rsidR="002929F5" w:rsidRPr="00AA03D4" w:rsidRDefault="002929F5" w:rsidP="00960C0B">
            <w:pPr>
              <w:spacing w:after="0"/>
              <w:jc w:val="left"/>
              <w:rPr>
                <w:sz w:val="20"/>
                <w:szCs w:val="16"/>
                <w:lang w:val="en-US"/>
              </w:rPr>
            </w:pPr>
            <w:r>
              <w:rPr>
                <w:sz w:val="20"/>
                <w:szCs w:val="16"/>
                <w:lang w:val="en-US"/>
              </w:rPr>
              <w:t>Werk</w:t>
            </w:r>
            <w:r w:rsidRPr="00AA03D4">
              <w:rPr>
                <w:sz w:val="20"/>
                <w:szCs w:val="16"/>
                <w:lang w:val="en-US"/>
              </w:rPr>
              <w:t xml:space="preserve"> (1): BBOT</w:t>
            </w:r>
          </w:p>
          <w:p w14:paraId="77BD440F" w14:textId="77777777" w:rsidR="002929F5" w:rsidRPr="00AA03D4" w:rsidRDefault="002929F5" w:rsidP="00960C0B">
            <w:pPr>
              <w:spacing w:after="0"/>
              <w:jc w:val="left"/>
              <w:rPr>
                <w:sz w:val="20"/>
                <w:szCs w:val="16"/>
                <w:lang w:val="en-US"/>
              </w:rPr>
            </w:pPr>
            <w:proofErr w:type="spellStart"/>
            <w:r w:rsidRPr="00AA03D4">
              <w:rPr>
                <w:sz w:val="20"/>
                <w:szCs w:val="16"/>
                <w:lang w:val="en-US"/>
              </w:rPr>
              <w:t>Innovatie</w:t>
            </w:r>
            <w:proofErr w:type="spellEnd"/>
            <w:r w:rsidRPr="00AA03D4">
              <w:rPr>
                <w:sz w:val="20"/>
                <w:szCs w:val="16"/>
                <w:lang w:val="en-US"/>
              </w:rPr>
              <w:t xml:space="preserve"> (2): IDEA, KUL</w:t>
            </w:r>
          </w:p>
        </w:tc>
        <w:tc>
          <w:tcPr>
            <w:tcW w:w="1719" w:type="pct"/>
            <w:shd w:val="clear" w:color="auto" w:fill="auto"/>
          </w:tcPr>
          <w:p w14:paraId="32E8F321" w14:textId="77777777" w:rsidR="002929F5" w:rsidRPr="005461DF" w:rsidRDefault="002929F5" w:rsidP="00B751CD">
            <w:pPr>
              <w:pStyle w:val="Lijstalinea"/>
              <w:numPr>
                <w:ilvl w:val="0"/>
                <w:numId w:val="29"/>
              </w:numPr>
              <w:spacing w:before="0" w:after="0"/>
              <w:jc w:val="left"/>
              <w:rPr>
                <w:sz w:val="20"/>
                <w:szCs w:val="16"/>
              </w:rPr>
            </w:pPr>
            <w:r w:rsidRPr="005461DF">
              <w:rPr>
                <w:sz w:val="20"/>
                <w:szCs w:val="16"/>
              </w:rPr>
              <w:t>Introductie opkomende technologie in de zorg</w:t>
            </w:r>
          </w:p>
          <w:p w14:paraId="2DC4003F" w14:textId="77777777" w:rsidR="002929F5" w:rsidRPr="005461DF" w:rsidRDefault="002929F5" w:rsidP="00B751CD">
            <w:pPr>
              <w:pStyle w:val="Lijstalinea"/>
              <w:numPr>
                <w:ilvl w:val="0"/>
                <w:numId w:val="29"/>
              </w:numPr>
              <w:spacing w:before="0" w:after="0"/>
              <w:jc w:val="left"/>
              <w:rPr>
                <w:sz w:val="20"/>
                <w:szCs w:val="16"/>
              </w:rPr>
            </w:pPr>
            <w:r w:rsidRPr="005461DF">
              <w:rPr>
                <w:sz w:val="20"/>
                <w:szCs w:val="16"/>
              </w:rPr>
              <w:t>‘</w:t>
            </w:r>
            <w:proofErr w:type="spellStart"/>
            <w:r w:rsidRPr="005461DF">
              <w:rPr>
                <w:sz w:val="20"/>
                <w:szCs w:val="16"/>
              </w:rPr>
              <w:t>Assistive</w:t>
            </w:r>
            <w:proofErr w:type="spellEnd"/>
            <w:r w:rsidRPr="005461DF">
              <w:rPr>
                <w:sz w:val="20"/>
                <w:szCs w:val="16"/>
              </w:rPr>
              <w:t xml:space="preserve"> </w:t>
            </w:r>
            <w:proofErr w:type="spellStart"/>
            <w:r w:rsidRPr="005461DF">
              <w:rPr>
                <w:sz w:val="20"/>
                <w:szCs w:val="16"/>
              </w:rPr>
              <w:t>technology</w:t>
            </w:r>
            <w:proofErr w:type="spellEnd"/>
            <w:r w:rsidRPr="005461DF">
              <w:rPr>
                <w:sz w:val="20"/>
                <w:szCs w:val="16"/>
              </w:rPr>
              <w:t>’</w:t>
            </w:r>
          </w:p>
          <w:p w14:paraId="534A40C2" w14:textId="77777777" w:rsidR="002929F5" w:rsidRPr="005461DF" w:rsidRDefault="002929F5" w:rsidP="00B751CD">
            <w:pPr>
              <w:pStyle w:val="Lijstalinea"/>
              <w:numPr>
                <w:ilvl w:val="0"/>
                <w:numId w:val="29"/>
              </w:numPr>
              <w:spacing w:before="0" w:after="0"/>
              <w:jc w:val="left"/>
              <w:rPr>
                <w:sz w:val="20"/>
                <w:szCs w:val="16"/>
              </w:rPr>
            </w:pPr>
            <w:r w:rsidRPr="005461DF">
              <w:rPr>
                <w:sz w:val="20"/>
                <w:szCs w:val="16"/>
              </w:rPr>
              <w:t xml:space="preserve">De rol van XR als </w:t>
            </w:r>
            <w:proofErr w:type="spellStart"/>
            <w:r w:rsidRPr="005461DF">
              <w:rPr>
                <w:sz w:val="20"/>
                <w:szCs w:val="16"/>
              </w:rPr>
              <w:t>comfortverhogende</w:t>
            </w:r>
            <w:proofErr w:type="spellEnd"/>
            <w:r w:rsidRPr="005461DF">
              <w:rPr>
                <w:sz w:val="20"/>
                <w:szCs w:val="16"/>
              </w:rPr>
              <w:t xml:space="preserve"> tool</w:t>
            </w:r>
          </w:p>
          <w:p w14:paraId="62A34471" w14:textId="77777777" w:rsidR="002929F5" w:rsidRPr="005461DF" w:rsidRDefault="002929F5" w:rsidP="00B751CD">
            <w:pPr>
              <w:pStyle w:val="Lijstalinea"/>
              <w:numPr>
                <w:ilvl w:val="0"/>
                <w:numId w:val="29"/>
              </w:numPr>
              <w:spacing w:before="0" w:after="0"/>
              <w:jc w:val="left"/>
              <w:rPr>
                <w:sz w:val="20"/>
                <w:szCs w:val="16"/>
              </w:rPr>
            </w:pPr>
            <w:r w:rsidRPr="005461DF">
              <w:rPr>
                <w:sz w:val="20"/>
                <w:szCs w:val="16"/>
              </w:rPr>
              <w:t xml:space="preserve">3D </w:t>
            </w:r>
            <w:proofErr w:type="spellStart"/>
            <w:r w:rsidRPr="005461DF">
              <w:rPr>
                <w:sz w:val="20"/>
                <w:szCs w:val="16"/>
              </w:rPr>
              <w:t>modelling</w:t>
            </w:r>
            <w:proofErr w:type="spellEnd"/>
            <w:r w:rsidRPr="005461DF">
              <w:rPr>
                <w:sz w:val="20"/>
                <w:szCs w:val="16"/>
              </w:rPr>
              <w:t xml:space="preserve"> &amp; prototyping</w:t>
            </w:r>
          </w:p>
        </w:tc>
      </w:tr>
      <w:tr w:rsidR="002929F5" w:rsidRPr="005461DF" w14:paraId="6B987439" w14:textId="77777777" w:rsidTr="00FA4EA1">
        <w:tc>
          <w:tcPr>
            <w:tcW w:w="723" w:type="pct"/>
            <w:shd w:val="clear" w:color="auto" w:fill="auto"/>
          </w:tcPr>
          <w:p w14:paraId="36BC4279" w14:textId="77777777" w:rsidR="002929F5" w:rsidRPr="005461DF" w:rsidRDefault="002929F5" w:rsidP="00B751CD">
            <w:pPr>
              <w:pStyle w:val="Lijstalinea"/>
              <w:numPr>
                <w:ilvl w:val="0"/>
                <w:numId w:val="25"/>
              </w:numPr>
              <w:spacing w:after="0"/>
              <w:jc w:val="left"/>
              <w:rPr>
                <w:i/>
                <w:iCs/>
                <w:sz w:val="20"/>
                <w:szCs w:val="16"/>
              </w:rPr>
            </w:pPr>
            <w:r w:rsidRPr="005461DF">
              <w:rPr>
                <w:i/>
                <w:iCs/>
                <w:sz w:val="20"/>
                <w:szCs w:val="16"/>
              </w:rPr>
              <w:t>Psychosociale vaardigheden</w:t>
            </w:r>
          </w:p>
        </w:tc>
        <w:tc>
          <w:tcPr>
            <w:tcW w:w="387" w:type="pct"/>
            <w:shd w:val="clear" w:color="auto" w:fill="auto"/>
          </w:tcPr>
          <w:p w14:paraId="6F4EF8A4" w14:textId="77777777" w:rsidR="002929F5" w:rsidRPr="005461DF" w:rsidRDefault="002929F5" w:rsidP="00960C0B">
            <w:pPr>
              <w:spacing w:after="0"/>
              <w:jc w:val="left"/>
              <w:rPr>
                <w:i/>
                <w:iCs/>
                <w:sz w:val="20"/>
                <w:szCs w:val="16"/>
              </w:rPr>
            </w:pPr>
            <w:r w:rsidRPr="005461DF">
              <w:rPr>
                <w:i/>
                <w:iCs/>
                <w:sz w:val="20"/>
                <w:szCs w:val="16"/>
              </w:rPr>
              <w:t>KU Leuven</w:t>
            </w:r>
          </w:p>
        </w:tc>
        <w:tc>
          <w:tcPr>
            <w:tcW w:w="520" w:type="pct"/>
            <w:shd w:val="clear" w:color="auto" w:fill="auto"/>
          </w:tcPr>
          <w:p w14:paraId="43A59FDE" w14:textId="77777777" w:rsidR="002929F5" w:rsidRPr="005461DF" w:rsidRDefault="002929F5" w:rsidP="00960C0B">
            <w:pPr>
              <w:spacing w:after="0"/>
              <w:jc w:val="left"/>
              <w:rPr>
                <w:sz w:val="20"/>
                <w:szCs w:val="16"/>
              </w:rPr>
            </w:pPr>
            <w:r>
              <w:rPr>
                <w:sz w:val="20"/>
                <w:szCs w:val="16"/>
              </w:rPr>
              <w:t>6</w:t>
            </w:r>
          </w:p>
        </w:tc>
        <w:tc>
          <w:tcPr>
            <w:tcW w:w="1650" w:type="pct"/>
            <w:shd w:val="clear" w:color="auto" w:fill="auto"/>
          </w:tcPr>
          <w:p w14:paraId="43F2DDE4" w14:textId="77777777" w:rsidR="002929F5" w:rsidRPr="005461DF" w:rsidRDefault="002929F5" w:rsidP="00960C0B">
            <w:pPr>
              <w:spacing w:after="0"/>
              <w:jc w:val="left"/>
              <w:rPr>
                <w:sz w:val="20"/>
                <w:szCs w:val="20"/>
              </w:rPr>
            </w:pPr>
            <w:r w:rsidRPr="6FB34E9C">
              <w:rPr>
                <w:sz w:val="20"/>
                <w:szCs w:val="20"/>
              </w:rPr>
              <w:t xml:space="preserve">Onderwijs (3): </w:t>
            </w:r>
            <w:proofErr w:type="spellStart"/>
            <w:r w:rsidRPr="6FB34E9C">
              <w:rPr>
                <w:sz w:val="20"/>
                <w:szCs w:val="20"/>
              </w:rPr>
              <w:t>Arteveldehogeschool</w:t>
            </w:r>
            <w:proofErr w:type="spellEnd"/>
            <w:r w:rsidRPr="6FB34E9C">
              <w:rPr>
                <w:sz w:val="20"/>
                <w:szCs w:val="20"/>
              </w:rPr>
              <w:t xml:space="preserve">, </w:t>
            </w:r>
            <w:proofErr w:type="spellStart"/>
            <w:r w:rsidRPr="6FB34E9C">
              <w:rPr>
                <w:sz w:val="20"/>
                <w:szCs w:val="20"/>
              </w:rPr>
              <w:t>Odisee</w:t>
            </w:r>
            <w:proofErr w:type="spellEnd"/>
            <w:r w:rsidRPr="6FB34E9C">
              <w:rPr>
                <w:sz w:val="20"/>
                <w:szCs w:val="20"/>
              </w:rPr>
              <w:t>, UCLL</w:t>
            </w:r>
          </w:p>
          <w:p w14:paraId="5737504A" w14:textId="77777777" w:rsidR="002929F5" w:rsidRPr="005461DF" w:rsidRDefault="002929F5" w:rsidP="00960C0B">
            <w:pPr>
              <w:spacing w:after="0"/>
              <w:jc w:val="left"/>
              <w:rPr>
                <w:sz w:val="20"/>
                <w:szCs w:val="16"/>
              </w:rPr>
            </w:pPr>
            <w:r>
              <w:rPr>
                <w:sz w:val="20"/>
                <w:szCs w:val="16"/>
              </w:rPr>
              <w:t>Werk (2): Reset, VIVO</w:t>
            </w:r>
          </w:p>
          <w:p w14:paraId="00100645" w14:textId="77777777" w:rsidR="002929F5" w:rsidRPr="005461DF" w:rsidRDefault="002929F5" w:rsidP="00960C0B">
            <w:pPr>
              <w:spacing w:after="0"/>
              <w:jc w:val="left"/>
              <w:rPr>
                <w:sz w:val="20"/>
                <w:szCs w:val="16"/>
              </w:rPr>
            </w:pPr>
            <w:r w:rsidRPr="005461DF">
              <w:rPr>
                <w:sz w:val="20"/>
                <w:szCs w:val="16"/>
              </w:rPr>
              <w:t>Innovatie</w:t>
            </w:r>
            <w:r>
              <w:rPr>
                <w:sz w:val="20"/>
                <w:szCs w:val="16"/>
              </w:rPr>
              <w:t xml:space="preserve"> (1): KUL</w:t>
            </w:r>
          </w:p>
        </w:tc>
        <w:tc>
          <w:tcPr>
            <w:tcW w:w="1719" w:type="pct"/>
            <w:shd w:val="clear" w:color="auto" w:fill="auto"/>
          </w:tcPr>
          <w:p w14:paraId="01CD4150" w14:textId="77777777" w:rsidR="002929F5" w:rsidRPr="005461DF" w:rsidRDefault="002929F5" w:rsidP="00B751CD">
            <w:pPr>
              <w:pStyle w:val="Lijstalinea"/>
              <w:numPr>
                <w:ilvl w:val="0"/>
                <w:numId w:val="29"/>
              </w:numPr>
              <w:spacing w:before="0" w:after="0"/>
              <w:jc w:val="left"/>
              <w:rPr>
                <w:sz w:val="20"/>
                <w:szCs w:val="16"/>
              </w:rPr>
            </w:pPr>
            <w:r w:rsidRPr="005461DF">
              <w:rPr>
                <w:sz w:val="20"/>
                <w:szCs w:val="16"/>
              </w:rPr>
              <w:t>Veerkracht: sleutelen aan werk en leven</w:t>
            </w:r>
          </w:p>
          <w:p w14:paraId="3A4F4F0A" w14:textId="77777777" w:rsidR="002929F5" w:rsidRPr="005461DF" w:rsidRDefault="002929F5" w:rsidP="00B751CD">
            <w:pPr>
              <w:pStyle w:val="Lijstalinea"/>
              <w:numPr>
                <w:ilvl w:val="0"/>
                <w:numId w:val="29"/>
              </w:numPr>
              <w:spacing w:before="0" w:after="0"/>
              <w:jc w:val="left"/>
              <w:rPr>
                <w:sz w:val="20"/>
                <w:szCs w:val="16"/>
              </w:rPr>
            </w:pPr>
            <w:r w:rsidRPr="005461DF">
              <w:rPr>
                <w:sz w:val="20"/>
                <w:szCs w:val="16"/>
              </w:rPr>
              <w:t>Weerbaar omgaan met grensoverschrijdend gedrag</w:t>
            </w:r>
          </w:p>
          <w:p w14:paraId="0F9803E1" w14:textId="77777777" w:rsidR="002929F5" w:rsidRPr="005461DF" w:rsidRDefault="002929F5" w:rsidP="00B751CD">
            <w:pPr>
              <w:pStyle w:val="Lijstalinea"/>
              <w:numPr>
                <w:ilvl w:val="0"/>
                <w:numId w:val="29"/>
              </w:numPr>
              <w:spacing w:before="0" w:after="0"/>
              <w:jc w:val="left"/>
              <w:rPr>
                <w:sz w:val="20"/>
                <w:szCs w:val="16"/>
              </w:rPr>
            </w:pPr>
            <w:r w:rsidRPr="005461DF">
              <w:rPr>
                <w:sz w:val="20"/>
                <w:szCs w:val="16"/>
              </w:rPr>
              <w:t>Volwaardig partnerschap</w:t>
            </w:r>
          </w:p>
          <w:p w14:paraId="55D97673" w14:textId="77777777" w:rsidR="002929F5" w:rsidRPr="005461DF" w:rsidRDefault="002929F5" w:rsidP="00B751CD">
            <w:pPr>
              <w:pStyle w:val="Lijstalinea"/>
              <w:numPr>
                <w:ilvl w:val="0"/>
                <w:numId w:val="29"/>
              </w:numPr>
              <w:spacing w:before="0" w:after="0"/>
              <w:jc w:val="left"/>
              <w:rPr>
                <w:sz w:val="20"/>
                <w:szCs w:val="16"/>
              </w:rPr>
            </w:pPr>
            <w:r w:rsidRPr="005461DF">
              <w:rPr>
                <w:sz w:val="20"/>
                <w:szCs w:val="16"/>
              </w:rPr>
              <w:t>Changemakers</w:t>
            </w:r>
          </w:p>
        </w:tc>
      </w:tr>
    </w:tbl>
    <w:p w14:paraId="52AF8ED7" w14:textId="77777777" w:rsidR="002929F5" w:rsidRDefault="002929F5" w:rsidP="002929F5"/>
    <w:p w14:paraId="3407A9BE" w14:textId="77777777" w:rsidR="002929F5" w:rsidRDefault="002929F5" w:rsidP="002929F5">
      <w:pPr>
        <w:spacing w:after="160" w:line="259" w:lineRule="auto"/>
        <w:jc w:val="left"/>
      </w:pPr>
      <w:r>
        <w:br w:type="page"/>
      </w:r>
    </w:p>
    <w:tbl>
      <w:tblPr>
        <w:tblStyle w:val="Tabelraster"/>
        <w:tblW w:w="4860" w:type="pct"/>
        <w:tblBorders>
          <w:top w:val="single" w:sz="4" w:space="0" w:color="4AA9C7" w:themeColor="accent1"/>
          <w:left w:val="single" w:sz="4" w:space="0" w:color="4AA9C7" w:themeColor="accent1"/>
          <w:bottom w:val="single" w:sz="4" w:space="0" w:color="4AA9C7" w:themeColor="accent1"/>
          <w:right w:val="single" w:sz="4" w:space="0" w:color="4AA9C7" w:themeColor="accent1"/>
          <w:insideH w:val="single" w:sz="4" w:space="0" w:color="4AA9C7" w:themeColor="accent1"/>
          <w:insideV w:val="single" w:sz="4" w:space="0" w:color="4AA9C7" w:themeColor="accent1"/>
        </w:tblBorders>
        <w:tblLook w:val="04A0" w:firstRow="1" w:lastRow="0" w:firstColumn="1" w:lastColumn="0" w:noHBand="0" w:noVBand="1"/>
      </w:tblPr>
      <w:tblGrid>
        <w:gridCol w:w="2016"/>
        <w:gridCol w:w="1077"/>
        <w:gridCol w:w="1483"/>
        <w:gridCol w:w="4350"/>
        <w:gridCol w:w="4676"/>
      </w:tblGrid>
      <w:tr w:rsidR="002929F5" w:rsidRPr="00EF5CB1" w14:paraId="3FE29827" w14:textId="77777777" w:rsidTr="6FB34E9C">
        <w:tc>
          <w:tcPr>
            <w:tcW w:w="741" w:type="pct"/>
            <w:shd w:val="clear" w:color="auto" w:fill="4AA9C7" w:themeFill="accent4"/>
          </w:tcPr>
          <w:p w14:paraId="2507BD7C" w14:textId="77777777" w:rsidR="002929F5" w:rsidRPr="00EF5CB1" w:rsidRDefault="002929F5" w:rsidP="00960C0B">
            <w:pPr>
              <w:spacing w:after="0"/>
              <w:jc w:val="left"/>
              <w:rPr>
                <w:color w:val="FFFFFF" w:themeColor="background1"/>
                <w:sz w:val="20"/>
                <w:szCs w:val="16"/>
              </w:rPr>
            </w:pPr>
            <w:r w:rsidRPr="00EF5CB1">
              <w:rPr>
                <w:b/>
                <w:bCs/>
                <w:color w:val="FFFFFF" w:themeColor="background1"/>
                <w:sz w:val="20"/>
                <w:szCs w:val="16"/>
              </w:rPr>
              <w:lastRenderedPageBreak/>
              <w:t>Partnerschap</w:t>
            </w:r>
          </w:p>
        </w:tc>
        <w:tc>
          <w:tcPr>
            <w:tcW w:w="396" w:type="pct"/>
            <w:shd w:val="clear" w:color="auto" w:fill="4AA9C7" w:themeFill="accent4"/>
          </w:tcPr>
          <w:p w14:paraId="34FD0142" w14:textId="77777777" w:rsidR="002929F5" w:rsidRPr="00EF5CB1" w:rsidRDefault="002929F5" w:rsidP="00960C0B">
            <w:pPr>
              <w:spacing w:after="0"/>
              <w:jc w:val="left"/>
              <w:rPr>
                <w:color w:val="FFFFFF" w:themeColor="background1"/>
                <w:sz w:val="20"/>
                <w:szCs w:val="16"/>
              </w:rPr>
            </w:pPr>
            <w:r w:rsidRPr="00EF5CB1">
              <w:rPr>
                <w:b/>
                <w:bCs/>
                <w:color w:val="FFFFFF" w:themeColor="background1"/>
                <w:sz w:val="20"/>
                <w:szCs w:val="16"/>
              </w:rPr>
              <w:t>Promotor</w:t>
            </w:r>
          </w:p>
        </w:tc>
        <w:tc>
          <w:tcPr>
            <w:tcW w:w="545" w:type="pct"/>
            <w:shd w:val="clear" w:color="auto" w:fill="4AA9C7" w:themeFill="accent4"/>
          </w:tcPr>
          <w:p w14:paraId="69261831" w14:textId="77777777" w:rsidR="002929F5" w:rsidRPr="00EF5CB1" w:rsidRDefault="002929F5" w:rsidP="00960C0B">
            <w:pPr>
              <w:spacing w:after="0"/>
              <w:jc w:val="left"/>
              <w:rPr>
                <w:color w:val="FFFFFF" w:themeColor="background1"/>
                <w:sz w:val="20"/>
                <w:szCs w:val="16"/>
              </w:rPr>
            </w:pPr>
            <w:r w:rsidRPr="00EF5CB1">
              <w:rPr>
                <w:b/>
                <w:bCs/>
                <w:color w:val="FFFFFF" w:themeColor="background1"/>
                <w:sz w:val="20"/>
                <w:szCs w:val="16"/>
              </w:rPr>
              <w:t>Aantal partners</w:t>
            </w:r>
          </w:p>
        </w:tc>
        <w:tc>
          <w:tcPr>
            <w:tcW w:w="1599" w:type="pct"/>
            <w:shd w:val="clear" w:color="auto" w:fill="4AA9C7" w:themeFill="accent4"/>
          </w:tcPr>
          <w:p w14:paraId="757AFA1F" w14:textId="77777777" w:rsidR="002929F5" w:rsidRPr="00EF5CB1" w:rsidRDefault="002929F5" w:rsidP="00960C0B">
            <w:pPr>
              <w:spacing w:after="0"/>
              <w:jc w:val="left"/>
              <w:rPr>
                <w:color w:val="FFFFFF" w:themeColor="background1"/>
                <w:sz w:val="20"/>
                <w:szCs w:val="16"/>
              </w:rPr>
            </w:pPr>
            <w:r w:rsidRPr="00EF5CB1">
              <w:rPr>
                <w:b/>
                <w:bCs/>
                <w:color w:val="FFFFFF" w:themeColor="background1"/>
                <w:sz w:val="20"/>
                <w:szCs w:val="16"/>
              </w:rPr>
              <w:t>Type partners</w:t>
            </w:r>
          </w:p>
        </w:tc>
        <w:tc>
          <w:tcPr>
            <w:tcW w:w="1719" w:type="pct"/>
            <w:shd w:val="clear" w:color="auto" w:fill="4AA9C7" w:themeFill="accent4"/>
          </w:tcPr>
          <w:p w14:paraId="09DA6DCD" w14:textId="77777777" w:rsidR="002929F5" w:rsidRPr="00EF5CB1" w:rsidRDefault="002929F5" w:rsidP="00960C0B">
            <w:pPr>
              <w:spacing w:after="0"/>
              <w:jc w:val="left"/>
              <w:rPr>
                <w:color w:val="FFFFFF" w:themeColor="background1"/>
                <w:sz w:val="20"/>
                <w:szCs w:val="16"/>
              </w:rPr>
            </w:pPr>
            <w:r w:rsidRPr="00EF5CB1">
              <w:rPr>
                <w:b/>
                <w:bCs/>
                <w:color w:val="FFFFFF" w:themeColor="background1"/>
                <w:sz w:val="20"/>
                <w:szCs w:val="16"/>
              </w:rPr>
              <w:t>Output</w:t>
            </w:r>
          </w:p>
        </w:tc>
      </w:tr>
      <w:tr w:rsidR="002929F5" w:rsidRPr="005461DF" w14:paraId="0C7E130D" w14:textId="77777777" w:rsidTr="00FA4EA1">
        <w:tc>
          <w:tcPr>
            <w:tcW w:w="741" w:type="pct"/>
          </w:tcPr>
          <w:p w14:paraId="72F3F28C" w14:textId="77777777" w:rsidR="002929F5" w:rsidRPr="0062324A" w:rsidRDefault="002929F5" w:rsidP="00960C0B">
            <w:pPr>
              <w:spacing w:after="0"/>
              <w:jc w:val="left"/>
              <w:rPr>
                <w:b/>
                <w:bCs/>
                <w:sz w:val="20"/>
                <w:szCs w:val="16"/>
              </w:rPr>
            </w:pPr>
            <w:r w:rsidRPr="0062324A">
              <w:rPr>
                <w:b/>
                <w:bCs/>
                <w:sz w:val="20"/>
                <w:szCs w:val="16"/>
              </w:rPr>
              <w:t>Circulaire economie</w:t>
            </w:r>
          </w:p>
        </w:tc>
        <w:tc>
          <w:tcPr>
            <w:tcW w:w="396" w:type="pct"/>
          </w:tcPr>
          <w:p w14:paraId="13ACD1A9" w14:textId="77777777" w:rsidR="002929F5" w:rsidRPr="005461DF" w:rsidRDefault="002929F5" w:rsidP="00960C0B">
            <w:pPr>
              <w:spacing w:after="0"/>
              <w:jc w:val="left"/>
              <w:rPr>
                <w:sz w:val="20"/>
                <w:szCs w:val="20"/>
              </w:rPr>
            </w:pPr>
            <w:proofErr w:type="spellStart"/>
            <w:r w:rsidRPr="6FB34E9C">
              <w:rPr>
                <w:sz w:val="20"/>
                <w:szCs w:val="20"/>
              </w:rPr>
              <w:t>Clusta</w:t>
            </w:r>
            <w:proofErr w:type="spellEnd"/>
          </w:p>
        </w:tc>
        <w:tc>
          <w:tcPr>
            <w:tcW w:w="545" w:type="pct"/>
          </w:tcPr>
          <w:p w14:paraId="67F3E9FA" w14:textId="77777777" w:rsidR="002929F5" w:rsidRPr="005461DF" w:rsidRDefault="002929F5" w:rsidP="00960C0B">
            <w:pPr>
              <w:spacing w:after="0"/>
              <w:jc w:val="left"/>
              <w:rPr>
                <w:sz w:val="20"/>
                <w:szCs w:val="16"/>
              </w:rPr>
            </w:pPr>
            <w:r>
              <w:rPr>
                <w:sz w:val="20"/>
                <w:szCs w:val="16"/>
              </w:rPr>
              <w:t>6 (+ 2 klankbord)</w:t>
            </w:r>
          </w:p>
        </w:tc>
        <w:tc>
          <w:tcPr>
            <w:tcW w:w="1599" w:type="pct"/>
          </w:tcPr>
          <w:p w14:paraId="136414C2" w14:textId="77777777" w:rsidR="002929F5" w:rsidRDefault="002929F5" w:rsidP="00960C0B">
            <w:pPr>
              <w:spacing w:after="0"/>
              <w:jc w:val="left"/>
              <w:rPr>
                <w:sz w:val="20"/>
                <w:szCs w:val="20"/>
              </w:rPr>
            </w:pPr>
            <w:r w:rsidRPr="6FB34E9C">
              <w:rPr>
                <w:sz w:val="20"/>
                <w:szCs w:val="20"/>
              </w:rPr>
              <w:t xml:space="preserve">Onderwijs (1): </w:t>
            </w:r>
            <w:proofErr w:type="spellStart"/>
            <w:r w:rsidRPr="6FB34E9C">
              <w:rPr>
                <w:sz w:val="20"/>
                <w:szCs w:val="20"/>
              </w:rPr>
              <w:t>Arteveldehogeschool</w:t>
            </w:r>
            <w:proofErr w:type="spellEnd"/>
          </w:p>
          <w:p w14:paraId="017D1066" w14:textId="77777777" w:rsidR="002929F5" w:rsidRDefault="002929F5" w:rsidP="00960C0B">
            <w:pPr>
              <w:spacing w:after="0"/>
              <w:jc w:val="left"/>
              <w:rPr>
                <w:sz w:val="20"/>
                <w:szCs w:val="20"/>
              </w:rPr>
            </w:pPr>
            <w:r w:rsidRPr="6FB34E9C">
              <w:rPr>
                <w:sz w:val="20"/>
                <w:szCs w:val="20"/>
              </w:rPr>
              <w:t xml:space="preserve">Werk (3): </w:t>
            </w:r>
            <w:proofErr w:type="spellStart"/>
            <w:r w:rsidRPr="6FB34E9C">
              <w:rPr>
                <w:sz w:val="20"/>
                <w:szCs w:val="20"/>
              </w:rPr>
              <w:t>PlastIQ</w:t>
            </w:r>
            <w:proofErr w:type="spellEnd"/>
            <w:r w:rsidRPr="6FB34E9C">
              <w:rPr>
                <w:sz w:val="20"/>
                <w:szCs w:val="20"/>
              </w:rPr>
              <w:t xml:space="preserve">, </w:t>
            </w:r>
            <w:proofErr w:type="spellStart"/>
            <w:r w:rsidRPr="6FB34E9C">
              <w:rPr>
                <w:sz w:val="20"/>
                <w:szCs w:val="20"/>
              </w:rPr>
              <w:t>PaperPackSkills</w:t>
            </w:r>
            <w:proofErr w:type="spellEnd"/>
            <w:r w:rsidRPr="6FB34E9C">
              <w:rPr>
                <w:sz w:val="20"/>
                <w:szCs w:val="20"/>
              </w:rPr>
              <w:t xml:space="preserve">, </w:t>
            </w:r>
            <w:proofErr w:type="spellStart"/>
            <w:r w:rsidRPr="6FB34E9C">
              <w:rPr>
                <w:sz w:val="20"/>
                <w:szCs w:val="20"/>
              </w:rPr>
              <w:t>Clusta</w:t>
            </w:r>
            <w:proofErr w:type="spellEnd"/>
          </w:p>
          <w:p w14:paraId="35EADC31" w14:textId="77777777" w:rsidR="002929F5" w:rsidRPr="005461DF" w:rsidRDefault="002929F5" w:rsidP="00960C0B">
            <w:pPr>
              <w:spacing w:after="0"/>
              <w:jc w:val="left"/>
              <w:rPr>
                <w:sz w:val="20"/>
                <w:szCs w:val="20"/>
              </w:rPr>
            </w:pPr>
            <w:r w:rsidRPr="6FB34E9C">
              <w:rPr>
                <w:sz w:val="20"/>
                <w:szCs w:val="20"/>
              </w:rPr>
              <w:t xml:space="preserve">Innovatie (3): Werecircle, Universiteit Antwerpen, </w:t>
            </w:r>
            <w:proofErr w:type="spellStart"/>
            <w:r w:rsidRPr="6FB34E9C">
              <w:rPr>
                <w:sz w:val="20"/>
                <w:szCs w:val="20"/>
              </w:rPr>
              <w:t>Clusta</w:t>
            </w:r>
            <w:proofErr w:type="spellEnd"/>
          </w:p>
        </w:tc>
        <w:tc>
          <w:tcPr>
            <w:tcW w:w="1719" w:type="pct"/>
          </w:tcPr>
          <w:p w14:paraId="0E0E140E" w14:textId="77777777" w:rsidR="002929F5" w:rsidRPr="00F956C5" w:rsidRDefault="002929F5" w:rsidP="00960C0B">
            <w:pPr>
              <w:spacing w:after="0"/>
              <w:jc w:val="left"/>
              <w:rPr>
                <w:sz w:val="20"/>
                <w:szCs w:val="16"/>
              </w:rPr>
            </w:pPr>
          </w:p>
        </w:tc>
      </w:tr>
      <w:tr w:rsidR="002929F5" w:rsidRPr="005461DF" w14:paraId="6E2BAB90" w14:textId="77777777" w:rsidTr="00FA4EA1">
        <w:tc>
          <w:tcPr>
            <w:tcW w:w="741" w:type="pct"/>
          </w:tcPr>
          <w:p w14:paraId="5BAD8AF3" w14:textId="77777777" w:rsidR="002929F5" w:rsidRPr="005461DF" w:rsidRDefault="002929F5" w:rsidP="00B751CD">
            <w:pPr>
              <w:pStyle w:val="Lijstalinea"/>
              <w:numPr>
                <w:ilvl w:val="0"/>
                <w:numId w:val="31"/>
              </w:numPr>
              <w:spacing w:after="0"/>
              <w:jc w:val="left"/>
              <w:rPr>
                <w:sz w:val="20"/>
                <w:szCs w:val="16"/>
              </w:rPr>
            </w:pPr>
            <w:r w:rsidRPr="005461DF">
              <w:rPr>
                <w:i/>
                <w:iCs/>
                <w:sz w:val="20"/>
                <w:szCs w:val="16"/>
              </w:rPr>
              <w:t>Circulaire businessmodellen</w:t>
            </w:r>
          </w:p>
        </w:tc>
        <w:tc>
          <w:tcPr>
            <w:tcW w:w="396" w:type="pct"/>
          </w:tcPr>
          <w:p w14:paraId="2BB87315" w14:textId="77777777" w:rsidR="002929F5" w:rsidRPr="005461DF" w:rsidRDefault="002929F5" w:rsidP="00960C0B">
            <w:pPr>
              <w:spacing w:after="0"/>
              <w:jc w:val="left"/>
              <w:rPr>
                <w:sz w:val="20"/>
                <w:szCs w:val="16"/>
              </w:rPr>
            </w:pPr>
          </w:p>
        </w:tc>
        <w:tc>
          <w:tcPr>
            <w:tcW w:w="545" w:type="pct"/>
          </w:tcPr>
          <w:p w14:paraId="5E23A832" w14:textId="77777777" w:rsidR="002929F5" w:rsidRPr="005461DF" w:rsidRDefault="002929F5" w:rsidP="00960C0B">
            <w:pPr>
              <w:spacing w:after="0"/>
              <w:jc w:val="left"/>
              <w:rPr>
                <w:sz w:val="20"/>
                <w:szCs w:val="16"/>
              </w:rPr>
            </w:pPr>
            <w:r>
              <w:rPr>
                <w:sz w:val="20"/>
                <w:szCs w:val="16"/>
              </w:rPr>
              <w:t>2</w:t>
            </w:r>
          </w:p>
        </w:tc>
        <w:tc>
          <w:tcPr>
            <w:tcW w:w="1599" w:type="pct"/>
          </w:tcPr>
          <w:p w14:paraId="18F86F84" w14:textId="77777777" w:rsidR="002929F5" w:rsidRDefault="002929F5" w:rsidP="00960C0B">
            <w:pPr>
              <w:spacing w:after="0"/>
              <w:jc w:val="left"/>
              <w:rPr>
                <w:sz w:val="20"/>
                <w:szCs w:val="20"/>
              </w:rPr>
            </w:pPr>
            <w:r w:rsidRPr="6FB34E9C">
              <w:rPr>
                <w:sz w:val="20"/>
                <w:szCs w:val="20"/>
              </w:rPr>
              <w:t xml:space="preserve">Onderwijs (1): </w:t>
            </w:r>
            <w:proofErr w:type="spellStart"/>
            <w:r w:rsidRPr="6FB34E9C">
              <w:rPr>
                <w:sz w:val="20"/>
                <w:szCs w:val="20"/>
              </w:rPr>
              <w:t>Arteveldehogeschool</w:t>
            </w:r>
            <w:proofErr w:type="spellEnd"/>
          </w:p>
          <w:p w14:paraId="0DDADD45" w14:textId="77777777" w:rsidR="002929F5" w:rsidRDefault="002929F5" w:rsidP="00960C0B">
            <w:pPr>
              <w:spacing w:after="0"/>
              <w:jc w:val="left"/>
              <w:rPr>
                <w:sz w:val="20"/>
                <w:szCs w:val="20"/>
              </w:rPr>
            </w:pPr>
            <w:r w:rsidRPr="6FB34E9C">
              <w:rPr>
                <w:sz w:val="20"/>
                <w:szCs w:val="20"/>
              </w:rPr>
              <w:t>Werk (0)</w:t>
            </w:r>
            <w:proofErr w:type="gramStart"/>
            <w:r w:rsidRPr="6FB34E9C">
              <w:rPr>
                <w:sz w:val="20"/>
                <w:szCs w:val="20"/>
              </w:rPr>
              <w:t>: /</w:t>
            </w:r>
            <w:proofErr w:type="gramEnd"/>
          </w:p>
          <w:p w14:paraId="20674A07" w14:textId="77777777" w:rsidR="002929F5" w:rsidRPr="005461DF" w:rsidRDefault="002929F5" w:rsidP="00960C0B">
            <w:pPr>
              <w:spacing w:after="0"/>
              <w:jc w:val="left"/>
              <w:rPr>
                <w:sz w:val="20"/>
                <w:szCs w:val="16"/>
              </w:rPr>
            </w:pPr>
            <w:r>
              <w:rPr>
                <w:sz w:val="20"/>
                <w:szCs w:val="16"/>
              </w:rPr>
              <w:t>Innovatie (1): Werecircle</w:t>
            </w:r>
          </w:p>
        </w:tc>
        <w:tc>
          <w:tcPr>
            <w:tcW w:w="1719" w:type="pct"/>
          </w:tcPr>
          <w:p w14:paraId="358FBD98" w14:textId="77777777" w:rsidR="002929F5" w:rsidRPr="005461DF" w:rsidRDefault="002929F5" w:rsidP="00B751CD">
            <w:pPr>
              <w:pStyle w:val="Lijstalinea"/>
              <w:numPr>
                <w:ilvl w:val="0"/>
                <w:numId w:val="29"/>
              </w:numPr>
              <w:spacing w:after="0"/>
              <w:jc w:val="left"/>
              <w:rPr>
                <w:sz w:val="20"/>
                <w:szCs w:val="16"/>
              </w:rPr>
            </w:pPr>
            <w:r>
              <w:rPr>
                <w:sz w:val="20"/>
                <w:szCs w:val="16"/>
              </w:rPr>
              <w:t>Impact van circulaire economie op het businessmodel van mijn onderneming</w:t>
            </w:r>
          </w:p>
        </w:tc>
      </w:tr>
      <w:tr w:rsidR="002929F5" w:rsidRPr="005461DF" w14:paraId="7A4F4368" w14:textId="77777777" w:rsidTr="00FA4EA1">
        <w:tc>
          <w:tcPr>
            <w:tcW w:w="741" w:type="pct"/>
          </w:tcPr>
          <w:p w14:paraId="1C619851" w14:textId="77777777" w:rsidR="002929F5" w:rsidRPr="005461DF" w:rsidRDefault="002929F5" w:rsidP="00B751CD">
            <w:pPr>
              <w:pStyle w:val="Lijstalinea"/>
              <w:numPr>
                <w:ilvl w:val="0"/>
                <w:numId w:val="31"/>
              </w:numPr>
              <w:spacing w:after="0"/>
              <w:jc w:val="left"/>
              <w:rPr>
                <w:i/>
                <w:iCs/>
                <w:sz w:val="20"/>
                <w:szCs w:val="16"/>
              </w:rPr>
            </w:pPr>
            <w:r w:rsidRPr="005461DF">
              <w:rPr>
                <w:i/>
                <w:iCs/>
                <w:sz w:val="20"/>
                <w:szCs w:val="16"/>
              </w:rPr>
              <w:t>Levenscyclus-denken en materiaalselectie in de circulaire economie</w:t>
            </w:r>
          </w:p>
        </w:tc>
        <w:tc>
          <w:tcPr>
            <w:tcW w:w="396" w:type="pct"/>
          </w:tcPr>
          <w:p w14:paraId="671D2F91" w14:textId="77777777" w:rsidR="002929F5" w:rsidRPr="005461DF" w:rsidRDefault="002929F5" w:rsidP="00960C0B">
            <w:pPr>
              <w:spacing w:after="0"/>
              <w:jc w:val="left"/>
              <w:rPr>
                <w:sz w:val="20"/>
                <w:szCs w:val="16"/>
              </w:rPr>
            </w:pPr>
          </w:p>
        </w:tc>
        <w:tc>
          <w:tcPr>
            <w:tcW w:w="545" w:type="pct"/>
          </w:tcPr>
          <w:p w14:paraId="65B6CD34" w14:textId="77777777" w:rsidR="002929F5" w:rsidRPr="005461DF" w:rsidRDefault="002929F5" w:rsidP="00960C0B">
            <w:pPr>
              <w:spacing w:after="0"/>
              <w:jc w:val="left"/>
              <w:rPr>
                <w:sz w:val="20"/>
                <w:szCs w:val="16"/>
              </w:rPr>
            </w:pPr>
            <w:r>
              <w:rPr>
                <w:sz w:val="20"/>
                <w:szCs w:val="16"/>
              </w:rPr>
              <w:t>5</w:t>
            </w:r>
          </w:p>
        </w:tc>
        <w:tc>
          <w:tcPr>
            <w:tcW w:w="1599" w:type="pct"/>
          </w:tcPr>
          <w:p w14:paraId="30EB2393" w14:textId="77777777" w:rsidR="002929F5" w:rsidRDefault="002929F5" w:rsidP="00960C0B">
            <w:pPr>
              <w:spacing w:after="0"/>
              <w:jc w:val="left"/>
              <w:rPr>
                <w:sz w:val="20"/>
                <w:szCs w:val="20"/>
              </w:rPr>
            </w:pPr>
            <w:r w:rsidRPr="6FB34E9C">
              <w:rPr>
                <w:sz w:val="20"/>
                <w:szCs w:val="20"/>
              </w:rPr>
              <w:t>Onderwijs (0)</w:t>
            </w:r>
            <w:proofErr w:type="gramStart"/>
            <w:r w:rsidRPr="6FB34E9C">
              <w:rPr>
                <w:sz w:val="20"/>
                <w:szCs w:val="20"/>
              </w:rPr>
              <w:t>: /</w:t>
            </w:r>
            <w:proofErr w:type="gramEnd"/>
          </w:p>
          <w:p w14:paraId="47C09685" w14:textId="77777777" w:rsidR="002929F5" w:rsidRDefault="002929F5" w:rsidP="00960C0B">
            <w:pPr>
              <w:spacing w:after="0"/>
              <w:jc w:val="left"/>
              <w:rPr>
                <w:sz w:val="20"/>
                <w:szCs w:val="20"/>
              </w:rPr>
            </w:pPr>
            <w:r w:rsidRPr="6FB34E9C">
              <w:rPr>
                <w:sz w:val="20"/>
                <w:szCs w:val="20"/>
              </w:rPr>
              <w:t xml:space="preserve">Werk (2): </w:t>
            </w:r>
            <w:proofErr w:type="spellStart"/>
            <w:r w:rsidRPr="6FB34E9C">
              <w:rPr>
                <w:sz w:val="20"/>
                <w:szCs w:val="20"/>
              </w:rPr>
              <w:t>PlastIQ</w:t>
            </w:r>
            <w:proofErr w:type="spellEnd"/>
            <w:r w:rsidRPr="6FB34E9C">
              <w:rPr>
                <w:sz w:val="20"/>
                <w:szCs w:val="20"/>
              </w:rPr>
              <w:t xml:space="preserve">, </w:t>
            </w:r>
            <w:proofErr w:type="spellStart"/>
            <w:r w:rsidRPr="6FB34E9C">
              <w:rPr>
                <w:sz w:val="20"/>
                <w:szCs w:val="20"/>
              </w:rPr>
              <w:t>PaperPackSkills</w:t>
            </w:r>
            <w:proofErr w:type="spellEnd"/>
            <w:r w:rsidRPr="6FB34E9C">
              <w:rPr>
                <w:sz w:val="20"/>
                <w:szCs w:val="20"/>
              </w:rPr>
              <w:t xml:space="preserve">, </w:t>
            </w:r>
            <w:proofErr w:type="spellStart"/>
            <w:r w:rsidRPr="6FB34E9C">
              <w:rPr>
                <w:sz w:val="20"/>
                <w:szCs w:val="20"/>
              </w:rPr>
              <w:t>Clusta</w:t>
            </w:r>
            <w:proofErr w:type="spellEnd"/>
          </w:p>
          <w:p w14:paraId="425B372C" w14:textId="77777777" w:rsidR="002929F5" w:rsidRPr="005461DF" w:rsidRDefault="002929F5" w:rsidP="00960C0B">
            <w:pPr>
              <w:spacing w:after="0"/>
              <w:jc w:val="left"/>
              <w:rPr>
                <w:sz w:val="20"/>
                <w:szCs w:val="20"/>
              </w:rPr>
            </w:pPr>
            <w:r w:rsidRPr="6FB34E9C">
              <w:rPr>
                <w:sz w:val="20"/>
                <w:szCs w:val="20"/>
              </w:rPr>
              <w:t xml:space="preserve">Innovatie (3): Werecircle, Universiteit Antwerpen, </w:t>
            </w:r>
            <w:proofErr w:type="spellStart"/>
            <w:r w:rsidRPr="6FB34E9C">
              <w:rPr>
                <w:sz w:val="20"/>
                <w:szCs w:val="20"/>
              </w:rPr>
              <w:t>Clusta</w:t>
            </w:r>
            <w:proofErr w:type="spellEnd"/>
          </w:p>
        </w:tc>
        <w:tc>
          <w:tcPr>
            <w:tcW w:w="1719" w:type="pct"/>
          </w:tcPr>
          <w:p w14:paraId="40605812" w14:textId="77777777" w:rsidR="002929F5" w:rsidRDefault="002929F5" w:rsidP="00B751CD">
            <w:pPr>
              <w:pStyle w:val="Lijstalinea"/>
              <w:numPr>
                <w:ilvl w:val="0"/>
                <w:numId w:val="29"/>
              </w:numPr>
              <w:spacing w:before="0" w:after="0"/>
              <w:jc w:val="left"/>
              <w:rPr>
                <w:sz w:val="20"/>
                <w:szCs w:val="16"/>
              </w:rPr>
            </w:pPr>
            <w:r>
              <w:rPr>
                <w:sz w:val="20"/>
                <w:szCs w:val="16"/>
              </w:rPr>
              <w:t>Praktisch bekeken</w:t>
            </w:r>
          </w:p>
          <w:p w14:paraId="4B1F7026" w14:textId="77777777" w:rsidR="002929F5" w:rsidRDefault="002929F5" w:rsidP="00B751CD">
            <w:pPr>
              <w:pStyle w:val="Lijstalinea"/>
              <w:numPr>
                <w:ilvl w:val="0"/>
                <w:numId w:val="29"/>
              </w:numPr>
              <w:spacing w:before="0" w:after="0"/>
              <w:jc w:val="left"/>
              <w:rPr>
                <w:sz w:val="20"/>
                <w:szCs w:val="16"/>
              </w:rPr>
            </w:pPr>
            <w:r>
              <w:rPr>
                <w:sz w:val="20"/>
                <w:szCs w:val="16"/>
              </w:rPr>
              <w:t xml:space="preserve">Vanuit het oogpunt van </w:t>
            </w:r>
            <w:proofErr w:type="spellStart"/>
            <w:r>
              <w:rPr>
                <w:sz w:val="20"/>
                <w:szCs w:val="16"/>
              </w:rPr>
              <w:t>ecodesign</w:t>
            </w:r>
            <w:proofErr w:type="spellEnd"/>
            <w:r>
              <w:rPr>
                <w:sz w:val="20"/>
                <w:szCs w:val="16"/>
              </w:rPr>
              <w:t xml:space="preserve"> op de ontwerptafel – Metaalindustrie</w:t>
            </w:r>
          </w:p>
          <w:p w14:paraId="101E31D5" w14:textId="77777777" w:rsidR="002929F5" w:rsidRDefault="002929F5" w:rsidP="00B751CD">
            <w:pPr>
              <w:pStyle w:val="Lijstalinea"/>
              <w:numPr>
                <w:ilvl w:val="0"/>
                <w:numId w:val="29"/>
              </w:numPr>
              <w:spacing w:before="0" w:after="0"/>
              <w:jc w:val="left"/>
              <w:rPr>
                <w:sz w:val="20"/>
                <w:szCs w:val="16"/>
              </w:rPr>
            </w:pPr>
            <w:r>
              <w:rPr>
                <w:sz w:val="20"/>
                <w:szCs w:val="16"/>
              </w:rPr>
              <w:t>In een circulaire economie – Kunststofindustrie</w:t>
            </w:r>
          </w:p>
          <w:p w14:paraId="716A6B8D" w14:textId="77777777" w:rsidR="002929F5" w:rsidRPr="005461DF" w:rsidRDefault="002929F5" w:rsidP="00B751CD">
            <w:pPr>
              <w:pStyle w:val="Lijstalinea"/>
              <w:numPr>
                <w:ilvl w:val="0"/>
                <w:numId w:val="29"/>
              </w:numPr>
              <w:spacing w:before="0" w:after="0"/>
              <w:jc w:val="left"/>
              <w:rPr>
                <w:sz w:val="20"/>
                <w:szCs w:val="16"/>
              </w:rPr>
            </w:pPr>
            <w:r>
              <w:rPr>
                <w:sz w:val="20"/>
                <w:szCs w:val="16"/>
              </w:rPr>
              <w:t xml:space="preserve">Vanuit het oogpunt van </w:t>
            </w:r>
            <w:proofErr w:type="spellStart"/>
            <w:r>
              <w:rPr>
                <w:sz w:val="20"/>
                <w:szCs w:val="16"/>
              </w:rPr>
              <w:t>ecodesign</w:t>
            </w:r>
            <w:proofErr w:type="spellEnd"/>
            <w:r>
              <w:rPr>
                <w:sz w:val="20"/>
                <w:szCs w:val="16"/>
              </w:rPr>
              <w:t xml:space="preserve"> op de ontwerptafel – Papier- en kartonindustrie</w:t>
            </w:r>
          </w:p>
        </w:tc>
      </w:tr>
      <w:tr w:rsidR="002929F5" w:rsidRPr="005461DF" w14:paraId="77851E36" w14:textId="77777777" w:rsidTr="00FA4EA1">
        <w:tc>
          <w:tcPr>
            <w:tcW w:w="741" w:type="pct"/>
          </w:tcPr>
          <w:p w14:paraId="4DD9EDCF" w14:textId="77777777" w:rsidR="002929F5" w:rsidRPr="005461DF" w:rsidRDefault="002929F5" w:rsidP="00B751CD">
            <w:pPr>
              <w:pStyle w:val="Lijstalinea"/>
              <w:numPr>
                <w:ilvl w:val="0"/>
                <w:numId w:val="31"/>
              </w:numPr>
              <w:spacing w:after="0"/>
              <w:jc w:val="left"/>
              <w:rPr>
                <w:i/>
                <w:iCs/>
                <w:sz w:val="20"/>
                <w:szCs w:val="16"/>
              </w:rPr>
            </w:pPr>
            <w:r w:rsidRPr="005461DF">
              <w:rPr>
                <w:i/>
                <w:iCs/>
                <w:sz w:val="20"/>
                <w:szCs w:val="16"/>
              </w:rPr>
              <w:t>Rol van materialen in de circulaire economie</w:t>
            </w:r>
          </w:p>
        </w:tc>
        <w:tc>
          <w:tcPr>
            <w:tcW w:w="396" w:type="pct"/>
          </w:tcPr>
          <w:p w14:paraId="3C84EFF2" w14:textId="77777777" w:rsidR="002929F5" w:rsidRPr="005461DF" w:rsidRDefault="002929F5" w:rsidP="00960C0B">
            <w:pPr>
              <w:spacing w:after="0"/>
              <w:jc w:val="left"/>
              <w:rPr>
                <w:sz w:val="20"/>
                <w:szCs w:val="16"/>
              </w:rPr>
            </w:pPr>
          </w:p>
        </w:tc>
        <w:tc>
          <w:tcPr>
            <w:tcW w:w="545" w:type="pct"/>
          </w:tcPr>
          <w:p w14:paraId="52F5F745" w14:textId="77777777" w:rsidR="002929F5" w:rsidRPr="005461DF" w:rsidRDefault="002929F5" w:rsidP="00960C0B">
            <w:pPr>
              <w:spacing w:after="0"/>
              <w:jc w:val="left"/>
              <w:rPr>
                <w:sz w:val="20"/>
                <w:szCs w:val="16"/>
              </w:rPr>
            </w:pPr>
            <w:r>
              <w:rPr>
                <w:sz w:val="20"/>
                <w:szCs w:val="16"/>
              </w:rPr>
              <w:t>4</w:t>
            </w:r>
          </w:p>
        </w:tc>
        <w:tc>
          <w:tcPr>
            <w:tcW w:w="1599" w:type="pct"/>
          </w:tcPr>
          <w:p w14:paraId="411C0289" w14:textId="77777777" w:rsidR="002929F5" w:rsidRDefault="002929F5" w:rsidP="00960C0B">
            <w:pPr>
              <w:spacing w:after="0"/>
              <w:jc w:val="left"/>
              <w:rPr>
                <w:sz w:val="20"/>
                <w:szCs w:val="20"/>
              </w:rPr>
            </w:pPr>
            <w:r w:rsidRPr="6FB34E9C">
              <w:rPr>
                <w:sz w:val="20"/>
                <w:szCs w:val="20"/>
              </w:rPr>
              <w:t>Onderwijs (0)</w:t>
            </w:r>
            <w:proofErr w:type="gramStart"/>
            <w:r w:rsidRPr="6FB34E9C">
              <w:rPr>
                <w:sz w:val="20"/>
                <w:szCs w:val="20"/>
              </w:rPr>
              <w:t>: /</w:t>
            </w:r>
            <w:proofErr w:type="gramEnd"/>
          </w:p>
          <w:p w14:paraId="6A9A0DE5" w14:textId="77777777" w:rsidR="002929F5" w:rsidRDefault="002929F5" w:rsidP="00960C0B">
            <w:pPr>
              <w:spacing w:after="0"/>
              <w:jc w:val="left"/>
              <w:rPr>
                <w:sz w:val="20"/>
                <w:szCs w:val="20"/>
              </w:rPr>
            </w:pPr>
            <w:r w:rsidRPr="6FB34E9C">
              <w:rPr>
                <w:sz w:val="20"/>
                <w:szCs w:val="20"/>
              </w:rPr>
              <w:t xml:space="preserve">Werk (2): </w:t>
            </w:r>
            <w:proofErr w:type="spellStart"/>
            <w:r w:rsidRPr="6FB34E9C">
              <w:rPr>
                <w:sz w:val="20"/>
                <w:szCs w:val="20"/>
              </w:rPr>
              <w:t>PlastIQ</w:t>
            </w:r>
            <w:proofErr w:type="spellEnd"/>
            <w:r w:rsidRPr="6FB34E9C">
              <w:rPr>
                <w:sz w:val="20"/>
                <w:szCs w:val="20"/>
              </w:rPr>
              <w:t xml:space="preserve">, </w:t>
            </w:r>
            <w:proofErr w:type="spellStart"/>
            <w:r w:rsidRPr="6FB34E9C">
              <w:rPr>
                <w:sz w:val="20"/>
                <w:szCs w:val="20"/>
              </w:rPr>
              <w:t>Clusta</w:t>
            </w:r>
            <w:proofErr w:type="spellEnd"/>
          </w:p>
          <w:p w14:paraId="3313F903" w14:textId="77777777" w:rsidR="002929F5" w:rsidRPr="005461DF" w:rsidRDefault="002929F5" w:rsidP="00960C0B">
            <w:pPr>
              <w:spacing w:after="0"/>
              <w:jc w:val="left"/>
              <w:rPr>
                <w:sz w:val="20"/>
                <w:szCs w:val="20"/>
              </w:rPr>
            </w:pPr>
            <w:r w:rsidRPr="6FB34E9C">
              <w:rPr>
                <w:sz w:val="20"/>
                <w:szCs w:val="20"/>
              </w:rPr>
              <w:t xml:space="preserve">Innovatie (3): Werecircle, Universiteit Antwerpen, </w:t>
            </w:r>
            <w:proofErr w:type="spellStart"/>
            <w:r w:rsidRPr="6FB34E9C">
              <w:rPr>
                <w:sz w:val="20"/>
                <w:szCs w:val="20"/>
              </w:rPr>
              <w:t>Clusta</w:t>
            </w:r>
            <w:proofErr w:type="spellEnd"/>
          </w:p>
        </w:tc>
        <w:tc>
          <w:tcPr>
            <w:tcW w:w="1719" w:type="pct"/>
          </w:tcPr>
          <w:p w14:paraId="2044B45E" w14:textId="77777777" w:rsidR="002929F5" w:rsidRDefault="002929F5" w:rsidP="00B751CD">
            <w:pPr>
              <w:pStyle w:val="Lijstalinea"/>
              <w:numPr>
                <w:ilvl w:val="0"/>
                <w:numId w:val="29"/>
              </w:numPr>
              <w:spacing w:before="0" w:after="0"/>
              <w:jc w:val="left"/>
              <w:rPr>
                <w:sz w:val="20"/>
                <w:szCs w:val="16"/>
              </w:rPr>
            </w:pPr>
            <w:r>
              <w:rPr>
                <w:sz w:val="20"/>
                <w:szCs w:val="16"/>
              </w:rPr>
              <w:t>De rol van materialen op de werkvloer</w:t>
            </w:r>
          </w:p>
          <w:p w14:paraId="06C8508B" w14:textId="77777777" w:rsidR="002929F5" w:rsidRDefault="002929F5" w:rsidP="00B751CD">
            <w:pPr>
              <w:pStyle w:val="Lijstalinea"/>
              <w:numPr>
                <w:ilvl w:val="0"/>
                <w:numId w:val="29"/>
              </w:numPr>
              <w:spacing w:before="0" w:after="0"/>
              <w:jc w:val="left"/>
              <w:rPr>
                <w:sz w:val="20"/>
                <w:szCs w:val="16"/>
              </w:rPr>
            </w:pPr>
            <w:r>
              <w:rPr>
                <w:sz w:val="20"/>
                <w:szCs w:val="16"/>
              </w:rPr>
              <w:t xml:space="preserve">Materiaalherkenning </w:t>
            </w:r>
            <w:proofErr w:type="spellStart"/>
            <w:r>
              <w:rPr>
                <w:sz w:val="20"/>
                <w:szCs w:val="16"/>
              </w:rPr>
              <w:t>ifv</w:t>
            </w:r>
            <w:proofErr w:type="spellEnd"/>
            <w:r>
              <w:rPr>
                <w:sz w:val="20"/>
                <w:szCs w:val="16"/>
              </w:rPr>
              <w:t xml:space="preserve"> circulaire economie – Metaalindustrie</w:t>
            </w:r>
          </w:p>
          <w:p w14:paraId="4DC6A888" w14:textId="77777777" w:rsidR="002929F5" w:rsidRPr="005461DF" w:rsidRDefault="002929F5" w:rsidP="00B751CD">
            <w:pPr>
              <w:pStyle w:val="Lijstalinea"/>
              <w:numPr>
                <w:ilvl w:val="0"/>
                <w:numId w:val="29"/>
              </w:numPr>
              <w:spacing w:before="0" w:after="0"/>
              <w:jc w:val="left"/>
              <w:rPr>
                <w:sz w:val="20"/>
                <w:szCs w:val="16"/>
              </w:rPr>
            </w:pPr>
            <w:r>
              <w:rPr>
                <w:sz w:val="20"/>
                <w:szCs w:val="16"/>
              </w:rPr>
              <w:t xml:space="preserve">Materiaalherkenning </w:t>
            </w:r>
            <w:proofErr w:type="spellStart"/>
            <w:r>
              <w:rPr>
                <w:sz w:val="20"/>
                <w:szCs w:val="16"/>
              </w:rPr>
              <w:t>ifv</w:t>
            </w:r>
            <w:proofErr w:type="spellEnd"/>
            <w:r>
              <w:rPr>
                <w:sz w:val="20"/>
                <w:szCs w:val="16"/>
              </w:rPr>
              <w:t xml:space="preserve"> circulaire economie - </w:t>
            </w:r>
            <w:proofErr w:type="spellStart"/>
            <w:r>
              <w:rPr>
                <w:sz w:val="20"/>
                <w:szCs w:val="16"/>
              </w:rPr>
              <w:t>Kunstofindustrie</w:t>
            </w:r>
            <w:proofErr w:type="spellEnd"/>
          </w:p>
        </w:tc>
      </w:tr>
    </w:tbl>
    <w:p w14:paraId="48E4F846" w14:textId="77777777" w:rsidR="002929F5" w:rsidRDefault="002929F5" w:rsidP="002929F5">
      <w:pPr>
        <w:spacing w:after="160" w:line="259" w:lineRule="auto"/>
        <w:jc w:val="left"/>
      </w:pPr>
    </w:p>
    <w:p w14:paraId="13157C9C" w14:textId="77777777" w:rsidR="002929F5" w:rsidRDefault="002929F5" w:rsidP="002929F5">
      <w:pPr>
        <w:spacing w:after="160" w:line="259" w:lineRule="auto"/>
        <w:jc w:val="left"/>
      </w:pPr>
      <w:r>
        <w:br w:type="page"/>
      </w:r>
    </w:p>
    <w:tbl>
      <w:tblPr>
        <w:tblStyle w:val="Tabelraster"/>
        <w:tblW w:w="4860" w:type="pct"/>
        <w:tblBorders>
          <w:top w:val="single" w:sz="4" w:space="0" w:color="4AA9C7" w:themeColor="accent1"/>
          <w:left w:val="single" w:sz="4" w:space="0" w:color="4AA9C7" w:themeColor="accent1"/>
          <w:bottom w:val="single" w:sz="4" w:space="0" w:color="4AA9C7" w:themeColor="accent1"/>
          <w:right w:val="single" w:sz="4" w:space="0" w:color="4AA9C7" w:themeColor="accent1"/>
          <w:insideH w:val="single" w:sz="4" w:space="0" w:color="4AA9C7" w:themeColor="accent1"/>
          <w:insideV w:val="single" w:sz="4" w:space="0" w:color="4AA9C7" w:themeColor="accent1"/>
        </w:tblBorders>
        <w:tblLook w:val="04A0" w:firstRow="1" w:lastRow="0" w:firstColumn="1" w:lastColumn="0" w:noHBand="0" w:noVBand="1"/>
      </w:tblPr>
      <w:tblGrid>
        <w:gridCol w:w="2016"/>
        <w:gridCol w:w="1077"/>
        <w:gridCol w:w="1483"/>
        <w:gridCol w:w="4350"/>
        <w:gridCol w:w="4676"/>
      </w:tblGrid>
      <w:tr w:rsidR="002929F5" w:rsidRPr="005461DF" w14:paraId="686ED560" w14:textId="77777777" w:rsidTr="6FB34E9C">
        <w:tc>
          <w:tcPr>
            <w:tcW w:w="741" w:type="pct"/>
            <w:shd w:val="clear" w:color="auto" w:fill="4AA9C7" w:themeFill="accent4"/>
          </w:tcPr>
          <w:p w14:paraId="3A5A24B8" w14:textId="77777777" w:rsidR="002929F5" w:rsidRPr="0062324A" w:rsidRDefault="002929F5" w:rsidP="00960C0B">
            <w:pPr>
              <w:spacing w:after="0"/>
              <w:jc w:val="left"/>
              <w:rPr>
                <w:b/>
                <w:bCs/>
                <w:sz w:val="20"/>
                <w:szCs w:val="16"/>
              </w:rPr>
            </w:pPr>
            <w:r w:rsidRPr="00C5020D">
              <w:rPr>
                <w:b/>
                <w:bCs/>
                <w:color w:val="FFFFFF" w:themeColor="background1"/>
                <w:sz w:val="20"/>
                <w:szCs w:val="16"/>
              </w:rPr>
              <w:lastRenderedPageBreak/>
              <w:t>Partnerschap</w:t>
            </w:r>
          </w:p>
        </w:tc>
        <w:tc>
          <w:tcPr>
            <w:tcW w:w="396" w:type="pct"/>
            <w:shd w:val="clear" w:color="auto" w:fill="4AA9C7" w:themeFill="accent4"/>
          </w:tcPr>
          <w:p w14:paraId="2F3F7B97" w14:textId="77777777" w:rsidR="002929F5" w:rsidRDefault="002929F5" w:rsidP="00960C0B">
            <w:pPr>
              <w:spacing w:after="0"/>
              <w:jc w:val="left"/>
              <w:rPr>
                <w:sz w:val="20"/>
                <w:szCs w:val="16"/>
              </w:rPr>
            </w:pPr>
            <w:r w:rsidRPr="00C5020D">
              <w:rPr>
                <w:b/>
                <w:bCs/>
                <w:color w:val="FFFFFF" w:themeColor="background1"/>
                <w:sz w:val="20"/>
                <w:szCs w:val="16"/>
              </w:rPr>
              <w:t>Promotor</w:t>
            </w:r>
          </w:p>
        </w:tc>
        <w:tc>
          <w:tcPr>
            <w:tcW w:w="545" w:type="pct"/>
            <w:shd w:val="clear" w:color="auto" w:fill="4AA9C7" w:themeFill="accent4"/>
          </w:tcPr>
          <w:p w14:paraId="3175140B" w14:textId="77777777" w:rsidR="002929F5" w:rsidRDefault="002929F5" w:rsidP="00960C0B">
            <w:pPr>
              <w:spacing w:after="0"/>
              <w:jc w:val="left"/>
              <w:rPr>
                <w:sz w:val="20"/>
                <w:szCs w:val="16"/>
              </w:rPr>
            </w:pPr>
            <w:r w:rsidRPr="00C5020D">
              <w:rPr>
                <w:b/>
                <w:bCs/>
                <w:color w:val="FFFFFF" w:themeColor="background1"/>
                <w:sz w:val="20"/>
                <w:szCs w:val="16"/>
              </w:rPr>
              <w:t>Aantal partners</w:t>
            </w:r>
          </w:p>
        </w:tc>
        <w:tc>
          <w:tcPr>
            <w:tcW w:w="1599" w:type="pct"/>
            <w:shd w:val="clear" w:color="auto" w:fill="4AA9C7" w:themeFill="accent4"/>
          </w:tcPr>
          <w:p w14:paraId="738EA8B5" w14:textId="77777777" w:rsidR="002929F5" w:rsidRDefault="002929F5" w:rsidP="00960C0B">
            <w:pPr>
              <w:spacing w:after="0"/>
              <w:jc w:val="left"/>
              <w:rPr>
                <w:sz w:val="20"/>
                <w:szCs w:val="16"/>
              </w:rPr>
            </w:pPr>
            <w:r w:rsidRPr="00C5020D">
              <w:rPr>
                <w:b/>
                <w:bCs/>
                <w:color w:val="FFFFFF" w:themeColor="background1"/>
                <w:sz w:val="20"/>
                <w:szCs w:val="16"/>
              </w:rPr>
              <w:t>Type partners</w:t>
            </w:r>
          </w:p>
        </w:tc>
        <w:tc>
          <w:tcPr>
            <w:tcW w:w="1719" w:type="pct"/>
            <w:shd w:val="clear" w:color="auto" w:fill="4AA9C7" w:themeFill="accent4"/>
          </w:tcPr>
          <w:p w14:paraId="42EB293B" w14:textId="77777777" w:rsidR="002929F5" w:rsidRDefault="002929F5" w:rsidP="00960C0B">
            <w:pPr>
              <w:spacing w:after="0"/>
              <w:jc w:val="left"/>
              <w:rPr>
                <w:sz w:val="20"/>
                <w:szCs w:val="16"/>
              </w:rPr>
            </w:pPr>
            <w:r w:rsidRPr="00C5020D">
              <w:rPr>
                <w:b/>
                <w:bCs/>
                <w:color w:val="FFFFFF" w:themeColor="background1"/>
                <w:sz w:val="20"/>
                <w:szCs w:val="16"/>
              </w:rPr>
              <w:t>Output</w:t>
            </w:r>
          </w:p>
        </w:tc>
      </w:tr>
      <w:tr w:rsidR="002929F5" w:rsidRPr="005461DF" w14:paraId="28B05F43" w14:textId="77777777" w:rsidTr="00FA4EA1">
        <w:tc>
          <w:tcPr>
            <w:tcW w:w="741" w:type="pct"/>
            <w:shd w:val="clear" w:color="auto" w:fill="auto"/>
          </w:tcPr>
          <w:p w14:paraId="7EFCBED4" w14:textId="77777777" w:rsidR="002929F5" w:rsidRPr="0062324A" w:rsidRDefault="002929F5" w:rsidP="00960C0B">
            <w:pPr>
              <w:spacing w:after="0"/>
              <w:jc w:val="left"/>
              <w:rPr>
                <w:b/>
                <w:bCs/>
                <w:sz w:val="20"/>
                <w:szCs w:val="16"/>
              </w:rPr>
            </w:pPr>
            <w:r w:rsidRPr="0062324A">
              <w:rPr>
                <w:b/>
                <w:bCs/>
                <w:sz w:val="20"/>
                <w:szCs w:val="16"/>
              </w:rPr>
              <w:t>Drones</w:t>
            </w:r>
          </w:p>
        </w:tc>
        <w:tc>
          <w:tcPr>
            <w:tcW w:w="396" w:type="pct"/>
            <w:shd w:val="clear" w:color="auto" w:fill="auto"/>
          </w:tcPr>
          <w:p w14:paraId="4131CDFE" w14:textId="77777777" w:rsidR="002929F5" w:rsidRPr="005461DF" w:rsidRDefault="002929F5" w:rsidP="00960C0B">
            <w:pPr>
              <w:spacing w:after="0"/>
              <w:jc w:val="left"/>
              <w:rPr>
                <w:sz w:val="20"/>
                <w:szCs w:val="16"/>
              </w:rPr>
            </w:pPr>
            <w:r>
              <w:rPr>
                <w:sz w:val="20"/>
                <w:szCs w:val="16"/>
              </w:rPr>
              <w:t>Noordzee Drones</w:t>
            </w:r>
          </w:p>
        </w:tc>
        <w:tc>
          <w:tcPr>
            <w:tcW w:w="545" w:type="pct"/>
            <w:shd w:val="clear" w:color="auto" w:fill="auto"/>
          </w:tcPr>
          <w:p w14:paraId="2EB8503B" w14:textId="77777777" w:rsidR="002929F5" w:rsidRPr="005461DF" w:rsidRDefault="002929F5" w:rsidP="00960C0B">
            <w:pPr>
              <w:spacing w:after="0"/>
              <w:jc w:val="left"/>
              <w:rPr>
                <w:sz w:val="20"/>
                <w:szCs w:val="16"/>
              </w:rPr>
            </w:pPr>
            <w:r>
              <w:rPr>
                <w:sz w:val="20"/>
                <w:szCs w:val="16"/>
              </w:rPr>
              <w:t>13 + klankbordgroep (31)</w:t>
            </w:r>
          </w:p>
        </w:tc>
        <w:tc>
          <w:tcPr>
            <w:tcW w:w="1599" w:type="pct"/>
            <w:shd w:val="clear" w:color="auto" w:fill="auto"/>
          </w:tcPr>
          <w:p w14:paraId="6FEAC1CB" w14:textId="77777777" w:rsidR="002929F5" w:rsidRDefault="002929F5" w:rsidP="00960C0B">
            <w:pPr>
              <w:spacing w:after="0"/>
              <w:jc w:val="left"/>
              <w:rPr>
                <w:sz w:val="20"/>
                <w:szCs w:val="20"/>
              </w:rPr>
            </w:pPr>
            <w:proofErr w:type="gramStart"/>
            <w:r w:rsidRPr="6FB34E9C">
              <w:rPr>
                <w:sz w:val="20"/>
                <w:szCs w:val="20"/>
              </w:rPr>
              <w:t>Onderwijs(</w:t>
            </w:r>
            <w:proofErr w:type="gramEnd"/>
            <w:r w:rsidRPr="6FB34E9C">
              <w:rPr>
                <w:sz w:val="20"/>
                <w:szCs w:val="20"/>
              </w:rPr>
              <w:t>3): Noordzee Drones, IMEC, VTI Roeselare</w:t>
            </w:r>
          </w:p>
          <w:p w14:paraId="1C198B33" w14:textId="77777777" w:rsidR="002929F5" w:rsidRPr="00F5360D" w:rsidRDefault="002929F5" w:rsidP="00960C0B">
            <w:pPr>
              <w:spacing w:after="0"/>
              <w:jc w:val="left"/>
              <w:rPr>
                <w:sz w:val="20"/>
                <w:szCs w:val="16"/>
                <w:lang w:val="en-US"/>
              </w:rPr>
            </w:pPr>
            <w:r w:rsidRPr="00F5360D">
              <w:rPr>
                <w:sz w:val="20"/>
                <w:szCs w:val="16"/>
                <w:lang w:val="en-US"/>
              </w:rPr>
              <w:t xml:space="preserve">Werk (5): Belgian Drone Federation, </w:t>
            </w:r>
            <w:proofErr w:type="spellStart"/>
            <w:r w:rsidRPr="00F5360D">
              <w:rPr>
                <w:sz w:val="20"/>
                <w:szCs w:val="16"/>
                <w:lang w:val="en-US"/>
              </w:rPr>
              <w:t>Constructiv</w:t>
            </w:r>
            <w:proofErr w:type="spellEnd"/>
            <w:r w:rsidRPr="00F5360D">
              <w:rPr>
                <w:sz w:val="20"/>
                <w:szCs w:val="16"/>
                <w:lang w:val="en-US"/>
              </w:rPr>
              <w:t xml:space="preserve">, </w:t>
            </w:r>
            <w:proofErr w:type="spellStart"/>
            <w:r w:rsidRPr="00F5360D">
              <w:rPr>
                <w:sz w:val="20"/>
                <w:szCs w:val="16"/>
                <w:lang w:val="en-US"/>
              </w:rPr>
              <w:t>Bouwunie</w:t>
            </w:r>
            <w:proofErr w:type="spellEnd"/>
            <w:r w:rsidRPr="00F5360D">
              <w:rPr>
                <w:sz w:val="20"/>
                <w:szCs w:val="16"/>
                <w:lang w:val="en-US"/>
              </w:rPr>
              <w:t xml:space="preserve">, </w:t>
            </w:r>
            <w:proofErr w:type="spellStart"/>
            <w:r w:rsidRPr="00F5360D">
              <w:rPr>
                <w:sz w:val="20"/>
                <w:szCs w:val="16"/>
                <w:lang w:val="en-US"/>
              </w:rPr>
              <w:t>Embuild</w:t>
            </w:r>
            <w:proofErr w:type="spellEnd"/>
            <w:r w:rsidRPr="00F5360D">
              <w:rPr>
                <w:sz w:val="20"/>
                <w:szCs w:val="16"/>
                <w:lang w:val="en-US"/>
              </w:rPr>
              <w:t xml:space="preserve">; </w:t>
            </w:r>
            <w:proofErr w:type="spellStart"/>
            <w:r w:rsidRPr="00F5360D">
              <w:rPr>
                <w:sz w:val="20"/>
                <w:szCs w:val="16"/>
                <w:lang w:val="en-US"/>
              </w:rPr>
              <w:t>Diverscity</w:t>
            </w:r>
            <w:proofErr w:type="spellEnd"/>
          </w:p>
          <w:p w14:paraId="1AFDE026" w14:textId="77777777" w:rsidR="002929F5" w:rsidRPr="005461DF" w:rsidRDefault="002929F5" w:rsidP="00960C0B">
            <w:pPr>
              <w:spacing w:after="0"/>
              <w:jc w:val="left"/>
              <w:rPr>
                <w:sz w:val="20"/>
                <w:szCs w:val="20"/>
              </w:rPr>
            </w:pPr>
            <w:r w:rsidRPr="6FB34E9C">
              <w:rPr>
                <w:sz w:val="20"/>
                <w:szCs w:val="20"/>
              </w:rPr>
              <w:t xml:space="preserve">Innovatie (4): ILVO, </w:t>
            </w:r>
            <w:proofErr w:type="spellStart"/>
            <w:r w:rsidRPr="6FB34E9C">
              <w:rPr>
                <w:sz w:val="20"/>
                <w:szCs w:val="20"/>
              </w:rPr>
              <w:t>Buildwise</w:t>
            </w:r>
            <w:proofErr w:type="spellEnd"/>
            <w:r w:rsidRPr="6FB34E9C">
              <w:rPr>
                <w:sz w:val="20"/>
                <w:szCs w:val="20"/>
              </w:rPr>
              <w:t>, IMEC, De Blauwe Cluster</w:t>
            </w:r>
          </w:p>
        </w:tc>
        <w:tc>
          <w:tcPr>
            <w:tcW w:w="1719" w:type="pct"/>
            <w:shd w:val="clear" w:color="auto" w:fill="auto"/>
          </w:tcPr>
          <w:p w14:paraId="188CC343" w14:textId="77777777" w:rsidR="002929F5" w:rsidRPr="007301C6" w:rsidRDefault="002929F5" w:rsidP="00960C0B">
            <w:pPr>
              <w:spacing w:after="0"/>
              <w:jc w:val="left"/>
              <w:rPr>
                <w:sz w:val="20"/>
                <w:szCs w:val="16"/>
              </w:rPr>
            </w:pPr>
            <w:r>
              <w:rPr>
                <w:sz w:val="20"/>
                <w:szCs w:val="16"/>
              </w:rPr>
              <w:t>5 opleidingen</w:t>
            </w:r>
          </w:p>
        </w:tc>
      </w:tr>
      <w:tr w:rsidR="002929F5" w:rsidRPr="005461DF" w14:paraId="320E8DB8" w14:textId="77777777" w:rsidTr="00FA4EA1">
        <w:tc>
          <w:tcPr>
            <w:tcW w:w="741" w:type="pct"/>
            <w:shd w:val="clear" w:color="auto" w:fill="auto"/>
          </w:tcPr>
          <w:p w14:paraId="11434983" w14:textId="77777777" w:rsidR="002929F5" w:rsidRDefault="002929F5" w:rsidP="00B751CD">
            <w:pPr>
              <w:pStyle w:val="Lijstalinea"/>
              <w:numPr>
                <w:ilvl w:val="0"/>
                <w:numId w:val="31"/>
              </w:numPr>
              <w:spacing w:after="0"/>
              <w:jc w:val="left"/>
              <w:rPr>
                <w:i/>
                <w:iCs/>
                <w:sz w:val="20"/>
                <w:szCs w:val="16"/>
              </w:rPr>
            </w:pPr>
            <w:r>
              <w:rPr>
                <w:i/>
                <w:iCs/>
                <w:sz w:val="20"/>
                <w:szCs w:val="16"/>
              </w:rPr>
              <w:t>Piloot-expertise</w:t>
            </w:r>
          </w:p>
          <w:p w14:paraId="5D67D498" w14:textId="77777777" w:rsidR="002929F5" w:rsidRPr="0051260B" w:rsidRDefault="002929F5" w:rsidP="00960C0B">
            <w:pPr>
              <w:spacing w:after="0"/>
              <w:jc w:val="left"/>
              <w:rPr>
                <w:sz w:val="20"/>
                <w:szCs w:val="16"/>
              </w:rPr>
            </w:pPr>
          </w:p>
        </w:tc>
        <w:tc>
          <w:tcPr>
            <w:tcW w:w="396" w:type="pct"/>
            <w:shd w:val="clear" w:color="auto" w:fill="auto"/>
          </w:tcPr>
          <w:p w14:paraId="7353B949" w14:textId="77777777" w:rsidR="002929F5" w:rsidRPr="00B9064D" w:rsidRDefault="002929F5" w:rsidP="00960C0B">
            <w:pPr>
              <w:spacing w:after="0"/>
              <w:jc w:val="left"/>
              <w:rPr>
                <w:i/>
                <w:iCs/>
                <w:sz w:val="20"/>
                <w:szCs w:val="16"/>
              </w:rPr>
            </w:pPr>
            <w:r>
              <w:rPr>
                <w:i/>
                <w:iCs/>
                <w:sz w:val="20"/>
                <w:szCs w:val="16"/>
              </w:rPr>
              <w:t>Noordzee Drones</w:t>
            </w:r>
          </w:p>
        </w:tc>
        <w:tc>
          <w:tcPr>
            <w:tcW w:w="545" w:type="pct"/>
            <w:shd w:val="clear" w:color="auto" w:fill="auto"/>
          </w:tcPr>
          <w:p w14:paraId="6DF81F33" w14:textId="77777777" w:rsidR="002929F5" w:rsidRPr="005461DF" w:rsidRDefault="002929F5" w:rsidP="00960C0B">
            <w:pPr>
              <w:spacing w:after="0"/>
              <w:jc w:val="left"/>
              <w:rPr>
                <w:sz w:val="20"/>
                <w:szCs w:val="16"/>
              </w:rPr>
            </w:pPr>
            <w:r>
              <w:rPr>
                <w:sz w:val="20"/>
                <w:szCs w:val="16"/>
              </w:rPr>
              <w:t xml:space="preserve">8 </w:t>
            </w:r>
          </w:p>
        </w:tc>
        <w:tc>
          <w:tcPr>
            <w:tcW w:w="1599" w:type="pct"/>
            <w:shd w:val="clear" w:color="auto" w:fill="auto"/>
          </w:tcPr>
          <w:p w14:paraId="62D1E721" w14:textId="77777777" w:rsidR="002929F5" w:rsidRDefault="002929F5" w:rsidP="00960C0B">
            <w:pPr>
              <w:spacing w:after="0"/>
              <w:jc w:val="left"/>
              <w:rPr>
                <w:sz w:val="20"/>
                <w:szCs w:val="16"/>
              </w:rPr>
            </w:pPr>
            <w:r>
              <w:rPr>
                <w:sz w:val="20"/>
                <w:szCs w:val="16"/>
              </w:rPr>
              <w:t>Onderwijs (2): Noordzee Drones, IMEC</w:t>
            </w:r>
          </w:p>
          <w:p w14:paraId="299CC3B7" w14:textId="77777777" w:rsidR="002929F5" w:rsidRPr="00AA03D4" w:rsidRDefault="002929F5" w:rsidP="00960C0B">
            <w:pPr>
              <w:spacing w:after="0"/>
              <w:jc w:val="left"/>
              <w:rPr>
                <w:sz w:val="20"/>
                <w:szCs w:val="16"/>
                <w:lang w:val="en-US"/>
              </w:rPr>
            </w:pPr>
            <w:r>
              <w:rPr>
                <w:sz w:val="20"/>
                <w:szCs w:val="16"/>
                <w:lang w:val="en-US"/>
              </w:rPr>
              <w:t>Werk</w:t>
            </w:r>
            <w:r w:rsidRPr="00AA03D4">
              <w:rPr>
                <w:sz w:val="20"/>
                <w:szCs w:val="16"/>
                <w:lang w:val="en-US"/>
              </w:rPr>
              <w:t xml:space="preserve"> (4): Belgian Drone Federation, </w:t>
            </w:r>
            <w:proofErr w:type="spellStart"/>
            <w:r w:rsidRPr="00AA03D4">
              <w:rPr>
                <w:sz w:val="20"/>
                <w:szCs w:val="16"/>
                <w:lang w:val="en-US"/>
              </w:rPr>
              <w:t>Constructiv</w:t>
            </w:r>
            <w:proofErr w:type="spellEnd"/>
            <w:r w:rsidRPr="00AA03D4">
              <w:rPr>
                <w:sz w:val="20"/>
                <w:szCs w:val="16"/>
                <w:lang w:val="en-US"/>
              </w:rPr>
              <w:t xml:space="preserve">, </w:t>
            </w:r>
            <w:proofErr w:type="spellStart"/>
            <w:r w:rsidRPr="00AA03D4">
              <w:rPr>
                <w:sz w:val="20"/>
                <w:szCs w:val="16"/>
                <w:lang w:val="en-US"/>
              </w:rPr>
              <w:t>Bouwunie</w:t>
            </w:r>
            <w:proofErr w:type="spellEnd"/>
            <w:r w:rsidRPr="00AA03D4">
              <w:rPr>
                <w:sz w:val="20"/>
                <w:szCs w:val="16"/>
                <w:lang w:val="en-US"/>
              </w:rPr>
              <w:t xml:space="preserve">, </w:t>
            </w:r>
            <w:proofErr w:type="spellStart"/>
            <w:r w:rsidRPr="00AA03D4">
              <w:rPr>
                <w:sz w:val="20"/>
                <w:szCs w:val="16"/>
                <w:lang w:val="en-US"/>
              </w:rPr>
              <w:t>Embuild</w:t>
            </w:r>
            <w:proofErr w:type="spellEnd"/>
          </w:p>
          <w:p w14:paraId="7E0D1E71" w14:textId="77777777" w:rsidR="002929F5" w:rsidRPr="005461DF" w:rsidRDefault="002929F5" w:rsidP="00960C0B">
            <w:pPr>
              <w:spacing w:after="0"/>
              <w:jc w:val="left"/>
              <w:rPr>
                <w:sz w:val="20"/>
                <w:szCs w:val="20"/>
              </w:rPr>
            </w:pPr>
            <w:r w:rsidRPr="6FB34E9C">
              <w:rPr>
                <w:sz w:val="20"/>
                <w:szCs w:val="20"/>
              </w:rPr>
              <w:t xml:space="preserve">Innovatie (4): ILVO, </w:t>
            </w:r>
            <w:proofErr w:type="spellStart"/>
            <w:r w:rsidRPr="6FB34E9C">
              <w:rPr>
                <w:sz w:val="20"/>
                <w:szCs w:val="20"/>
              </w:rPr>
              <w:t>Buildwise</w:t>
            </w:r>
            <w:proofErr w:type="spellEnd"/>
            <w:r w:rsidRPr="6FB34E9C">
              <w:rPr>
                <w:sz w:val="20"/>
                <w:szCs w:val="20"/>
              </w:rPr>
              <w:t>, IMEC, De Blauwe Cluster</w:t>
            </w:r>
          </w:p>
        </w:tc>
        <w:tc>
          <w:tcPr>
            <w:tcW w:w="1719" w:type="pct"/>
            <w:shd w:val="clear" w:color="auto" w:fill="auto"/>
          </w:tcPr>
          <w:p w14:paraId="5855C285" w14:textId="77777777" w:rsidR="002929F5" w:rsidRDefault="002929F5" w:rsidP="00B751CD">
            <w:pPr>
              <w:pStyle w:val="Lijstalinea"/>
              <w:numPr>
                <w:ilvl w:val="0"/>
                <w:numId w:val="29"/>
              </w:numPr>
              <w:spacing w:before="0" w:after="0"/>
              <w:jc w:val="left"/>
              <w:rPr>
                <w:sz w:val="20"/>
                <w:szCs w:val="16"/>
              </w:rPr>
            </w:pPr>
            <w:r>
              <w:rPr>
                <w:sz w:val="20"/>
                <w:szCs w:val="16"/>
              </w:rPr>
              <w:t>Specialisatie landbouw</w:t>
            </w:r>
          </w:p>
          <w:p w14:paraId="6D1450B0" w14:textId="77777777" w:rsidR="002929F5" w:rsidRDefault="002929F5" w:rsidP="00B751CD">
            <w:pPr>
              <w:pStyle w:val="Lijstalinea"/>
              <w:numPr>
                <w:ilvl w:val="0"/>
                <w:numId w:val="29"/>
              </w:numPr>
              <w:spacing w:before="0" w:after="0"/>
              <w:jc w:val="left"/>
              <w:rPr>
                <w:sz w:val="20"/>
                <w:szCs w:val="16"/>
              </w:rPr>
            </w:pPr>
            <w:r>
              <w:rPr>
                <w:sz w:val="20"/>
                <w:szCs w:val="16"/>
              </w:rPr>
              <w:t>Specialisatie bouw</w:t>
            </w:r>
          </w:p>
          <w:p w14:paraId="3F68711D" w14:textId="77777777" w:rsidR="002929F5" w:rsidRDefault="002929F5" w:rsidP="00B751CD">
            <w:pPr>
              <w:pStyle w:val="Lijstalinea"/>
              <w:numPr>
                <w:ilvl w:val="0"/>
                <w:numId w:val="29"/>
              </w:numPr>
              <w:spacing w:before="0" w:after="0"/>
              <w:jc w:val="left"/>
              <w:rPr>
                <w:sz w:val="20"/>
                <w:szCs w:val="16"/>
              </w:rPr>
            </w:pPr>
            <w:r>
              <w:rPr>
                <w:sz w:val="20"/>
                <w:szCs w:val="16"/>
              </w:rPr>
              <w:t>Specialisatie offshore</w:t>
            </w:r>
          </w:p>
        </w:tc>
      </w:tr>
      <w:tr w:rsidR="002929F5" w:rsidRPr="005461DF" w14:paraId="5CBEA6C6" w14:textId="77777777" w:rsidTr="00FA4EA1">
        <w:tc>
          <w:tcPr>
            <w:tcW w:w="741" w:type="pct"/>
            <w:shd w:val="clear" w:color="auto" w:fill="auto"/>
          </w:tcPr>
          <w:p w14:paraId="735F9EF0" w14:textId="77777777" w:rsidR="002929F5" w:rsidRPr="005461DF" w:rsidRDefault="002929F5" w:rsidP="00B751CD">
            <w:pPr>
              <w:pStyle w:val="Lijstalinea"/>
              <w:numPr>
                <w:ilvl w:val="0"/>
                <w:numId w:val="31"/>
              </w:numPr>
              <w:spacing w:after="0"/>
              <w:jc w:val="left"/>
              <w:rPr>
                <w:i/>
                <w:iCs/>
                <w:sz w:val="20"/>
                <w:szCs w:val="16"/>
              </w:rPr>
            </w:pPr>
            <w:r>
              <w:rPr>
                <w:i/>
                <w:iCs/>
                <w:sz w:val="20"/>
                <w:szCs w:val="16"/>
              </w:rPr>
              <w:t>Productie en onderhoud van drones</w:t>
            </w:r>
          </w:p>
        </w:tc>
        <w:tc>
          <w:tcPr>
            <w:tcW w:w="396" w:type="pct"/>
            <w:shd w:val="clear" w:color="auto" w:fill="auto"/>
          </w:tcPr>
          <w:p w14:paraId="366147E3" w14:textId="77777777" w:rsidR="002929F5" w:rsidRPr="00B9064D" w:rsidRDefault="002929F5" w:rsidP="00960C0B">
            <w:pPr>
              <w:spacing w:after="0"/>
              <w:jc w:val="left"/>
              <w:rPr>
                <w:i/>
                <w:iCs/>
                <w:sz w:val="20"/>
                <w:szCs w:val="16"/>
              </w:rPr>
            </w:pPr>
            <w:r>
              <w:rPr>
                <w:i/>
                <w:iCs/>
                <w:sz w:val="20"/>
                <w:szCs w:val="16"/>
              </w:rPr>
              <w:t>VTI Roeselare</w:t>
            </w:r>
          </w:p>
        </w:tc>
        <w:tc>
          <w:tcPr>
            <w:tcW w:w="545" w:type="pct"/>
            <w:shd w:val="clear" w:color="auto" w:fill="auto"/>
          </w:tcPr>
          <w:p w14:paraId="4D0F9C1E" w14:textId="77777777" w:rsidR="002929F5" w:rsidRPr="005461DF" w:rsidRDefault="002929F5" w:rsidP="00960C0B">
            <w:pPr>
              <w:spacing w:after="0"/>
              <w:jc w:val="left"/>
              <w:rPr>
                <w:sz w:val="20"/>
                <w:szCs w:val="16"/>
              </w:rPr>
            </w:pPr>
            <w:r>
              <w:rPr>
                <w:sz w:val="20"/>
                <w:szCs w:val="16"/>
              </w:rPr>
              <w:t xml:space="preserve">4 </w:t>
            </w:r>
          </w:p>
        </w:tc>
        <w:tc>
          <w:tcPr>
            <w:tcW w:w="1599" w:type="pct"/>
            <w:shd w:val="clear" w:color="auto" w:fill="auto"/>
          </w:tcPr>
          <w:p w14:paraId="6AE4FDC4" w14:textId="77777777" w:rsidR="002929F5" w:rsidRDefault="002929F5" w:rsidP="00960C0B">
            <w:pPr>
              <w:spacing w:after="0"/>
              <w:jc w:val="left"/>
              <w:rPr>
                <w:sz w:val="20"/>
                <w:szCs w:val="16"/>
              </w:rPr>
            </w:pPr>
            <w:r>
              <w:rPr>
                <w:sz w:val="20"/>
                <w:szCs w:val="16"/>
              </w:rPr>
              <w:t>Onderwijs (3): VTI Roeselare, Noordzee Drones, IMEC</w:t>
            </w:r>
          </w:p>
          <w:p w14:paraId="6DE8445B" w14:textId="77777777" w:rsidR="002929F5" w:rsidRDefault="002929F5" w:rsidP="00960C0B">
            <w:pPr>
              <w:spacing w:after="0"/>
              <w:jc w:val="left"/>
              <w:rPr>
                <w:sz w:val="20"/>
                <w:szCs w:val="20"/>
              </w:rPr>
            </w:pPr>
            <w:r w:rsidRPr="6FB34E9C">
              <w:rPr>
                <w:sz w:val="20"/>
                <w:szCs w:val="20"/>
              </w:rPr>
              <w:t xml:space="preserve">Werk (1): </w:t>
            </w:r>
            <w:proofErr w:type="spellStart"/>
            <w:r w:rsidRPr="6FB34E9C">
              <w:rPr>
                <w:sz w:val="20"/>
                <w:szCs w:val="20"/>
              </w:rPr>
              <w:t>Constructiv</w:t>
            </w:r>
            <w:proofErr w:type="spellEnd"/>
          </w:p>
          <w:p w14:paraId="02935684" w14:textId="77777777" w:rsidR="002929F5" w:rsidRPr="005461DF" w:rsidRDefault="002929F5" w:rsidP="00960C0B">
            <w:pPr>
              <w:spacing w:after="0"/>
              <w:jc w:val="left"/>
              <w:rPr>
                <w:sz w:val="20"/>
                <w:szCs w:val="16"/>
              </w:rPr>
            </w:pPr>
            <w:r>
              <w:rPr>
                <w:sz w:val="20"/>
                <w:szCs w:val="16"/>
              </w:rPr>
              <w:t>Innovatie (1): IMEC</w:t>
            </w:r>
          </w:p>
        </w:tc>
        <w:tc>
          <w:tcPr>
            <w:tcW w:w="1719" w:type="pct"/>
            <w:shd w:val="clear" w:color="auto" w:fill="auto"/>
          </w:tcPr>
          <w:p w14:paraId="696AB861" w14:textId="77777777" w:rsidR="002929F5" w:rsidRDefault="002929F5" w:rsidP="00B751CD">
            <w:pPr>
              <w:pStyle w:val="Lijstalinea"/>
              <w:numPr>
                <w:ilvl w:val="0"/>
                <w:numId w:val="29"/>
              </w:numPr>
              <w:spacing w:after="0"/>
              <w:jc w:val="left"/>
              <w:rPr>
                <w:sz w:val="20"/>
                <w:szCs w:val="16"/>
              </w:rPr>
            </w:pPr>
            <w:r>
              <w:rPr>
                <w:sz w:val="20"/>
                <w:szCs w:val="16"/>
              </w:rPr>
              <w:t>Opleiding productie en onderhoud</w:t>
            </w:r>
          </w:p>
        </w:tc>
      </w:tr>
      <w:tr w:rsidR="002929F5" w:rsidRPr="005461DF" w14:paraId="2B082DC3" w14:textId="77777777" w:rsidTr="00FA4EA1">
        <w:tc>
          <w:tcPr>
            <w:tcW w:w="741" w:type="pct"/>
            <w:shd w:val="clear" w:color="auto" w:fill="auto"/>
          </w:tcPr>
          <w:p w14:paraId="1910E036" w14:textId="77777777" w:rsidR="002929F5" w:rsidRPr="002474D7" w:rsidRDefault="002929F5" w:rsidP="00B751CD">
            <w:pPr>
              <w:pStyle w:val="Lijstalinea"/>
              <w:numPr>
                <w:ilvl w:val="0"/>
                <w:numId w:val="31"/>
              </w:numPr>
              <w:spacing w:after="0"/>
              <w:jc w:val="left"/>
              <w:rPr>
                <w:i/>
                <w:iCs/>
                <w:sz w:val="20"/>
                <w:szCs w:val="16"/>
              </w:rPr>
            </w:pPr>
            <w:r>
              <w:rPr>
                <w:i/>
                <w:iCs/>
                <w:sz w:val="20"/>
                <w:szCs w:val="16"/>
              </w:rPr>
              <w:t xml:space="preserve">Data processing &amp; security, </w:t>
            </w:r>
            <w:proofErr w:type="spellStart"/>
            <w:r>
              <w:rPr>
                <w:i/>
                <w:iCs/>
                <w:sz w:val="20"/>
                <w:szCs w:val="16"/>
              </w:rPr>
              <w:t>cloudcomputing</w:t>
            </w:r>
            <w:proofErr w:type="spellEnd"/>
          </w:p>
        </w:tc>
        <w:tc>
          <w:tcPr>
            <w:tcW w:w="396" w:type="pct"/>
            <w:shd w:val="clear" w:color="auto" w:fill="auto"/>
          </w:tcPr>
          <w:p w14:paraId="377628C5" w14:textId="77777777" w:rsidR="002929F5" w:rsidRPr="00B9064D" w:rsidRDefault="002929F5" w:rsidP="00960C0B">
            <w:pPr>
              <w:spacing w:after="0"/>
              <w:jc w:val="left"/>
              <w:rPr>
                <w:i/>
                <w:iCs/>
                <w:sz w:val="20"/>
                <w:szCs w:val="16"/>
              </w:rPr>
            </w:pPr>
            <w:r>
              <w:rPr>
                <w:i/>
                <w:iCs/>
                <w:sz w:val="20"/>
                <w:szCs w:val="16"/>
              </w:rPr>
              <w:t>IMEC</w:t>
            </w:r>
          </w:p>
        </w:tc>
        <w:tc>
          <w:tcPr>
            <w:tcW w:w="545" w:type="pct"/>
            <w:shd w:val="clear" w:color="auto" w:fill="auto"/>
          </w:tcPr>
          <w:p w14:paraId="4B06ED66" w14:textId="77777777" w:rsidR="002929F5" w:rsidRPr="005461DF" w:rsidRDefault="002929F5" w:rsidP="00960C0B">
            <w:pPr>
              <w:spacing w:after="0"/>
              <w:jc w:val="left"/>
              <w:rPr>
                <w:sz w:val="20"/>
                <w:szCs w:val="16"/>
              </w:rPr>
            </w:pPr>
            <w:r>
              <w:rPr>
                <w:sz w:val="20"/>
                <w:szCs w:val="16"/>
              </w:rPr>
              <w:t xml:space="preserve">3 </w:t>
            </w:r>
          </w:p>
        </w:tc>
        <w:tc>
          <w:tcPr>
            <w:tcW w:w="1599" w:type="pct"/>
            <w:shd w:val="clear" w:color="auto" w:fill="auto"/>
          </w:tcPr>
          <w:p w14:paraId="63CE481B" w14:textId="77777777" w:rsidR="002929F5" w:rsidRDefault="002929F5" w:rsidP="00960C0B">
            <w:pPr>
              <w:spacing w:after="0"/>
              <w:jc w:val="left"/>
              <w:rPr>
                <w:sz w:val="20"/>
                <w:szCs w:val="16"/>
              </w:rPr>
            </w:pPr>
            <w:r>
              <w:rPr>
                <w:sz w:val="20"/>
                <w:szCs w:val="16"/>
              </w:rPr>
              <w:t>Onderwijs (2): IMEC, Noordzee Drones</w:t>
            </w:r>
          </w:p>
          <w:p w14:paraId="7BB11CC8" w14:textId="77777777" w:rsidR="002929F5" w:rsidRDefault="002929F5" w:rsidP="00960C0B">
            <w:pPr>
              <w:spacing w:after="0"/>
              <w:jc w:val="left"/>
              <w:rPr>
                <w:sz w:val="20"/>
                <w:szCs w:val="20"/>
              </w:rPr>
            </w:pPr>
            <w:r w:rsidRPr="6FB34E9C">
              <w:rPr>
                <w:sz w:val="20"/>
                <w:szCs w:val="20"/>
              </w:rPr>
              <w:t xml:space="preserve">Werk (1): </w:t>
            </w:r>
            <w:proofErr w:type="spellStart"/>
            <w:r w:rsidRPr="6FB34E9C">
              <w:rPr>
                <w:sz w:val="20"/>
                <w:szCs w:val="20"/>
              </w:rPr>
              <w:t>Diverscity</w:t>
            </w:r>
            <w:proofErr w:type="spellEnd"/>
          </w:p>
          <w:p w14:paraId="54AA10DA" w14:textId="77777777" w:rsidR="002929F5" w:rsidRPr="005461DF" w:rsidRDefault="002929F5" w:rsidP="00960C0B">
            <w:pPr>
              <w:spacing w:after="0"/>
              <w:jc w:val="left"/>
              <w:rPr>
                <w:sz w:val="20"/>
                <w:szCs w:val="16"/>
              </w:rPr>
            </w:pPr>
            <w:r>
              <w:rPr>
                <w:sz w:val="20"/>
                <w:szCs w:val="16"/>
              </w:rPr>
              <w:t>Innovatie (1): IMEC</w:t>
            </w:r>
          </w:p>
        </w:tc>
        <w:tc>
          <w:tcPr>
            <w:tcW w:w="1719" w:type="pct"/>
            <w:shd w:val="clear" w:color="auto" w:fill="auto"/>
          </w:tcPr>
          <w:p w14:paraId="1B556020" w14:textId="77777777" w:rsidR="002929F5" w:rsidRDefault="002929F5" w:rsidP="00B751CD">
            <w:pPr>
              <w:pStyle w:val="Lijstalinea"/>
              <w:numPr>
                <w:ilvl w:val="0"/>
                <w:numId w:val="29"/>
              </w:numPr>
              <w:spacing w:after="0"/>
              <w:jc w:val="left"/>
              <w:rPr>
                <w:sz w:val="20"/>
                <w:szCs w:val="16"/>
              </w:rPr>
            </w:pPr>
            <w:r>
              <w:rPr>
                <w:sz w:val="20"/>
                <w:szCs w:val="16"/>
              </w:rPr>
              <w:t xml:space="preserve">Opleiding dataprocessing, security en </w:t>
            </w:r>
            <w:proofErr w:type="spellStart"/>
            <w:r>
              <w:rPr>
                <w:sz w:val="20"/>
                <w:szCs w:val="16"/>
              </w:rPr>
              <w:t>cloud</w:t>
            </w:r>
            <w:proofErr w:type="spellEnd"/>
            <w:r>
              <w:rPr>
                <w:sz w:val="20"/>
                <w:szCs w:val="16"/>
              </w:rPr>
              <w:t xml:space="preserve"> computing</w:t>
            </w:r>
          </w:p>
        </w:tc>
      </w:tr>
    </w:tbl>
    <w:p w14:paraId="73D04AC8" w14:textId="77777777" w:rsidR="002929F5" w:rsidRDefault="002929F5" w:rsidP="002929F5">
      <w:pPr>
        <w:spacing w:after="160" w:line="259" w:lineRule="auto"/>
        <w:jc w:val="left"/>
      </w:pPr>
    </w:p>
    <w:p w14:paraId="18D1DCA9" w14:textId="77777777" w:rsidR="002929F5" w:rsidRDefault="002929F5" w:rsidP="002929F5">
      <w:pPr>
        <w:spacing w:after="160" w:line="259" w:lineRule="auto"/>
        <w:jc w:val="left"/>
      </w:pPr>
      <w:r>
        <w:br w:type="page"/>
      </w:r>
    </w:p>
    <w:tbl>
      <w:tblPr>
        <w:tblStyle w:val="Tabelraster"/>
        <w:tblW w:w="4860" w:type="pct"/>
        <w:tblBorders>
          <w:top w:val="single" w:sz="4" w:space="0" w:color="4AA9C7" w:themeColor="accent1"/>
          <w:left w:val="single" w:sz="4" w:space="0" w:color="4AA9C7" w:themeColor="accent1"/>
          <w:bottom w:val="single" w:sz="4" w:space="0" w:color="4AA9C7" w:themeColor="accent1"/>
          <w:right w:val="single" w:sz="4" w:space="0" w:color="4AA9C7" w:themeColor="accent1"/>
          <w:insideH w:val="single" w:sz="4" w:space="0" w:color="4AA9C7" w:themeColor="accent1"/>
          <w:insideV w:val="single" w:sz="4" w:space="0" w:color="4AA9C7" w:themeColor="accent1"/>
        </w:tblBorders>
        <w:tblLook w:val="04A0" w:firstRow="1" w:lastRow="0" w:firstColumn="1" w:lastColumn="0" w:noHBand="0" w:noVBand="1"/>
      </w:tblPr>
      <w:tblGrid>
        <w:gridCol w:w="2074"/>
        <w:gridCol w:w="1118"/>
        <w:gridCol w:w="1390"/>
        <w:gridCol w:w="4344"/>
        <w:gridCol w:w="4676"/>
      </w:tblGrid>
      <w:tr w:rsidR="002929F5" w:rsidRPr="00EE21B1" w14:paraId="543DFBC3" w14:textId="77777777" w:rsidTr="6FB34E9C">
        <w:tc>
          <w:tcPr>
            <w:tcW w:w="762" w:type="pct"/>
            <w:shd w:val="clear" w:color="auto" w:fill="4AA9C7" w:themeFill="accent4"/>
          </w:tcPr>
          <w:p w14:paraId="460AF891" w14:textId="77777777" w:rsidR="002929F5" w:rsidRPr="00EE21B1" w:rsidRDefault="002929F5" w:rsidP="00960C0B">
            <w:pPr>
              <w:spacing w:after="0"/>
              <w:jc w:val="left"/>
              <w:rPr>
                <w:b/>
                <w:bCs/>
                <w:color w:val="FFFFFF" w:themeColor="background1"/>
                <w:sz w:val="20"/>
                <w:szCs w:val="16"/>
              </w:rPr>
            </w:pPr>
            <w:r w:rsidRPr="00C5020D">
              <w:rPr>
                <w:b/>
                <w:bCs/>
                <w:color w:val="FFFFFF" w:themeColor="background1"/>
                <w:sz w:val="20"/>
                <w:szCs w:val="16"/>
              </w:rPr>
              <w:lastRenderedPageBreak/>
              <w:t>Partnerschap</w:t>
            </w:r>
          </w:p>
        </w:tc>
        <w:tc>
          <w:tcPr>
            <w:tcW w:w="411" w:type="pct"/>
            <w:shd w:val="clear" w:color="auto" w:fill="4AA9C7" w:themeFill="accent4"/>
          </w:tcPr>
          <w:p w14:paraId="2DEE9CDB" w14:textId="77777777" w:rsidR="002929F5" w:rsidRPr="00EE21B1" w:rsidRDefault="002929F5" w:rsidP="00960C0B">
            <w:pPr>
              <w:spacing w:after="0"/>
              <w:jc w:val="left"/>
              <w:rPr>
                <w:color w:val="FFFFFF" w:themeColor="background1"/>
                <w:sz w:val="20"/>
                <w:szCs w:val="16"/>
              </w:rPr>
            </w:pPr>
            <w:r w:rsidRPr="00C5020D">
              <w:rPr>
                <w:b/>
                <w:bCs/>
                <w:color w:val="FFFFFF" w:themeColor="background1"/>
                <w:sz w:val="20"/>
                <w:szCs w:val="16"/>
              </w:rPr>
              <w:t>Promotor</w:t>
            </w:r>
          </w:p>
        </w:tc>
        <w:tc>
          <w:tcPr>
            <w:tcW w:w="511" w:type="pct"/>
            <w:shd w:val="clear" w:color="auto" w:fill="4AA9C7" w:themeFill="accent4"/>
          </w:tcPr>
          <w:p w14:paraId="360450A8" w14:textId="77777777" w:rsidR="002929F5" w:rsidRPr="00EE21B1" w:rsidRDefault="002929F5" w:rsidP="00960C0B">
            <w:pPr>
              <w:spacing w:after="0"/>
              <w:jc w:val="left"/>
              <w:rPr>
                <w:color w:val="FFFFFF" w:themeColor="background1"/>
                <w:sz w:val="20"/>
                <w:szCs w:val="16"/>
              </w:rPr>
            </w:pPr>
            <w:r w:rsidRPr="00C5020D">
              <w:rPr>
                <w:b/>
                <w:bCs/>
                <w:color w:val="FFFFFF" w:themeColor="background1"/>
                <w:sz w:val="20"/>
                <w:szCs w:val="16"/>
              </w:rPr>
              <w:t>Aantal partners</w:t>
            </w:r>
          </w:p>
        </w:tc>
        <w:tc>
          <w:tcPr>
            <w:tcW w:w="1597" w:type="pct"/>
            <w:shd w:val="clear" w:color="auto" w:fill="4AA9C7" w:themeFill="accent4"/>
          </w:tcPr>
          <w:p w14:paraId="5E97015D" w14:textId="77777777" w:rsidR="002929F5" w:rsidRPr="00EE21B1" w:rsidRDefault="002929F5" w:rsidP="00960C0B">
            <w:pPr>
              <w:spacing w:after="0"/>
              <w:jc w:val="left"/>
              <w:rPr>
                <w:color w:val="FFFFFF" w:themeColor="background1"/>
                <w:sz w:val="20"/>
                <w:szCs w:val="16"/>
              </w:rPr>
            </w:pPr>
            <w:r w:rsidRPr="00C5020D">
              <w:rPr>
                <w:b/>
                <w:bCs/>
                <w:color w:val="FFFFFF" w:themeColor="background1"/>
                <w:sz w:val="20"/>
                <w:szCs w:val="16"/>
              </w:rPr>
              <w:t>Type partners</w:t>
            </w:r>
          </w:p>
        </w:tc>
        <w:tc>
          <w:tcPr>
            <w:tcW w:w="1719" w:type="pct"/>
            <w:shd w:val="clear" w:color="auto" w:fill="4AA9C7" w:themeFill="accent4"/>
          </w:tcPr>
          <w:p w14:paraId="621C3FCC" w14:textId="77777777" w:rsidR="002929F5" w:rsidRPr="00EE21B1" w:rsidRDefault="002929F5" w:rsidP="00960C0B">
            <w:pPr>
              <w:spacing w:after="0"/>
              <w:jc w:val="left"/>
              <w:rPr>
                <w:color w:val="FFFFFF" w:themeColor="background1"/>
                <w:sz w:val="20"/>
                <w:szCs w:val="16"/>
              </w:rPr>
            </w:pPr>
            <w:r w:rsidRPr="00C5020D">
              <w:rPr>
                <w:b/>
                <w:bCs/>
                <w:color w:val="FFFFFF" w:themeColor="background1"/>
                <w:sz w:val="20"/>
                <w:szCs w:val="16"/>
              </w:rPr>
              <w:t>Output</w:t>
            </w:r>
          </w:p>
        </w:tc>
      </w:tr>
      <w:tr w:rsidR="002929F5" w:rsidRPr="005461DF" w14:paraId="5FEE85B2" w14:textId="77777777" w:rsidTr="00FA4EA1">
        <w:tc>
          <w:tcPr>
            <w:tcW w:w="762" w:type="pct"/>
            <w:shd w:val="clear" w:color="auto" w:fill="auto"/>
          </w:tcPr>
          <w:p w14:paraId="68F040ED" w14:textId="77777777" w:rsidR="002929F5" w:rsidRPr="00C12DD9" w:rsidRDefault="002929F5" w:rsidP="00960C0B">
            <w:pPr>
              <w:spacing w:after="0"/>
              <w:jc w:val="left"/>
              <w:rPr>
                <w:b/>
                <w:bCs/>
                <w:sz w:val="20"/>
                <w:szCs w:val="16"/>
              </w:rPr>
            </w:pPr>
            <w:r>
              <w:rPr>
                <w:b/>
                <w:bCs/>
                <w:sz w:val="20"/>
                <w:szCs w:val="16"/>
              </w:rPr>
              <w:t>Energie</w:t>
            </w:r>
          </w:p>
        </w:tc>
        <w:tc>
          <w:tcPr>
            <w:tcW w:w="411" w:type="pct"/>
            <w:shd w:val="clear" w:color="auto" w:fill="auto"/>
          </w:tcPr>
          <w:p w14:paraId="63F7C32D" w14:textId="77777777" w:rsidR="002929F5" w:rsidRPr="0044689A" w:rsidRDefault="002929F5" w:rsidP="00960C0B">
            <w:pPr>
              <w:spacing w:after="0"/>
              <w:jc w:val="left"/>
              <w:rPr>
                <w:sz w:val="20"/>
                <w:szCs w:val="16"/>
              </w:rPr>
            </w:pPr>
            <w:r>
              <w:rPr>
                <w:sz w:val="20"/>
                <w:szCs w:val="16"/>
              </w:rPr>
              <w:t>Green Energy Park</w:t>
            </w:r>
          </w:p>
        </w:tc>
        <w:tc>
          <w:tcPr>
            <w:tcW w:w="511" w:type="pct"/>
            <w:shd w:val="clear" w:color="auto" w:fill="auto"/>
          </w:tcPr>
          <w:p w14:paraId="33077196" w14:textId="77777777" w:rsidR="002929F5" w:rsidRDefault="002929F5" w:rsidP="00960C0B">
            <w:pPr>
              <w:spacing w:after="0"/>
              <w:jc w:val="left"/>
              <w:rPr>
                <w:sz w:val="20"/>
                <w:szCs w:val="16"/>
              </w:rPr>
            </w:pPr>
            <w:r>
              <w:rPr>
                <w:sz w:val="20"/>
                <w:szCs w:val="16"/>
              </w:rPr>
              <w:t xml:space="preserve">18 + klankbordgroep </w:t>
            </w:r>
          </w:p>
        </w:tc>
        <w:tc>
          <w:tcPr>
            <w:tcW w:w="1597" w:type="pct"/>
            <w:shd w:val="clear" w:color="auto" w:fill="auto"/>
          </w:tcPr>
          <w:p w14:paraId="3F9D51F9" w14:textId="77777777" w:rsidR="002929F5" w:rsidRDefault="002929F5" w:rsidP="00960C0B">
            <w:pPr>
              <w:spacing w:after="0"/>
              <w:jc w:val="left"/>
              <w:rPr>
                <w:sz w:val="20"/>
                <w:szCs w:val="20"/>
              </w:rPr>
            </w:pPr>
            <w:r w:rsidRPr="6FB34E9C">
              <w:rPr>
                <w:sz w:val="20"/>
                <w:szCs w:val="20"/>
              </w:rPr>
              <w:t xml:space="preserve">Onderwijs (9): PXL, </w:t>
            </w:r>
            <w:proofErr w:type="spellStart"/>
            <w:r w:rsidRPr="6FB34E9C">
              <w:rPr>
                <w:sz w:val="20"/>
                <w:szCs w:val="20"/>
              </w:rPr>
              <w:t>Syntra</w:t>
            </w:r>
            <w:proofErr w:type="spellEnd"/>
            <w:r w:rsidRPr="6FB34E9C">
              <w:rPr>
                <w:sz w:val="20"/>
                <w:szCs w:val="20"/>
              </w:rPr>
              <w:t xml:space="preserve"> MVL, Green Energy Park, CVO HIK, Provinciaal Onderwijs Vlaanderen, EV Belgium, VUB, </w:t>
            </w:r>
            <w:proofErr w:type="spellStart"/>
            <w:r w:rsidRPr="6FB34E9C">
              <w:rPr>
                <w:sz w:val="20"/>
                <w:szCs w:val="20"/>
              </w:rPr>
              <w:t>Skilled</w:t>
            </w:r>
            <w:proofErr w:type="spellEnd"/>
            <w:r w:rsidRPr="6FB34E9C">
              <w:rPr>
                <w:sz w:val="20"/>
                <w:szCs w:val="20"/>
              </w:rPr>
              <w:t xml:space="preserve"> </w:t>
            </w:r>
            <w:proofErr w:type="spellStart"/>
            <w:r w:rsidRPr="6FB34E9C">
              <w:rPr>
                <w:sz w:val="20"/>
                <w:szCs w:val="20"/>
              </w:rPr>
              <w:t>By</w:t>
            </w:r>
            <w:proofErr w:type="spellEnd"/>
          </w:p>
          <w:p w14:paraId="115E8611" w14:textId="77777777" w:rsidR="002929F5" w:rsidRDefault="002929F5" w:rsidP="00960C0B">
            <w:pPr>
              <w:spacing w:after="0"/>
              <w:jc w:val="left"/>
              <w:rPr>
                <w:sz w:val="20"/>
                <w:szCs w:val="20"/>
              </w:rPr>
            </w:pPr>
            <w:r w:rsidRPr="6FB34E9C">
              <w:rPr>
                <w:sz w:val="20"/>
                <w:szCs w:val="20"/>
              </w:rPr>
              <w:t xml:space="preserve">Werk (4): Fonds 323, Techlink, EV Belgium, </w:t>
            </w:r>
            <w:proofErr w:type="spellStart"/>
            <w:r w:rsidRPr="6FB34E9C">
              <w:rPr>
                <w:sz w:val="20"/>
                <w:szCs w:val="20"/>
              </w:rPr>
              <w:t>Clusta</w:t>
            </w:r>
            <w:proofErr w:type="spellEnd"/>
          </w:p>
          <w:p w14:paraId="7249EE06" w14:textId="77777777" w:rsidR="002929F5" w:rsidRPr="005461DF" w:rsidRDefault="002929F5" w:rsidP="00960C0B">
            <w:pPr>
              <w:spacing w:after="0"/>
              <w:jc w:val="left"/>
              <w:rPr>
                <w:sz w:val="20"/>
                <w:szCs w:val="20"/>
              </w:rPr>
            </w:pPr>
            <w:r w:rsidRPr="6FB34E9C">
              <w:rPr>
                <w:sz w:val="20"/>
                <w:szCs w:val="20"/>
              </w:rPr>
              <w:t xml:space="preserve">Innovatie (5): Green Energy Park vzw, Flux50, Techlink, </w:t>
            </w:r>
            <w:proofErr w:type="spellStart"/>
            <w:r w:rsidRPr="6FB34E9C">
              <w:rPr>
                <w:sz w:val="20"/>
                <w:szCs w:val="20"/>
              </w:rPr>
              <w:t>Think</w:t>
            </w:r>
            <w:proofErr w:type="spellEnd"/>
            <w:r w:rsidRPr="6FB34E9C">
              <w:rPr>
                <w:sz w:val="20"/>
                <w:szCs w:val="20"/>
              </w:rPr>
              <w:t xml:space="preserve"> E, VUB</w:t>
            </w:r>
          </w:p>
        </w:tc>
        <w:tc>
          <w:tcPr>
            <w:tcW w:w="1719" w:type="pct"/>
            <w:shd w:val="clear" w:color="auto" w:fill="auto"/>
          </w:tcPr>
          <w:p w14:paraId="193D50B2" w14:textId="77777777" w:rsidR="002929F5" w:rsidRPr="000A3DE9" w:rsidRDefault="002929F5" w:rsidP="00960C0B">
            <w:pPr>
              <w:spacing w:after="0"/>
              <w:jc w:val="left"/>
              <w:rPr>
                <w:sz w:val="20"/>
                <w:szCs w:val="16"/>
              </w:rPr>
            </w:pPr>
          </w:p>
        </w:tc>
      </w:tr>
      <w:tr w:rsidR="002929F5" w:rsidRPr="005461DF" w14:paraId="0CA0C9C6" w14:textId="77777777" w:rsidTr="00FA4EA1">
        <w:tc>
          <w:tcPr>
            <w:tcW w:w="762" w:type="pct"/>
            <w:shd w:val="clear" w:color="auto" w:fill="auto"/>
          </w:tcPr>
          <w:p w14:paraId="5C8BD8A0" w14:textId="24EFF428" w:rsidR="002929F5" w:rsidRDefault="002929F5" w:rsidP="00B751CD">
            <w:pPr>
              <w:pStyle w:val="Lijstalinea"/>
              <w:numPr>
                <w:ilvl w:val="0"/>
                <w:numId w:val="31"/>
              </w:numPr>
              <w:spacing w:after="0"/>
              <w:jc w:val="left"/>
              <w:rPr>
                <w:i/>
                <w:iCs/>
                <w:sz w:val="20"/>
                <w:szCs w:val="16"/>
              </w:rPr>
            </w:pPr>
            <w:r>
              <w:rPr>
                <w:i/>
                <w:iCs/>
                <w:sz w:val="20"/>
                <w:szCs w:val="16"/>
              </w:rPr>
              <w:t xml:space="preserve">Bewustzijn en </w:t>
            </w:r>
            <w:r w:rsidR="007E256E">
              <w:rPr>
                <w:i/>
                <w:iCs/>
                <w:sz w:val="20"/>
                <w:szCs w:val="16"/>
              </w:rPr>
              <w:t>sensibilisatie</w:t>
            </w:r>
          </w:p>
        </w:tc>
        <w:tc>
          <w:tcPr>
            <w:tcW w:w="411" w:type="pct"/>
            <w:shd w:val="clear" w:color="auto" w:fill="auto"/>
          </w:tcPr>
          <w:p w14:paraId="7C025F98" w14:textId="77777777" w:rsidR="002929F5" w:rsidRDefault="002929F5" w:rsidP="00960C0B">
            <w:pPr>
              <w:spacing w:after="0"/>
              <w:jc w:val="left"/>
              <w:rPr>
                <w:i/>
                <w:iCs/>
                <w:sz w:val="20"/>
                <w:szCs w:val="16"/>
              </w:rPr>
            </w:pPr>
            <w:r>
              <w:rPr>
                <w:i/>
                <w:iCs/>
                <w:sz w:val="20"/>
                <w:szCs w:val="16"/>
              </w:rPr>
              <w:t>Fonds 323</w:t>
            </w:r>
          </w:p>
        </w:tc>
        <w:tc>
          <w:tcPr>
            <w:tcW w:w="511" w:type="pct"/>
            <w:shd w:val="clear" w:color="auto" w:fill="auto"/>
          </w:tcPr>
          <w:p w14:paraId="021A3286" w14:textId="77777777" w:rsidR="002929F5" w:rsidRDefault="002929F5" w:rsidP="00960C0B">
            <w:pPr>
              <w:spacing w:after="0"/>
              <w:jc w:val="left"/>
              <w:rPr>
                <w:sz w:val="20"/>
                <w:szCs w:val="16"/>
              </w:rPr>
            </w:pPr>
            <w:r>
              <w:rPr>
                <w:sz w:val="20"/>
                <w:szCs w:val="16"/>
              </w:rPr>
              <w:t>3</w:t>
            </w:r>
          </w:p>
        </w:tc>
        <w:tc>
          <w:tcPr>
            <w:tcW w:w="1597" w:type="pct"/>
            <w:shd w:val="clear" w:color="auto" w:fill="auto"/>
          </w:tcPr>
          <w:p w14:paraId="4210EC29" w14:textId="77777777" w:rsidR="002929F5" w:rsidRDefault="002929F5" w:rsidP="00960C0B">
            <w:pPr>
              <w:spacing w:after="0"/>
              <w:jc w:val="left"/>
              <w:rPr>
                <w:sz w:val="20"/>
                <w:szCs w:val="20"/>
              </w:rPr>
            </w:pPr>
            <w:r w:rsidRPr="6FB34E9C">
              <w:rPr>
                <w:sz w:val="20"/>
                <w:szCs w:val="20"/>
              </w:rPr>
              <w:t xml:space="preserve">Opleiding (1): </w:t>
            </w:r>
            <w:proofErr w:type="spellStart"/>
            <w:r w:rsidRPr="6FB34E9C">
              <w:rPr>
                <w:sz w:val="20"/>
                <w:szCs w:val="20"/>
              </w:rPr>
              <w:t>Syntra</w:t>
            </w:r>
            <w:proofErr w:type="spellEnd"/>
            <w:r w:rsidRPr="6FB34E9C">
              <w:rPr>
                <w:sz w:val="20"/>
                <w:szCs w:val="20"/>
              </w:rPr>
              <w:t xml:space="preserve"> MVL</w:t>
            </w:r>
          </w:p>
          <w:p w14:paraId="1E40C48E" w14:textId="77777777" w:rsidR="002929F5" w:rsidRDefault="002929F5" w:rsidP="00960C0B">
            <w:pPr>
              <w:spacing w:after="0"/>
              <w:jc w:val="left"/>
              <w:rPr>
                <w:sz w:val="20"/>
                <w:szCs w:val="16"/>
              </w:rPr>
            </w:pPr>
            <w:r>
              <w:rPr>
                <w:sz w:val="20"/>
                <w:szCs w:val="16"/>
              </w:rPr>
              <w:t>Werk (1): Fonds 323</w:t>
            </w:r>
          </w:p>
          <w:p w14:paraId="35C13608" w14:textId="77777777" w:rsidR="002929F5" w:rsidRPr="005461DF" w:rsidRDefault="002929F5" w:rsidP="00960C0B">
            <w:pPr>
              <w:spacing w:after="0"/>
              <w:jc w:val="left"/>
              <w:rPr>
                <w:sz w:val="20"/>
                <w:szCs w:val="16"/>
              </w:rPr>
            </w:pPr>
            <w:r>
              <w:rPr>
                <w:sz w:val="20"/>
                <w:szCs w:val="16"/>
              </w:rPr>
              <w:t>Innovatie (1): Flux50</w:t>
            </w:r>
          </w:p>
        </w:tc>
        <w:tc>
          <w:tcPr>
            <w:tcW w:w="1719" w:type="pct"/>
            <w:shd w:val="clear" w:color="auto" w:fill="auto"/>
          </w:tcPr>
          <w:p w14:paraId="50429E75" w14:textId="77777777" w:rsidR="002929F5" w:rsidRPr="007301C6" w:rsidRDefault="002929F5" w:rsidP="00B751CD">
            <w:pPr>
              <w:pStyle w:val="Lijstalinea"/>
              <w:numPr>
                <w:ilvl w:val="0"/>
                <w:numId w:val="31"/>
              </w:numPr>
              <w:spacing w:after="0"/>
              <w:jc w:val="left"/>
              <w:rPr>
                <w:sz w:val="20"/>
                <w:szCs w:val="16"/>
              </w:rPr>
            </w:pPr>
            <w:r>
              <w:rPr>
                <w:sz w:val="20"/>
                <w:szCs w:val="16"/>
              </w:rPr>
              <w:t>E-</w:t>
            </w:r>
            <w:proofErr w:type="spellStart"/>
            <w:r>
              <w:rPr>
                <w:sz w:val="20"/>
                <w:szCs w:val="16"/>
              </w:rPr>
              <w:t>learning</w:t>
            </w:r>
            <w:proofErr w:type="spellEnd"/>
            <w:r>
              <w:rPr>
                <w:sz w:val="20"/>
                <w:szCs w:val="16"/>
              </w:rPr>
              <w:t xml:space="preserve"> modules</w:t>
            </w:r>
          </w:p>
        </w:tc>
      </w:tr>
      <w:tr w:rsidR="002929F5" w:rsidRPr="005461DF" w14:paraId="6BBC3EC0" w14:textId="77777777" w:rsidTr="00FA4EA1">
        <w:tc>
          <w:tcPr>
            <w:tcW w:w="762" w:type="pct"/>
            <w:shd w:val="clear" w:color="auto" w:fill="auto"/>
          </w:tcPr>
          <w:p w14:paraId="0F696815" w14:textId="77777777" w:rsidR="002929F5" w:rsidRDefault="002929F5" w:rsidP="00B751CD">
            <w:pPr>
              <w:pStyle w:val="Lijstalinea"/>
              <w:numPr>
                <w:ilvl w:val="0"/>
                <w:numId w:val="31"/>
              </w:numPr>
              <w:spacing w:after="0"/>
              <w:jc w:val="left"/>
              <w:rPr>
                <w:i/>
                <w:iCs/>
                <w:sz w:val="20"/>
                <w:szCs w:val="16"/>
              </w:rPr>
            </w:pPr>
            <w:r>
              <w:rPr>
                <w:i/>
                <w:iCs/>
                <w:sz w:val="20"/>
                <w:szCs w:val="16"/>
              </w:rPr>
              <w:t>Monitoring &amp; regeling</w:t>
            </w:r>
          </w:p>
        </w:tc>
        <w:tc>
          <w:tcPr>
            <w:tcW w:w="411" w:type="pct"/>
            <w:shd w:val="clear" w:color="auto" w:fill="auto"/>
          </w:tcPr>
          <w:p w14:paraId="59CA951D" w14:textId="77777777" w:rsidR="002929F5" w:rsidRDefault="002929F5" w:rsidP="00960C0B">
            <w:pPr>
              <w:spacing w:after="0"/>
              <w:jc w:val="left"/>
              <w:rPr>
                <w:i/>
                <w:sz w:val="20"/>
                <w:szCs w:val="20"/>
              </w:rPr>
            </w:pPr>
            <w:proofErr w:type="spellStart"/>
            <w:r w:rsidRPr="6FB34E9C">
              <w:rPr>
                <w:i/>
                <w:sz w:val="20"/>
                <w:szCs w:val="20"/>
              </w:rPr>
              <w:t>Syntra</w:t>
            </w:r>
            <w:proofErr w:type="spellEnd"/>
            <w:r w:rsidRPr="6FB34E9C">
              <w:rPr>
                <w:i/>
                <w:sz w:val="20"/>
                <w:szCs w:val="20"/>
              </w:rPr>
              <w:t xml:space="preserve"> PXL</w:t>
            </w:r>
          </w:p>
        </w:tc>
        <w:tc>
          <w:tcPr>
            <w:tcW w:w="511" w:type="pct"/>
            <w:shd w:val="clear" w:color="auto" w:fill="auto"/>
          </w:tcPr>
          <w:p w14:paraId="4BC76F2C" w14:textId="77777777" w:rsidR="002929F5" w:rsidRDefault="002929F5" w:rsidP="00960C0B">
            <w:pPr>
              <w:spacing w:after="0"/>
              <w:jc w:val="left"/>
              <w:rPr>
                <w:sz w:val="20"/>
                <w:szCs w:val="16"/>
              </w:rPr>
            </w:pPr>
            <w:r>
              <w:rPr>
                <w:sz w:val="20"/>
                <w:szCs w:val="16"/>
              </w:rPr>
              <w:t>4</w:t>
            </w:r>
          </w:p>
        </w:tc>
        <w:tc>
          <w:tcPr>
            <w:tcW w:w="1597" w:type="pct"/>
            <w:shd w:val="clear" w:color="auto" w:fill="auto"/>
          </w:tcPr>
          <w:p w14:paraId="3D00CB91" w14:textId="77777777" w:rsidR="002929F5" w:rsidRDefault="002929F5" w:rsidP="00960C0B">
            <w:pPr>
              <w:spacing w:after="0"/>
              <w:jc w:val="left"/>
              <w:rPr>
                <w:sz w:val="20"/>
                <w:szCs w:val="16"/>
              </w:rPr>
            </w:pPr>
            <w:r>
              <w:rPr>
                <w:sz w:val="20"/>
                <w:szCs w:val="16"/>
              </w:rPr>
              <w:t>Onderwijs (2): PXL, Green Energy Park</w:t>
            </w:r>
          </w:p>
          <w:p w14:paraId="628E58AF" w14:textId="77777777" w:rsidR="002929F5" w:rsidRDefault="002929F5" w:rsidP="00960C0B">
            <w:pPr>
              <w:spacing w:after="0"/>
              <w:jc w:val="left"/>
              <w:rPr>
                <w:sz w:val="20"/>
                <w:szCs w:val="16"/>
              </w:rPr>
            </w:pPr>
            <w:r>
              <w:rPr>
                <w:sz w:val="20"/>
                <w:szCs w:val="16"/>
              </w:rPr>
              <w:t>Werk (1): Techlink</w:t>
            </w:r>
          </w:p>
          <w:p w14:paraId="09ED17B5" w14:textId="77777777" w:rsidR="002929F5" w:rsidRPr="00F5360D" w:rsidRDefault="002929F5" w:rsidP="00960C0B">
            <w:pPr>
              <w:spacing w:after="0"/>
              <w:jc w:val="left"/>
              <w:rPr>
                <w:sz w:val="20"/>
                <w:szCs w:val="16"/>
                <w:lang w:val="en-US"/>
              </w:rPr>
            </w:pPr>
            <w:proofErr w:type="spellStart"/>
            <w:r w:rsidRPr="00F5360D">
              <w:rPr>
                <w:sz w:val="20"/>
                <w:szCs w:val="16"/>
                <w:lang w:val="en-US"/>
              </w:rPr>
              <w:t>Innovatie</w:t>
            </w:r>
            <w:proofErr w:type="spellEnd"/>
            <w:r w:rsidRPr="00F5360D">
              <w:rPr>
                <w:sz w:val="20"/>
                <w:szCs w:val="16"/>
                <w:lang w:val="en-US"/>
              </w:rPr>
              <w:t xml:space="preserve"> (2): Green Energy Park, Flux50</w:t>
            </w:r>
          </w:p>
        </w:tc>
        <w:tc>
          <w:tcPr>
            <w:tcW w:w="1719" w:type="pct"/>
            <w:shd w:val="clear" w:color="auto" w:fill="auto"/>
          </w:tcPr>
          <w:p w14:paraId="67B31DF8" w14:textId="77777777" w:rsidR="002929F5" w:rsidRDefault="002929F5" w:rsidP="00B751CD">
            <w:pPr>
              <w:pStyle w:val="Lijstalinea"/>
              <w:numPr>
                <w:ilvl w:val="0"/>
                <w:numId w:val="29"/>
              </w:numPr>
              <w:spacing w:before="0" w:after="0"/>
              <w:jc w:val="left"/>
              <w:rPr>
                <w:sz w:val="20"/>
                <w:szCs w:val="16"/>
              </w:rPr>
            </w:pPr>
            <w:r>
              <w:rPr>
                <w:sz w:val="20"/>
                <w:szCs w:val="16"/>
              </w:rPr>
              <w:t>Monitoring</w:t>
            </w:r>
          </w:p>
          <w:p w14:paraId="5D919B2B" w14:textId="77777777" w:rsidR="002929F5" w:rsidRPr="00B23E25" w:rsidRDefault="002929F5" w:rsidP="00B751CD">
            <w:pPr>
              <w:pStyle w:val="Lijstalinea"/>
              <w:numPr>
                <w:ilvl w:val="0"/>
                <w:numId w:val="29"/>
              </w:numPr>
              <w:spacing w:before="0" w:after="0"/>
              <w:jc w:val="left"/>
              <w:rPr>
                <w:sz w:val="20"/>
                <w:szCs w:val="16"/>
              </w:rPr>
            </w:pPr>
            <w:r>
              <w:rPr>
                <w:sz w:val="20"/>
                <w:szCs w:val="16"/>
              </w:rPr>
              <w:t>Regeling</w:t>
            </w:r>
          </w:p>
        </w:tc>
      </w:tr>
      <w:tr w:rsidR="002929F5" w:rsidRPr="005461DF" w14:paraId="0AAD373B" w14:textId="77777777" w:rsidTr="00FA4EA1">
        <w:tc>
          <w:tcPr>
            <w:tcW w:w="762" w:type="pct"/>
            <w:shd w:val="clear" w:color="auto" w:fill="auto"/>
          </w:tcPr>
          <w:p w14:paraId="2FC03ACC" w14:textId="77777777" w:rsidR="002929F5" w:rsidRDefault="002929F5" w:rsidP="00B751CD">
            <w:pPr>
              <w:pStyle w:val="Lijstalinea"/>
              <w:numPr>
                <w:ilvl w:val="0"/>
                <w:numId w:val="31"/>
              </w:numPr>
              <w:spacing w:after="0"/>
              <w:jc w:val="left"/>
              <w:rPr>
                <w:i/>
                <w:iCs/>
                <w:sz w:val="20"/>
                <w:szCs w:val="16"/>
              </w:rPr>
            </w:pPr>
            <w:r>
              <w:rPr>
                <w:i/>
                <w:iCs/>
                <w:sz w:val="20"/>
                <w:szCs w:val="16"/>
              </w:rPr>
              <w:t>Technieken</w:t>
            </w:r>
          </w:p>
        </w:tc>
        <w:tc>
          <w:tcPr>
            <w:tcW w:w="411" w:type="pct"/>
            <w:shd w:val="clear" w:color="auto" w:fill="auto"/>
          </w:tcPr>
          <w:p w14:paraId="7C9C5F13" w14:textId="77777777" w:rsidR="002929F5" w:rsidRDefault="002929F5" w:rsidP="00960C0B">
            <w:pPr>
              <w:spacing w:after="0"/>
              <w:jc w:val="left"/>
              <w:rPr>
                <w:i/>
                <w:iCs/>
                <w:sz w:val="20"/>
                <w:szCs w:val="16"/>
              </w:rPr>
            </w:pPr>
            <w:r>
              <w:rPr>
                <w:i/>
                <w:iCs/>
                <w:sz w:val="20"/>
                <w:szCs w:val="16"/>
              </w:rPr>
              <w:t>Techlink</w:t>
            </w:r>
          </w:p>
          <w:p w14:paraId="15F85A3C" w14:textId="77777777" w:rsidR="002929F5" w:rsidRDefault="002929F5" w:rsidP="00960C0B">
            <w:pPr>
              <w:spacing w:after="0"/>
              <w:jc w:val="left"/>
              <w:rPr>
                <w:i/>
                <w:iCs/>
                <w:sz w:val="20"/>
                <w:szCs w:val="16"/>
              </w:rPr>
            </w:pPr>
            <w:r>
              <w:rPr>
                <w:i/>
                <w:iCs/>
                <w:sz w:val="20"/>
                <w:szCs w:val="16"/>
              </w:rPr>
              <w:t>Green Energy Park vzw</w:t>
            </w:r>
          </w:p>
        </w:tc>
        <w:tc>
          <w:tcPr>
            <w:tcW w:w="511" w:type="pct"/>
            <w:shd w:val="clear" w:color="auto" w:fill="auto"/>
          </w:tcPr>
          <w:p w14:paraId="73AA6CDC" w14:textId="77777777" w:rsidR="002929F5" w:rsidRDefault="002929F5" w:rsidP="00960C0B">
            <w:pPr>
              <w:spacing w:after="0"/>
              <w:jc w:val="left"/>
              <w:rPr>
                <w:sz w:val="20"/>
                <w:szCs w:val="16"/>
              </w:rPr>
            </w:pPr>
            <w:r>
              <w:rPr>
                <w:sz w:val="20"/>
                <w:szCs w:val="16"/>
              </w:rPr>
              <w:t>6</w:t>
            </w:r>
          </w:p>
        </w:tc>
        <w:tc>
          <w:tcPr>
            <w:tcW w:w="1597" w:type="pct"/>
            <w:shd w:val="clear" w:color="auto" w:fill="auto"/>
          </w:tcPr>
          <w:p w14:paraId="6C1F358C" w14:textId="77777777" w:rsidR="002929F5" w:rsidRDefault="002929F5" w:rsidP="00960C0B">
            <w:pPr>
              <w:spacing w:after="0"/>
              <w:jc w:val="left"/>
              <w:rPr>
                <w:sz w:val="20"/>
                <w:szCs w:val="16"/>
              </w:rPr>
            </w:pPr>
            <w:r>
              <w:rPr>
                <w:sz w:val="20"/>
                <w:szCs w:val="16"/>
              </w:rPr>
              <w:t>Onderwijs (3): PXL, CVO HIK, Provinciaal Onderwijs Vlaanderen</w:t>
            </w:r>
          </w:p>
          <w:p w14:paraId="04561EFE" w14:textId="77777777" w:rsidR="002929F5" w:rsidRDefault="002929F5" w:rsidP="00960C0B">
            <w:pPr>
              <w:spacing w:after="0"/>
              <w:jc w:val="left"/>
              <w:rPr>
                <w:sz w:val="20"/>
                <w:szCs w:val="16"/>
              </w:rPr>
            </w:pPr>
            <w:r>
              <w:rPr>
                <w:sz w:val="20"/>
                <w:szCs w:val="16"/>
              </w:rPr>
              <w:t>Werk (1): Techlink</w:t>
            </w:r>
          </w:p>
          <w:p w14:paraId="76EFB5BC" w14:textId="77777777" w:rsidR="002929F5" w:rsidRPr="005461DF" w:rsidRDefault="002929F5" w:rsidP="00960C0B">
            <w:pPr>
              <w:spacing w:after="0"/>
              <w:jc w:val="left"/>
              <w:rPr>
                <w:sz w:val="20"/>
                <w:szCs w:val="20"/>
              </w:rPr>
            </w:pPr>
            <w:r w:rsidRPr="6FB34E9C">
              <w:rPr>
                <w:sz w:val="20"/>
                <w:szCs w:val="20"/>
              </w:rPr>
              <w:t xml:space="preserve">Innovatie (2): Green Energy Park vzw, </w:t>
            </w:r>
            <w:proofErr w:type="spellStart"/>
            <w:r w:rsidRPr="6FB34E9C">
              <w:rPr>
                <w:sz w:val="20"/>
                <w:szCs w:val="20"/>
              </w:rPr>
              <w:t>Think</w:t>
            </w:r>
            <w:proofErr w:type="spellEnd"/>
            <w:r w:rsidRPr="6FB34E9C">
              <w:rPr>
                <w:sz w:val="20"/>
                <w:szCs w:val="20"/>
              </w:rPr>
              <w:t xml:space="preserve"> E</w:t>
            </w:r>
          </w:p>
        </w:tc>
        <w:tc>
          <w:tcPr>
            <w:tcW w:w="1719" w:type="pct"/>
            <w:shd w:val="clear" w:color="auto" w:fill="auto"/>
          </w:tcPr>
          <w:p w14:paraId="651BE7BA" w14:textId="77777777" w:rsidR="002929F5" w:rsidRDefault="002929F5" w:rsidP="00B751CD">
            <w:pPr>
              <w:pStyle w:val="Lijstalinea"/>
              <w:numPr>
                <w:ilvl w:val="0"/>
                <w:numId w:val="29"/>
              </w:numPr>
              <w:spacing w:after="0"/>
              <w:jc w:val="left"/>
              <w:rPr>
                <w:sz w:val="20"/>
                <w:szCs w:val="16"/>
              </w:rPr>
            </w:pPr>
            <w:r>
              <w:rPr>
                <w:sz w:val="20"/>
                <w:szCs w:val="16"/>
              </w:rPr>
              <w:t xml:space="preserve">3 modulaire opleidingen, </w:t>
            </w:r>
            <w:proofErr w:type="spellStart"/>
            <w:r>
              <w:rPr>
                <w:sz w:val="20"/>
                <w:szCs w:val="16"/>
              </w:rPr>
              <w:t>ifv</w:t>
            </w:r>
            <w:proofErr w:type="spellEnd"/>
            <w:r>
              <w:rPr>
                <w:sz w:val="20"/>
                <w:szCs w:val="16"/>
              </w:rPr>
              <w:t xml:space="preserve"> inhoud en doelgroep</w:t>
            </w:r>
          </w:p>
          <w:p w14:paraId="7A95C347" w14:textId="77777777" w:rsidR="002929F5" w:rsidRDefault="002929F5" w:rsidP="00B751CD">
            <w:pPr>
              <w:pStyle w:val="Lijstalinea"/>
              <w:numPr>
                <w:ilvl w:val="1"/>
                <w:numId w:val="29"/>
              </w:numPr>
              <w:spacing w:after="0"/>
              <w:jc w:val="left"/>
              <w:rPr>
                <w:sz w:val="20"/>
                <w:szCs w:val="16"/>
              </w:rPr>
            </w:pPr>
            <w:r>
              <w:rPr>
                <w:sz w:val="20"/>
                <w:szCs w:val="16"/>
              </w:rPr>
              <w:t>Warmtepomp</w:t>
            </w:r>
          </w:p>
          <w:p w14:paraId="5E716C88" w14:textId="77777777" w:rsidR="002929F5" w:rsidRDefault="002929F5" w:rsidP="00B751CD">
            <w:pPr>
              <w:pStyle w:val="Lijstalinea"/>
              <w:numPr>
                <w:ilvl w:val="1"/>
                <w:numId w:val="29"/>
              </w:numPr>
              <w:spacing w:after="0"/>
              <w:jc w:val="left"/>
              <w:rPr>
                <w:sz w:val="20"/>
                <w:szCs w:val="16"/>
              </w:rPr>
            </w:pPr>
            <w:r>
              <w:rPr>
                <w:sz w:val="20"/>
                <w:szCs w:val="16"/>
              </w:rPr>
              <w:t>Opslagsystemen</w:t>
            </w:r>
          </w:p>
          <w:p w14:paraId="405D936B" w14:textId="77777777" w:rsidR="002929F5" w:rsidRDefault="002929F5" w:rsidP="00B751CD">
            <w:pPr>
              <w:pStyle w:val="Lijstalinea"/>
              <w:numPr>
                <w:ilvl w:val="1"/>
                <w:numId w:val="29"/>
              </w:numPr>
              <w:spacing w:after="0"/>
              <w:jc w:val="left"/>
              <w:rPr>
                <w:sz w:val="20"/>
                <w:szCs w:val="16"/>
              </w:rPr>
            </w:pPr>
            <w:r>
              <w:rPr>
                <w:sz w:val="20"/>
                <w:szCs w:val="16"/>
              </w:rPr>
              <w:t>Laadpalen</w:t>
            </w:r>
          </w:p>
        </w:tc>
      </w:tr>
      <w:tr w:rsidR="002929F5" w:rsidRPr="005461DF" w14:paraId="098B2C2F" w14:textId="77777777" w:rsidTr="00FA4EA1">
        <w:tc>
          <w:tcPr>
            <w:tcW w:w="762" w:type="pct"/>
            <w:shd w:val="clear" w:color="auto" w:fill="auto"/>
          </w:tcPr>
          <w:p w14:paraId="322C9412" w14:textId="77777777" w:rsidR="002929F5" w:rsidRDefault="002929F5" w:rsidP="00B751CD">
            <w:pPr>
              <w:pStyle w:val="Lijstalinea"/>
              <w:numPr>
                <w:ilvl w:val="0"/>
                <w:numId w:val="31"/>
              </w:numPr>
              <w:spacing w:after="0"/>
              <w:jc w:val="left"/>
              <w:rPr>
                <w:i/>
                <w:iCs/>
                <w:sz w:val="20"/>
                <w:szCs w:val="16"/>
              </w:rPr>
            </w:pPr>
            <w:r>
              <w:rPr>
                <w:i/>
                <w:iCs/>
                <w:sz w:val="20"/>
                <w:szCs w:val="16"/>
              </w:rPr>
              <w:t>Innovatievermogen in systeemdenken</w:t>
            </w:r>
          </w:p>
        </w:tc>
        <w:tc>
          <w:tcPr>
            <w:tcW w:w="411" w:type="pct"/>
            <w:shd w:val="clear" w:color="auto" w:fill="auto"/>
          </w:tcPr>
          <w:p w14:paraId="733954DF" w14:textId="77777777" w:rsidR="002929F5" w:rsidRDefault="002929F5" w:rsidP="00960C0B">
            <w:pPr>
              <w:spacing w:after="0"/>
              <w:jc w:val="left"/>
              <w:rPr>
                <w:i/>
                <w:iCs/>
                <w:sz w:val="20"/>
                <w:szCs w:val="16"/>
              </w:rPr>
            </w:pPr>
            <w:r>
              <w:rPr>
                <w:i/>
                <w:iCs/>
                <w:sz w:val="20"/>
                <w:szCs w:val="16"/>
              </w:rPr>
              <w:t>Green Energy Park vzw</w:t>
            </w:r>
          </w:p>
        </w:tc>
        <w:tc>
          <w:tcPr>
            <w:tcW w:w="511" w:type="pct"/>
            <w:shd w:val="clear" w:color="auto" w:fill="auto"/>
          </w:tcPr>
          <w:p w14:paraId="7979E326" w14:textId="77777777" w:rsidR="002929F5" w:rsidRDefault="002929F5" w:rsidP="00960C0B">
            <w:pPr>
              <w:spacing w:after="0"/>
              <w:jc w:val="left"/>
              <w:rPr>
                <w:sz w:val="20"/>
                <w:szCs w:val="16"/>
              </w:rPr>
            </w:pPr>
            <w:r>
              <w:rPr>
                <w:sz w:val="20"/>
                <w:szCs w:val="16"/>
              </w:rPr>
              <w:t>9</w:t>
            </w:r>
          </w:p>
        </w:tc>
        <w:tc>
          <w:tcPr>
            <w:tcW w:w="1597" w:type="pct"/>
            <w:shd w:val="clear" w:color="auto" w:fill="auto"/>
          </w:tcPr>
          <w:p w14:paraId="540C179F" w14:textId="77777777" w:rsidR="002929F5" w:rsidRDefault="002929F5" w:rsidP="00960C0B">
            <w:pPr>
              <w:spacing w:after="0"/>
              <w:jc w:val="left"/>
              <w:rPr>
                <w:sz w:val="20"/>
                <w:szCs w:val="20"/>
              </w:rPr>
            </w:pPr>
            <w:r w:rsidRPr="6FB34E9C">
              <w:rPr>
                <w:sz w:val="20"/>
                <w:szCs w:val="20"/>
              </w:rPr>
              <w:t xml:space="preserve">Onderwijs (3): EV Belgium, VUB, </w:t>
            </w:r>
            <w:proofErr w:type="spellStart"/>
            <w:r w:rsidRPr="6FB34E9C">
              <w:rPr>
                <w:sz w:val="20"/>
                <w:szCs w:val="20"/>
              </w:rPr>
              <w:t>Skilled</w:t>
            </w:r>
            <w:proofErr w:type="spellEnd"/>
            <w:r w:rsidRPr="6FB34E9C">
              <w:rPr>
                <w:sz w:val="20"/>
                <w:szCs w:val="20"/>
              </w:rPr>
              <w:t xml:space="preserve"> </w:t>
            </w:r>
            <w:proofErr w:type="spellStart"/>
            <w:r w:rsidRPr="6FB34E9C">
              <w:rPr>
                <w:sz w:val="20"/>
                <w:szCs w:val="20"/>
              </w:rPr>
              <w:t>By</w:t>
            </w:r>
            <w:proofErr w:type="spellEnd"/>
          </w:p>
          <w:p w14:paraId="6EF32179" w14:textId="77777777" w:rsidR="002929F5" w:rsidRDefault="002929F5" w:rsidP="00960C0B">
            <w:pPr>
              <w:spacing w:after="0"/>
              <w:jc w:val="left"/>
              <w:rPr>
                <w:sz w:val="20"/>
                <w:szCs w:val="20"/>
              </w:rPr>
            </w:pPr>
            <w:r w:rsidRPr="6FB34E9C">
              <w:rPr>
                <w:sz w:val="20"/>
                <w:szCs w:val="20"/>
              </w:rPr>
              <w:t xml:space="preserve">Werk (2): EV Belgium, </w:t>
            </w:r>
            <w:proofErr w:type="spellStart"/>
            <w:r w:rsidRPr="6FB34E9C">
              <w:rPr>
                <w:sz w:val="20"/>
                <w:szCs w:val="20"/>
              </w:rPr>
              <w:t>Clusta</w:t>
            </w:r>
            <w:proofErr w:type="spellEnd"/>
          </w:p>
          <w:p w14:paraId="005822AF" w14:textId="77777777" w:rsidR="002929F5" w:rsidRPr="00F5360D" w:rsidRDefault="002929F5" w:rsidP="00960C0B">
            <w:pPr>
              <w:spacing w:after="0"/>
              <w:jc w:val="left"/>
              <w:rPr>
                <w:sz w:val="20"/>
                <w:szCs w:val="16"/>
                <w:lang w:val="en-US"/>
              </w:rPr>
            </w:pPr>
            <w:proofErr w:type="spellStart"/>
            <w:r w:rsidRPr="00F5360D">
              <w:rPr>
                <w:sz w:val="20"/>
                <w:szCs w:val="16"/>
                <w:lang w:val="en-US"/>
              </w:rPr>
              <w:t>Innovatie</w:t>
            </w:r>
            <w:proofErr w:type="spellEnd"/>
            <w:r w:rsidRPr="00F5360D">
              <w:rPr>
                <w:sz w:val="20"/>
                <w:szCs w:val="16"/>
                <w:lang w:val="en-US"/>
              </w:rPr>
              <w:t xml:space="preserve"> (1): Green Energy Park vzw, VUB, Flux50, Think E</w:t>
            </w:r>
          </w:p>
        </w:tc>
        <w:tc>
          <w:tcPr>
            <w:tcW w:w="1719" w:type="pct"/>
            <w:shd w:val="clear" w:color="auto" w:fill="auto"/>
          </w:tcPr>
          <w:p w14:paraId="503753A3" w14:textId="77777777" w:rsidR="002929F5" w:rsidRDefault="002929F5" w:rsidP="00B751CD">
            <w:pPr>
              <w:pStyle w:val="Lijstalinea"/>
              <w:numPr>
                <w:ilvl w:val="0"/>
                <w:numId w:val="29"/>
              </w:numPr>
              <w:spacing w:after="0"/>
              <w:jc w:val="left"/>
              <w:rPr>
                <w:sz w:val="20"/>
                <w:szCs w:val="16"/>
              </w:rPr>
            </w:pPr>
            <w:r>
              <w:rPr>
                <w:sz w:val="20"/>
                <w:szCs w:val="16"/>
              </w:rPr>
              <w:t>2 modulaire opleidingen (vraag- en aanbodzijde)</w:t>
            </w:r>
          </w:p>
          <w:p w14:paraId="759079AB" w14:textId="77777777" w:rsidR="002929F5" w:rsidRDefault="002929F5" w:rsidP="00B751CD">
            <w:pPr>
              <w:pStyle w:val="Lijstalinea"/>
              <w:numPr>
                <w:ilvl w:val="1"/>
                <w:numId w:val="29"/>
              </w:numPr>
              <w:spacing w:after="0"/>
              <w:jc w:val="left"/>
              <w:rPr>
                <w:sz w:val="20"/>
                <w:szCs w:val="16"/>
              </w:rPr>
            </w:pPr>
            <w:r>
              <w:rPr>
                <w:sz w:val="20"/>
                <w:szCs w:val="16"/>
              </w:rPr>
              <w:t>Relevantie systeemdenken en methodologieën</w:t>
            </w:r>
          </w:p>
          <w:p w14:paraId="42987B19" w14:textId="77777777" w:rsidR="002929F5" w:rsidRDefault="002929F5" w:rsidP="00B751CD">
            <w:pPr>
              <w:pStyle w:val="Lijstalinea"/>
              <w:numPr>
                <w:ilvl w:val="1"/>
                <w:numId w:val="29"/>
              </w:numPr>
              <w:spacing w:after="0"/>
              <w:jc w:val="left"/>
              <w:rPr>
                <w:sz w:val="20"/>
                <w:szCs w:val="16"/>
              </w:rPr>
            </w:pPr>
            <w:r>
              <w:rPr>
                <w:sz w:val="20"/>
                <w:szCs w:val="16"/>
              </w:rPr>
              <w:t>Praktische cases</w:t>
            </w:r>
          </w:p>
        </w:tc>
      </w:tr>
      <w:tr w:rsidR="002929F5" w:rsidRPr="005461DF" w14:paraId="47B10FF5" w14:textId="77777777" w:rsidTr="00FA4EA1">
        <w:tc>
          <w:tcPr>
            <w:tcW w:w="762" w:type="pct"/>
            <w:shd w:val="clear" w:color="auto" w:fill="auto"/>
          </w:tcPr>
          <w:p w14:paraId="3B2AC125" w14:textId="77777777" w:rsidR="002929F5" w:rsidRDefault="002929F5" w:rsidP="00B751CD">
            <w:pPr>
              <w:pStyle w:val="Lijstalinea"/>
              <w:numPr>
                <w:ilvl w:val="0"/>
                <w:numId w:val="31"/>
              </w:numPr>
              <w:spacing w:after="0"/>
              <w:jc w:val="left"/>
              <w:rPr>
                <w:i/>
                <w:iCs/>
                <w:sz w:val="20"/>
                <w:szCs w:val="16"/>
              </w:rPr>
            </w:pPr>
            <w:r>
              <w:rPr>
                <w:i/>
                <w:iCs/>
                <w:sz w:val="20"/>
                <w:szCs w:val="16"/>
              </w:rPr>
              <w:t>Communicatie &amp; commerciële vaardigheden</w:t>
            </w:r>
          </w:p>
        </w:tc>
        <w:tc>
          <w:tcPr>
            <w:tcW w:w="411" w:type="pct"/>
            <w:shd w:val="clear" w:color="auto" w:fill="auto"/>
          </w:tcPr>
          <w:p w14:paraId="72407983" w14:textId="77777777" w:rsidR="002929F5" w:rsidRDefault="002929F5" w:rsidP="00960C0B">
            <w:pPr>
              <w:spacing w:after="0"/>
              <w:jc w:val="left"/>
              <w:rPr>
                <w:i/>
                <w:sz w:val="20"/>
                <w:szCs w:val="20"/>
              </w:rPr>
            </w:pPr>
            <w:proofErr w:type="spellStart"/>
            <w:r w:rsidRPr="6FB34E9C">
              <w:rPr>
                <w:i/>
                <w:sz w:val="20"/>
                <w:szCs w:val="20"/>
              </w:rPr>
              <w:t>Syntra</w:t>
            </w:r>
            <w:proofErr w:type="spellEnd"/>
            <w:r w:rsidRPr="6FB34E9C">
              <w:rPr>
                <w:i/>
                <w:sz w:val="20"/>
                <w:szCs w:val="20"/>
              </w:rPr>
              <w:t xml:space="preserve"> MVL</w:t>
            </w:r>
          </w:p>
        </w:tc>
        <w:tc>
          <w:tcPr>
            <w:tcW w:w="511" w:type="pct"/>
            <w:shd w:val="clear" w:color="auto" w:fill="auto"/>
          </w:tcPr>
          <w:p w14:paraId="2E8284F6" w14:textId="77777777" w:rsidR="002929F5" w:rsidRDefault="002929F5" w:rsidP="00960C0B">
            <w:pPr>
              <w:spacing w:after="0"/>
              <w:jc w:val="left"/>
              <w:rPr>
                <w:sz w:val="20"/>
                <w:szCs w:val="16"/>
              </w:rPr>
            </w:pPr>
            <w:r>
              <w:rPr>
                <w:sz w:val="20"/>
                <w:szCs w:val="16"/>
              </w:rPr>
              <w:t>4</w:t>
            </w:r>
          </w:p>
        </w:tc>
        <w:tc>
          <w:tcPr>
            <w:tcW w:w="1597" w:type="pct"/>
            <w:shd w:val="clear" w:color="auto" w:fill="auto"/>
          </w:tcPr>
          <w:p w14:paraId="60339A45" w14:textId="77777777" w:rsidR="002929F5" w:rsidRDefault="002929F5" w:rsidP="00960C0B">
            <w:pPr>
              <w:spacing w:after="0"/>
              <w:jc w:val="left"/>
              <w:rPr>
                <w:sz w:val="20"/>
                <w:szCs w:val="20"/>
              </w:rPr>
            </w:pPr>
            <w:r w:rsidRPr="6FB34E9C">
              <w:rPr>
                <w:sz w:val="20"/>
                <w:szCs w:val="20"/>
              </w:rPr>
              <w:t xml:space="preserve">Onderwijs (1): </w:t>
            </w:r>
            <w:proofErr w:type="spellStart"/>
            <w:r w:rsidRPr="6FB34E9C">
              <w:rPr>
                <w:sz w:val="20"/>
                <w:szCs w:val="20"/>
              </w:rPr>
              <w:t>Syntra</w:t>
            </w:r>
            <w:proofErr w:type="spellEnd"/>
            <w:r w:rsidRPr="6FB34E9C">
              <w:rPr>
                <w:sz w:val="20"/>
                <w:szCs w:val="20"/>
              </w:rPr>
              <w:t xml:space="preserve"> MVL</w:t>
            </w:r>
          </w:p>
          <w:p w14:paraId="36B23F27" w14:textId="77777777" w:rsidR="002929F5" w:rsidRDefault="002929F5" w:rsidP="00960C0B">
            <w:pPr>
              <w:spacing w:after="0"/>
              <w:jc w:val="left"/>
              <w:rPr>
                <w:sz w:val="20"/>
                <w:szCs w:val="16"/>
              </w:rPr>
            </w:pPr>
            <w:r>
              <w:rPr>
                <w:sz w:val="20"/>
                <w:szCs w:val="16"/>
              </w:rPr>
              <w:t>Werk (1): Fonds 323</w:t>
            </w:r>
          </w:p>
          <w:p w14:paraId="6F2D9F32" w14:textId="77777777" w:rsidR="002929F5" w:rsidRPr="005461DF" w:rsidRDefault="002929F5" w:rsidP="00960C0B">
            <w:pPr>
              <w:spacing w:after="0"/>
              <w:jc w:val="left"/>
              <w:rPr>
                <w:sz w:val="20"/>
                <w:szCs w:val="16"/>
              </w:rPr>
            </w:pPr>
            <w:r>
              <w:rPr>
                <w:sz w:val="20"/>
                <w:szCs w:val="16"/>
              </w:rPr>
              <w:t>Innovatie (2): Green Energy Park, Techlink</w:t>
            </w:r>
          </w:p>
        </w:tc>
        <w:tc>
          <w:tcPr>
            <w:tcW w:w="1719" w:type="pct"/>
            <w:shd w:val="clear" w:color="auto" w:fill="auto"/>
          </w:tcPr>
          <w:p w14:paraId="44412DCF" w14:textId="77777777" w:rsidR="002929F5" w:rsidRDefault="002929F5" w:rsidP="00B751CD">
            <w:pPr>
              <w:pStyle w:val="Lijstalinea"/>
              <w:numPr>
                <w:ilvl w:val="0"/>
                <w:numId w:val="29"/>
              </w:numPr>
              <w:spacing w:after="0"/>
              <w:jc w:val="left"/>
              <w:rPr>
                <w:sz w:val="20"/>
                <w:szCs w:val="16"/>
              </w:rPr>
            </w:pPr>
            <w:r>
              <w:rPr>
                <w:sz w:val="20"/>
                <w:szCs w:val="16"/>
              </w:rPr>
              <w:t>1 modulaire opleiding (3 modules)</w:t>
            </w:r>
          </w:p>
        </w:tc>
      </w:tr>
    </w:tbl>
    <w:p w14:paraId="6EBE014B" w14:textId="31A7F6BE" w:rsidR="002929F5" w:rsidRDefault="002929F5" w:rsidP="002929F5">
      <w:pPr>
        <w:spacing w:after="160" w:line="259" w:lineRule="auto"/>
        <w:jc w:val="left"/>
      </w:pPr>
    </w:p>
    <w:p w14:paraId="13B1AE3F" w14:textId="77777777" w:rsidR="00FA4EA1" w:rsidRDefault="00FA4EA1">
      <w:pPr>
        <w:spacing w:after="160" w:line="259" w:lineRule="auto"/>
        <w:jc w:val="left"/>
      </w:pPr>
      <w:r>
        <w:br w:type="page"/>
      </w:r>
    </w:p>
    <w:tbl>
      <w:tblPr>
        <w:tblStyle w:val="Tabelraster"/>
        <w:tblW w:w="4860" w:type="pct"/>
        <w:tblBorders>
          <w:top w:val="single" w:sz="4" w:space="0" w:color="4AA9C7" w:themeColor="accent1"/>
          <w:left w:val="single" w:sz="4" w:space="0" w:color="4AA9C7" w:themeColor="accent1"/>
          <w:bottom w:val="single" w:sz="4" w:space="0" w:color="4AA9C7" w:themeColor="accent1"/>
          <w:right w:val="single" w:sz="4" w:space="0" w:color="4AA9C7" w:themeColor="accent1"/>
          <w:insideH w:val="single" w:sz="4" w:space="0" w:color="4AA9C7" w:themeColor="accent1"/>
          <w:insideV w:val="single" w:sz="4" w:space="0" w:color="4AA9C7" w:themeColor="accent1"/>
        </w:tblBorders>
        <w:tblLook w:val="04A0" w:firstRow="1" w:lastRow="0" w:firstColumn="1" w:lastColumn="0" w:noHBand="0" w:noVBand="1"/>
      </w:tblPr>
      <w:tblGrid>
        <w:gridCol w:w="2021"/>
        <w:gridCol w:w="1020"/>
        <w:gridCol w:w="1553"/>
        <w:gridCol w:w="4334"/>
        <w:gridCol w:w="4674"/>
      </w:tblGrid>
      <w:tr w:rsidR="002929F5" w:rsidRPr="005461DF" w14:paraId="5D122B2C" w14:textId="77777777" w:rsidTr="6FB34E9C">
        <w:tc>
          <w:tcPr>
            <w:tcW w:w="743" w:type="pct"/>
            <w:shd w:val="clear" w:color="auto" w:fill="4AA9C7" w:themeFill="accent4"/>
          </w:tcPr>
          <w:p w14:paraId="0A448B8B" w14:textId="77777777" w:rsidR="002929F5" w:rsidRDefault="002929F5" w:rsidP="00960C0B">
            <w:pPr>
              <w:spacing w:after="0"/>
              <w:jc w:val="left"/>
              <w:rPr>
                <w:b/>
                <w:bCs/>
                <w:sz w:val="20"/>
                <w:szCs w:val="16"/>
              </w:rPr>
            </w:pPr>
            <w:r w:rsidRPr="00C5020D">
              <w:rPr>
                <w:b/>
                <w:bCs/>
                <w:color w:val="FFFFFF" w:themeColor="background1"/>
                <w:sz w:val="20"/>
                <w:szCs w:val="16"/>
              </w:rPr>
              <w:lastRenderedPageBreak/>
              <w:t>Partnerschap</w:t>
            </w:r>
          </w:p>
        </w:tc>
        <w:tc>
          <w:tcPr>
            <w:tcW w:w="375" w:type="pct"/>
            <w:shd w:val="clear" w:color="auto" w:fill="4AA9C7" w:themeFill="accent4"/>
          </w:tcPr>
          <w:p w14:paraId="02A9F930" w14:textId="77777777" w:rsidR="002929F5" w:rsidRDefault="002929F5" w:rsidP="00960C0B">
            <w:pPr>
              <w:spacing w:after="0"/>
              <w:jc w:val="left"/>
              <w:rPr>
                <w:sz w:val="20"/>
                <w:szCs w:val="16"/>
              </w:rPr>
            </w:pPr>
            <w:r w:rsidRPr="00C5020D">
              <w:rPr>
                <w:b/>
                <w:bCs/>
                <w:color w:val="FFFFFF" w:themeColor="background1"/>
                <w:sz w:val="20"/>
                <w:szCs w:val="16"/>
              </w:rPr>
              <w:t>Promotor</w:t>
            </w:r>
          </w:p>
        </w:tc>
        <w:tc>
          <w:tcPr>
            <w:tcW w:w="571" w:type="pct"/>
            <w:shd w:val="clear" w:color="auto" w:fill="4AA9C7" w:themeFill="accent4"/>
          </w:tcPr>
          <w:p w14:paraId="4DC967ED" w14:textId="77777777" w:rsidR="002929F5" w:rsidRDefault="002929F5" w:rsidP="00960C0B">
            <w:pPr>
              <w:spacing w:after="0"/>
              <w:jc w:val="left"/>
              <w:rPr>
                <w:sz w:val="20"/>
                <w:szCs w:val="16"/>
              </w:rPr>
            </w:pPr>
            <w:r w:rsidRPr="00C5020D">
              <w:rPr>
                <w:b/>
                <w:bCs/>
                <w:color w:val="FFFFFF" w:themeColor="background1"/>
                <w:sz w:val="20"/>
                <w:szCs w:val="16"/>
              </w:rPr>
              <w:t>Aantal partners</w:t>
            </w:r>
          </w:p>
        </w:tc>
        <w:tc>
          <w:tcPr>
            <w:tcW w:w="1593" w:type="pct"/>
            <w:shd w:val="clear" w:color="auto" w:fill="4AA9C7" w:themeFill="accent4"/>
          </w:tcPr>
          <w:p w14:paraId="42A4BF80" w14:textId="77777777" w:rsidR="002929F5" w:rsidRDefault="002929F5" w:rsidP="00960C0B">
            <w:pPr>
              <w:spacing w:after="0"/>
              <w:jc w:val="left"/>
              <w:rPr>
                <w:sz w:val="20"/>
                <w:szCs w:val="16"/>
              </w:rPr>
            </w:pPr>
            <w:r w:rsidRPr="00C5020D">
              <w:rPr>
                <w:b/>
                <w:bCs/>
                <w:color w:val="FFFFFF" w:themeColor="background1"/>
                <w:sz w:val="20"/>
                <w:szCs w:val="16"/>
              </w:rPr>
              <w:t>Type partners</w:t>
            </w:r>
          </w:p>
        </w:tc>
        <w:tc>
          <w:tcPr>
            <w:tcW w:w="1719" w:type="pct"/>
            <w:shd w:val="clear" w:color="auto" w:fill="4AA9C7" w:themeFill="accent4"/>
          </w:tcPr>
          <w:p w14:paraId="45535828" w14:textId="77777777" w:rsidR="002929F5" w:rsidRPr="00153D96" w:rsidRDefault="002929F5" w:rsidP="00960C0B">
            <w:pPr>
              <w:spacing w:after="0"/>
              <w:jc w:val="left"/>
              <w:rPr>
                <w:sz w:val="20"/>
                <w:szCs w:val="16"/>
              </w:rPr>
            </w:pPr>
            <w:r w:rsidRPr="00C5020D">
              <w:rPr>
                <w:b/>
                <w:bCs/>
                <w:color w:val="FFFFFF" w:themeColor="background1"/>
                <w:sz w:val="20"/>
                <w:szCs w:val="16"/>
              </w:rPr>
              <w:t>Output</w:t>
            </w:r>
          </w:p>
        </w:tc>
      </w:tr>
      <w:tr w:rsidR="002929F5" w:rsidRPr="00E0011E" w14:paraId="10E5C2A1" w14:textId="77777777" w:rsidTr="00FA4EA1">
        <w:tc>
          <w:tcPr>
            <w:tcW w:w="743" w:type="pct"/>
            <w:shd w:val="clear" w:color="auto" w:fill="auto"/>
          </w:tcPr>
          <w:p w14:paraId="1D0F1865" w14:textId="77777777" w:rsidR="002929F5" w:rsidRPr="0016583A" w:rsidRDefault="002929F5" w:rsidP="00960C0B">
            <w:pPr>
              <w:spacing w:after="0"/>
              <w:jc w:val="left"/>
              <w:rPr>
                <w:b/>
                <w:bCs/>
                <w:sz w:val="20"/>
                <w:szCs w:val="16"/>
              </w:rPr>
            </w:pPr>
            <w:r>
              <w:rPr>
                <w:b/>
                <w:bCs/>
                <w:sz w:val="20"/>
                <w:szCs w:val="16"/>
              </w:rPr>
              <w:t>Grote evoluties in de industrie (GEIDI)</w:t>
            </w:r>
          </w:p>
        </w:tc>
        <w:tc>
          <w:tcPr>
            <w:tcW w:w="375" w:type="pct"/>
            <w:shd w:val="clear" w:color="auto" w:fill="auto"/>
          </w:tcPr>
          <w:p w14:paraId="67279343" w14:textId="77777777" w:rsidR="002929F5" w:rsidRPr="00F74060" w:rsidRDefault="002929F5" w:rsidP="00960C0B">
            <w:pPr>
              <w:spacing w:after="0"/>
              <w:jc w:val="left"/>
              <w:rPr>
                <w:sz w:val="20"/>
                <w:szCs w:val="20"/>
              </w:rPr>
            </w:pPr>
            <w:proofErr w:type="spellStart"/>
            <w:r w:rsidRPr="6FB34E9C">
              <w:rPr>
                <w:sz w:val="20"/>
                <w:szCs w:val="20"/>
              </w:rPr>
              <w:t>Esset</w:t>
            </w:r>
            <w:proofErr w:type="spellEnd"/>
            <w:r w:rsidRPr="6FB34E9C">
              <w:rPr>
                <w:sz w:val="20"/>
                <w:szCs w:val="20"/>
              </w:rPr>
              <w:t xml:space="preserve"> </w:t>
            </w:r>
            <w:proofErr w:type="spellStart"/>
            <w:r w:rsidRPr="6FB34E9C">
              <w:rPr>
                <w:sz w:val="20"/>
                <w:szCs w:val="20"/>
              </w:rPr>
              <w:t>Engage</w:t>
            </w:r>
            <w:proofErr w:type="spellEnd"/>
          </w:p>
        </w:tc>
        <w:tc>
          <w:tcPr>
            <w:tcW w:w="571" w:type="pct"/>
            <w:shd w:val="clear" w:color="auto" w:fill="auto"/>
          </w:tcPr>
          <w:p w14:paraId="7449507F" w14:textId="77777777" w:rsidR="002929F5" w:rsidRDefault="002929F5" w:rsidP="00960C0B">
            <w:pPr>
              <w:spacing w:after="0"/>
              <w:jc w:val="left"/>
              <w:rPr>
                <w:sz w:val="20"/>
                <w:szCs w:val="16"/>
              </w:rPr>
            </w:pPr>
            <w:r>
              <w:rPr>
                <w:sz w:val="20"/>
                <w:szCs w:val="16"/>
              </w:rPr>
              <w:t>24 + klankbordgroepen</w:t>
            </w:r>
          </w:p>
        </w:tc>
        <w:tc>
          <w:tcPr>
            <w:tcW w:w="1593" w:type="pct"/>
            <w:shd w:val="clear" w:color="auto" w:fill="auto"/>
          </w:tcPr>
          <w:p w14:paraId="3BA20C34" w14:textId="77777777" w:rsidR="002929F5" w:rsidRPr="00AA03D4" w:rsidRDefault="002929F5" w:rsidP="00960C0B">
            <w:pPr>
              <w:spacing w:after="0"/>
              <w:jc w:val="left"/>
              <w:rPr>
                <w:sz w:val="20"/>
                <w:szCs w:val="16"/>
                <w:lang w:val="en-US"/>
              </w:rPr>
            </w:pPr>
            <w:proofErr w:type="spellStart"/>
            <w:r w:rsidRPr="00AA03D4">
              <w:rPr>
                <w:sz w:val="20"/>
                <w:szCs w:val="16"/>
                <w:lang w:val="en-US"/>
              </w:rPr>
              <w:t>Onderwijs</w:t>
            </w:r>
            <w:proofErr w:type="spellEnd"/>
            <w:r w:rsidRPr="00AA03D4">
              <w:rPr>
                <w:sz w:val="20"/>
                <w:szCs w:val="16"/>
                <w:lang w:val="en-US"/>
              </w:rPr>
              <w:t xml:space="preserve"> (10): Alimento, Co-Valent, </w:t>
            </w:r>
            <w:proofErr w:type="spellStart"/>
            <w:r w:rsidRPr="00AA03D4">
              <w:rPr>
                <w:sz w:val="20"/>
                <w:szCs w:val="16"/>
                <w:lang w:val="en-US"/>
              </w:rPr>
              <w:t>Cobot</w:t>
            </w:r>
            <w:proofErr w:type="spellEnd"/>
            <w:r w:rsidRPr="00AA03D4">
              <w:rPr>
                <w:sz w:val="20"/>
                <w:szCs w:val="16"/>
                <w:lang w:val="en-US"/>
              </w:rPr>
              <w:t xml:space="preserve">, </w:t>
            </w:r>
            <w:proofErr w:type="spellStart"/>
            <w:r w:rsidRPr="00AA03D4">
              <w:rPr>
                <w:sz w:val="20"/>
                <w:szCs w:val="16"/>
                <w:lang w:val="en-US"/>
              </w:rPr>
              <w:t>Woodwize</w:t>
            </w:r>
            <w:proofErr w:type="spellEnd"/>
            <w:r w:rsidRPr="00AA03D4">
              <w:rPr>
                <w:sz w:val="20"/>
                <w:szCs w:val="16"/>
                <w:lang w:val="en-US"/>
              </w:rPr>
              <w:t xml:space="preserve">, </w:t>
            </w:r>
            <w:proofErr w:type="spellStart"/>
            <w:r w:rsidRPr="00AA03D4">
              <w:rPr>
                <w:sz w:val="20"/>
                <w:szCs w:val="16"/>
                <w:lang w:val="en-US"/>
              </w:rPr>
              <w:t>Limtech</w:t>
            </w:r>
            <w:proofErr w:type="spellEnd"/>
            <w:r w:rsidRPr="00AA03D4">
              <w:rPr>
                <w:sz w:val="20"/>
                <w:szCs w:val="16"/>
                <w:lang w:val="en-US"/>
              </w:rPr>
              <w:t xml:space="preserve">+, </w:t>
            </w:r>
            <w:proofErr w:type="spellStart"/>
            <w:r w:rsidRPr="00AA03D4">
              <w:rPr>
                <w:sz w:val="20"/>
                <w:szCs w:val="16"/>
                <w:lang w:val="en-US"/>
              </w:rPr>
              <w:t>Sirris</w:t>
            </w:r>
            <w:proofErr w:type="spellEnd"/>
            <w:r w:rsidRPr="00AA03D4">
              <w:rPr>
                <w:sz w:val="20"/>
                <w:szCs w:val="16"/>
                <w:lang w:val="en-US"/>
              </w:rPr>
              <w:t xml:space="preserve">, </w:t>
            </w:r>
            <w:proofErr w:type="spellStart"/>
            <w:r w:rsidRPr="00AA03D4">
              <w:rPr>
                <w:sz w:val="20"/>
                <w:szCs w:val="16"/>
                <w:lang w:val="en-US"/>
              </w:rPr>
              <w:t>Educam</w:t>
            </w:r>
            <w:proofErr w:type="spellEnd"/>
            <w:r w:rsidRPr="00AA03D4">
              <w:rPr>
                <w:sz w:val="20"/>
                <w:szCs w:val="16"/>
                <w:lang w:val="en-US"/>
              </w:rPr>
              <w:t xml:space="preserve">, Winston Wolfe, </w:t>
            </w:r>
            <w:proofErr w:type="spellStart"/>
            <w:r w:rsidRPr="00AA03D4">
              <w:rPr>
                <w:sz w:val="20"/>
                <w:szCs w:val="16"/>
                <w:lang w:val="en-US"/>
              </w:rPr>
              <w:t>Vinto</w:t>
            </w:r>
            <w:proofErr w:type="spellEnd"/>
            <w:r w:rsidRPr="00AA03D4">
              <w:rPr>
                <w:sz w:val="20"/>
                <w:szCs w:val="16"/>
                <w:lang w:val="en-US"/>
              </w:rPr>
              <w:t xml:space="preserve">, </w:t>
            </w:r>
            <w:proofErr w:type="spellStart"/>
            <w:r w:rsidRPr="00AA03D4">
              <w:rPr>
                <w:sz w:val="20"/>
                <w:szCs w:val="16"/>
                <w:lang w:val="en-US"/>
              </w:rPr>
              <w:t>Vlerick</w:t>
            </w:r>
            <w:proofErr w:type="spellEnd"/>
          </w:p>
          <w:p w14:paraId="52BAE84D" w14:textId="77777777" w:rsidR="002929F5" w:rsidRDefault="002929F5" w:rsidP="00960C0B">
            <w:pPr>
              <w:spacing w:after="0"/>
              <w:jc w:val="left"/>
              <w:rPr>
                <w:sz w:val="20"/>
                <w:szCs w:val="20"/>
              </w:rPr>
            </w:pPr>
            <w:r w:rsidRPr="6FB34E9C">
              <w:rPr>
                <w:sz w:val="20"/>
                <w:szCs w:val="20"/>
              </w:rPr>
              <w:t xml:space="preserve">Werk (6): </w:t>
            </w:r>
            <w:proofErr w:type="spellStart"/>
            <w:r w:rsidRPr="6FB34E9C">
              <w:rPr>
                <w:sz w:val="20"/>
                <w:szCs w:val="20"/>
              </w:rPr>
              <w:t>Grafoc</w:t>
            </w:r>
            <w:proofErr w:type="spellEnd"/>
            <w:r w:rsidRPr="6FB34E9C">
              <w:rPr>
                <w:sz w:val="20"/>
                <w:szCs w:val="20"/>
              </w:rPr>
              <w:t xml:space="preserve">, PPS, </w:t>
            </w:r>
            <w:proofErr w:type="spellStart"/>
            <w:r w:rsidRPr="6FB34E9C">
              <w:rPr>
                <w:sz w:val="20"/>
                <w:szCs w:val="20"/>
              </w:rPr>
              <w:t>Mtech</w:t>
            </w:r>
            <w:proofErr w:type="spellEnd"/>
            <w:r w:rsidRPr="6FB34E9C">
              <w:rPr>
                <w:sz w:val="20"/>
                <w:szCs w:val="20"/>
              </w:rPr>
              <w:t xml:space="preserve">+, </w:t>
            </w:r>
            <w:proofErr w:type="spellStart"/>
            <w:r w:rsidRPr="6FB34E9C">
              <w:rPr>
                <w:sz w:val="20"/>
                <w:szCs w:val="20"/>
              </w:rPr>
              <w:t>Agoria</w:t>
            </w:r>
            <w:proofErr w:type="spellEnd"/>
            <w:r w:rsidRPr="6FB34E9C">
              <w:rPr>
                <w:sz w:val="20"/>
                <w:szCs w:val="20"/>
              </w:rPr>
              <w:t xml:space="preserve">, Groep Maatwerk, </w:t>
            </w:r>
            <w:proofErr w:type="spellStart"/>
            <w:r w:rsidRPr="6FB34E9C">
              <w:rPr>
                <w:sz w:val="20"/>
                <w:szCs w:val="20"/>
              </w:rPr>
              <w:t>PlastIQ</w:t>
            </w:r>
            <w:proofErr w:type="spellEnd"/>
          </w:p>
          <w:p w14:paraId="676EC1C3" w14:textId="77777777" w:rsidR="002929F5" w:rsidRPr="00AA03D4" w:rsidRDefault="002929F5" w:rsidP="00960C0B">
            <w:pPr>
              <w:spacing w:after="0"/>
              <w:jc w:val="left"/>
              <w:rPr>
                <w:sz w:val="20"/>
                <w:szCs w:val="16"/>
                <w:lang w:val="en-US"/>
              </w:rPr>
            </w:pPr>
            <w:proofErr w:type="spellStart"/>
            <w:r w:rsidRPr="00AA03D4">
              <w:rPr>
                <w:sz w:val="20"/>
                <w:szCs w:val="16"/>
                <w:lang w:val="en-US"/>
              </w:rPr>
              <w:t>Innovatie</w:t>
            </w:r>
            <w:proofErr w:type="spellEnd"/>
            <w:r w:rsidRPr="00AA03D4">
              <w:rPr>
                <w:sz w:val="20"/>
                <w:szCs w:val="16"/>
                <w:lang w:val="en-US"/>
              </w:rPr>
              <w:t xml:space="preserve"> (6): </w:t>
            </w:r>
            <w:proofErr w:type="spellStart"/>
            <w:r w:rsidRPr="00AA03D4">
              <w:rPr>
                <w:sz w:val="20"/>
                <w:szCs w:val="16"/>
                <w:lang w:val="en-US"/>
              </w:rPr>
              <w:t>Workitecs</w:t>
            </w:r>
            <w:proofErr w:type="spellEnd"/>
            <w:r w:rsidRPr="00AA03D4">
              <w:rPr>
                <w:sz w:val="20"/>
                <w:szCs w:val="16"/>
                <w:lang w:val="en-US"/>
              </w:rPr>
              <w:t>, PXL, UGain, PUC, RTC West-</w:t>
            </w:r>
            <w:proofErr w:type="spellStart"/>
            <w:r w:rsidRPr="00AA03D4">
              <w:rPr>
                <w:sz w:val="20"/>
                <w:szCs w:val="16"/>
                <w:lang w:val="en-US"/>
              </w:rPr>
              <w:t>Vlaanderen</w:t>
            </w:r>
            <w:proofErr w:type="spellEnd"/>
            <w:r w:rsidRPr="00AA03D4">
              <w:rPr>
                <w:sz w:val="20"/>
                <w:szCs w:val="16"/>
                <w:lang w:val="en-US"/>
              </w:rPr>
              <w:t>, Esset Engage</w:t>
            </w:r>
          </w:p>
        </w:tc>
        <w:tc>
          <w:tcPr>
            <w:tcW w:w="1719" w:type="pct"/>
            <w:shd w:val="clear" w:color="auto" w:fill="auto"/>
          </w:tcPr>
          <w:p w14:paraId="1F0C5658" w14:textId="77777777" w:rsidR="002929F5" w:rsidRPr="00AA03D4" w:rsidRDefault="002929F5" w:rsidP="00960C0B">
            <w:pPr>
              <w:spacing w:after="0"/>
              <w:jc w:val="left"/>
              <w:rPr>
                <w:sz w:val="20"/>
                <w:szCs w:val="16"/>
                <w:lang w:val="en-US"/>
              </w:rPr>
            </w:pPr>
          </w:p>
        </w:tc>
      </w:tr>
      <w:tr w:rsidR="002929F5" w:rsidRPr="005461DF" w14:paraId="7C321D0C" w14:textId="77777777" w:rsidTr="00FA4EA1">
        <w:tc>
          <w:tcPr>
            <w:tcW w:w="743" w:type="pct"/>
            <w:shd w:val="clear" w:color="auto" w:fill="auto"/>
          </w:tcPr>
          <w:p w14:paraId="59685827" w14:textId="77777777" w:rsidR="002929F5" w:rsidRDefault="002929F5" w:rsidP="00B751CD">
            <w:pPr>
              <w:pStyle w:val="Lijstalinea"/>
              <w:numPr>
                <w:ilvl w:val="0"/>
                <w:numId w:val="31"/>
              </w:numPr>
              <w:spacing w:after="0"/>
              <w:jc w:val="left"/>
              <w:rPr>
                <w:i/>
                <w:iCs/>
                <w:sz w:val="20"/>
                <w:szCs w:val="16"/>
              </w:rPr>
            </w:pPr>
            <w:r>
              <w:rPr>
                <w:i/>
                <w:iCs/>
                <w:sz w:val="20"/>
                <w:szCs w:val="16"/>
              </w:rPr>
              <w:t>Arbeidsorganisatie</w:t>
            </w:r>
          </w:p>
        </w:tc>
        <w:tc>
          <w:tcPr>
            <w:tcW w:w="375" w:type="pct"/>
            <w:shd w:val="clear" w:color="auto" w:fill="auto"/>
          </w:tcPr>
          <w:p w14:paraId="130ABCD1" w14:textId="77777777" w:rsidR="002929F5" w:rsidRDefault="002929F5" w:rsidP="00960C0B">
            <w:pPr>
              <w:spacing w:after="0"/>
              <w:jc w:val="left"/>
              <w:rPr>
                <w:i/>
                <w:sz w:val="20"/>
                <w:szCs w:val="20"/>
              </w:rPr>
            </w:pPr>
            <w:proofErr w:type="spellStart"/>
            <w:r w:rsidRPr="6FB34E9C">
              <w:rPr>
                <w:i/>
                <w:sz w:val="20"/>
                <w:szCs w:val="20"/>
              </w:rPr>
              <w:t>Alimento</w:t>
            </w:r>
            <w:proofErr w:type="spellEnd"/>
          </w:p>
        </w:tc>
        <w:tc>
          <w:tcPr>
            <w:tcW w:w="571" w:type="pct"/>
            <w:shd w:val="clear" w:color="auto" w:fill="auto"/>
          </w:tcPr>
          <w:p w14:paraId="1DFA5FF1" w14:textId="77777777" w:rsidR="002929F5" w:rsidRDefault="002929F5" w:rsidP="00960C0B">
            <w:pPr>
              <w:tabs>
                <w:tab w:val="center" w:pos="671"/>
              </w:tabs>
              <w:spacing w:after="0"/>
              <w:jc w:val="left"/>
              <w:rPr>
                <w:sz w:val="20"/>
                <w:szCs w:val="16"/>
              </w:rPr>
            </w:pPr>
            <w:r>
              <w:rPr>
                <w:sz w:val="20"/>
                <w:szCs w:val="16"/>
              </w:rPr>
              <w:t>7 (+ werkfondsen KBG)</w:t>
            </w:r>
          </w:p>
        </w:tc>
        <w:tc>
          <w:tcPr>
            <w:tcW w:w="1593" w:type="pct"/>
            <w:shd w:val="clear" w:color="auto" w:fill="auto"/>
          </w:tcPr>
          <w:p w14:paraId="293F5501" w14:textId="77777777" w:rsidR="002929F5" w:rsidRPr="00AA03D4" w:rsidRDefault="002929F5" w:rsidP="00960C0B">
            <w:pPr>
              <w:spacing w:after="0"/>
              <w:jc w:val="left"/>
              <w:rPr>
                <w:sz w:val="20"/>
                <w:szCs w:val="16"/>
                <w:lang w:val="en-US"/>
              </w:rPr>
            </w:pPr>
            <w:proofErr w:type="spellStart"/>
            <w:r w:rsidRPr="00AA03D4">
              <w:rPr>
                <w:sz w:val="20"/>
                <w:szCs w:val="16"/>
                <w:lang w:val="en-US"/>
              </w:rPr>
              <w:t>Onderwijs</w:t>
            </w:r>
            <w:proofErr w:type="spellEnd"/>
            <w:r w:rsidRPr="00AA03D4">
              <w:rPr>
                <w:sz w:val="20"/>
                <w:szCs w:val="16"/>
                <w:lang w:val="en-US"/>
              </w:rPr>
              <w:t xml:space="preserve"> (4): Alimento, Co-Valent, </w:t>
            </w:r>
            <w:proofErr w:type="spellStart"/>
            <w:r w:rsidRPr="00AA03D4">
              <w:rPr>
                <w:sz w:val="20"/>
                <w:szCs w:val="16"/>
                <w:lang w:val="en-US"/>
              </w:rPr>
              <w:t>Cobot</w:t>
            </w:r>
            <w:proofErr w:type="spellEnd"/>
            <w:r w:rsidRPr="00AA03D4">
              <w:rPr>
                <w:sz w:val="20"/>
                <w:szCs w:val="16"/>
                <w:lang w:val="en-US"/>
              </w:rPr>
              <w:t xml:space="preserve">, </w:t>
            </w:r>
            <w:proofErr w:type="spellStart"/>
            <w:r w:rsidRPr="00AA03D4">
              <w:rPr>
                <w:sz w:val="20"/>
                <w:szCs w:val="16"/>
                <w:lang w:val="en-US"/>
              </w:rPr>
              <w:t>Woodwize</w:t>
            </w:r>
            <w:proofErr w:type="spellEnd"/>
          </w:p>
          <w:p w14:paraId="7DACC088" w14:textId="77777777" w:rsidR="002929F5" w:rsidRPr="00AA03D4" w:rsidRDefault="002929F5" w:rsidP="00960C0B">
            <w:pPr>
              <w:spacing w:after="0"/>
              <w:jc w:val="left"/>
              <w:rPr>
                <w:sz w:val="20"/>
                <w:szCs w:val="16"/>
                <w:lang w:val="en-US"/>
              </w:rPr>
            </w:pPr>
            <w:r>
              <w:rPr>
                <w:sz w:val="20"/>
                <w:szCs w:val="16"/>
                <w:lang w:val="en-US"/>
              </w:rPr>
              <w:t>Werk</w:t>
            </w:r>
            <w:r w:rsidRPr="00AA03D4">
              <w:rPr>
                <w:sz w:val="20"/>
                <w:szCs w:val="16"/>
                <w:lang w:val="en-US"/>
              </w:rPr>
              <w:t xml:space="preserve"> (2): </w:t>
            </w:r>
            <w:proofErr w:type="spellStart"/>
            <w:r w:rsidRPr="00AA03D4">
              <w:rPr>
                <w:sz w:val="20"/>
                <w:szCs w:val="16"/>
                <w:lang w:val="en-US"/>
              </w:rPr>
              <w:t>Grafoc</w:t>
            </w:r>
            <w:proofErr w:type="spellEnd"/>
            <w:r w:rsidRPr="00AA03D4">
              <w:rPr>
                <w:sz w:val="20"/>
                <w:szCs w:val="16"/>
                <w:lang w:val="en-US"/>
              </w:rPr>
              <w:t>, PPS</w:t>
            </w:r>
          </w:p>
          <w:p w14:paraId="676311F2" w14:textId="77777777" w:rsidR="002929F5" w:rsidRPr="00AA03D4" w:rsidRDefault="002929F5" w:rsidP="00960C0B">
            <w:pPr>
              <w:spacing w:after="0"/>
              <w:jc w:val="left"/>
              <w:rPr>
                <w:sz w:val="20"/>
                <w:szCs w:val="16"/>
                <w:lang w:val="en-US"/>
              </w:rPr>
            </w:pPr>
            <w:proofErr w:type="spellStart"/>
            <w:r w:rsidRPr="00AA03D4">
              <w:rPr>
                <w:sz w:val="20"/>
                <w:szCs w:val="16"/>
                <w:lang w:val="en-US"/>
              </w:rPr>
              <w:t>Innovatie</w:t>
            </w:r>
            <w:proofErr w:type="spellEnd"/>
            <w:r w:rsidRPr="00AA03D4">
              <w:rPr>
                <w:sz w:val="20"/>
                <w:szCs w:val="16"/>
                <w:lang w:val="en-US"/>
              </w:rPr>
              <w:t xml:space="preserve"> (1): </w:t>
            </w:r>
            <w:proofErr w:type="spellStart"/>
            <w:r w:rsidRPr="00AA03D4">
              <w:rPr>
                <w:sz w:val="20"/>
                <w:szCs w:val="16"/>
                <w:lang w:val="en-US"/>
              </w:rPr>
              <w:t>Workitecs</w:t>
            </w:r>
            <w:proofErr w:type="spellEnd"/>
          </w:p>
        </w:tc>
        <w:tc>
          <w:tcPr>
            <w:tcW w:w="1719" w:type="pct"/>
            <w:shd w:val="clear" w:color="auto" w:fill="auto"/>
          </w:tcPr>
          <w:p w14:paraId="5EB46A85" w14:textId="77777777" w:rsidR="002929F5" w:rsidRPr="00153D96" w:rsidRDefault="002929F5" w:rsidP="00B751CD">
            <w:pPr>
              <w:pStyle w:val="Lijstalinea"/>
              <w:numPr>
                <w:ilvl w:val="0"/>
                <w:numId w:val="29"/>
              </w:numPr>
              <w:spacing w:after="0"/>
              <w:jc w:val="left"/>
              <w:rPr>
                <w:sz w:val="20"/>
                <w:szCs w:val="16"/>
              </w:rPr>
            </w:pPr>
            <w:r>
              <w:rPr>
                <w:sz w:val="20"/>
                <w:szCs w:val="16"/>
              </w:rPr>
              <w:t>Samen innovatief organiseren</w:t>
            </w:r>
          </w:p>
        </w:tc>
      </w:tr>
      <w:tr w:rsidR="002929F5" w:rsidRPr="005461DF" w14:paraId="0DCF5088" w14:textId="77777777" w:rsidTr="00FA4EA1">
        <w:tc>
          <w:tcPr>
            <w:tcW w:w="743" w:type="pct"/>
            <w:shd w:val="clear" w:color="auto" w:fill="auto"/>
          </w:tcPr>
          <w:p w14:paraId="29914F58" w14:textId="77777777" w:rsidR="002929F5" w:rsidRDefault="002929F5" w:rsidP="00B751CD">
            <w:pPr>
              <w:pStyle w:val="Lijstalinea"/>
              <w:numPr>
                <w:ilvl w:val="0"/>
                <w:numId w:val="31"/>
              </w:numPr>
              <w:spacing w:after="0"/>
              <w:jc w:val="left"/>
              <w:rPr>
                <w:i/>
                <w:iCs/>
                <w:sz w:val="20"/>
                <w:szCs w:val="16"/>
              </w:rPr>
            </w:pPr>
            <w:r>
              <w:rPr>
                <w:i/>
                <w:iCs/>
                <w:sz w:val="20"/>
                <w:szCs w:val="16"/>
              </w:rPr>
              <w:t xml:space="preserve">Digital </w:t>
            </w:r>
            <w:proofErr w:type="spellStart"/>
            <w:r>
              <w:rPr>
                <w:i/>
                <w:iCs/>
                <w:sz w:val="20"/>
                <w:szCs w:val="16"/>
              </w:rPr>
              <w:t>upskilling</w:t>
            </w:r>
            <w:proofErr w:type="spellEnd"/>
          </w:p>
        </w:tc>
        <w:tc>
          <w:tcPr>
            <w:tcW w:w="375" w:type="pct"/>
            <w:shd w:val="clear" w:color="auto" w:fill="auto"/>
          </w:tcPr>
          <w:p w14:paraId="469DB1B8" w14:textId="77777777" w:rsidR="002929F5" w:rsidRDefault="002929F5" w:rsidP="00960C0B">
            <w:pPr>
              <w:spacing w:after="0"/>
              <w:jc w:val="left"/>
              <w:rPr>
                <w:i/>
                <w:sz w:val="20"/>
                <w:szCs w:val="20"/>
              </w:rPr>
            </w:pPr>
            <w:proofErr w:type="spellStart"/>
            <w:r w:rsidRPr="6FB34E9C">
              <w:rPr>
                <w:i/>
                <w:sz w:val="20"/>
                <w:szCs w:val="20"/>
              </w:rPr>
              <w:t>Mtech</w:t>
            </w:r>
            <w:proofErr w:type="spellEnd"/>
            <w:r w:rsidRPr="6FB34E9C">
              <w:rPr>
                <w:i/>
                <w:sz w:val="20"/>
                <w:szCs w:val="20"/>
              </w:rPr>
              <w:t>+</w:t>
            </w:r>
          </w:p>
        </w:tc>
        <w:tc>
          <w:tcPr>
            <w:tcW w:w="571" w:type="pct"/>
            <w:shd w:val="clear" w:color="auto" w:fill="auto"/>
          </w:tcPr>
          <w:p w14:paraId="2AB7B603" w14:textId="77777777" w:rsidR="002929F5" w:rsidRDefault="002929F5" w:rsidP="00960C0B">
            <w:pPr>
              <w:spacing w:after="0"/>
              <w:jc w:val="left"/>
              <w:rPr>
                <w:sz w:val="20"/>
                <w:szCs w:val="20"/>
              </w:rPr>
            </w:pPr>
            <w:proofErr w:type="gramStart"/>
            <w:r w:rsidRPr="6FB34E9C">
              <w:rPr>
                <w:sz w:val="20"/>
                <w:szCs w:val="20"/>
              </w:rPr>
              <w:t>4  (</w:t>
            </w:r>
            <w:proofErr w:type="gramEnd"/>
            <w:r w:rsidRPr="6FB34E9C">
              <w:rPr>
                <w:sz w:val="20"/>
                <w:szCs w:val="20"/>
              </w:rPr>
              <w:t>+ 2 KBG)</w:t>
            </w:r>
          </w:p>
        </w:tc>
        <w:tc>
          <w:tcPr>
            <w:tcW w:w="1593" w:type="pct"/>
            <w:shd w:val="clear" w:color="auto" w:fill="auto"/>
          </w:tcPr>
          <w:p w14:paraId="64CE6695" w14:textId="77777777" w:rsidR="002929F5" w:rsidRDefault="002929F5" w:rsidP="00960C0B">
            <w:pPr>
              <w:spacing w:after="0"/>
              <w:jc w:val="left"/>
              <w:rPr>
                <w:sz w:val="20"/>
                <w:szCs w:val="20"/>
              </w:rPr>
            </w:pPr>
            <w:r w:rsidRPr="6FB34E9C">
              <w:rPr>
                <w:sz w:val="20"/>
                <w:szCs w:val="20"/>
              </w:rPr>
              <w:t xml:space="preserve">Onderwijs (2): </w:t>
            </w:r>
            <w:proofErr w:type="spellStart"/>
            <w:r w:rsidRPr="6FB34E9C">
              <w:rPr>
                <w:sz w:val="20"/>
                <w:szCs w:val="20"/>
              </w:rPr>
              <w:t>Limtech</w:t>
            </w:r>
            <w:proofErr w:type="spellEnd"/>
            <w:r w:rsidRPr="6FB34E9C">
              <w:rPr>
                <w:sz w:val="20"/>
                <w:szCs w:val="20"/>
              </w:rPr>
              <w:t xml:space="preserve">+, </w:t>
            </w:r>
            <w:proofErr w:type="spellStart"/>
            <w:r w:rsidRPr="6FB34E9C">
              <w:rPr>
                <w:sz w:val="20"/>
                <w:szCs w:val="20"/>
              </w:rPr>
              <w:t>Sirris</w:t>
            </w:r>
            <w:proofErr w:type="spellEnd"/>
          </w:p>
          <w:p w14:paraId="5D4245A2" w14:textId="77777777" w:rsidR="002929F5" w:rsidRDefault="002929F5" w:rsidP="00960C0B">
            <w:pPr>
              <w:spacing w:after="0"/>
              <w:jc w:val="left"/>
              <w:rPr>
                <w:sz w:val="20"/>
                <w:szCs w:val="20"/>
              </w:rPr>
            </w:pPr>
            <w:r w:rsidRPr="6FB34E9C">
              <w:rPr>
                <w:sz w:val="20"/>
                <w:szCs w:val="20"/>
              </w:rPr>
              <w:t xml:space="preserve">Werk (2): </w:t>
            </w:r>
            <w:proofErr w:type="spellStart"/>
            <w:r w:rsidRPr="6FB34E9C">
              <w:rPr>
                <w:sz w:val="20"/>
                <w:szCs w:val="20"/>
              </w:rPr>
              <w:t>Mtech</w:t>
            </w:r>
            <w:proofErr w:type="spellEnd"/>
            <w:r w:rsidRPr="6FB34E9C">
              <w:rPr>
                <w:sz w:val="20"/>
                <w:szCs w:val="20"/>
              </w:rPr>
              <w:t xml:space="preserve">+, </w:t>
            </w:r>
            <w:proofErr w:type="spellStart"/>
            <w:r w:rsidRPr="6FB34E9C">
              <w:rPr>
                <w:sz w:val="20"/>
                <w:szCs w:val="20"/>
              </w:rPr>
              <w:t>Agoria</w:t>
            </w:r>
            <w:proofErr w:type="spellEnd"/>
          </w:p>
          <w:p w14:paraId="52763A15" w14:textId="77777777" w:rsidR="002929F5" w:rsidRPr="005461DF" w:rsidRDefault="002929F5" w:rsidP="00960C0B">
            <w:pPr>
              <w:spacing w:after="0"/>
              <w:jc w:val="left"/>
              <w:rPr>
                <w:sz w:val="20"/>
                <w:szCs w:val="16"/>
              </w:rPr>
            </w:pPr>
            <w:r>
              <w:rPr>
                <w:sz w:val="20"/>
                <w:szCs w:val="16"/>
              </w:rPr>
              <w:t>Innovatie (0)</w:t>
            </w:r>
          </w:p>
        </w:tc>
        <w:tc>
          <w:tcPr>
            <w:tcW w:w="1719" w:type="pct"/>
            <w:shd w:val="clear" w:color="auto" w:fill="auto"/>
          </w:tcPr>
          <w:p w14:paraId="1C9F167E" w14:textId="77777777" w:rsidR="002929F5" w:rsidRDefault="002929F5" w:rsidP="00B751CD">
            <w:pPr>
              <w:pStyle w:val="Lijstalinea"/>
              <w:numPr>
                <w:ilvl w:val="0"/>
                <w:numId w:val="29"/>
              </w:numPr>
              <w:spacing w:before="0" w:after="0"/>
              <w:jc w:val="left"/>
              <w:rPr>
                <w:sz w:val="20"/>
                <w:szCs w:val="16"/>
              </w:rPr>
            </w:pPr>
            <w:r>
              <w:rPr>
                <w:sz w:val="20"/>
                <w:szCs w:val="16"/>
              </w:rPr>
              <w:t>Capteren en analyseren van data</w:t>
            </w:r>
          </w:p>
          <w:p w14:paraId="1E2E919A" w14:textId="77777777" w:rsidR="002929F5" w:rsidRDefault="002929F5" w:rsidP="00B751CD">
            <w:pPr>
              <w:pStyle w:val="Lijstalinea"/>
              <w:numPr>
                <w:ilvl w:val="0"/>
                <w:numId w:val="29"/>
              </w:numPr>
              <w:spacing w:before="0" w:after="0"/>
              <w:jc w:val="left"/>
              <w:rPr>
                <w:sz w:val="20"/>
                <w:szCs w:val="16"/>
              </w:rPr>
            </w:pPr>
            <w:r>
              <w:rPr>
                <w:sz w:val="20"/>
                <w:szCs w:val="16"/>
              </w:rPr>
              <w:t>Cybersecurity</w:t>
            </w:r>
          </w:p>
        </w:tc>
      </w:tr>
      <w:tr w:rsidR="002929F5" w:rsidRPr="005461DF" w14:paraId="6E0E01D4" w14:textId="77777777" w:rsidTr="00FA4EA1">
        <w:tc>
          <w:tcPr>
            <w:tcW w:w="743" w:type="pct"/>
            <w:shd w:val="clear" w:color="auto" w:fill="auto"/>
          </w:tcPr>
          <w:p w14:paraId="65513776" w14:textId="77777777" w:rsidR="002929F5" w:rsidRDefault="002929F5" w:rsidP="00B751CD">
            <w:pPr>
              <w:pStyle w:val="Lijstalinea"/>
              <w:numPr>
                <w:ilvl w:val="0"/>
                <w:numId w:val="31"/>
              </w:numPr>
              <w:spacing w:after="0"/>
              <w:jc w:val="left"/>
              <w:rPr>
                <w:i/>
                <w:iCs/>
                <w:sz w:val="20"/>
                <w:szCs w:val="16"/>
              </w:rPr>
            </w:pPr>
            <w:r>
              <w:rPr>
                <w:i/>
                <w:iCs/>
                <w:sz w:val="20"/>
                <w:szCs w:val="16"/>
              </w:rPr>
              <w:t xml:space="preserve">Technische </w:t>
            </w:r>
            <w:proofErr w:type="spellStart"/>
            <w:r>
              <w:rPr>
                <w:i/>
                <w:iCs/>
                <w:sz w:val="20"/>
                <w:szCs w:val="16"/>
              </w:rPr>
              <w:t>upskilling</w:t>
            </w:r>
            <w:proofErr w:type="spellEnd"/>
          </w:p>
        </w:tc>
        <w:tc>
          <w:tcPr>
            <w:tcW w:w="375" w:type="pct"/>
            <w:shd w:val="clear" w:color="auto" w:fill="auto"/>
          </w:tcPr>
          <w:p w14:paraId="77C9A3B3" w14:textId="77777777" w:rsidR="002929F5" w:rsidRDefault="002929F5" w:rsidP="00960C0B">
            <w:pPr>
              <w:spacing w:after="0"/>
              <w:jc w:val="left"/>
              <w:rPr>
                <w:i/>
                <w:sz w:val="20"/>
                <w:szCs w:val="20"/>
              </w:rPr>
            </w:pPr>
            <w:r w:rsidRPr="6FB34E9C">
              <w:rPr>
                <w:i/>
                <w:sz w:val="20"/>
                <w:szCs w:val="20"/>
              </w:rPr>
              <w:t xml:space="preserve">PPS en </w:t>
            </w:r>
            <w:proofErr w:type="spellStart"/>
            <w:r w:rsidRPr="6FB34E9C">
              <w:rPr>
                <w:i/>
                <w:sz w:val="20"/>
                <w:szCs w:val="20"/>
              </w:rPr>
              <w:t>Educam</w:t>
            </w:r>
            <w:proofErr w:type="spellEnd"/>
          </w:p>
        </w:tc>
        <w:tc>
          <w:tcPr>
            <w:tcW w:w="571" w:type="pct"/>
            <w:shd w:val="clear" w:color="auto" w:fill="auto"/>
          </w:tcPr>
          <w:p w14:paraId="0D99F135" w14:textId="77777777" w:rsidR="002929F5" w:rsidRDefault="002929F5" w:rsidP="00960C0B">
            <w:pPr>
              <w:spacing w:after="0"/>
              <w:jc w:val="left"/>
              <w:rPr>
                <w:sz w:val="20"/>
                <w:szCs w:val="16"/>
              </w:rPr>
            </w:pPr>
            <w:r>
              <w:rPr>
                <w:sz w:val="20"/>
                <w:szCs w:val="16"/>
              </w:rPr>
              <w:t>16 (&gt; 25 KBG)</w:t>
            </w:r>
          </w:p>
        </w:tc>
        <w:tc>
          <w:tcPr>
            <w:tcW w:w="1593" w:type="pct"/>
            <w:shd w:val="clear" w:color="auto" w:fill="auto"/>
          </w:tcPr>
          <w:p w14:paraId="65C73660" w14:textId="77777777" w:rsidR="002929F5" w:rsidRPr="00AA03D4" w:rsidRDefault="002929F5" w:rsidP="00960C0B">
            <w:pPr>
              <w:spacing w:after="0"/>
              <w:jc w:val="left"/>
              <w:rPr>
                <w:sz w:val="20"/>
                <w:szCs w:val="16"/>
                <w:lang w:val="en-US"/>
              </w:rPr>
            </w:pPr>
            <w:proofErr w:type="spellStart"/>
            <w:r w:rsidRPr="00AA03D4">
              <w:rPr>
                <w:sz w:val="20"/>
                <w:szCs w:val="16"/>
                <w:lang w:val="en-US"/>
              </w:rPr>
              <w:t>Onderwijs</w:t>
            </w:r>
            <w:proofErr w:type="spellEnd"/>
            <w:r w:rsidRPr="00AA03D4">
              <w:rPr>
                <w:sz w:val="20"/>
                <w:szCs w:val="16"/>
                <w:lang w:val="en-US"/>
              </w:rPr>
              <w:t xml:space="preserve"> (7): </w:t>
            </w:r>
            <w:proofErr w:type="spellStart"/>
            <w:r w:rsidRPr="00AA03D4">
              <w:rPr>
                <w:sz w:val="20"/>
                <w:szCs w:val="16"/>
                <w:lang w:val="en-US"/>
              </w:rPr>
              <w:t>Educam</w:t>
            </w:r>
            <w:proofErr w:type="spellEnd"/>
            <w:r w:rsidRPr="00AA03D4">
              <w:rPr>
                <w:sz w:val="20"/>
                <w:szCs w:val="16"/>
                <w:lang w:val="en-US"/>
              </w:rPr>
              <w:t xml:space="preserve">, Alimento, Co-Valent, </w:t>
            </w:r>
            <w:proofErr w:type="spellStart"/>
            <w:r w:rsidRPr="00AA03D4">
              <w:rPr>
                <w:sz w:val="20"/>
                <w:szCs w:val="16"/>
                <w:lang w:val="en-US"/>
              </w:rPr>
              <w:t>Cobot</w:t>
            </w:r>
            <w:proofErr w:type="spellEnd"/>
            <w:r w:rsidRPr="00AA03D4">
              <w:rPr>
                <w:sz w:val="20"/>
                <w:szCs w:val="16"/>
                <w:lang w:val="en-US"/>
              </w:rPr>
              <w:t xml:space="preserve">, </w:t>
            </w:r>
            <w:proofErr w:type="spellStart"/>
            <w:r w:rsidRPr="00AA03D4">
              <w:rPr>
                <w:sz w:val="20"/>
                <w:szCs w:val="16"/>
                <w:lang w:val="en-US"/>
              </w:rPr>
              <w:t>Woodwize</w:t>
            </w:r>
            <w:proofErr w:type="spellEnd"/>
            <w:r w:rsidRPr="00AA03D4">
              <w:rPr>
                <w:sz w:val="20"/>
                <w:szCs w:val="16"/>
                <w:lang w:val="en-US"/>
              </w:rPr>
              <w:t xml:space="preserve">, Winston Wolfe, </w:t>
            </w:r>
            <w:proofErr w:type="spellStart"/>
            <w:r w:rsidRPr="00AA03D4">
              <w:rPr>
                <w:sz w:val="20"/>
                <w:szCs w:val="16"/>
                <w:lang w:val="en-US"/>
              </w:rPr>
              <w:t>Vinto</w:t>
            </w:r>
            <w:proofErr w:type="spellEnd"/>
          </w:p>
          <w:p w14:paraId="267DDC97" w14:textId="77777777" w:rsidR="002929F5" w:rsidRDefault="002929F5" w:rsidP="00960C0B">
            <w:pPr>
              <w:spacing w:after="0"/>
              <w:jc w:val="left"/>
              <w:rPr>
                <w:sz w:val="20"/>
                <w:szCs w:val="20"/>
              </w:rPr>
            </w:pPr>
            <w:r w:rsidRPr="6FB34E9C">
              <w:rPr>
                <w:sz w:val="20"/>
                <w:szCs w:val="20"/>
              </w:rPr>
              <w:t xml:space="preserve">Werk (4): PPS, Groep Maatwerk, </w:t>
            </w:r>
            <w:proofErr w:type="spellStart"/>
            <w:r w:rsidRPr="6FB34E9C">
              <w:rPr>
                <w:sz w:val="20"/>
                <w:szCs w:val="20"/>
              </w:rPr>
              <w:t>Grafoc</w:t>
            </w:r>
            <w:proofErr w:type="spellEnd"/>
            <w:r w:rsidRPr="6FB34E9C">
              <w:rPr>
                <w:sz w:val="20"/>
                <w:szCs w:val="20"/>
              </w:rPr>
              <w:t xml:space="preserve">, </w:t>
            </w:r>
            <w:proofErr w:type="spellStart"/>
            <w:r w:rsidRPr="6FB34E9C">
              <w:rPr>
                <w:sz w:val="20"/>
                <w:szCs w:val="20"/>
              </w:rPr>
              <w:t>PlastIQ</w:t>
            </w:r>
            <w:proofErr w:type="spellEnd"/>
          </w:p>
          <w:p w14:paraId="45844CEB" w14:textId="77777777" w:rsidR="002929F5" w:rsidRPr="005461DF" w:rsidRDefault="002929F5" w:rsidP="00960C0B">
            <w:pPr>
              <w:spacing w:after="0"/>
              <w:jc w:val="left"/>
              <w:rPr>
                <w:sz w:val="20"/>
                <w:szCs w:val="20"/>
              </w:rPr>
            </w:pPr>
            <w:r w:rsidRPr="6FB34E9C">
              <w:rPr>
                <w:sz w:val="20"/>
                <w:szCs w:val="20"/>
              </w:rPr>
              <w:t xml:space="preserve">Innovatie (4): PXL, </w:t>
            </w:r>
            <w:proofErr w:type="spellStart"/>
            <w:r w:rsidRPr="6FB34E9C">
              <w:rPr>
                <w:sz w:val="20"/>
                <w:szCs w:val="20"/>
              </w:rPr>
              <w:t>UGain</w:t>
            </w:r>
            <w:proofErr w:type="spellEnd"/>
            <w:r w:rsidRPr="6FB34E9C">
              <w:rPr>
                <w:sz w:val="20"/>
                <w:szCs w:val="20"/>
              </w:rPr>
              <w:t>, PUC, RTC West-Vlaanderen</w:t>
            </w:r>
          </w:p>
        </w:tc>
        <w:tc>
          <w:tcPr>
            <w:tcW w:w="1719" w:type="pct"/>
            <w:shd w:val="clear" w:color="auto" w:fill="auto"/>
          </w:tcPr>
          <w:p w14:paraId="7F87B8D2" w14:textId="77777777" w:rsidR="002929F5" w:rsidRDefault="002929F5" w:rsidP="00B751CD">
            <w:pPr>
              <w:pStyle w:val="Lijstalinea"/>
              <w:numPr>
                <w:ilvl w:val="0"/>
                <w:numId w:val="29"/>
              </w:numPr>
              <w:spacing w:before="0" w:after="0"/>
              <w:jc w:val="left"/>
              <w:rPr>
                <w:sz w:val="20"/>
                <w:szCs w:val="16"/>
              </w:rPr>
            </w:pPr>
            <w:r>
              <w:rPr>
                <w:sz w:val="20"/>
                <w:szCs w:val="16"/>
              </w:rPr>
              <w:t>Bewust en veilig aan de slag in en rond voertuigen op de werkplaats</w:t>
            </w:r>
          </w:p>
          <w:p w14:paraId="14CA4E3F" w14:textId="77777777" w:rsidR="002929F5" w:rsidRDefault="002929F5" w:rsidP="00B751CD">
            <w:pPr>
              <w:pStyle w:val="Lijstalinea"/>
              <w:numPr>
                <w:ilvl w:val="0"/>
                <w:numId w:val="29"/>
              </w:numPr>
              <w:spacing w:before="0" w:after="0"/>
              <w:jc w:val="left"/>
              <w:rPr>
                <w:sz w:val="20"/>
                <w:szCs w:val="16"/>
              </w:rPr>
            </w:pPr>
            <w:r>
              <w:rPr>
                <w:sz w:val="20"/>
                <w:szCs w:val="16"/>
              </w:rPr>
              <w:t>Veiligheid, een gedeeltelijke verantwoordelijkheid</w:t>
            </w:r>
          </w:p>
          <w:p w14:paraId="30288767" w14:textId="77777777" w:rsidR="002929F5" w:rsidRDefault="002929F5" w:rsidP="00B751CD">
            <w:pPr>
              <w:pStyle w:val="Lijstalinea"/>
              <w:numPr>
                <w:ilvl w:val="0"/>
                <w:numId w:val="29"/>
              </w:numPr>
              <w:spacing w:before="0" w:after="0"/>
              <w:jc w:val="left"/>
              <w:rPr>
                <w:sz w:val="20"/>
                <w:szCs w:val="16"/>
              </w:rPr>
            </w:pPr>
            <w:r>
              <w:rPr>
                <w:sz w:val="20"/>
                <w:szCs w:val="16"/>
              </w:rPr>
              <w:t xml:space="preserve">Online </w:t>
            </w:r>
            <w:proofErr w:type="spellStart"/>
            <w:r>
              <w:rPr>
                <w:sz w:val="20"/>
                <w:szCs w:val="16"/>
              </w:rPr>
              <w:t>learning</w:t>
            </w:r>
            <w:proofErr w:type="spellEnd"/>
            <w:r>
              <w:rPr>
                <w:sz w:val="20"/>
                <w:szCs w:val="16"/>
              </w:rPr>
              <w:t xml:space="preserve"> game voor technische profielen</w:t>
            </w:r>
          </w:p>
          <w:p w14:paraId="1DDF3CF5" w14:textId="77777777" w:rsidR="002929F5" w:rsidRDefault="002929F5" w:rsidP="00B751CD">
            <w:pPr>
              <w:pStyle w:val="Lijstalinea"/>
              <w:numPr>
                <w:ilvl w:val="0"/>
                <w:numId w:val="29"/>
              </w:numPr>
              <w:spacing w:before="0" w:after="0"/>
              <w:jc w:val="left"/>
              <w:rPr>
                <w:sz w:val="20"/>
                <w:szCs w:val="16"/>
              </w:rPr>
            </w:pPr>
            <w:r>
              <w:rPr>
                <w:sz w:val="20"/>
                <w:szCs w:val="16"/>
              </w:rPr>
              <w:t>Integrale productontwikkeling</w:t>
            </w:r>
          </w:p>
          <w:p w14:paraId="183241DF" w14:textId="77777777" w:rsidR="002929F5" w:rsidRDefault="002929F5" w:rsidP="00B751CD">
            <w:pPr>
              <w:pStyle w:val="Lijstalinea"/>
              <w:numPr>
                <w:ilvl w:val="0"/>
                <w:numId w:val="29"/>
              </w:numPr>
              <w:spacing w:before="0" w:after="0"/>
              <w:jc w:val="left"/>
              <w:rPr>
                <w:sz w:val="20"/>
                <w:szCs w:val="16"/>
              </w:rPr>
            </w:pPr>
            <w:r>
              <w:rPr>
                <w:sz w:val="20"/>
                <w:szCs w:val="16"/>
              </w:rPr>
              <w:t>Efficiënte productietechnieken</w:t>
            </w:r>
          </w:p>
        </w:tc>
      </w:tr>
      <w:tr w:rsidR="002929F5" w:rsidRPr="005461DF" w14:paraId="785E9582" w14:textId="77777777" w:rsidTr="00FA4EA1">
        <w:tc>
          <w:tcPr>
            <w:tcW w:w="743" w:type="pct"/>
            <w:shd w:val="clear" w:color="auto" w:fill="auto"/>
          </w:tcPr>
          <w:p w14:paraId="2A6902D3" w14:textId="77777777" w:rsidR="002929F5" w:rsidRDefault="002929F5" w:rsidP="00B751CD">
            <w:pPr>
              <w:pStyle w:val="Lijstalinea"/>
              <w:numPr>
                <w:ilvl w:val="0"/>
                <w:numId w:val="31"/>
              </w:numPr>
              <w:spacing w:after="0"/>
              <w:jc w:val="left"/>
              <w:rPr>
                <w:i/>
                <w:iCs/>
                <w:sz w:val="20"/>
                <w:szCs w:val="16"/>
              </w:rPr>
            </w:pPr>
            <w:r>
              <w:rPr>
                <w:i/>
                <w:iCs/>
                <w:sz w:val="20"/>
                <w:szCs w:val="16"/>
              </w:rPr>
              <w:t>Soft skills</w:t>
            </w:r>
          </w:p>
        </w:tc>
        <w:tc>
          <w:tcPr>
            <w:tcW w:w="375" w:type="pct"/>
            <w:shd w:val="clear" w:color="auto" w:fill="auto"/>
          </w:tcPr>
          <w:p w14:paraId="199E2635" w14:textId="77777777" w:rsidR="002929F5" w:rsidRDefault="002929F5" w:rsidP="00960C0B">
            <w:pPr>
              <w:spacing w:after="0"/>
              <w:jc w:val="left"/>
              <w:rPr>
                <w:i/>
                <w:sz w:val="20"/>
                <w:szCs w:val="20"/>
              </w:rPr>
            </w:pPr>
            <w:proofErr w:type="spellStart"/>
            <w:r w:rsidRPr="6FB34E9C">
              <w:rPr>
                <w:i/>
                <w:sz w:val="20"/>
                <w:szCs w:val="20"/>
              </w:rPr>
              <w:t>Vlerick</w:t>
            </w:r>
            <w:proofErr w:type="spellEnd"/>
          </w:p>
        </w:tc>
        <w:tc>
          <w:tcPr>
            <w:tcW w:w="571" w:type="pct"/>
            <w:shd w:val="clear" w:color="auto" w:fill="auto"/>
          </w:tcPr>
          <w:p w14:paraId="632C72A7" w14:textId="77777777" w:rsidR="002929F5" w:rsidRDefault="002929F5" w:rsidP="00960C0B">
            <w:pPr>
              <w:spacing w:after="0"/>
              <w:jc w:val="left"/>
              <w:rPr>
                <w:sz w:val="20"/>
                <w:szCs w:val="16"/>
              </w:rPr>
            </w:pPr>
            <w:r>
              <w:rPr>
                <w:sz w:val="20"/>
                <w:szCs w:val="16"/>
              </w:rPr>
              <w:t>4 (+ 11 KBG)</w:t>
            </w:r>
          </w:p>
        </w:tc>
        <w:tc>
          <w:tcPr>
            <w:tcW w:w="1593" w:type="pct"/>
            <w:shd w:val="clear" w:color="auto" w:fill="auto"/>
          </w:tcPr>
          <w:p w14:paraId="3B3761BC" w14:textId="77777777" w:rsidR="002929F5" w:rsidRDefault="002929F5" w:rsidP="00960C0B">
            <w:pPr>
              <w:spacing w:after="0"/>
              <w:jc w:val="left"/>
              <w:rPr>
                <w:sz w:val="20"/>
                <w:szCs w:val="20"/>
              </w:rPr>
            </w:pPr>
            <w:r w:rsidRPr="6FB34E9C">
              <w:rPr>
                <w:sz w:val="20"/>
                <w:szCs w:val="20"/>
              </w:rPr>
              <w:t xml:space="preserve">Onderwijs (1): </w:t>
            </w:r>
            <w:proofErr w:type="spellStart"/>
            <w:r w:rsidRPr="6FB34E9C">
              <w:rPr>
                <w:sz w:val="20"/>
                <w:szCs w:val="20"/>
              </w:rPr>
              <w:t>Vlerick</w:t>
            </w:r>
            <w:proofErr w:type="spellEnd"/>
          </w:p>
          <w:p w14:paraId="56AD46CE" w14:textId="77777777" w:rsidR="002929F5" w:rsidRDefault="002929F5" w:rsidP="00960C0B">
            <w:pPr>
              <w:spacing w:after="0"/>
              <w:jc w:val="left"/>
              <w:rPr>
                <w:sz w:val="20"/>
                <w:szCs w:val="20"/>
              </w:rPr>
            </w:pPr>
            <w:r w:rsidRPr="6FB34E9C">
              <w:rPr>
                <w:sz w:val="20"/>
                <w:szCs w:val="20"/>
              </w:rPr>
              <w:t xml:space="preserve">Werk (2): </w:t>
            </w:r>
            <w:proofErr w:type="spellStart"/>
            <w:r w:rsidRPr="6FB34E9C">
              <w:rPr>
                <w:sz w:val="20"/>
                <w:szCs w:val="20"/>
              </w:rPr>
              <w:t>Mtech</w:t>
            </w:r>
            <w:proofErr w:type="spellEnd"/>
            <w:r w:rsidRPr="6FB34E9C">
              <w:rPr>
                <w:sz w:val="20"/>
                <w:szCs w:val="20"/>
              </w:rPr>
              <w:t xml:space="preserve">+, </w:t>
            </w:r>
            <w:proofErr w:type="spellStart"/>
            <w:r w:rsidRPr="6FB34E9C">
              <w:rPr>
                <w:sz w:val="20"/>
                <w:szCs w:val="20"/>
              </w:rPr>
              <w:t>Agoria</w:t>
            </w:r>
            <w:proofErr w:type="spellEnd"/>
          </w:p>
          <w:p w14:paraId="5082410D" w14:textId="77777777" w:rsidR="002929F5" w:rsidRPr="005461DF" w:rsidRDefault="002929F5" w:rsidP="00960C0B">
            <w:pPr>
              <w:spacing w:after="0"/>
              <w:jc w:val="left"/>
              <w:rPr>
                <w:sz w:val="20"/>
                <w:szCs w:val="20"/>
              </w:rPr>
            </w:pPr>
            <w:r w:rsidRPr="6FB34E9C">
              <w:rPr>
                <w:sz w:val="20"/>
                <w:szCs w:val="20"/>
              </w:rPr>
              <w:t xml:space="preserve">Innovatie (1): </w:t>
            </w:r>
            <w:proofErr w:type="spellStart"/>
            <w:r w:rsidRPr="6FB34E9C">
              <w:rPr>
                <w:sz w:val="20"/>
                <w:szCs w:val="20"/>
              </w:rPr>
              <w:t>Esset</w:t>
            </w:r>
            <w:proofErr w:type="spellEnd"/>
            <w:r w:rsidRPr="6FB34E9C">
              <w:rPr>
                <w:sz w:val="20"/>
                <w:szCs w:val="20"/>
              </w:rPr>
              <w:t xml:space="preserve"> </w:t>
            </w:r>
            <w:proofErr w:type="spellStart"/>
            <w:r w:rsidRPr="6FB34E9C">
              <w:rPr>
                <w:sz w:val="20"/>
                <w:szCs w:val="20"/>
              </w:rPr>
              <w:t>Engage</w:t>
            </w:r>
            <w:proofErr w:type="spellEnd"/>
          </w:p>
        </w:tc>
        <w:tc>
          <w:tcPr>
            <w:tcW w:w="1719" w:type="pct"/>
            <w:shd w:val="clear" w:color="auto" w:fill="auto"/>
          </w:tcPr>
          <w:p w14:paraId="30065F00" w14:textId="77777777" w:rsidR="002929F5" w:rsidRDefault="002929F5" w:rsidP="00B751CD">
            <w:pPr>
              <w:pStyle w:val="Lijstalinea"/>
              <w:numPr>
                <w:ilvl w:val="0"/>
                <w:numId w:val="29"/>
              </w:numPr>
              <w:spacing w:before="0" w:after="0"/>
              <w:jc w:val="left"/>
              <w:rPr>
                <w:sz w:val="20"/>
                <w:szCs w:val="16"/>
              </w:rPr>
            </w:pPr>
            <w:r>
              <w:rPr>
                <w:sz w:val="20"/>
                <w:szCs w:val="16"/>
              </w:rPr>
              <w:t>Zelfontwikkeling/leervermogen</w:t>
            </w:r>
          </w:p>
          <w:p w14:paraId="7F773D37" w14:textId="77777777" w:rsidR="002929F5" w:rsidRDefault="002929F5" w:rsidP="00B751CD">
            <w:pPr>
              <w:pStyle w:val="Lijstalinea"/>
              <w:numPr>
                <w:ilvl w:val="0"/>
                <w:numId w:val="29"/>
              </w:numPr>
              <w:spacing w:before="0" w:after="0"/>
              <w:jc w:val="left"/>
              <w:rPr>
                <w:sz w:val="20"/>
                <w:szCs w:val="16"/>
              </w:rPr>
            </w:pPr>
            <w:r>
              <w:rPr>
                <w:sz w:val="20"/>
                <w:szCs w:val="16"/>
              </w:rPr>
              <w:t>Veerkracht</w:t>
            </w:r>
          </w:p>
          <w:p w14:paraId="1C746C5B" w14:textId="77777777" w:rsidR="002929F5" w:rsidRDefault="002929F5" w:rsidP="00B751CD">
            <w:pPr>
              <w:pStyle w:val="Lijstalinea"/>
              <w:numPr>
                <w:ilvl w:val="0"/>
                <w:numId w:val="29"/>
              </w:numPr>
              <w:spacing w:before="0" w:after="0"/>
              <w:jc w:val="left"/>
              <w:rPr>
                <w:sz w:val="20"/>
                <w:szCs w:val="16"/>
              </w:rPr>
            </w:pPr>
            <w:r>
              <w:rPr>
                <w:sz w:val="20"/>
                <w:szCs w:val="16"/>
              </w:rPr>
              <w:t>People management</w:t>
            </w:r>
          </w:p>
          <w:p w14:paraId="396D9ED3" w14:textId="77777777" w:rsidR="002929F5" w:rsidRDefault="002929F5" w:rsidP="00B751CD">
            <w:pPr>
              <w:pStyle w:val="Lijstalinea"/>
              <w:numPr>
                <w:ilvl w:val="0"/>
                <w:numId w:val="29"/>
              </w:numPr>
              <w:spacing w:before="0" w:after="0"/>
              <w:jc w:val="left"/>
              <w:rPr>
                <w:sz w:val="20"/>
                <w:szCs w:val="16"/>
              </w:rPr>
            </w:pPr>
            <w:r>
              <w:rPr>
                <w:sz w:val="20"/>
                <w:szCs w:val="16"/>
              </w:rPr>
              <w:t>Multidisciplinaire samenwerking</w:t>
            </w:r>
          </w:p>
        </w:tc>
      </w:tr>
    </w:tbl>
    <w:p w14:paraId="5F9A8187" w14:textId="7687064D" w:rsidR="002929F5" w:rsidRDefault="002929F5" w:rsidP="002929F5">
      <w:pPr>
        <w:spacing w:after="160" w:line="259" w:lineRule="auto"/>
        <w:jc w:val="left"/>
      </w:pPr>
    </w:p>
    <w:p w14:paraId="3509A512" w14:textId="77777777" w:rsidR="00FA4EA1" w:rsidRDefault="00FA4EA1">
      <w:pPr>
        <w:spacing w:after="160" w:line="259" w:lineRule="auto"/>
        <w:jc w:val="left"/>
      </w:pPr>
      <w:r>
        <w:br w:type="page"/>
      </w:r>
    </w:p>
    <w:tbl>
      <w:tblPr>
        <w:tblStyle w:val="Tabelraster"/>
        <w:tblW w:w="4860" w:type="pct"/>
        <w:tblBorders>
          <w:top w:val="single" w:sz="4" w:space="0" w:color="4AA9C7" w:themeColor="accent1"/>
          <w:left w:val="single" w:sz="4" w:space="0" w:color="4AA9C7" w:themeColor="accent1"/>
          <w:bottom w:val="single" w:sz="4" w:space="0" w:color="4AA9C7" w:themeColor="accent1"/>
          <w:right w:val="single" w:sz="4" w:space="0" w:color="4AA9C7" w:themeColor="accent1"/>
          <w:insideH w:val="single" w:sz="4" w:space="0" w:color="4AA9C7" w:themeColor="accent1"/>
          <w:insideV w:val="single" w:sz="4" w:space="0" w:color="4AA9C7" w:themeColor="accent1"/>
        </w:tblBorders>
        <w:tblLook w:val="04A0" w:firstRow="1" w:lastRow="0" w:firstColumn="1" w:lastColumn="0" w:noHBand="0" w:noVBand="1"/>
      </w:tblPr>
      <w:tblGrid>
        <w:gridCol w:w="1951"/>
        <w:gridCol w:w="1015"/>
        <w:gridCol w:w="1417"/>
        <w:gridCol w:w="4543"/>
        <w:gridCol w:w="4676"/>
      </w:tblGrid>
      <w:tr w:rsidR="002929F5" w:rsidRPr="005461DF" w14:paraId="0C3BB443" w14:textId="77777777" w:rsidTr="6FB34E9C">
        <w:tc>
          <w:tcPr>
            <w:tcW w:w="717" w:type="pct"/>
            <w:shd w:val="clear" w:color="auto" w:fill="4AA9C7" w:themeFill="accent4"/>
          </w:tcPr>
          <w:p w14:paraId="430A167E" w14:textId="77777777" w:rsidR="002929F5" w:rsidRDefault="002929F5" w:rsidP="00960C0B">
            <w:pPr>
              <w:spacing w:after="0"/>
              <w:jc w:val="left"/>
              <w:rPr>
                <w:b/>
                <w:bCs/>
                <w:sz w:val="20"/>
                <w:szCs w:val="16"/>
              </w:rPr>
            </w:pPr>
            <w:r w:rsidRPr="00C5020D">
              <w:rPr>
                <w:b/>
                <w:bCs/>
                <w:color w:val="FFFFFF" w:themeColor="background1"/>
                <w:sz w:val="20"/>
                <w:szCs w:val="16"/>
              </w:rPr>
              <w:lastRenderedPageBreak/>
              <w:t>Partnerschap</w:t>
            </w:r>
          </w:p>
        </w:tc>
        <w:tc>
          <w:tcPr>
            <w:tcW w:w="373" w:type="pct"/>
            <w:shd w:val="clear" w:color="auto" w:fill="4AA9C7" w:themeFill="accent4"/>
          </w:tcPr>
          <w:p w14:paraId="750DC0F4" w14:textId="77777777" w:rsidR="002929F5" w:rsidRDefault="002929F5" w:rsidP="00960C0B">
            <w:pPr>
              <w:spacing w:after="0"/>
              <w:jc w:val="left"/>
              <w:rPr>
                <w:sz w:val="20"/>
                <w:szCs w:val="16"/>
              </w:rPr>
            </w:pPr>
            <w:r w:rsidRPr="00C5020D">
              <w:rPr>
                <w:b/>
                <w:bCs/>
                <w:color w:val="FFFFFF" w:themeColor="background1"/>
                <w:sz w:val="20"/>
                <w:szCs w:val="16"/>
              </w:rPr>
              <w:t>Promotor</w:t>
            </w:r>
          </w:p>
        </w:tc>
        <w:tc>
          <w:tcPr>
            <w:tcW w:w="521" w:type="pct"/>
            <w:shd w:val="clear" w:color="auto" w:fill="4AA9C7" w:themeFill="accent4"/>
          </w:tcPr>
          <w:p w14:paraId="2BB04109" w14:textId="77777777" w:rsidR="002929F5" w:rsidRDefault="002929F5" w:rsidP="00960C0B">
            <w:pPr>
              <w:spacing w:after="0"/>
              <w:jc w:val="left"/>
              <w:rPr>
                <w:sz w:val="20"/>
                <w:szCs w:val="16"/>
              </w:rPr>
            </w:pPr>
            <w:r w:rsidRPr="00C5020D">
              <w:rPr>
                <w:b/>
                <w:bCs/>
                <w:color w:val="FFFFFF" w:themeColor="background1"/>
                <w:sz w:val="20"/>
                <w:szCs w:val="16"/>
              </w:rPr>
              <w:t>Aantal partners</w:t>
            </w:r>
          </w:p>
        </w:tc>
        <w:tc>
          <w:tcPr>
            <w:tcW w:w="1670" w:type="pct"/>
            <w:shd w:val="clear" w:color="auto" w:fill="4AA9C7" w:themeFill="accent4"/>
          </w:tcPr>
          <w:p w14:paraId="23BBBB6E" w14:textId="77777777" w:rsidR="002929F5" w:rsidRDefault="002929F5" w:rsidP="00960C0B">
            <w:pPr>
              <w:spacing w:after="0"/>
              <w:jc w:val="left"/>
              <w:rPr>
                <w:sz w:val="20"/>
                <w:szCs w:val="16"/>
              </w:rPr>
            </w:pPr>
            <w:r w:rsidRPr="00C5020D">
              <w:rPr>
                <w:b/>
                <w:bCs/>
                <w:color w:val="FFFFFF" w:themeColor="background1"/>
                <w:sz w:val="20"/>
                <w:szCs w:val="16"/>
              </w:rPr>
              <w:t>Type partners</w:t>
            </w:r>
          </w:p>
        </w:tc>
        <w:tc>
          <w:tcPr>
            <w:tcW w:w="1719" w:type="pct"/>
            <w:shd w:val="clear" w:color="auto" w:fill="4AA9C7" w:themeFill="accent4"/>
          </w:tcPr>
          <w:p w14:paraId="74123789" w14:textId="77777777" w:rsidR="002929F5" w:rsidRPr="00E60CFD" w:rsidRDefault="002929F5" w:rsidP="00960C0B">
            <w:pPr>
              <w:spacing w:after="0"/>
              <w:jc w:val="left"/>
              <w:rPr>
                <w:sz w:val="20"/>
                <w:szCs w:val="16"/>
              </w:rPr>
            </w:pPr>
            <w:r w:rsidRPr="00C5020D">
              <w:rPr>
                <w:b/>
                <w:bCs/>
                <w:color w:val="FFFFFF" w:themeColor="background1"/>
                <w:sz w:val="20"/>
                <w:szCs w:val="16"/>
              </w:rPr>
              <w:t>Output</w:t>
            </w:r>
          </w:p>
        </w:tc>
      </w:tr>
      <w:tr w:rsidR="002929F5" w:rsidRPr="005461DF" w14:paraId="5FCFB92C" w14:textId="77777777" w:rsidTr="00FA4EA1">
        <w:tc>
          <w:tcPr>
            <w:tcW w:w="717" w:type="pct"/>
            <w:shd w:val="clear" w:color="auto" w:fill="auto"/>
          </w:tcPr>
          <w:p w14:paraId="697F27A8" w14:textId="77777777" w:rsidR="002929F5" w:rsidRPr="00636F14" w:rsidRDefault="002929F5" w:rsidP="00960C0B">
            <w:pPr>
              <w:spacing w:after="0"/>
              <w:jc w:val="left"/>
              <w:rPr>
                <w:b/>
                <w:bCs/>
                <w:sz w:val="20"/>
                <w:szCs w:val="16"/>
              </w:rPr>
            </w:pPr>
            <w:r>
              <w:rPr>
                <w:b/>
                <w:bCs/>
                <w:sz w:val="20"/>
                <w:szCs w:val="16"/>
              </w:rPr>
              <w:t>Renovatie</w:t>
            </w:r>
          </w:p>
        </w:tc>
        <w:tc>
          <w:tcPr>
            <w:tcW w:w="373" w:type="pct"/>
            <w:shd w:val="clear" w:color="auto" w:fill="auto"/>
          </w:tcPr>
          <w:p w14:paraId="4E215682" w14:textId="77777777" w:rsidR="002929F5" w:rsidRPr="00636F14" w:rsidRDefault="002929F5" w:rsidP="00960C0B">
            <w:pPr>
              <w:spacing w:after="0"/>
              <w:jc w:val="left"/>
              <w:rPr>
                <w:sz w:val="20"/>
                <w:szCs w:val="16"/>
              </w:rPr>
            </w:pPr>
            <w:r>
              <w:rPr>
                <w:sz w:val="20"/>
                <w:szCs w:val="16"/>
              </w:rPr>
              <w:t>PXL</w:t>
            </w:r>
          </w:p>
        </w:tc>
        <w:tc>
          <w:tcPr>
            <w:tcW w:w="521" w:type="pct"/>
            <w:shd w:val="clear" w:color="auto" w:fill="auto"/>
          </w:tcPr>
          <w:p w14:paraId="7000AA71" w14:textId="77777777" w:rsidR="002929F5" w:rsidRDefault="002929F5" w:rsidP="00960C0B">
            <w:pPr>
              <w:spacing w:after="0"/>
              <w:jc w:val="left"/>
              <w:rPr>
                <w:sz w:val="20"/>
                <w:szCs w:val="16"/>
              </w:rPr>
            </w:pPr>
            <w:r>
              <w:rPr>
                <w:sz w:val="20"/>
                <w:szCs w:val="16"/>
              </w:rPr>
              <w:t>10 (KBG bestaat uit dezelfde partners)</w:t>
            </w:r>
          </w:p>
        </w:tc>
        <w:tc>
          <w:tcPr>
            <w:tcW w:w="1670" w:type="pct"/>
            <w:shd w:val="clear" w:color="auto" w:fill="auto"/>
          </w:tcPr>
          <w:p w14:paraId="64979C7F" w14:textId="77777777" w:rsidR="002929F5" w:rsidRPr="00AA03D4" w:rsidRDefault="002929F5" w:rsidP="00960C0B">
            <w:pPr>
              <w:spacing w:after="0"/>
              <w:jc w:val="left"/>
              <w:rPr>
                <w:sz w:val="20"/>
                <w:szCs w:val="16"/>
                <w:lang w:val="en-US"/>
              </w:rPr>
            </w:pPr>
            <w:proofErr w:type="spellStart"/>
            <w:r w:rsidRPr="00AA03D4">
              <w:rPr>
                <w:sz w:val="20"/>
                <w:szCs w:val="16"/>
                <w:lang w:val="en-US"/>
              </w:rPr>
              <w:t>Onderwijs</w:t>
            </w:r>
            <w:proofErr w:type="spellEnd"/>
            <w:r w:rsidRPr="00AA03D4">
              <w:rPr>
                <w:sz w:val="20"/>
                <w:szCs w:val="16"/>
                <w:lang w:val="en-US"/>
              </w:rPr>
              <w:t xml:space="preserve"> (3): </w:t>
            </w:r>
            <w:proofErr w:type="spellStart"/>
            <w:r w:rsidRPr="00AA03D4">
              <w:rPr>
                <w:sz w:val="20"/>
                <w:szCs w:val="16"/>
                <w:lang w:val="en-US"/>
              </w:rPr>
              <w:t>Syntra</w:t>
            </w:r>
            <w:proofErr w:type="spellEnd"/>
            <w:r w:rsidRPr="00AA03D4">
              <w:rPr>
                <w:sz w:val="20"/>
                <w:szCs w:val="16"/>
                <w:lang w:val="en-US"/>
              </w:rPr>
              <w:t xml:space="preserve"> West, PXL, Flux50</w:t>
            </w:r>
          </w:p>
          <w:p w14:paraId="275BA043" w14:textId="77777777" w:rsidR="002929F5" w:rsidRPr="00AA03D4" w:rsidRDefault="002929F5" w:rsidP="00960C0B">
            <w:pPr>
              <w:spacing w:after="0"/>
              <w:jc w:val="left"/>
              <w:rPr>
                <w:sz w:val="20"/>
                <w:szCs w:val="16"/>
                <w:lang w:val="en-US"/>
              </w:rPr>
            </w:pPr>
            <w:r>
              <w:rPr>
                <w:sz w:val="20"/>
                <w:szCs w:val="16"/>
                <w:lang w:val="en-US"/>
              </w:rPr>
              <w:t>Werk</w:t>
            </w:r>
            <w:r w:rsidRPr="00AA03D4">
              <w:rPr>
                <w:sz w:val="20"/>
                <w:szCs w:val="16"/>
                <w:lang w:val="en-US"/>
              </w:rPr>
              <w:t xml:space="preserve"> (3): </w:t>
            </w:r>
            <w:proofErr w:type="spellStart"/>
            <w:r w:rsidRPr="00AA03D4">
              <w:rPr>
                <w:sz w:val="20"/>
                <w:szCs w:val="16"/>
                <w:lang w:val="en-US"/>
              </w:rPr>
              <w:t>Embuild</w:t>
            </w:r>
            <w:proofErr w:type="spellEnd"/>
            <w:r w:rsidRPr="00AA03D4">
              <w:rPr>
                <w:sz w:val="20"/>
                <w:szCs w:val="16"/>
                <w:lang w:val="en-US"/>
              </w:rPr>
              <w:t xml:space="preserve">, </w:t>
            </w:r>
            <w:proofErr w:type="spellStart"/>
            <w:r w:rsidRPr="00AA03D4">
              <w:rPr>
                <w:sz w:val="20"/>
                <w:szCs w:val="16"/>
                <w:lang w:val="en-US"/>
              </w:rPr>
              <w:t>Constructiv</w:t>
            </w:r>
            <w:proofErr w:type="spellEnd"/>
            <w:r w:rsidRPr="00AA03D4">
              <w:rPr>
                <w:sz w:val="20"/>
                <w:szCs w:val="16"/>
                <w:lang w:val="en-US"/>
              </w:rPr>
              <w:t>, Fonds 323</w:t>
            </w:r>
          </w:p>
          <w:p w14:paraId="011FE1F1" w14:textId="77777777" w:rsidR="002929F5" w:rsidRPr="00AA03D4" w:rsidRDefault="002929F5" w:rsidP="00960C0B">
            <w:pPr>
              <w:spacing w:after="0"/>
              <w:jc w:val="left"/>
              <w:rPr>
                <w:sz w:val="20"/>
                <w:szCs w:val="16"/>
                <w:lang w:val="en-US"/>
              </w:rPr>
            </w:pPr>
            <w:proofErr w:type="spellStart"/>
            <w:r w:rsidRPr="00AA03D4">
              <w:rPr>
                <w:sz w:val="20"/>
                <w:szCs w:val="16"/>
                <w:lang w:val="en-US"/>
              </w:rPr>
              <w:t>Innovatie</w:t>
            </w:r>
            <w:proofErr w:type="spellEnd"/>
            <w:r w:rsidRPr="00AA03D4">
              <w:rPr>
                <w:sz w:val="20"/>
                <w:szCs w:val="16"/>
                <w:lang w:val="en-US"/>
              </w:rPr>
              <w:t xml:space="preserve"> (4): </w:t>
            </w:r>
            <w:proofErr w:type="spellStart"/>
            <w:r w:rsidRPr="00AA03D4">
              <w:rPr>
                <w:sz w:val="20"/>
                <w:szCs w:val="16"/>
                <w:lang w:val="en-US"/>
              </w:rPr>
              <w:t>Odisee</w:t>
            </w:r>
            <w:proofErr w:type="spellEnd"/>
            <w:r w:rsidRPr="00AA03D4">
              <w:rPr>
                <w:sz w:val="20"/>
                <w:szCs w:val="16"/>
                <w:lang w:val="en-US"/>
              </w:rPr>
              <w:t xml:space="preserve">, architect Filip </w:t>
            </w:r>
            <w:proofErr w:type="spellStart"/>
            <w:r w:rsidRPr="00AA03D4">
              <w:rPr>
                <w:sz w:val="20"/>
                <w:szCs w:val="16"/>
                <w:lang w:val="en-US"/>
              </w:rPr>
              <w:t>Vanlangehove</w:t>
            </w:r>
            <w:proofErr w:type="spellEnd"/>
            <w:r w:rsidRPr="00AA03D4">
              <w:rPr>
                <w:sz w:val="20"/>
                <w:szCs w:val="16"/>
                <w:lang w:val="en-US"/>
              </w:rPr>
              <w:t xml:space="preserve">, Think E, </w:t>
            </w:r>
            <w:proofErr w:type="spellStart"/>
            <w:r w:rsidRPr="00AA03D4">
              <w:rPr>
                <w:sz w:val="20"/>
                <w:szCs w:val="16"/>
                <w:lang w:val="en-US"/>
              </w:rPr>
              <w:t>Snaptonic</w:t>
            </w:r>
            <w:proofErr w:type="spellEnd"/>
          </w:p>
        </w:tc>
        <w:tc>
          <w:tcPr>
            <w:tcW w:w="1719" w:type="pct"/>
            <w:shd w:val="clear" w:color="auto" w:fill="auto"/>
          </w:tcPr>
          <w:p w14:paraId="3F2B857C" w14:textId="77777777" w:rsidR="002929F5" w:rsidRPr="00AA03D4" w:rsidRDefault="002929F5" w:rsidP="00960C0B">
            <w:pPr>
              <w:spacing w:after="0"/>
              <w:jc w:val="left"/>
              <w:rPr>
                <w:sz w:val="20"/>
                <w:szCs w:val="16"/>
                <w:lang w:val="en-US"/>
              </w:rPr>
            </w:pPr>
          </w:p>
        </w:tc>
      </w:tr>
      <w:tr w:rsidR="002929F5" w:rsidRPr="005461DF" w14:paraId="1A9306B7" w14:textId="77777777" w:rsidTr="00FA4EA1">
        <w:tc>
          <w:tcPr>
            <w:tcW w:w="717" w:type="pct"/>
            <w:shd w:val="clear" w:color="auto" w:fill="auto"/>
          </w:tcPr>
          <w:p w14:paraId="3EFFBCC7" w14:textId="77777777" w:rsidR="002929F5" w:rsidRDefault="002929F5" w:rsidP="00B751CD">
            <w:pPr>
              <w:pStyle w:val="Lijstalinea"/>
              <w:numPr>
                <w:ilvl w:val="0"/>
                <w:numId w:val="31"/>
              </w:numPr>
              <w:spacing w:after="0"/>
              <w:jc w:val="left"/>
              <w:rPr>
                <w:i/>
                <w:iCs/>
                <w:sz w:val="20"/>
                <w:szCs w:val="16"/>
              </w:rPr>
            </w:pPr>
            <w:r>
              <w:rPr>
                <w:i/>
                <w:iCs/>
                <w:sz w:val="20"/>
                <w:szCs w:val="16"/>
              </w:rPr>
              <w:t>Bouwketen: ontwerp en uitvoering</w:t>
            </w:r>
          </w:p>
        </w:tc>
        <w:tc>
          <w:tcPr>
            <w:tcW w:w="373" w:type="pct"/>
            <w:shd w:val="clear" w:color="auto" w:fill="auto"/>
          </w:tcPr>
          <w:p w14:paraId="73F9F86E" w14:textId="77777777" w:rsidR="002929F5" w:rsidRDefault="002929F5" w:rsidP="00960C0B">
            <w:pPr>
              <w:spacing w:after="0"/>
              <w:jc w:val="left"/>
              <w:rPr>
                <w:i/>
                <w:iCs/>
                <w:sz w:val="20"/>
                <w:szCs w:val="16"/>
              </w:rPr>
            </w:pPr>
            <w:r>
              <w:rPr>
                <w:i/>
                <w:iCs/>
                <w:sz w:val="20"/>
                <w:szCs w:val="16"/>
              </w:rPr>
              <w:t>PXL</w:t>
            </w:r>
          </w:p>
        </w:tc>
        <w:tc>
          <w:tcPr>
            <w:tcW w:w="521" w:type="pct"/>
            <w:shd w:val="clear" w:color="auto" w:fill="auto"/>
          </w:tcPr>
          <w:p w14:paraId="57BC8181" w14:textId="77777777" w:rsidR="002929F5" w:rsidRDefault="002929F5" w:rsidP="00960C0B">
            <w:pPr>
              <w:spacing w:after="0"/>
              <w:jc w:val="left"/>
              <w:rPr>
                <w:sz w:val="20"/>
                <w:szCs w:val="16"/>
              </w:rPr>
            </w:pPr>
            <w:r>
              <w:rPr>
                <w:sz w:val="20"/>
                <w:szCs w:val="16"/>
              </w:rPr>
              <w:t>5</w:t>
            </w:r>
          </w:p>
        </w:tc>
        <w:tc>
          <w:tcPr>
            <w:tcW w:w="1670" w:type="pct"/>
            <w:shd w:val="clear" w:color="auto" w:fill="auto"/>
          </w:tcPr>
          <w:p w14:paraId="75C12147" w14:textId="77777777" w:rsidR="002929F5" w:rsidRDefault="002929F5" w:rsidP="00960C0B">
            <w:pPr>
              <w:spacing w:after="0"/>
              <w:jc w:val="left"/>
              <w:rPr>
                <w:sz w:val="20"/>
                <w:szCs w:val="20"/>
              </w:rPr>
            </w:pPr>
            <w:r w:rsidRPr="6FB34E9C">
              <w:rPr>
                <w:sz w:val="20"/>
                <w:szCs w:val="20"/>
              </w:rPr>
              <w:t xml:space="preserve">Onderwijs (2): </w:t>
            </w:r>
            <w:proofErr w:type="spellStart"/>
            <w:r w:rsidRPr="6FB34E9C">
              <w:rPr>
                <w:sz w:val="20"/>
                <w:szCs w:val="20"/>
              </w:rPr>
              <w:t>Syntra</w:t>
            </w:r>
            <w:proofErr w:type="spellEnd"/>
            <w:r w:rsidRPr="6FB34E9C">
              <w:rPr>
                <w:sz w:val="20"/>
                <w:szCs w:val="20"/>
              </w:rPr>
              <w:t xml:space="preserve"> West, PXL</w:t>
            </w:r>
          </w:p>
          <w:p w14:paraId="0D26A4D2" w14:textId="77777777" w:rsidR="002929F5" w:rsidRDefault="002929F5" w:rsidP="00960C0B">
            <w:pPr>
              <w:spacing w:after="0"/>
              <w:jc w:val="left"/>
              <w:rPr>
                <w:sz w:val="20"/>
                <w:szCs w:val="20"/>
              </w:rPr>
            </w:pPr>
            <w:r w:rsidRPr="6FB34E9C">
              <w:rPr>
                <w:sz w:val="20"/>
                <w:szCs w:val="20"/>
              </w:rPr>
              <w:t xml:space="preserve">Werk (2): </w:t>
            </w:r>
            <w:proofErr w:type="spellStart"/>
            <w:r w:rsidRPr="6FB34E9C">
              <w:rPr>
                <w:sz w:val="20"/>
                <w:szCs w:val="20"/>
              </w:rPr>
              <w:t>Embuild</w:t>
            </w:r>
            <w:proofErr w:type="spellEnd"/>
            <w:r w:rsidRPr="6FB34E9C">
              <w:rPr>
                <w:sz w:val="20"/>
                <w:szCs w:val="20"/>
              </w:rPr>
              <w:t xml:space="preserve">, </w:t>
            </w:r>
            <w:proofErr w:type="spellStart"/>
            <w:r w:rsidRPr="6FB34E9C">
              <w:rPr>
                <w:sz w:val="20"/>
                <w:szCs w:val="20"/>
              </w:rPr>
              <w:t>Constructiv</w:t>
            </w:r>
            <w:proofErr w:type="spellEnd"/>
          </w:p>
          <w:p w14:paraId="1E8DC1DD" w14:textId="77777777" w:rsidR="002929F5" w:rsidRPr="005461DF" w:rsidRDefault="002929F5" w:rsidP="00960C0B">
            <w:pPr>
              <w:spacing w:after="0"/>
              <w:jc w:val="left"/>
              <w:rPr>
                <w:sz w:val="20"/>
                <w:szCs w:val="20"/>
              </w:rPr>
            </w:pPr>
            <w:r w:rsidRPr="6FB34E9C">
              <w:rPr>
                <w:sz w:val="20"/>
                <w:szCs w:val="20"/>
              </w:rPr>
              <w:t xml:space="preserve">Innovatie (1): </w:t>
            </w:r>
            <w:proofErr w:type="spellStart"/>
            <w:r w:rsidRPr="6FB34E9C">
              <w:rPr>
                <w:sz w:val="20"/>
                <w:szCs w:val="20"/>
              </w:rPr>
              <w:t>Odisee</w:t>
            </w:r>
            <w:proofErr w:type="spellEnd"/>
          </w:p>
        </w:tc>
        <w:tc>
          <w:tcPr>
            <w:tcW w:w="1719" w:type="pct"/>
            <w:shd w:val="clear" w:color="auto" w:fill="auto"/>
          </w:tcPr>
          <w:p w14:paraId="3F531041" w14:textId="77777777" w:rsidR="002929F5" w:rsidRDefault="002929F5" w:rsidP="00B751CD">
            <w:pPr>
              <w:pStyle w:val="Lijstalinea"/>
              <w:numPr>
                <w:ilvl w:val="0"/>
                <w:numId w:val="29"/>
              </w:numPr>
              <w:spacing w:before="0" w:after="0"/>
              <w:jc w:val="left"/>
              <w:rPr>
                <w:sz w:val="20"/>
                <w:szCs w:val="16"/>
              </w:rPr>
            </w:pPr>
            <w:r>
              <w:rPr>
                <w:sz w:val="20"/>
                <w:szCs w:val="16"/>
              </w:rPr>
              <w:t>Digitalisering</w:t>
            </w:r>
          </w:p>
          <w:p w14:paraId="70A366B3" w14:textId="77777777" w:rsidR="002929F5" w:rsidRDefault="002929F5" w:rsidP="00B751CD">
            <w:pPr>
              <w:pStyle w:val="Lijstalinea"/>
              <w:numPr>
                <w:ilvl w:val="0"/>
                <w:numId w:val="29"/>
              </w:numPr>
              <w:spacing w:before="0" w:after="0"/>
              <w:jc w:val="left"/>
              <w:rPr>
                <w:sz w:val="20"/>
                <w:szCs w:val="16"/>
              </w:rPr>
            </w:pPr>
            <w:r>
              <w:rPr>
                <w:sz w:val="20"/>
                <w:szCs w:val="16"/>
              </w:rPr>
              <w:t>Circulariteit – duurzaamheid</w:t>
            </w:r>
          </w:p>
          <w:p w14:paraId="47A7E01B" w14:textId="77777777" w:rsidR="002929F5" w:rsidRDefault="002929F5" w:rsidP="00B751CD">
            <w:pPr>
              <w:pStyle w:val="Lijstalinea"/>
              <w:numPr>
                <w:ilvl w:val="0"/>
                <w:numId w:val="29"/>
              </w:numPr>
              <w:spacing w:before="0" w:after="0"/>
              <w:jc w:val="left"/>
              <w:rPr>
                <w:sz w:val="20"/>
                <w:szCs w:val="16"/>
              </w:rPr>
            </w:pPr>
            <w:r>
              <w:rPr>
                <w:sz w:val="20"/>
                <w:szCs w:val="16"/>
              </w:rPr>
              <w:t xml:space="preserve">Soft skills – </w:t>
            </w:r>
            <w:proofErr w:type="spellStart"/>
            <w:r>
              <w:rPr>
                <w:sz w:val="20"/>
                <w:szCs w:val="16"/>
              </w:rPr>
              <w:t>lean</w:t>
            </w:r>
            <w:proofErr w:type="spellEnd"/>
            <w:r>
              <w:rPr>
                <w:sz w:val="20"/>
                <w:szCs w:val="16"/>
              </w:rPr>
              <w:t xml:space="preserve"> – ketensamenwerking</w:t>
            </w:r>
          </w:p>
          <w:p w14:paraId="0E4D480C" w14:textId="77777777" w:rsidR="002929F5" w:rsidRDefault="002929F5" w:rsidP="00B751CD">
            <w:pPr>
              <w:pStyle w:val="Lijstalinea"/>
              <w:numPr>
                <w:ilvl w:val="0"/>
                <w:numId w:val="29"/>
              </w:numPr>
              <w:spacing w:before="0" w:after="0"/>
              <w:jc w:val="left"/>
              <w:rPr>
                <w:sz w:val="20"/>
                <w:szCs w:val="16"/>
              </w:rPr>
            </w:pPr>
            <w:r>
              <w:rPr>
                <w:sz w:val="20"/>
                <w:szCs w:val="16"/>
              </w:rPr>
              <w:t>Bouwschil en bouwknopen</w:t>
            </w:r>
          </w:p>
        </w:tc>
      </w:tr>
      <w:tr w:rsidR="002929F5" w:rsidRPr="005461DF" w14:paraId="259AC03D" w14:textId="77777777" w:rsidTr="00FA4EA1">
        <w:tc>
          <w:tcPr>
            <w:tcW w:w="717" w:type="pct"/>
            <w:shd w:val="clear" w:color="auto" w:fill="auto"/>
          </w:tcPr>
          <w:p w14:paraId="15754E55" w14:textId="77777777" w:rsidR="002929F5" w:rsidRDefault="002929F5" w:rsidP="00B751CD">
            <w:pPr>
              <w:pStyle w:val="Lijstalinea"/>
              <w:numPr>
                <w:ilvl w:val="0"/>
                <w:numId w:val="31"/>
              </w:numPr>
              <w:spacing w:after="0"/>
              <w:jc w:val="left"/>
              <w:rPr>
                <w:i/>
                <w:iCs/>
                <w:sz w:val="20"/>
                <w:szCs w:val="16"/>
              </w:rPr>
            </w:pPr>
            <w:r>
              <w:rPr>
                <w:i/>
                <w:iCs/>
                <w:sz w:val="20"/>
                <w:szCs w:val="16"/>
              </w:rPr>
              <w:t>Energetische renovatiescan voor aankoop van en bij beheer van residentieel vastgoed</w:t>
            </w:r>
          </w:p>
        </w:tc>
        <w:tc>
          <w:tcPr>
            <w:tcW w:w="373" w:type="pct"/>
            <w:shd w:val="clear" w:color="auto" w:fill="auto"/>
          </w:tcPr>
          <w:p w14:paraId="504AE107" w14:textId="77777777" w:rsidR="002929F5" w:rsidRDefault="002929F5" w:rsidP="00960C0B">
            <w:pPr>
              <w:spacing w:after="0"/>
              <w:jc w:val="left"/>
              <w:rPr>
                <w:i/>
                <w:sz w:val="20"/>
                <w:szCs w:val="20"/>
              </w:rPr>
            </w:pPr>
            <w:proofErr w:type="spellStart"/>
            <w:r w:rsidRPr="6FB34E9C">
              <w:rPr>
                <w:i/>
                <w:sz w:val="20"/>
                <w:szCs w:val="20"/>
              </w:rPr>
              <w:t>Syntra</w:t>
            </w:r>
            <w:proofErr w:type="spellEnd"/>
            <w:r w:rsidRPr="6FB34E9C">
              <w:rPr>
                <w:i/>
                <w:sz w:val="20"/>
                <w:szCs w:val="20"/>
              </w:rPr>
              <w:t xml:space="preserve"> West</w:t>
            </w:r>
          </w:p>
        </w:tc>
        <w:tc>
          <w:tcPr>
            <w:tcW w:w="521" w:type="pct"/>
            <w:shd w:val="clear" w:color="auto" w:fill="auto"/>
          </w:tcPr>
          <w:p w14:paraId="63A7B4B0" w14:textId="77777777" w:rsidR="002929F5" w:rsidRDefault="002929F5" w:rsidP="00960C0B">
            <w:pPr>
              <w:spacing w:after="0"/>
              <w:jc w:val="left"/>
              <w:rPr>
                <w:sz w:val="20"/>
                <w:szCs w:val="16"/>
              </w:rPr>
            </w:pPr>
            <w:r>
              <w:rPr>
                <w:sz w:val="20"/>
                <w:szCs w:val="16"/>
              </w:rPr>
              <w:t>4</w:t>
            </w:r>
          </w:p>
        </w:tc>
        <w:tc>
          <w:tcPr>
            <w:tcW w:w="1670" w:type="pct"/>
            <w:shd w:val="clear" w:color="auto" w:fill="auto"/>
          </w:tcPr>
          <w:p w14:paraId="33CBBA66" w14:textId="77777777" w:rsidR="002929F5" w:rsidRDefault="002929F5" w:rsidP="00960C0B">
            <w:pPr>
              <w:spacing w:after="0"/>
              <w:jc w:val="left"/>
              <w:rPr>
                <w:sz w:val="20"/>
                <w:szCs w:val="20"/>
              </w:rPr>
            </w:pPr>
            <w:r w:rsidRPr="6FB34E9C">
              <w:rPr>
                <w:sz w:val="20"/>
                <w:szCs w:val="20"/>
              </w:rPr>
              <w:t xml:space="preserve">Onderwijs: </w:t>
            </w:r>
            <w:proofErr w:type="spellStart"/>
            <w:r w:rsidRPr="6FB34E9C">
              <w:rPr>
                <w:sz w:val="20"/>
                <w:szCs w:val="20"/>
              </w:rPr>
              <w:t>Syntra</w:t>
            </w:r>
            <w:proofErr w:type="spellEnd"/>
            <w:r w:rsidRPr="6FB34E9C">
              <w:rPr>
                <w:sz w:val="20"/>
                <w:szCs w:val="20"/>
              </w:rPr>
              <w:t xml:space="preserve"> West</w:t>
            </w:r>
          </w:p>
          <w:p w14:paraId="29BABB90" w14:textId="77777777" w:rsidR="002929F5" w:rsidRDefault="002929F5" w:rsidP="00960C0B">
            <w:pPr>
              <w:spacing w:after="0"/>
              <w:jc w:val="left"/>
              <w:rPr>
                <w:sz w:val="20"/>
                <w:szCs w:val="16"/>
              </w:rPr>
            </w:pPr>
            <w:r>
              <w:rPr>
                <w:sz w:val="20"/>
                <w:szCs w:val="16"/>
              </w:rPr>
              <w:t>Werk: Fonds 323</w:t>
            </w:r>
          </w:p>
          <w:p w14:paraId="7BBA5B5A" w14:textId="77777777" w:rsidR="002929F5" w:rsidRPr="005461DF" w:rsidRDefault="002929F5" w:rsidP="00960C0B">
            <w:pPr>
              <w:spacing w:after="0"/>
              <w:jc w:val="left"/>
              <w:rPr>
                <w:sz w:val="20"/>
                <w:szCs w:val="20"/>
              </w:rPr>
            </w:pPr>
            <w:r w:rsidRPr="6FB34E9C">
              <w:rPr>
                <w:sz w:val="20"/>
                <w:szCs w:val="20"/>
              </w:rPr>
              <w:t xml:space="preserve">Innovatie: </w:t>
            </w:r>
            <w:proofErr w:type="spellStart"/>
            <w:r w:rsidRPr="6FB34E9C">
              <w:rPr>
                <w:sz w:val="20"/>
                <w:szCs w:val="20"/>
              </w:rPr>
              <w:t>Odisee</w:t>
            </w:r>
            <w:proofErr w:type="spellEnd"/>
            <w:r w:rsidRPr="6FB34E9C">
              <w:rPr>
                <w:sz w:val="20"/>
                <w:szCs w:val="20"/>
              </w:rPr>
              <w:t xml:space="preserve">, architect Filip </w:t>
            </w:r>
            <w:proofErr w:type="spellStart"/>
            <w:r w:rsidRPr="6FB34E9C">
              <w:rPr>
                <w:sz w:val="20"/>
                <w:szCs w:val="20"/>
              </w:rPr>
              <w:t>Vanlangenhove</w:t>
            </w:r>
            <w:proofErr w:type="spellEnd"/>
          </w:p>
        </w:tc>
        <w:tc>
          <w:tcPr>
            <w:tcW w:w="1719" w:type="pct"/>
            <w:shd w:val="clear" w:color="auto" w:fill="auto"/>
          </w:tcPr>
          <w:p w14:paraId="374F75F2" w14:textId="77777777" w:rsidR="002929F5" w:rsidRDefault="002929F5" w:rsidP="00B751CD">
            <w:pPr>
              <w:pStyle w:val="Lijstalinea"/>
              <w:numPr>
                <w:ilvl w:val="0"/>
                <w:numId w:val="29"/>
              </w:numPr>
              <w:spacing w:after="0"/>
              <w:jc w:val="left"/>
              <w:rPr>
                <w:sz w:val="20"/>
                <w:szCs w:val="16"/>
              </w:rPr>
            </w:pPr>
            <w:r>
              <w:rPr>
                <w:sz w:val="20"/>
                <w:szCs w:val="16"/>
              </w:rPr>
              <w:t>Opleiding renovatiescan</w:t>
            </w:r>
          </w:p>
        </w:tc>
      </w:tr>
      <w:tr w:rsidR="002929F5" w:rsidRPr="005461DF" w14:paraId="0C12E93F" w14:textId="77777777" w:rsidTr="00FA4EA1">
        <w:tc>
          <w:tcPr>
            <w:tcW w:w="717" w:type="pct"/>
            <w:shd w:val="clear" w:color="auto" w:fill="auto"/>
          </w:tcPr>
          <w:p w14:paraId="3CCDAF9D" w14:textId="77777777" w:rsidR="002929F5" w:rsidRDefault="002929F5" w:rsidP="00B751CD">
            <w:pPr>
              <w:pStyle w:val="Lijstalinea"/>
              <w:numPr>
                <w:ilvl w:val="0"/>
                <w:numId w:val="31"/>
              </w:numPr>
              <w:spacing w:after="0"/>
              <w:jc w:val="left"/>
              <w:rPr>
                <w:i/>
                <w:iCs/>
                <w:sz w:val="20"/>
                <w:szCs w:val="16"/>
              </w:rPr>
            </w:pPr>
            <w:r>
              <w:rPr>
                <w:i/>
                <w:iCs/>
                <w:sz w:val="20"/>
                <w:szCs w:val="16"/>
              </w:rPr>
              <w:t>Binnenklimaat</w:t>
            </w:r>
          </w:p>
        </w:tc>
        <w:tc>
          <w:tcPr>
            <w:tcW w:w="373" w:type="pct"/>
            <w:shd w:val="clear" w:color="auto" w:fill="auto"/>
          </w:tcPr>
          <w:p w14:paraId="39D6F081" w14:textId="77777777" w:rsidR="002929F5" w:rsidRDefault="002929F5" w:rsidP="00960C0B">
            <w:pPr>
              <w:spacing w:after="0"/>
              <w:jc w:val="left"/>
              <w:rPr>
                <w:i/>
                <w:sz w:val="20"/>
                <w:szCs w:val="20"/>
              </w:rPr>
            </w:pPr>
            <w:proofErr w:type="spellStart"/>
            <w:r w:rsidRPr="6FB34E9C">
              <w:rPr>
                <w:i/>
                <w:sz w:val="20"/>
                <w:szCs w:val="20"/>
              </w:rPr>
              <w:t>Think</w:t>
            </w:r>
            <w:proofErr w:type="spellEnd"/>
            <w:r w:rsidRPr="6FB34E9C">
              <w:rPr>
                <w:i/>
                <w:sz w:val="20"/>
                <w:szCs w:val="20"/>
              </w:rPr>
              <w:t xml:space="preserve"> E</w:t>
            </w:r>
          </w:p>
        </w:tc>
        <w:tc>
          <w:tcPr>
            <w:tcW w:w="521" w:type="pct"/>
            <w:shd w:val="clear" w:color="auto" w:fill="auto"/>
          </w:tcPr>
          <w:p w14:paraId="05D54FDF" w14:textId="77777777" w:rsidR="002929F5" w:rsidRDefault="002929F5" w:rsidP="00960C0B">
            <w:pPr>
              <w:spacing w:after="0"/>
              <w:jc w:val="left"/>
              <w:rPr>
                <w:sz w:val="20"/>
                <w:szCs w:val="16"/>
              </w:rPr>
            </w:pPr>
            <w:r>
              <w:rPr>
                <w:sz w:val="20"/>
                <w:szCs w:val="16"/>
              </w:rPr>
              <w:t>4</w:t>
            </w:r>
          </w:p>
        </w:tc>
        <w:tc>
          <w:tcPr>
            <w:tcW w:w="1670" w:type="pct"/>
            <w:shd w:val="clear" w:color="auto" w:fill="auto"/>
          </w:tcPr>
          <w:p w14:paraId="6365CAAB" w14:textId="77777777" w:rsidR="002929F5" w:rsidRDefault="002929F5" w:rsidP="00960C0B">
            <w:pPr>
              <w:spacing w:after="0"/>
              <w:jc w:val="left"/>
              <w:rPr>
                <w:sz w:val="20"/>
                <w:szCs w:val="16"/>
              </w:rPr>
            </w:pPr>
            <w:r>
              <w:rPr>
                <w:sz w:val="20"/>
                <w:szCs w:val="16"/>
              </w:rPr>
              <w:t>Onderwijs: Flux50</w:t>
            </w:r>
          </w:p>
          <w:p w14:paraId="531CE5DA" w14:textId="77777777" w:rsidR="002929F5" w:rsidRDefault="002929F5" w:rsidP="00960C0B">
            <w:pPr>
              <w:spacing w:after="0"/>
              <w:jc w:val="left"/>
              <w:rPr>
                <w:sz w:val="20"/>
                <w:szCs w:val="20"/>
              </w:rPr>
            </w:pPr>
            <w:r w:rsidRPr="6FB34E9C">
              <w:rPr>
                <w:sz w:val="20"/>
                <w:szCs w:val="20"/>
              </w:rPr>
              <w:t xml:space="preserve">Werk: </w:t>
            </w:r>
            <w:proofErr w:type="spellStart"/>
            <w:r w:rsidRPr="6FB34E9C">
              <w:rPr>
                <w:sz w:val="20"/>
                <w:szCs w:val="20"/>
              </w:rPr>
              <w:t>Constructiv</w:t>
            </w:r>
            <w:proofErr w:type="spellEnd"/>
          </w:p>
          <w:p w14:paraId="16AAACF9" w14:textId="77777777" w:rsidR="002929F5" w:rsidRPr="005461DF" w:rsidRDefault="002929F5" w:rsidP="00960C0B">
            <w:pPr>
              <w:spacing w:after="0"/>
              <w:jc w:val="left"/>
              <w:rPr>
                <w:sz w:val="20"/>
                <w:szCs w:val="20"/>
              </w:rPr>
            </w:pPr>
            <w:r w:rsidRPr="6FB34E9C">
              <w:rPr>
                <w:sz w:val="20"/>
                <w:szCs w:val="20"/>
              </w:rPr>
              <w:t xml:space="preserve">Innovatie: </w:t>
            </w:r>
            <w:proofErr w:type="spellStart"/>
            <w:r w:rsidRPr="6FB34E9C">
              <w:rPr>
                <w:sz w:val="20"/>
                <w:szCs w:val="20"/>
              </w:rPr>
              <w:t>Think</w:t>
            </w:r>
            <w:proofErr w:type="spellEnd"/>
            <w:r w:rsidRPr="6FB34E9C">
              <w:rPr>
                <w:sz w:val="20"/>
                <w:szCs w:val="20"/>
              </w:rPr>
              <w:t xml:space="preserve"> E, Snaptonic</w:t>
            </w:r>
          </w:p>
        </w:tc>
        <w:tc>
          <w:tcPr>
            <w:tcW w:w="1719" w:type="pct"/>
            <w:shd w:val="clear" w:color="auto" w:fill="auto"/>
          </w:tcPr>
          <w:p w14:paraId="2CBA7897" w14:textId="77777777" w:rsidR="002929F5" w:rsidRDefault="002929F5" w:rsidP="00B751CD">
            <w:pPr>
              <w:pStyle w:val="Lijstalinea"/>
              <w:numPr>
                <w:ilvl w:val="0"/>
                <w:numId w:val="29"/>
              </w:numPr>
              <w:spacing w:after="0"/>
              <w:jc w:val="left"/>
              <w:rPr>
                <w:sz w:val="20"/>
                <w:szCs w:val="16"/>
              </w:rPr>
            </w:pPr>
            <w:r>
              <w:rPr>
                <w:sz w:val="20"/>
                <w:szCs w:val="16"/>
              </w:rPr>
              <w:t>Opleiding binnenklimaat</w:t>
            </w:r>
          </w:p>
        </w:tc>
      </w:tr>
    </w:tbl>
    <w:p w14:paraId="4C8ABF66" w14:textId="77777777" w:rsidR="002929F5" w:rsidRDefault="002929F5" w:rsidP="002929F5">
      <w:pPr>
        <w:spacing w:after="160" w:line="259" w:lineRule="auto"/>
        <w:jc w:val="left"/>
      </w:pPr>
    </w:p>
    <w:p w14:paraId="01DD77A9" w14:textId="77777777" w:rsidR="002929F5" w:rsidRDefault="002929F5" w:rsidP="002929F5">
      <w:pPr>
        <w:spacing w:after="160" w:line="259" w:lineRule="auto"/>
        <w:jc w:val="left"/>
      </w:pPr>
      <w:r>
        <w:br w:type="page"/>
      </w:r>
    </w:p>
    <w:tbl>
      <w:tblPr>
        <w:tblStyle w:val="Tabelraster"/>
        <w:tblW w:w="4860" w:type="pct"/>
        <w:tblBorders>
          <w:top w:val="single" w:sz="4" w:space="0" w:color="4AA9C7" w:themeColor="accent1"/>
          <w:left w:val="single" w:sz="4" w:space="0" w:color="4AA9C7" w:themeColor="accent1"/>
          <w:bottom w:val="single" w:sz="4" w:space="0" w:color="4AA9C7" w:themeColor="accent1"/>
          <w:right w:val="single" w:sz="4" w:space="0" w:color="4AA9C7" w:themeColor="accent1"/>
          <w:insideH w:val="single" w:sz="4" w:space="0" w:color="4AA9C7" w:themeColor="accent1"/>
          <w:insideV w:val="single" w:sz="4" w:space="0" w:color="4AA9C7" w:themeColor="accent1"/>
        </w:tblBorders>
        <w:tblLook w:val="04A0" w:firstRow="1" w:lastRow="0" w:firstColumn="1" w:lastColumn="0" w:noHBand="0" w:noVBand="1"/>
      </w:tblPr>
      <w:tblGrid>
        <w:gridCol w:w="2016"/>
        <w:gridCol w:w="1077"/>
        <w:gridCol w:w="1483"/>
        <w:gridCol w:w="4350"/>
        <w:gridCol w:w="4676"/>
      </w:tblGrid>
      <w:tr w:rsidR="002929F5" w:rsidRPr="005461DF" w14:paraId="3A2DC33C" w14:textId="77777777" w:rsidTr="6FB34E9C">
        <w:tc>
          <w:tcPr>
            <w:tcW w:w="741" w:type="pct"/>
            <w:shd w:val="clear" w:color="auto" w:fill="4AA9C7" w:themeFill="accent4"/>
          </w:tcPr>
          <w:p w14:paraId="28444C70" w14:textId="77777777" w:rsidR="002929F5" w:rsidRDefault="002929F5" w:rsidP="00960C0B">
            <w:pPr>
              <w:spacing w:after="0"/>
              <w:jc w:val="left"/>
              <w:rPr>
                <w:b/>
                <w:bCs/>
                <w:sz w:val="20"/>
                <w:szCs w:val="16"/>
              </w:rPr>
            </w:pPr>
            <w:r w:rsidRPr="00C5020D">
              <w:rPr>
                <w:b/>
                <w:bCs/>
                <w:color w:val="FFFFFF" w:themeColor="background1"/>
                <w:sz w:val="20"/>
                <w:szCs w:val="16"/>
              </w:rPr>
              <w:lastRenderedPageBreak/>
              <w:t>Partnerschap</w:t>
            </w:r>
          </w:p>
        </w:tc>
        <w:tc>
          <w:tcPr>
            <w:tcW w:w="396" w:type="pct"/>
            <w:shd w:val="clear" w:color="auto" w:fill="4AA9C7" w:themeFill="accent4"/>
          </w:tcPr>
          <w:p w14:paraId="5F352773" w14:textId="77777777" w:rsidR="002929F5" w:rsidRDefault="002929F5" w:rsidP="00960C0B">
            <w:pPr>
              <w:spacing w:after="0"/>
              <w:jc w:val="left"/>
              <w:rPr>
                <w:sz w:val="20"/>
                <w:szCs w:val="16"/>
              </w:rPr>
            </w:pPr>
            <w:r w:rsidRPr="00C5020D">
              <w:rPr>
                <w:b/>
                <w:bCs/>
                <w:color w:val="FFFFFF" w:themeColor="background1"/>
                <w:sz w:val="20"/>
                <w:szCs w:val="16"/>
              </w:rPr>
              <w:t>Promotor</w:t>
            </w:r>
          </w:p>
        </w:tc>
        <w:tc>
          <w:tcPr>
            <w:tcW w:w="545" w:type="pct"/>
            <w:shd w:val="clear" w:color="auto" w:fill="4AA9C7" w:themeFill="accent4"/>
          </w:tcPr>
          <w:p w14:paraId="1537518E" w14:textId="77777777" w:rsidR="002929F5" w:rsidRDefault="002929F5" w:rsidP="00960C0B">
            <w:pPr>
              <w:spacing w:after="0"/>
              <w:jc w:val="left"/>
              <w:rPr>
                <w:sz w:val="20"/>
                <w:szCs w:val="16"/>
              </w:rPr>
            </w:pPr>
            <w:r w:rsidRPr="00C5020D">
              <w:rPr>
                <w:b/>
                <w:bCs/>
                <w:color w:val="FFFFFF" w:themeColor="background1"/>
                <w:sz w:val="20"/>
                <w:szCs w:val="16"/>
              </w:rPr>
              <w:t>Aantal partners</w:t>
            </w:r>
          </w:p>
        </w:tc>
        <w:tc>
          <w:tcPr>
            <w:tcW w:w="1599" w:type="pct"/>
            <w:shd w:val="clear" w:color="auto" w:fill="4AA9C7" w:themeFill="accent4"/>
          </w:tcPr>
          <w:p w14:paraId="064061D9" w14:textId="77777777" w:rsidR="002929F5" w:rsidRPr="005461DF" w:rsidRDefault="002929F5" w:rsidP="00960C0B">
            <w:pPr>
              <w:spacing w:after="0"/>
              <w:jc w:val="left"/>
              <w:rPr>
                <w:sz w:val="20"/>
                <w:szCs w:val="16"/>
              </w:rPr>
            </w:pPr>
            <w:r w:rsidRPr="00C5020D">
              <w:rPr>
                <w:b/>
                <w:bCs/>
                <w:color w:val="FFFFFF" w:themeColor="background1"/>
                <w:sz w:val="20"/>
                <w:szCs w:val="16"/>
              </w:rPr>
              <w:t>Type partners</w:t>
            </w:r>
          </w:p>
        </w:tc>
        <w:tc>
          <w:tcPr>
            <w:tcW w:w="1719" w:type="pct"/>
            <w:shd w:val="clear" w:color="auto" w:fill="4AA9C7" w:themeFill="accent4"/>
          </w:tcPr>
          <w:p w14:paraId="6EF66A37" w14:textId="77777777" w:rsidR="002929F5" w:rsidRDefault="002929F5" w:rsidP="00960C0B">
            <w:pPr>
              <w:spacing w:after="0"/>
              <w:jc w:val="left"/>
              <w:rPr>
                <w:sz w:val="20"/>
                <w:szCs w:val="16"/>
              </w:rPr>
            </w:pPr>
            <w:r w:rsidRPr="00C5020D">
              <w:rPr>
                <w:b/>
                <w:bCs/>
                <w:color w:val="FFFFFF" w:themeColor="background1"/>
                <w:sz w:val="20"/>
                <w:szCs w:val="16"/>
              </w:rPr>
              <w:t>Output</w:t>
            </w:r>
          </w:p>
        </w:tc>
      </w:tr>
      <w:tr w:rsidR="002929F5" w:rsidRPr="005461DF" w14:paraId="6F57FE01" w14:textId="77777777" w:rsidTr="00FA4EA1">
        <w:tc>
          <w:tcPr>
            <w:tcW w:w="741" w:type="pct"/>
            <w:shd w:val="clear" w:color="auto" w:fill="auto"/>
          </w:tcPr>
          <w:p w14:paraId="08A79FF4" w14:textId="77777777" w:rsidR="002929F5" w:rsidRPr="00AE5846" w:rsidRDefault="002929F5" w:rsidP="00960C0B">
            <w:pPr>
              <w:spacing w:after="0"/>
              <w:jc w:val="left"/>
              <w:rPr>
                <w:b/>
                <w:bCs/>
                <w:sz w:val="20"/>
                <w:szCs w:val="16"/>
              </w:rPr>
            </w:pPr>
            <w:r>
              <w:rPr>
                <w:b/>
                <w:bCs/>
                <w:sz w:val="20"/>
                <w:szCs w:val="16"/>
              </w:rPr>
              <w:t>Retail</w:t>
            </w:r>
          </w:p>
        </w:tc>
        <w:tc>
          <w:tcPr>
            <w:tcW w:w="396" w:type="pct"/>
            <w:shd w:val="clear" w:color="auto" w:fill="auto"/>
          </w:tcPr>
          <w:p w14:paraId="21B00E3D" w14:textId="77777777" w:rsidR="002929F5" w:rsidRPr="007152AF" w:rsidRDefault="002929F5" w:rsidP="00960C0B">
            <w:pPr>
              <w:spacing w:after="0"/>
              <w:jc w:val="left"/>
              <w:rPr>
                <w:sz w:val="20"/>
                <w:szCs w:val="16"/>
              </w:rPr>
            </w:pPr>
            <w:r>
              <w:rPr>
                <w:sz w:val="20"/>
                <w:szCs w:val="16"/>
              </w:rPr>
              <w:t>PXL</w:t>
            </w:r>
          </w:p>
        </w:tc>
        <w:tc>
          <w:tcPr>
            <w:tcW w:w="545" w:type="pct"/>
            <w:shd w:val="clear" w:color="auto" w:fill="auto"/>
          </w:tcPr>
          <w:p w14:paraId="7A1EEF48" w14:textId="77777777" w:rsidR="002929F5" w:rsidRDefault="002929F5" w:rsidP="00960C0B">
            <w:pPr>
              <w:spacing w:after="0"/>
              <w:jc w:val="left"/>
              <w:rPr>
                <w:sz w:val="20"/>
                <w:szCs w:val="16"/>
              </w:rPr>
            </w:pPr>
            <w:r>
              <w:rPr>
                <w:sz w:val="20"/>
                <w:szCs w:val="16"/>
              </w:rPr>
              <w:t xml:space="preserve">3 + klankbordgroep </w:t>
            </w:r>
          </w:p>
        </w:tc>
        <w:tc>
          <w:tcPr>
            <w:tcW w:w="1599" w:type="pct"/>
            <w:shd w:val="clear" w:color="auto" w:fill="auto"/>
          </w:tcPr>
          <w:p w14:paraId="0FCE950B" w14:textId="77777777" w:rsidR="002929F5" w:rsidRPr="005461DF" w:rsidRDefault="002929F5" w:rsidP="00960C0B">
            <w:pPr>
              <w:spacing w:after="0"/>
              <w:jc w:val="left"/>
              <w:rPr>
                <w:sz w:val="20"/>
                <w:szCs w:val="16"/>
              </w:rPr>
            </w:pPr>
          </w:p>
        </w:tc>
        <w:tc>
          <w:tcPr>
            <w:tcW w:w="1719" w:type="pct"/>
            <w:shd w:val="clear" w:color="auto" w:fill="auto"/>
          </w:tcPr>
          <w:p w14:paraId="03389274" w14:textId="77777777" w:rsidR="002929F5" w:rsidRPr="007152AF" w:rsidRDefault="002929F5" w:rsidP="00960C0B">
            <w:pPr>
              <w:spacing w:after="0"/>
              <w:jc w:val="left"/>
              <w:rPr>
                <w:sz w:val="20"/>
                <w:szCs w:val="16"/>
              </w:rPr>
            </w:pPr>
            <w:r>
              <w:rPr>
                <w:sz w:val="20"/>
                <w:szCs w:val="16"/>
              </w:rPr>
              <w:t>Vernieuwen bestaande opleidingen + nieuwe opleidingen ontwikkelen</w:t>
            </w:r>
          </w:p>
        </w:tc>
      </w:tr>
      <w:tr w:rsidR="002929F5" w:rsidRPr="005461DF" w14:paraId="45A1CB96" w14:textId="77777777" w:rsidTr="00FA4EA1">
        <w:tc>
          <w:tcPr>
            <w:tcW w:w="741" w:type="pct"/>
            <w:shd w:val="clear" w:color="auto" w:fill="auto"/>
          </w:tcPr>
          <w:p w14:paraId="1DB85E1B" w14:textId="77777777" w:rsidR="002929F5" w:rsidRDefault="002929F5" w:rsidP="00B751CD">
            <w:pPr>
              <w:pStyle w:val="Lijstalinea"/>
              <w:numPr>
                <w:ilvl w:val="0"/>
                <w:numId w:val="31"/>
              </w:numPr>
              <w:spacing w:after="0"/>
              <w:jc w:val="left"/>
              <w:rPr>
                <w:i/>
                <w:iCs/>
                <w:sz w:val="20"/>
                <w:szCs w:val="16"/>
              </w:rPr>
            </w:pPr>
            <w:r>
              <w:rPr>
                <w:i/>
                <w:iCs/>
                <w:sz w:val="20"/>
                <w:szCs w:val="16"/>
              </w:rPr>
              <w:t>Retail</w:t>
            </w:r>
          </w:p>
        </w:tc>
        <w:tc>
          <w:tcPr>
            <w:tcW w:w="396" w:type="pct"/>
            <w:shd w:val="clear" w:color="auto" w:fill="auto"/>
          </w:tcPr>
          <w:p w14:paraId="44FF0175" w14:textId="77777777" w:rsidR="002929F5" w:rsidRDefault="002929F5" w:rsidP="00960C0B">
            <w:pPr>
              <w:spacing w:after="0"/>
              <w:jc w:val="left"/>
              <w:rPr>
                <w:i/>
                <w:iCs/>
                <w:sz w:val="20"/>
                <w:szCs w:val="16"/>
              </w:rPr>
            </w:pPr>
            <w:r>
              <w:rPr>
                <w:i/>
                <w:iCs/>
                <w:sz w:val="20"/>
                <w:szCs w:val="16"/>
              </w:rPr>
              <w:t xml:space="preserve">PXL </w:t>
            </w:r>
          </w:p>
        </w:tc>
        <w:tc>
          <w:tcPr>
            <w:tcW w:w="545" w:type="pct"/>
            <w:shd w:val="clear" w:color="auto" w:fill="auto"/>
          </w:tcPr>
          <w:p w14:paraId="05E7C292" w14:textId="77777777" w:rsidR="002929F5" w:rsidRPr="005D48B1" w:rsidRDefault="002929F5" w:rsidP="00960C0B">
            <w:pPr>
              <w:spacing w:after="0"/>
              <w:jc w:val="left"/>
              <w:rPr>
                <w:sz w:val="20"/>
                <w:szCs w:val="16"/>
              </w:rPr>
            </w:pPr>
            <w:r w:rsidRPr="005D48B1">
              <w:rPr>
                <w:sz w:val="20"/>
                <w:szCs w:val="16"/>
              </w:rPr>
              <w:t>3</w:t>
            </w:r>
          </w:p>
        </w:tc>
        <w:tc>
          <w:tcPr>
            <w:tcW w:w="1599" w:type="pct"/>
            <w:shd w:val="clear" w:color="auto" w:fill="auto"/>
          </w:tcPr>
          <w:p w14:paraId="271FFF15" w14:textId="77777777" w:rsidR="002929F5" w:rsidRPr="005D48B1" w:rsidRDefault="002929F5" w:rsidP="00960C0B">
            <w:pPr>
              <w:spacing w:after="0"/>
              <w:jc w:val="left"/>
              <w:rPr>
                <w:sz w:val="20"/>
                <w:szCs w:val="16"/>
              </w:rPr>
            </w:pPr>
            <w:r w:rsidRPr="005D48B1">
              <w:rPr>
                <w:sz w:val="20"/>
                <w:szCs w:val="16"/>
              </w:rPr>
              <w:t>Innovatie: PXL</w:t>
            </w:r>
          </w:p>
          <w:p w14:paraId="11898A45" w14:textId="77777777" w:rsidR="002929F5" w:rsidRPr="005D48B1" w:rsidRDefault="002929F5" w:rsidP="00960C0B">
            <w:pPr>
              <w:spacing w:after="0"/>
              <w:jc w:val="left"/>
              <w:rPr>
                <w:sz w:val="20"/>
                <w:szCs w:val="16"/>
              </w:rPr>
            </w:pPr>
            <w:r w:rsidRPr="005D48B1">
              <w:rPr>
                <w:sz w:val="20"/>
                <w:szCs w:val="16"/>
              </w:rPr>
              <w:t>Onderwijs: PXL, PMO</w:t>
            </w:r>
          </w:p>
          <w:p w14:paraId="648A3109" w14:textId="77777777" w:rsidR="002929F5" w:rsidRPr="005D48B1" w:rsidRDefault="002929F5" w:rsidP="00960C0B">
            <w:pPr>
              <w:spacing w:after="0"/>
              <w:jc w:val="left"/>
              <w:rPr>
                <w:sz w:val="20"/>
                <w:szCs w:val="16"/>
              </w:rPr>
            </w:pPr>
            <w:r>
              <w:rPr>
                <w:sz w:val="20"/>
                <w:szCs w:val="16"/>
              </w:rPr>
              <w:t>Werk</w:t>
            </w:r>
            <w:r w:rsidRPr="005D48B1">
              <w:rPr>
                <w:sz w:val="20"/>
                <w:szCs w:val="16"/>
              </w:rPr>
              <w:t>: Sociaal Fonds 201</w:t>
            </w:r>
          </w:p>
        </w:tc>
        <w:tc>
          <w:tcPr>
            <w:tcW w:w="1719" w:type="pct"/>
            <w:shd w:val="clear" w:color="auto" w:fill="auto"/>
          </w:tcPr>
          <w:p w14:paraId="24881A69" w14:textId="77777777" w:rsidR="002929F5" w:rsidRDefault="002929F5" w:rsidP="00960C0B">
            <w:pPr>
              <w:spacing w:after="0"/>
              <w:jc w:val="left"/>
              <w:rPr>
                <w:sz w:val="20"/>
                <w:szCs w:val="16"/>
              </w:rPr>
            </w:pPr>
            <w:r>
              <w:rPr>
                <w:sz w:val="20"/>
                <w:szCs w:val="16"/>
              </w:rPr>
              <w:t>PXL:</w:t>
            </w:r>
          </w:p>
          <w:p w14:paraId="1469F674" w14:textId="77777777" w:rsidR="002929F5" w:rsidRDefault="002929F5" w:rsidP="00B751CD">
            <w:pPr>
              <w:pStyle w:val="Lijstalinea"/>
              <w:numPr>
                <w:ilvl w:val="0"/>
                <w:numId w:val="29"/>
              </w:numPr>
              <w:spacing w:before="0" w:after="0"/>
              <w:jc w:val="left"/>
              <w:rPr>
                <w:sz w:val="20"/>
                <w:szCs w:val="16"/>
              </w:rPr>
            </w:pPr>
            <w:r>
              <w:rPr>
                <w:sz w:val="20"/>
                <w:szCs w:val="16"/>
              </w:rPr>
              <w:t>Pop-up store</w:t>
            </w:r>
          </w:p>
          <w:p w14:paraId="40207E7B" w14:textId="77777777" w:rsidR="002929F5" w:rsidRDefault="002929F5" w:rsidP="00B751CD">
            <w:pPr>
              <w:pStyle w:val="Lijstalinea"/>
              <w:numPr>
                <w:ilvl w:val="0"/>
                <w:numId w:val="29"/>
              </w:numPr>
              <w:spacing w:before="0" w:after="0"/>
              <w:jc w:val="left"/>
              <w:rPr>
                <w:sz w:val="20"/>
                <w:szCs w:val="16"/>
              </w:rPr>
            </w:pPr>
            <w:r>
              <w:rPr>
                <w:sz w:val="20"/>
                <w:szCs w:val="16"/>
              </w:rPr>
              <w:t xml:space="preserve">Virtual </w:t>
            </w:r>
            <w:proofErr w:type="spellStart"/>
            <w:r>
              <w:rPr>
                <w:sz w:val="20"/>
                <w:szCs w:val="16"/>
              </w:rPr>
              <w:t>reality</w:t>
            </w:r>
            <w:proofErr w:type="spellEnd"/>
          </w:p>
          <w:p w14:paraId="39A11352" w14:textId="77777777" w:rsidR="002929F5" w:rsidRDefault="002929F5" w:rsidP="00960C0B">
            <w:pPr>
              <w:spacing w:after="0"/>
              <w:jc w:val="left"/>
              <w:rPr>
                <w:sz w:val="20"/>
                <w:szCs w:val="16"/>
              </w:rPr>
            </w:pPr>
            <w:r>
              <w:rPr>
                <w:sz w:val="20"/>
                <w:szCs w:val="16"/>
              </w:rPr>
              <w:t>PMO:</w:t>
            </w:r>
          </w:p>
          <w:p w14:paraId="736EF412" w14:textId="77777777" w:rsidR="002929F5" w:rsidRDefault="002929F5" w:rsidP="00B751CD">
            <w:pPr>
              <w:pStyle w:val="Lijstalinea"/>
              <w:numPr>
                <w:ilvl w:val="0"/>
                <w:numId w:val="29"/>
              </w:numPr>
              <w:spacing w:before="0" w:after="0"/>
              <w:jc w:val="left"/>
              <w:rPr>
                <w:sz w:val="20"/>
                <w:szCs w:val="16"/>
              </w:rPr>
            </w:pPr>
            <w:proofErr w:type="spellStart"/>
            <w:r>
              <w:rPr>
                <w:sz w:val="20"/>
                <w:szCs w:val="16"/>
              </w:rPr>
              <w:t>Veerkrachtbox</w:t>
            </w:r>
            <w:proofErr w:type="spellEnd"/>
          </w:p>
          <w:p w14:paraId="02965B17" w14:textId="77777777" w:rsidR="002929F5" w:rsidRPr="009C7489" w:rsidRDefault="002929F5" w:rsidP="00B751CD">
            <w:pPr>
              <w:pStyle w:val="Lijstalinea"/>
              <w:numPr>
                <w:ilvl w:val="0"/>
                <w:numId w:val="29"/>
              </w:numPr>
              <w:spacing w:before="0" w:after="0"/>
              <w:jc w:val="left"/>
              <w:rPr>
                <w:sz w:val="20"/>
                <w:szCs w:val="16"/>
              </w:rPr>
            </w:pPr>
            <w:r>
              <w:rPr>
                <w:sz w:val="20"/>
                <w:szCs w:val="16"/>
              </w:rPr>
              <w:t xml:space="preserve">Opleidingsmodule commercieel inzicht </w:t>
            </w:r>
            <w:proofErr w:type="spellStart"/>
            <w:r>
              <w:rPr>
                <w:sz w:val="20"/>
                <w:szCs w:val="16"/>
              </w:rPr>
              <w:t>retailmedewerkers</w:t>
            </w:r>
            <w:proofErr w:type="spellEnd"/>
            <w:r>
              <w:rPr>
                <w:sz w:val="20"/>
                <w:szCs w:val="16"/>
              </w:rPr>
              <w:t xml:space="preserve"> </w:t>
            </w:r>
          </w:p>
        </w:tc>
      </w:tr>
      <w:tr w:rsidR="002929F5" w:rsidRPr="00E0011E" w14:paraId="28A212AE" w14:textId="77777777" w:rsidTr="00FA4EA1">
        <w:tc>
          <w:tcPr>
            <w:tcW w:w="741" w:type="pct"/>
            <w:shd w:val="clear" w:color="auto" w:fill="auto"/>
            <w:vAlign w:val="center"/>
          </w:tcPr>
          <w:p w14:paraId="6B0C09F6" w14:textId="77777777" w:rsidR="002929F5" w:rsidRPr="00B004CF" w:rsidRDefault="002929F5" w:rsidP="00B751CD">
            <w:pPr>
              <w:pStyle w:val="Lijstalinea"/>
              <w:numPr>
                <w:ilvl w:val="0"/>
                <w:numId w:val="31"/>
              </w:numPr>
              <w:spacing w:after="0"/>
              <w:jc w:val="left"/>
              <w:rPr>
                <w:i/>
                <w:iCs/>
                <w:strike/>
                <w:sz w:val="20"/>
                <w:szCs w:val="16"/>
              </w:rPr>
            </w:pPr>
            <w:r w:rsidRPr="00B004CF">
              <w:rPr>
                <w:i/>
                <w:iCs/>
                <w:strike/>
                <w:sz w:val="20"/>
                <w:szCs w:val="16"/>
              </w:rPr>
              <w:t>Transport en logistiek</w:t>
            </w:r>
          </w:p>
        </w:tc>
        <w:tc>
          <w:tcPr>
            <w:tcW w:w="396" w:type="pct"/>
            <w:shd w:val="clear" w:color="auto" w:fill="auto"/>
            <w:vAlign w:val="center"/>
          </w:tcPr>
          <w:p w14:paraId="47E725B7" w14:textId="77777777" w:rsidR="002929F5" w:rsidRPr="005D48B1" w:rsidRDefault="002929F5" w:rsidP="00960C0B">
            <w:pPr>
              <w:spacing w:after="0"/>
              <w:jc w:val="left"/>
              <w:rPr>
                <w:i/>
                <w:iCs/>
                <w:strike/>
                <w:sz w:val="20"/>
                <w:szCs w:val="16"/>
              </w:rPr>
            </w:pPr>
            <w:r w:rsidRPr="005D48B1">
              <w:rPr>
                <w:i/>
                <w:iCs/>
                <w:strike/>
                <w:sz w:val="20"/>
                <w:szCs w:val="16"/>
              </w:rPr>
              <w:t>PXL</w:t>
            </w:r>
          </w:p>
        </w:tc>
        <w:tc>
          <w:tcPr>
            <w:tcW w:w="545" w:type="pct"/>
            <w:shd w:val="clear" w:color="auto" w:fill="auto"/>
          </w:tcPr>
          <w:p w14:paraId="099EC75C" w14:textId="77777777" w:rsidR="002929F5" w:rsidRPr="002007D9" w:rsidRDefault="002929F5" w:rsidP="00960C0B">
            <w:pPr>
              <w:spacing w:after="0"/>
              <w:jc w:val="left"/>
              <w:rPr>
                <w:strike/>
                <w:sz w:val="20"/>
                <w:szCs w:val="16"/>
              </w:rPr>
            </w:pPr>
            <w:r w:rsidRPr="002007D9">
              <w:rPr>
                <w:strike/>
                <w:sz w:val="20"/>
                <w:szCs w:val="16"/>
              </w:rPr>
              <w:t>3</w:t>
            </w:r>
          </w:p>
        </w:tc>
        <w:tc>
          <w:tcPr>
            <w:tcW w:w="1599" w:type="pct"/>
            <w:shd w:val="clear" w:color="auto" w:fill="auto"/>
          </w:tcPr>
          <w:p w14:paraId="2B52BAC9" w14:textId="77777777" w:rsidR="002929F5" w:rsidRPr="002007D9" w:rsidRDefault="002929F5" w:rsidP="00960C0B">
            <w:pPr>
              <w:spacing w:after="0"/>
              <w:jc w:val="left"/>
              <w:rPr>
                <w:strike/>
                <w:sz w:val="20"/>
                <w:szCs w:val="20"/>
              </w:rPr>
            </w:pPr>
            <w:r w:rsidRPr="6FB34E9C">
              <w:rPr>
                <w:strike/>
                <w:sz w:val="20"/>
                <w:szCs w:val="20"/>
              </w:rPr>
              <w:t xml:space="preserve">Innovatie: PXL, </w:t>
            </w:r>
            <w:proofErr w:type="spellStart"/>
            <w:r w:rsidRPr="6FB34E9C">
              <w:rPr>
                <w:strike/>
                <w:sz w:val="20"/>
                <w:szCs w:val="20"/>
              </w:rPr>
              <w:t>Arteveldehogeschool</w:t>
            </w:r>
            <w:proofErr w:type="spellEnd"/>
          </w:p>
          <w:p w14:paraId="1FD48ADC" w14:textId="77777777" w:rsidR="002929F5" w:rsidRPr="002007D9" w:rsidRDefault="002929F5" w:rsidP="00960C0B">
            <w:pPr>
              <w:spacing w:after="0"/>
              <w:jc w:val="left"/>
              <w:rPr>
                <w:strike/>
                <w:sz w:val="20"/>
                <w:szCs w:val="20"/>
              </w:rPr>
            </w:pPr>
            <w:r w:rsidRPr="6FB34E9C">
              <w:rPr>
                <w:strike/>
                <w:sz w:val="20"/>
                <w:szCs w:val="20"/>
              </w:rPr>
              <w:t xml:space="preserve">Onderwijs: PXL, </w:t>
            </w:r>
            <w:proofErr w:type="spellStart"/>
            <w:r w:rsidRPr="6FB34E9C">
              <w:rPr>
                <w:strike/>
                <w:sz w:val="20"/>
                <w:szCs w:val="20"/>
              </w:rPr>
              <w:t>Arteveldehogeschool</w:t>
            </w:r>
            <w:proofErr w:type="spellEnd"/>
          </w:p>
          <w:p w14:paraId="37DFEB98" w14:textId="77777777" w:rsidR="002929F5" w:rsidRPr="002007D9" w:rsidRDefault="002929F5" w:rsidP="00960C0B">
            <w:pPr>
              <w:spacing w:after="0"/>
              <w:jc w:val="left"/>
              <w:rPr>
                <w:strike/>
                <w:sz w:val="20"/>
                <w:szCs w:val="16"/>
              </w:rPr>
            </w:pPr>
            <w:r w:rsidRPr="002007D9">
              <w:rPr>
                <w:strike/>
                <w:sz w:val="20"/>
                <w:szCs w:val="16"/>
              </w:rPr>
              <w:t>Werk: POM Limburg</w:t>
            </w:r>
          </w:p>
        </w:tc>
        <w:tc>
          <w:tcPr>
            <w:tcW w:w="1719" w:type="pct"/>
            <w:shd w:val="clear" w:color="auto" w:fill="auto"/>
          </w:tcPr>
          <w:p w14:paraId="245DFF9C" w14:textId="77777777" w:rsidR="002929F5" w:rsidRPr="00B004CF" w:rsidRDefault="002929F5" w:rsidP="00B751CD">
            <w:pPr>
              <w:pStyle w:val="Lijstalinea"/>
              <w:numPr>
                <w:ilvl w:val="0"/>
                <w:numId w:val="29"/>
              </w:numPr>
              <w:spacing w:before="0" w:after="0"/>
              <w:jc w:val="left"/>
              <w:rPr>
                <w:strike/>
                <w:sz w:val="20"/>
                <w:szCs w:val="16"/>
              </w:rPr>
            </w:pPr>
            <w:r w:rsidRPr="00B004CF">
              <w:rPr>
                <w:strike/>
                <w:sz w:val="20"/>
                <w:szCs w:val="16"/>
              </w:rPr>
              <w:t>Graduaatsopleiding transport en logistiek</w:t>
            </w:r>
          </w:p>
          <w:p w14:paraId="4523D1E6" w14:textId="77777777" w:rsidR="002929F5" w:rsidRPr="00B004CF" w:rsidRDefault="002929F5" w:rsidP="00B751CD">
            <w:pPr>
              <w:pStyle w:val="Lijstalinea"/>
              <w:numPr>
                <w:ilvl w:val="0"/>
                <w:numId w:val="29"/>
              </w:numPr>
              <w:spacing w:before="0" w:after="0"/>
              <w:jc w:val="left"/>
              <w:rPr>
                <w:strike/>
                <w:sz w:val="20"/>
                <w:szCs w:val="16"/>
                <w:lang w:val="en-US"/>
              </w:rPr>
            </w:pPr>
            <w:r w:rsidRPr="00B004CF">
              <w:rPr>
                <w:strike/>
                <w:sz w:val="20"/>
                <w:szCs w:val="16"/>
                <w:lang w:val="en-US"/>
              </w:rPr>
              <w:t xml:space="preserve">Bachelor </w:t>
            </w:r>
            <w:proofErr w:type="spellStart"/>
            <w:r w:rsidRPr="00B004CF">
              <w:rPr>
                <w:strike/>
                <w:sz w:val="20"/>
                <w:szCs w:val="16"/>
                <w:lang w:val="en-US"/>
              </w:rPr>
              <w:t>bedrijfsmanagement</w:t>
            </w:r>
            <w:proofErr w:type="spellEnd"/>
            <w:r w:rsidRPr="00B004CF">
              <w:rPr>
                <w:strike/>
                <w:sz w:val="20"/>
                <w:szCs w:val="16"/>
                <w:lang w:val="en-US"/>
              </w:rPr>
              <w:t>, supply chain management</w:t>
            </w:r>
          </w:p>
        </w:tc>
      </w:tr>
    </w:tbl>
    <w:p w14:paraId="6CB357BA" w14:textId="77777777" w:rsidR="002929F5" w:rsidRPr="00F62CD0" w:rsidRDefault="002929F5" w:rsidP="002929F5">
      <w:pPr>
        <w:spacing w:after="160" w:line="259" w:lineRule="auto"/>
        <w:jc w:val="left"/>
        <w:rPr>
          <w:lang w:val="en-US"/>
        </w:rPr>
      </w:pPr>
    </w:p>
    <w:p w14:paraId="37397574" w14:textId="77777777" w:rsidR="002929F5" w:rsidRPr="00F62CD0" w:rsidRDefault="002929F5" w:rsidP="002929F5">
      <w:pPr>
        <w:spacing w:after="160" w:line="259" w:lineRule="auto"/>
        <w:jc w:val="left"/>
        <w:rPr>
          <w:lang w:val="en-US"/>
        </w:rPr>
      </w:pPr>
      <w:r w:rsidRPr="00F62CD0">
        <w:rPr>
          <w:lang w:val="en-US"/>
        </w:rPr>
        <w:br w:type="page"/>
      </w:r>
    </w:p>
    <w:tbl>
      <w:tblPr>
        <w:tblStyle w:val="Tabelraster"/>
        <w:tblW w:w="4810" w:type="pct"/>
        <w:tblBorders>
          <w:top w:val="single" w:sz="4" w:space="0" w:color="4AA9C7" w:themeColor="accent1"/>
          <w:left w:val="single" w:sz="4" w:space="0" w:color="4AA9C7" w:themeColor="accent1"/>
          <w:bottom w:val="single" w:sz="4" w:space="0" w:color="4AA9C7" w:themeColor="accent1"/>
          <w:right w:val="single" w:sz="4" w:space="0" w:color="4AA9C7" w:themeColor="accent1"/>
          <w:insideH w:val="single" w:sz="4" w:space="0" w:color="4AA9C7" w:themeColor="accent1"/>
          <w:insideV w:val="single" w:sz="4" w:space="0" w:color="4AA9C7" w:themeColor="accent1"/>
        </w:tblBorders>
        <w:tblLook w:val="04A0" w:firstRow="1" w:lastRow="0" w:firstColumn="1" w:lastColumn="0" w:noHBand="0" w:noVBand="1"/>
      </w:tblPr>
      <w:tblGrid>
        <w:gridCol w:w="2076"/>
        <w:gridCol w:w="1066"/>
        <w:gridCol w:w="1470"/>
        <w:gridCol w:w="4313"/>
        <w:gridCol w:w="4537"/>
      </w:tblGrid>
      <w:tr w:rsidR="002929F5" w:rsidRPr="005461DF" w14:paraId="14006263" w14:textId="77777777" w:rsidTr="6FB34E9C">
        <w:tc>
          <w:tcPr>
            <w:tcW w:w="771" w:type="pct"/>
            <w:shd w:val="clear" w:color="auto" w:fill="4AA9C7" w:themeFill="accent4"/>
          </w:tcPr>
          <w:p w14:paraId="26F106F8" w14:textId="77777777" w:rsidR="002929F5" w:rsidRDefault="002929F5" w:rsidP="00960C0B">
            <w:pPr>
              <w:spacing w:after="0"/>
              <w:jc w:val="left"/>
              <w:rPr>
                <w:b/>
                <w:bCs/>
                <w:sz w:val="20"/>
                <w:szCs w:val="16"/>
              </w:rPr>
            </w:pPr>
            <w:r w:rsidRPr="00C5020D">
              <w:rPr>
                <w:b/>
                <w:bCs/>
                <w:color w:val="FFFFFF" w:themeColor="background1"/>
                <w:sz w:val="20"/>
                <w:szCs w:val="16"/>
              </w:rPr>
              <w:lastRenderedPageBreak/>
              <w:t>Partnerschap</w:t>
            </w:r>
          </w:p>
        </w:tc>
        <w:tc>
          <w:tcPr>
            <w:tcW w:w="396" w:type="pct"/>
            <w:shd w:val="clear" w:color="auto" w:fill="4AA9C7" w:themeFill="accent4"/>
          </w:tcPr>
          <w:p w14:paraId="07A51A69" w14:textId="77777777" w:rsidR="002929F5" w:rsidRDefault="002929F5" w:rsidP="00960C0B">
            <w:pPr>
              <w:spacing w:after="0"/>
              <w:jc w:val="left"/>
              <w:rPr>
                <w:sz w:val="20"/>
                <w:szCs w:val="16"/>
              </w:rPr>
            </w:pPr>
            <w:r w:rsidRPr="00C5020D">
              <w:rPr>
                <w:b/>
                <w:bCs/>
                <w:color w:val="FFFFFF" w:themeColor="background1"/>
                <w:sz w:val="20"/>
                <w:szCs w:val="16"/>
              </w:rPr>
              <w:t>Promotor</w:t>
            </w:r>
          </w:p>
        </w:tc>
        <w:tc>
          <w:tcPr>
            <w:tcW w:w="546" w:type="pct"/>
            <w:shd w:val="clear" w:color="auto" w:fill="4AA9C7" w:themeFill="accent4"/>
          </w:tcPr>
          <w:p w14:paraId="63F2D81A" w14:textId="77777777" w:rsidR="002929F5" w:rsidRDefault="002929F5" w:rsidP="00960C0B">
            <w:pPr>
              <w:spacing w:after="0"/>
              <w:jc w:val="left"/>
              <w:rPr>
                <w:sz w:val="20"/>
                <w:szCs w:val="16"/>
              </w:rPr>
            </w:pPr>
            <w:r w:rsidRPr="00C5020D">
              <w:rPr>
                <w:b/>
                <w:bCs/>
                <w:color w:val="FFFFFF" w:themeColor="background1"/>
                <w:sz w:val="20"/>
                <w:szCs w:val="16"/>
              </w:rPr>
              <w:t>Aantal partners</w:t>
            </w:r>
          </w:p>
        </w:tc>
        <w:tc>
          <w:tcPr>
            <w:tcW w:w="1602" w:type="pct"/>
            <w:shd w:val="clear" w:color="auto" w:fill="4AA9C7" w:themeFill="accent4"/>
          </w:tcPr>
          <w:p w14:paraId="765952DB" w14:textId="77777777" w:rsidR="002929F5" w:rsidRDefault="002929F5" w:rsidP="00960C0B">
            <w:pPr>
              <w:spacing w:after="0"/>
              <w:jc w:val="left"/>
              <w:rPr>
                <w:sz w:val="20"/>
                <w:szCs w:val="16"/>
              </w:rPr>
            </w:pPr>
            <w:r w:rsidRPr="00C5020D">
              <w:rPr>
                <w:b/>
                <w:bCs/>
                <w:color w:val="FFFFFF" w:themeColor="background1"/>
                <w:sz w:val="20"/>
                <w:szCs w:val="16"/>
              </w:rPr>
              <w:t>Type partners</w:t>
            </w:r>
          </w:p>
        </w:tc>
        <w:tc>
          <w:tcPr>
            <w:tcW w:w="1685" w:type="pct"/>
            <w:shd w:val="clear" w:color="auto" w:fill="4AA9C7" w:themeFill="accent4"/>
          </w:tcPr>
          <w:p w14:paraId="5BCC8D99" w14:textId="77777777" w:rsidR="002929F5" w:rsidRPr="00CB7054" w:rsidRDefault="002929F5" w:rsidP="00960C0B">
            <w:pPr>
              <w:spacing w:after="0"/>
              <w:jc w:val="left"/>
              <w:rPr>
                <w:sz w:val="20"/>
                <w:szCs w:val="16"/>
              </w:rPr>
            </w:pPr>
            <w:r w:rsidRPr="00C5020D">
              <w:rPr>
                <w:b/>
                <w:bCs/>
                <w:color w:val="FFFFFF" w:themeColor="background1"/>
                <w:sz w:val="20"/>
                <w:szCs w:val="16"/>
              </w:rPr>
              <w:t>Output</w:t>
            </w:r>
          </w:p>
        </w:tc>
      </w:tr>
      <w:tr w:rsidR="002929F5" w:rsidRPr="00E0011E" w14:paraId="75174F0E" w14:textId="77777777" w:rsidTr="00FA4EA1">
        <w:tc>
          <w:tcPr>
            <w:tcW w:w="771" w:type="pct"/>
            <w:shd w:val="clear" w:color="auto" w:fill="auto"/>
          </w:tcPr>
          <w:p w14:paraId="6DCB3BDD" w14:textId="77777777" w:rsidR="002929F5" w:rsidRPr="00CB7054" w:rsidRDefault="002929F5" w:rsidP="00960C0B">
            <w:pPr>
              <w:spacing w:after="0"/>
              <w:jc w:val="left"/>
              <w:rPr>
                <w:b/>
                <w:bCs/>
                <w:sz w:val="20"/>
                <w:szCs w:val="16"/>
              </w:rPr>
            </w:pPr>
            <w:r>
              <w:rPr>
                <w:b/>
                <w:bCs/>
                <w:sz w:val="20"/>
                <w:szCs w:val="16"/>
              </w:rPr>
              <w:t>Soft skills</w:t>
            </w:r>
          </w:p>
        </w:tc>
        <w:tc>
          <w:tcPr>
            <w:tcW w:w="396" w:type="pct"/>
            <w:shd w:val="clear" w:color="auto" w:fill="auto"/>
          </w:tcPr>
          <w:p w14:paraId="28C48D90" w14:textId="77777777" w:rsidR="002929F5" w:rsidRPr="00030679" w:rsidRDefault="002929F5" w:rsidP="00960C0B">
            <w:pPr>
              <w:spacing w:after="0"/>
              <w:jc w:val="left"/>
              <w:rPr>
                <w:sz w:val="20"/>
                <w:szCs w:val="20"/>
              </w:rPr>
            </w:pPr>
            <w:proofErr w:type="spellStart"/>
            <w:r w:rsidRPr="6FB34E9C">
              <w:rPr>
                <w:sz w:val="20"/>
                <w:szCs w:val="20"/>
              </w:rPr>
              <w:t>Tabor</w:t>
            </w:r>
            <w:proofErr w:type="spellEnd"/>
            <w:r w:rsidRPr="6FB34E9C">
              <w:rPr>
                <w:sz w:val="20"/>
                <w:szCs w:val="20"/>
              </w:rPr>
              <w:t xml:space="preserve"> vzw</w:t>
            </w:r>
          </w:p>
        </w:tc>
        <w:tc>
          <w:tcPr>
            <w:tcW w:w="546" w:type="pct"/>
            <w:shd w:val="clear" w:color="auto" w:fill="auto"/>
          </w:tcPr>
          <w:p w14:paraId="1777A5F5" w14:textId="77777777" w:rsidR="002929F5" w:rsidRDefault="002929F5" w:rsidP="00960C0B">
            <w:pPr>
              <w:spacing w:after="0"/>
              <w:jc w:val="left"/>
              <w:rPr>
                <w:sz w:val="20"/>
                <w:szCs w:val="16"/>
              </w:rPr>
            </w:pPr>
            <w:r>
              <w:rPr>
                <w:sz w:val="20"/>
                <w:szCs w:val="16"/>
              </w:rPr>
              <w:t>12 + klankbordgroep (8)</w:t>
            </w:r>
          </w:p>
        </w:tc>
        <w:tc>
          <w:tcPr>
            <w:tcW w:w="1602" w:type="pct"/>
            <w:shd w:val="clear" w:color="auto" w:fill="auto"/>
          </w:tcPr>
          <w:p w14:paraId="642656E8" w14:textId="77777777" w:rsidR="002929F5" w:rsidRPr="00AA03D4" w:rsidRDefault="002929F5" w:rsidP="00960C0B">
            <w:pPr>
              <w:spacing w:after="0"/>
              <w:jc w:val="left"/>
              <w:rPr>
                <w:sz w:val="20"/>
                <w:szCs w:val="16"/>
                <w:lang w:val="en-US"/>
              </w:rPr>
            </w:pPr>
            <w:proofErr w:type="spellStart"/>
            <w:r w:rsidRPr="00AA03D4">
              <w:rPr>
                <w:sz w:val="20"/>
                <w:szCs w:val="16"/>
                <w:lang w:val="en-US"/>
              </w:rPr>
              <w:t>Opleiding</w:t>
            </w:r>
            <w:proofErr w:type="spellEnd"/>
            <w:r w:rsidRPr="00AA03D4">
              <w:rPr>
                <w:sz w:val="20"/>
                <w:szCs w:val="16"/>
                <w:lang w:val="en-US"/>
              </w:rPr>
              <w:t xml:space="preserve"> (7): </w:t>
            </w:r>
            <w:proofErr w:type="spellStart"/>
            <w:r w:rsidRPr="00AA03D4">
              <w:rPr>
                <w:sz w:val="20"/>
                <w:szCs w:val="16"/>
                <w:lang w:val="en-US"/>
              </w:rPr>
              <w:t>Vlerick</w:t>
            </w:r>
            <w:proofErr w:type="spellEnd"/>
            <w:r w:rsidRPr="00AA03D4">
              <w:rPr>
                <w:sz w:val="20"/>
                <w:szCs w:val="16"/>
                <w:lang w:val="en-US"/>
              </w:rPr>
              <w:t xml:space="preserve">, Tabor vzw, AMS, </w:t>
            </w:r>
            <w:proofErr w:type="spellStart"/>
            <w:r w:rsidRPr="00AA03D4">
              <w:rPr>
                <w:sz w:val="20"/>
                <w:szCs w:val="16"/>
                <w:lang w:val="en-US"/>
              </w:rPr>
              <w:t>Sociale</w:t>
            </w:r>
            <w:proofErr w:type="spellEnd"/>
            <w:r w:rsidRPr="00AA03D4">
              <w:rPr>
                <w:sz w:val="20"/>
                <w:szCs w:val="16"/>
                <w:lang w:val="en-US"/>
              </w:rPr>
              <w:t xml:space="preserve"> </w:t>
            </w:r>
            <w:proofErr w:type="spellStart"/>
            <w:r w:rsidRPr="00AA03D4">
              <w:rPr>
                <w:sz w:val="20"/>
                <w:szCs w:val="16"/>
                <w:lang w:val="en-US"/>
              </w:rPr>
              <w:t>Innovatiefabriek</w:t>
            </w:r>
            <w:proofErr w:type="spellEnd"/>
            <w:r w:rsidRPr="00AA03D4">
              <w:rPr>
                <w:sz w:val="20"/>
                <w:szCs w:val="16"/>
                <w:lang w:val="en-US"/>
              </w:rPr>
              <w:t>, Esset Engage, Skilled By, Thomas More</w:t>
            </w:r>
          </w:p>
          <w:p w14:paraId="2DE0F73F" w14:textId="77777777" w:rsidR="002929F5" w:rsidRPr="00AA03D4" w:rsidRDefault="002929F5" w:rsidP="00960C0B">
            <w:pPr>
              <w:spacing w:after="0"/>
              <w:jc w:val="left"/>
              <w:rPr>
                <w:sz w:val="20"/>
                <w:szCs w:val="16"/>
                <w:lang w:val="en-US"/>
              </w:rPr>
            </w:pPr>
            <w:r>
              <w:rPr>
                <w:sz w:val="20"/>
                <w:szCs w:val="16"/>
                <w:lang w:val="en-US"/>
              </w:rPr>
              <w:t>Werk</w:t>
            </w:r>
            <w:r w:rsidRPr="00AA03D4">
              <w:rPr>
                <w:sz w:val="20"/>
                <w:szCs w:val="16"/>
                <w:lang w:val="en-US"/>
              </w:rPr>
              <w:t xml:space="preserve"> (</w:t>
            </w:r>
            <w:r>
              <w:rPr>
                <w:sz w:val="20"/>
                <w:szCs w:val="16"/>
                <w:lang w:val="en-US"/>
              </w:rPr>
              <w:t>4</w:t>
            </w:r>
            <w:r w:rsidRPr="00AA03D4">
              <w:rPr>
                <w:sz w:val="20"/>
                <w:szCs w:val="16"/>
                <w:lang w:val="en-US"/>
              </w:rPr>
              <w:t xml:space="preserve">): Tabor vzw, VIVO, </w:t>
            </w:r>
            <w:proofErr w:type="spellStart"/>
            <w:r>
              <w:rPr>
                <w:sz w:val="20"/>
                <w:szCs w:val="16"/>
                <w:lang w:val="en-US"/>
              </w:rPr>
              <w:t>Groep</w:t>
            </w:r>
            <w:proofErr w:type="spellEnd"/>
            <w:r>
              <w:rPr>
                <w:sz w:val="20"/>
                <w:szCs w:val="16"/>
                <w:lang w:val="en-US"/>
              </w:rPr>
              <w:t xml:space="preserve"> </w:t>
            </w:r>
            <w:proofErr w:type="spellStart"/>
            <w:r>
              <w:rPr>
                <w:sz w:val="20"/>
                <w:szCs w:val="16"/>
                <w:lang w:val="en-US"/>
              </w:rPr>
              <w:t>Maatwerk</w:t>
            </w:r>
            <w:proofErr w:type="spellEnd"/>
            <w:r>
              <w:rPr>
                <w:sz w:val="20"/>
                <w:szCs w:val="16"/>
                <w:lang w:val="en-US"/>
              </w:rPr>
              <w:t xml:space="preserve">, </w:t>
            </w:r>
            <w:r w:rsidRPr="00AA03D4">
              <w:rPr>
                <w:sz w:val="20"/>
                <w:szCs w:val="16"/>
                <w:lang w:val="en-US"/>
              </w:rPr>
              <w:t xml:space="preserve">Beyond </w:t>
            </w:r>
            <w:proofErr w:type="gramStart"/>
            <w:r w:rsidRPr="00AA03D4">
              <w:rPr>
                <w:sz w:val="20"/>
                <w:szCs w:val="16"/>
                <w:lang w:val="en-US"/>
              </w:rPr>
              <w:t>The</w:t>
            </w:r>
            <w:proofErr w:type="gramEnd"/>
            <w:r w:rsidRPr="00AA03D4">
              <w:rPr>
                <w:sz w:val="20"/>
                <w:szCs w:val="16"/>
                <w:lang w:val="en-US"/>
              </w:rPr>
              <w:t xml:space="preserve"> Horizon</w:t>
            </w:r>
          </w:p>
          <w:p w14:paraId="2A79F41F" w14:textId="77777777" w:rsidR="002929F5" w:rsidRPr="00AA03D4" w:rsidRDefault="002929F5" w:rsidP="00960C0B">
            <w:pPr>
              <w:spacing w:after="0"/>
              <w:jc w:val="left"/>
              <w:rPr>
                <w:sz w:val="20"/>
                <w:szCs w:val="16"/>
                <w:lang w:val="en-US"/>
              </w:rPr>
            </w:pPr>
            <w:proofErr w:type="spellStart"/>
            <w:r w:rsidRPr="00AA03D4">
              <w:rPr>
                <w:sz w:val="20"/>
                <w:szCs w:val="16"/>
                <w:lang w:val="en-US"/>
              </w:rPr>
              <w:t>Innovatie</w:t>
            </w:r>
            <w:proofErr w:type="spellEnd"/>
            <w:r w:rsidRPr="00AA03D4">
              <w:rPr>
                <w:sz w:val="20"/>
                <w:szCs w:val="16"/>
                <w:lang w:val="en-US"/>
              </w:rPr>
              <w:t xml:space="preserve"> (5): </w:t>
            </w:r>
            <w:proofErr w:type="spellStart"/>
            <w:r w:rsidRPr="00AA03D4">
              <w:rPr>
                <w:sz w:val="20"/>
                <w:szCs w:val="16"/>
                <w:lang w:val="en-US"/>
              </w:rPr>
              <w:t>Vlerick</w:t>
            </w:r>
            <w:proofErr w:type="spellEnd"/>
            <w:r w:rsidRPr="00AA03D4">
              <w:rPr>
                <w:sz w:val="20"/>
                <w:szCs w:val="16"/>
                <w:lang w:val="en-US"/>
              </w:rPr>
              <w:t xml:space="preserve">, Tabor vzw, </w:t>
            </w:r>
            <w:proofErr w:type="spellStart"/>
            <w:r w:rsidRPr="00AA03D4">
              <w:rPr>
                <w:sz w:val="20"/>
                <w:szCs w:val="16"/>
                <w:lang w:val="en-US"/>
              </w:rPr>
              <w:t>Sociale</w:t>
            </w:r>
            <w:proofErr w:type="spellEnd"/>
            <w:r w:rsidRPr="00AA03D4">
              <w:rPr>
                <w:sz w:val="20"/>
                <w:szCs w:val="16"/>
                <w:lang w:val="en-US"/>
              </w:rPr>
              <w:t xml:space="preserve"> </w:t>
            </w:r>
            <w:proofErr w:type="spellStart"/>
            <w:r w:rsidRPr="00AA03D4">
              <w:rPr>
                <w:sz w:val="20"/>
                <w:szCs w:val="16"/>
                <w:lang w:val="en-US"/>
              </w:rPr>
              <w:t>innovatiefabriek</w:t>
            </w:r>
            <w:proofErr w:type="spellEnd"/>
            <w:r w:rsidRPr="00AA03D4">
              <w:rPr>
                <w:sz w:val="20"/>
                <w:szCs w:val="16"/>
                <w:lang w:val="en-US"/>
              </w:rPr>
              <w:t>, Thomas More, Scrum Studio’s</w:t>
            </w:r>
          </w:p>
        </w:tc>
        <w:tc>
          <w:tcPr>
            <w:tcW w:w="1685" w:type="pct"/>
            <w:shd w:val="clear" w:color="auto" w:fill="auto"/>
          </w:tcPr>
          <w:p w14:paraId="239700A3" w14:textId="77777777" w:rsidR="002929F5" w:rsidRPr="00AA03D4" w:rsidRDefault="002929F5" w:rsidP="00960C0B">
            <w:pPr>
              <w:spacing w:after="0"/>
              <w:jc w:val="left"/>
              <w:rPr>
                <w:sz w:val="20"/>
                <w:szCs w:val="16"/>
                <w:lang w:val="en-US"/>
              </w:rPr>
            </w:pPr>
          </w:p>
        </w:tc>
      </w:tr>
      <w:tr w:rsidR="002929F5" w:rsidRPr="005461DF" w14:paraId="03BB0751" w14:textId="77777777" w:rsidTr="00FA4EA1">
        <w:tc>
          <w:tcPr>
            <w:tcW w:w="771" w:type="pct"/>
            <w:shd w:val="clear" w:color="auto" w:fill="auto"/>
          </w:tcPr>
          <w:p w14:paraId="1A40BD01" w14:textId="77777777" w:rsidR="002929F5" w:rsidRDefault="002929F5" w:rsidP="00B751CD">
            <w:pPr>
              <w:pStyle w:val="Lijstalinea"/>
              <w:numPr>
                <w:ilvl w:val="0"/>
                <w:numId w:val="31"/>
              </w:numPr>
              <w:spacing w:after="0"/>
              <w:jc w:val="left"/>
              <w:rPr>
                <w:i/>
                <w:iCs/>
                <w:sz w:val="20"/>
                <w:szCs w:val="16"/>
              </w:rPr>
            </w:pPr>
            <w:r>
              <w:rPr>
                <w:i/>
                <w:iCs/>
                <w:sz w:val="20"/>
                <w:szCs w:val="16"/>
              </w:rPr>
              <w:t>Coachend leiderschap</w:t>
            </w:r>
          </w:p>
        </w:tc>
        <w:tc>
          <w:tcPr>
            <w:tcW w:w="396" w:type="pct"/>
            <w:shd w:val="clear" w:color="auto" w:fill="auto"/>
          </w:tcPr>
          <w:p w14:paraId="409F9F03" w14:textId="77777777" w:rsidR="002929F5" w:rsidRDefault="002929F5" w:rsidP="00960C0B">
            <w:pPr>
              <w:spacing w:after="0"/>
              <w:jc w:val="left"/>
              <w:rPr>
                <w:i/>
                <w:sz w:val="20"/>
                <w:szCs w:val="20"/>
              </w:rPr>
            </w:pPr>
            <w:proofErr w:type="spellStart"/>
            <w:r w:rsidRPr="6FB34E9C">
              <w:rPr>
                <w:i/>
                <w:sz w:val="20"/>
                <w:szCs w:val="20"/>
              </w:rPr>
              <w:t>Vlerick</w:t>
            </w:r>
            <w:proofErr w:type="spellEnd"/>
          </w:p>
        </w:tc>
        <w:tc>
          <w:tcPr>
            <w:tcW w:w="546" w:type="pct"/>
            <w:shd w:val="clear" w:color="auto" w:fill="auto"/>
          </w:tcPr>
          <w:p w14:paraId="46A41327" w14:textId="77777777" w:rsidR="002929F5" w:rsidRDefault="002929F5" w:rsidP="00960C0B">
            <w:pPr>
              <w:spacing w:after="0"/>
              <w:jc w:val="left"/>
              <w:rPr>
                <w:sz w:val="20"/>
                <w:szCs w:val="16"/>
              </w:rPr>
            </w:pPr>
            <w:r>
              <w:rPr>
                <w:sz w:val="20"/>
                <w:szCs w:val="16"/>
              </w:rPr>
              <w:t>3</w:t>
            </w:r>
          </w:p>
        </w:tc>
        <w:tc>
          <w:tcPr>
            <w:tcW w:w="1602" w:type="pct"/>
            <w:shd w:val="clear" w:color="auto" w:fill="auto"/>
          </w:tcPr>
          <w:p w14:paraId="1F7F8993" w14:textId="77777777" w:rsidR="002929F5" w:rsidRDefault="002929F5" w:rsidP="00960C0B">
            <w:pPr>
              <w:spacing w:after="0"/>
              <w:jc w:val="left"/>
              <w:rPr>
                <w:sz w:val="20"/>
                <w:szCs w:val="20"/>
              </w:rPr>
            </w:pPr>
            <w:r w:rsidRPr="6FB34E9C">
              <w:rPr>
                <w:sz w:val="20"/>
                <w:szCs w:val="20"/>
              </w:rPr>
              <w:t xml:space="preserve">Opleiding (2): </w:t>
            </w:r>
            <w:proofErr w:type="spellStart"/>
            <w:r w:rsidRPr="6FB34E9C">
              <w:rPr>
                <w:sz w:val="20"/>
                <w:szCs w:val="20"/>
              </w:rPr>
              <w:t>Vlerick</w:t>
            </w:r>
            <w:proofErr w:type="spellEnd"/>
            <w:r w:rsidRPr="6FB34E9C">
              <w:rPr>
                <w:sz w:val="20"/>
                <w:szCs w:val="20"/>
              </w:rPr>
              <w:t xml:space="preserve">, </w:t>
            </w:r>
            <w:proofErr w:type="spellStart"/>
            <w:r w:rsidRPr="6FB34E9C">
              <w:rPr>
                <w:sz w:val="20"/>
                <w:szCs w:val="20"/>
              </w:rPr>
              <w:t>Tabor</w:t>
            </w:r>
            <w:proofErr w:type="spellEnd"/>
            <w:r w:rsidRPr="6FB34E9C">
              <w:rPr>
                <w:sz w:val="20"/>
                <w:szCs w:val="20"/>
              </w:rPr>
              <w:t xml:space="preserve"> vzw</w:t>
            </w:r>
          </w:p>
          <w:p w14:paraId="7ACD8E09" w14:textId="77777777" w:rsidR="002929F5" w:rsidRDefault="002929F5" w:rsidP="00960C0B">
            <w:pPr>
              <w:spacing w:after="0"/>
              <w:jc w:val="left"/>
              <w:rPr>
                <w:sz w:val="20"/>
                <w:szCs w:val="20"/>
              </w:rPr>
            </w:pPr>
            <w:r w:rsidRPr="6FB34E9C">
              <w:rPr>
                <w:sz w:val="20"/>
                <w:szCs w:val="20"/>
              </w:rPr>
              <w:t xml:space="preserve">Werk (2): </w:t>
            </w:r>
            <w:proofErr w:type="spellStart"/>
            <w:r w:rsidRPr="6FB34E9C">
              <w:rPr>
                <w:sz w:val="20"/>
                <w:szCs w:val="20"/>
              </w:rPr>
              <w:t>Tabor</w:t>
            </w:r>
            <w:proofErr w:type="spellEnd"/>
            <w:r w:rsidRPr="6FB34E9C">
              <w:rPr>
                <w:sz w:val="20"/>
                <w:szCs w:val="20"/>
              </w:rPr>
              <w:t xml:space="preserve"> vzw, VIVO</w:t>
            </w:r>
          </w:p>
          <w:p w14:paraId="3ACEF3F8" w14:textId="77777777" w:rsidR="002929F5" w:rsidRPr="005461DF" w:rsidRDefault="002929F5" w:rsidP="00960C0B">
            <w:pPr>
              <w:spacing w:after="0"/>
              <w:jc w:val="left"/>
              <w:rPr>
                <w:sz w:val="20"/>
                <w:szCs w:val="20"/>
              </w:rPr>
            </w:pPr>
            <w:r w:rsidRPr="6FB34E9C">
              <w:rPr>
                <w:sz w:val="20"/>
                <w:szCs w:val="20"/>
              </w:rPr>
              <w:t xml:space="preserve">Innovatie (2): </w:t>
            </w:r>
            <w:proofErr w:type="spellStart"/>
            <w:r w:rsidRPr="6FB34E9C">
              <w:rPr>
                <w:sz w:val="20"/>
                <w:szCs w:val="20"/>
              </w:rPr>
              <w:t>Vlerick</w:t>
            </w:r>
            <w:proofErr w:type="spellEnd"/>
            <w:r w:rsidRPr="6FB34E9C">
              <w:rPr>
                <w:sz w:val="20"/>
                <w:szCs w:val="20"/>
              </w:rPr>
              <w:t xml:space="preserve">, </w:t>
            </w:r>
            <w:proofErr w:type="spellStart"/>
            <w:r w:rsidRPr="6FB34E9C">
              <w:rPr>
                <w:sz w:val="20"/>
                <w:szCs w:val="20"/>
              </w:rPr>
              <w:t>Tabor</w:t>
            </w:r>
            <w:proofErr w:type="spellEnd"/>
            <w:r w:rsidRPr="6FB34E9C">
              <w:rPr>
                <w:sz w:val="20"/>
                <w:szCs w:val="20"/>
              </w:rPr>
              <w:t xml:space="preserve"> vzw</w:t>
            </w:r>
          </w:p>
        </w:tc>
        <w:tc>
          <w:tcPr>
            <w:tcW w:w="1685" w:type="pct"/>
            <w:shd w:val="clear" w:color="auto" w:fill="auto"/>
          </w:tcPr>
          <w:p w14:paraId="30723EF2" w14:textId="77777777" w:rsidR="002929F5" w:rsidRDefault="002929F5" w:rsidP="00B751CD">
            <w:pPr>
              <w:pStyle w:val="Lijstalinea"/>
              <w:numPr>
                <w:ilvl w:val="0"/>
                <w:numId w:val="29"/>
              </w:numPr>
              <w:spacing w:before="0" w:after="0"/>
              <w:jc w:val="left"/>
              <w:rPr>
                <w:sz w:val="20"/>
                <w:szCs w:val="16"/>
              </w:rPr>
            </w:pPr>
            <w:r>
              <w:rPr>
                <w:sz w:val="20"/>
                <w:szCs w:val="16"/>
              </w:rPr>
              <w:t>Gedeeld leiderschap</w:t>
            </w:r>
          </w:p>
          <w:p w14:paraId="29E59931" w14:textId="77777777" w:rsidR="002929F5" w:rsidRDefault="002929F5" w:rsidP="00B751CD">
            <w:pPr>
              <w:pStyle w:val="Lijstalinea"/>
              <w:numPr>
                <w:ilvl w:val="0"/>
                <w:numId w:val="29"/>
              </w:numPr>
              <w:spacing w:before="0" w:after="0"/>
              <w:jc w:val="left"/>
              <w:rPr>
                <w:sz w:val="20"/>
                <w:szCs w:val="16"/>
              </w:rPr>
            </w:pPr>
            <w:r>
              <w:rPr>
                <w:sz w:val="20"/>
                <w:szCs w:val="16"/>
              </w:rPr>
              <w:t>Aansturen en coachen van werknemers</w:t>
            </w:r>
          </w:p>
          <w:p w14:paraId="6832A705" w14:textId="77777777" w:rsidR="002929F5" w:rsidRDefault="002929F5" w:rsidP="00B751CD">
            <w:pPr>
              <w:pStyle w:val="Lijstalinea"/>
              <w:numPr>
                <w:ilvl w:val="0"/>
                <w:numId w:val="29"/>
              </w:numPr>
              <w:spacing w:before="0" w:after="0"/>
              <w:jc w:val="left"/>
              <w:rPr>
                <w:sz w:val="20"/>
                <w:szCs w:val="16"/>
              </w:rPr>
            </w:pPr>
            <w:r>
              <w:rPr>
                <w:sz w:val="20"/>
                <w:szCs w:val="16"/>
              </w:rPr>
              <w:t>Kennisdeling</w:t>
            </w:r>
          </w:p>
          <w:p w14:paraId="7A3E49D2" w14:textId="77777777" w:rsidR="002929F5" w:rsidRDefault="002929F5" w:rsidP="00B751CD">
            <w:pPr>
              <w:pStyle w:val="Lijstalinea"/>
              <w:numPr>
                <w:ilvl w:val="0"/>
                <w:numId w:val="29"/>
              </w:numPr>
              <w:spacing w:before="0" w:after="0"/>
              <w:jc w:val="left"/>
              <w:rPr>
                <w:sz w:val="20"/>
                <w:szCs w:val="16"/>
              </w:rPr>
            </w:pPr>
            <w:r>
              <w:rPr>
                <w:sz w:val="20"/>
                <w:szCs w:val="16"/>
              </w:rPr>
              <w:t>Change management</w:t>
            </w:r>
          </w:p>
        </w:tc>
      </w:tr>
      <w:tr w:rsidR="002929F5" w:rsidRPr="005461DF" w14:paraId="44454F68" w14:textId="77777777" w:rsidTr="00FA4EA1">
        <w:tc>
          <w:tcPr>
            <w:tcW w:w="771" w:type="pct"/>
            <w:shd w:val="clear" w:color="auto" w:fill="auto"/>
          </w:tcPr>
          <w:p w14:paraId="391450BE" w14:textId="77777777" w:rsidR="002929F5" w:rsidRDefault="002929F5" w:rsidP="00B751CD">
            <w:pPr>
              <w:pStyle w:val="Lijstalinea"/>
              <w:numPr>
                <w:ilvl w:val="0"/>
                <w:numId w:val="31"/>
              </w:numPr>
              <w:spacing w:after="0"/>
              <w:jc w:val="left"/>
              <w:rPr>
                <w:i/>
                <w:iCs/>
                <w:sz w:val="20"/>
                <w:szCs w:val="16"/>
              </w:rPr>
            </w:pPr>
            <w:r>
              <w:rPr>
                <w:i/>
                <w:iCs/>
                <w:sz w:val="20"/>
                <w:szCs w:val="16"/>
              </w:rPr>
              <w:t>Adaptatievermogen</w:t>
            </w:r>
          </w:p>
        </w:tc>
        <w:tc>
          <w:tcPr>
            <w:tcW w:w="396" w:type="pct"/>
            <w:shd w:val="clear" w:color="auto" w:fill="auto"/>
          </w:tcPr>
          <w:p w14:paraId="5B6A6A34" w14:textId="77777777" w:rsidR="002929F5" w:rsidRDefault="002929F5" w:rsidP="00960C0B">
            <w:pPr>
              <w:spacing w:after="0"/>
              <w:jc w:val="left"/>
              <w:rPr>
                <w:i/>
                <w:sz w:val="20"/>
                <w:szCs w:val="20"/>
              </w:rPr>
            </w:pPr>
            <w:proofErr w:type="spellStart"/>
            <w:r w:rsidRPr="6FB34E9C">
              <w:rPr>
                <w:i/>
                <w:sz w:val="20"/>
                <w:szCs w:val="20"/>
              </w:rPr>
              <w:t>Tabor</w:t>
            </w:r>
            <w:proofErr w:type="spellEnd"/>
            <w:r w:rsidRPr="6FB34E9C">
              <w:rPr>
                <w:i/>
                <w:sz w:val="20"/>
                <w:szCs w:val="20"/>
              </w:rPr>
              <w:t xml:space="preserve"> vzw</w:t>
            </w:r>
          </w:p>
        </w:tc>
        <w:tc>
          <w:tcPr>
            <w:tcW w:w="546" w:type="pct"/>
            <w:shd w:val="clear" w:color="auto" w:fill="auto"/>
          </w:tcPr>
          <w:p w14:paraId="1C793D49" w14:textId="77777777" w:rsidR="002929F5" w:rsidRDefault="002929F5" w:rsidP="00960C0B">
            <w:pPr>
              <w:spacing w:after="0"/>
              <w:jc w:val="left"/>
              <w:rPr>
                <w:sz w:val="20"/>
                <w:szCs w:val="16"/>
              </w:rPr>
            </w:pPr>
            <w:r>
              <w:rPr>
                <w:sz w:val="20"/>
                <w:szCs w:val="16"/>
              </w:rPr>
              <w:t>4</w:t>
            </w:r>
          </w:p>
        </w:tc>
        <w:tc>
          <w:tcPr>
            <w:tcW w:w="1602" w:type="pct"/>
            <w:shd w:val="clear" w:color="auto" w:fill="auto"/>
          </w:tcPr>
          <w:p w14:paraId="7230DEAD" w14:textId="77777777" w:rsidR="002929F5" w:rsidRDefault="002929F5" w:rsidP="00960C0B">
            <w:pPr>
              <w:spacing w:after="0"/>
              <w:jc w:val="left"/>
              <w:rPr>
                <w:sz w:val="20"/>
                <w:szCs w:val="20"/>
              </w:rPr>
            </w:pPr>
            <w:r w:rsidRPr="6FB34E9C">
              <w:rPr>
                <w:sz w:val="20"/>
                <w:szCs w:val="20"/>
              </w:rPr>
              <w:t xml:space="preserve">Opleiding (3): </w:t>
            </w:r>
            <w:proofErr w:type="spellStart"/>
            <w:r w:rsidRPr="6FB34E9C">
              <w:rPr>
                <w:sz w:val="20"/>
                <w:szCs w:val="20"/>
              </w:rPr>
              <w:t>Tabor</w:t>
            </w:r>
            <w:proofErr w:type="spellEnd"/>
            <w:r w:rsidRPr="6FB34E9C">
              <w:rPr>
                <w:sz w:val="20"/>
                <w:szCs w:val="20"/>
              </w:rPr>
              <w:t xml:space="preserve"> vzw, AMS, Sociale innovatiefabriek</w:t>
            </w:r>
          </w:p>
          <w:p w14:paraId="57DB85C9" w14:textId="77777777" w:rsidR="002929F5" w:rsidRDefault="002929F5" w:rsidP="00960C0B">
            <w:pPr>
              <w:spacing w:after="0"/>
              <w:jc w:val="left"/>
              <w:rPr>
                <w:sz w:val="20"/>
                <w:szCs w:val="20"/>
              </w:rPr>
            </w:pPr>
            <w:r w:rsidRPr="6FB34E9C">
              <w:rPr>
                <w:sz w:val="20"/>
                <w:szCs w:val="20"/>
              </w:rPr>
              <w:t xml:space="preserve">Werk (2): </w:t>
            </w:r>
            <w:proofErr w:type="spellStart"/>
            <w:r w:rsidRPr="6FB34E9C">
              <w:rPr>
                <w:sz w:val="20"/>
                <w:szCs w:val="20"/>
              </w:rPr>
              <w:t>Tabor</w:t>
            </w:r>
            <w:proofErr w:type="spellEnd"/>
            <w:r w:rsidRPr="6FB34E9C">
              <w:rPr>
                <w:sz w:val="20"/>
                <w:szCs w:val="20"/>
              </w:rPr>
              <w:t xml:space="preserve"> vzw, VIVO</w:t>
            </w:r>
          </w:p>
          <w:p w14:paraId="1BA86270" w14:textId="77777777" w:rsidR="002929F5" w:rsidRPr="00AA03D4" w:rsidRDefault="002929F5" w:rsidP="00960C0B">
            <w:pPr>
              <w:spacing w:after="0"/>
              <w:jc w:val="left"/>
              <w:rPr>
                <w:sz w:val="20"/>
                <w:szCs w:val="16"/>
                <w:lang w:val="en-US"/>
              </w:rPr>
            </w:pPr>
            <w:proofErr w:type="spellStart"/>
            <w:r w:rsidRPr="00AA03D4">
              <w:rPr>
                <w:sz w:val="20"/>
                <w:szCs w:val="16"/>
                <w:lang w:val="en-US"/>
              </w:rPr>
              <w:t>Innovatie</w:t>
            </w:r>
            <w:proofErr w:type="spellEnd"/>
            <w:r w:rsidRPr="00AA03D4">
              <w:rPr>
                <w:sz w:val="20"/>
                <w:szCs w:val="16"/>
                <w:lang w:val="en-US"/>
              </w:rPr>
              <w:t xml:space="preserve"> (3): Tabor vzw, AMS, </w:t>
            </w:r>
            <w:proofErr w:type="spellStart"/>
            <w:r w:rsidRPr="00AA03D4">
              <w:rPr>
                <w:sz w:val="20"/>
                <w:szCs w:val="16"/>
                <w:lang w:val="en-US"/>
              </w:rPr>
              <w:t>Sociale</w:t>
            </w:r>
            <w:proofErr w:type="spellEnd"/>
            <w:r w:rsidRPr="00AA03D4">
              <w:rPr>
                <w:sz w:val="20"/>
                <w:szCs w:val="16"/>
                <w:lang w:val="en-US"/>
              </w:rPr>
              <w:t xml:space="preserve"> </w:t>
            </w:r>
            <w:proofErr w:type="spellStart"/>
            <w:r w:rsidRPr="00AA03D4">
              <w:rPr>
                <w:sz w:val="20"/>
                <w:szCs w:val="16"/>
                <w:lang w:val="en-US"/>
              </w:rPr>
              <w:t>innovatiefabriek</w:t>
            </w:r>
            <w:proofErr w:type="spellEnd"/>
          </w:p>
        </w:tc>
        <w:tc>
          <w:tcPr>
            <w:tcW w:w="1685" w:type="pct"/>
            <w:shd w:val="clear" w:color="auto" w:fill="auto"/>
          </w:tcPr>
          <w:p w14:paraId="25D5242D" w14:textId="77777777" w:rsidR="002929F5" w:rsidRDefault="002929F5" w:rsidP="00B751CD">
            <w:pPr>
              <w:pStyle w:val="Lijstalinea"/>
              <w:numPr>
                <w:ilvl w:val="0"/>
                <w:numId w:val="29"/>
              </w:numPr>
              <w:spacing w:after="0"/>
              <w:jc w:val="left"/>
              <w:rPr>
                <w:sz w:val="20"/>
                <w:szCs w:val="16"/>
              </w:rPr>
            </w:pPr>
            <w:r>
              <w:rPr>
                <w:sz w:val="20"/>
                <w:szCs w:val="16"/>
              </w:rPr>
              <w:t>Systemisch denken, ondernemende competentie- en innovatiekennis, versterken eigen netwerk</w:t>
            </w:r>
          </w:p>
        </w:tc>
      </w:tr>
      <w:tr w:rsidR="002929F5" w:rsidRPr="005461DF" w14:paraId="7196ABBF" w14:textId="77777777" w:rsidTr="00FA4EA1">
        <w:tc>
          <w:tcPr>
            <w:tcW w:w="771" w:type="pct"/>
            <w:shd w:val="clear" w:color="auto" w:fill="auto"/>
          </w:tcPr>
          <w:p w14:paraId="32041057" w14:textId="77777777" w:rsidR="002929F5" w:rsidRDefault="002929F5" w:rsidP="00B751CD">
            <w:pPr>
              <w:pStyle w:val="Lijstalinea"/>
              <w:numPr>
                <w:ilvl w:val="0"/>
                <w:numId w:val="31"/>
              </w:numPr>
              <w:spacing w:after="0"/>
              <w:jc w:val="left"/>
              <w:rPr>
                <w:i/>
                <w:iCs/>
                <w:sz w:val="20"/>
                <w:szCs w:val="16"/>
              </w:rPr>
            </w:pPr>
            <w:r>
              <w:rPr>
                <w:i/>
                <w:iCs/>
                <w:sz w:val="20"/>
                <w:szCs w:val="16"/>
              </w:rPr>
              <w:t>Interdisciplinair samenwerken</w:t>
            </w:r>
          </w:p>
        </w:tc>
        <w:tc>
          <w:tcPr>
            <w:tcW w:w="396" w:type="pct"/>
            <w:shd w:val="clear" w:color="auto" w:fill="auto"/>
          </w:tcPr>
          <w:p w14:paraId="60F39EFD" w14:textId="77777777" w:rsidR="002929F5" w:rsidRDefault="002929F5" w:rsidP="00960C0B">
            <w:pPr>
              <w:spacing w:after="0"/>
              <w:jc w:val="left"/>
              <w:rPr>
                <w:i/>
                <w:sz w:val="20"/>
                <w:szCs w:val="20"/>
              </w:rPr>
            </w:pPr>
            <w:proofErr w:type="spellStart"/>
            <w:r w:rsidRPr="6FB34E9C">
              <w:rPr>
                <w:i/>
                <w:sz w:val="20"/>
                <w:szCs w:val="20"/>
              </w:rPr>
              <w:t>Esset</w:t>
            </w:r>
            <w:proofErr w:type="spellEnd"/>
            <w:r w:rsidRPr="6FB34E9C">
              <w:rPr>
                <w:i/>
                <w:sz w:val="20"/>
                <w:szCs w:val="20"/>
              </w:rPr>
              <w:t xml:space="preserve"> </w:t>
            </w:r>
            <w:proofErr w:type="spellStart"/>
            <w:r w:rsidRPr="6FB34E9C">
              <w:rPr>
                <w:i/>
                <w:sz w:val="20"/>
                <w:szCs w:val="20"/>
              </w:rPr>
              <w:t>Engage</w:t>
            </w:r>
            <w:proofErr w:type="spellEnd"/>
          </w:p>
        </w:tc>
        <w:tc>
          <w:tcPr>
            <w:tcW w:w="546" w:type="pct"/>
            <w:shd w:val="clear" w:color="auto" w:fill="auto"/>
          </w:tcPr>
          <w:p w14:paraId="7D273163" w14:textId="77777777" w:rsidR="002929F5" w:rsidRDefault="002929F5" w:rsidP="00960C0B">
            <w:pPr>
              <w:spacing w:after="0"/>
              <w:jc w:val="left"/>
              <w:rPr>
                <w:sz w:val="20"/>
                <w:szCs w:val="16"/>
              </w:rPr>
            </w:pPr>
            <w:r>
              <w:rPr>
                <w:sz w:val="20"/>
                <w:szCs w:val="16"/>
              </w:rPr>
              <w:t>5</w:t>
            </w:r>
          </w:p>
        </w:tc>
        <w:tc>
          <w:tcPr>
            <w:tcW w:w="1602" w:type="pct"/>
            <w:shd w:val="clear" w:color="auto" w:fill="auto"/>
          </w:tcPr>
          <w:p w14:paraId="639EAF3B" w14:textId="77777777" w:rsidR="002929F5" w:rsidRDefault="002929F5" w:rsidP="00960C0B">
            <w:pPr>
              <w:spacing w:after="0"/>
              <w:jc w:val="left"/>
              <w:rPr>
                <w:sz w:val="20"/>
                <w:szCs w:val="20"/>
              </w:rPr>
            </w:pPr>
            <w:r w:rsidRPr="6FB34E9C">
              <w:rPr>
                <w:sz w:val="20"/>
                <w:szCs w:val="20"/>
              </w:rPr>
              <w:t xml:space="preserve">Opleiding (2): </w:t>
            </w:r>
            <w:proofErr w:type="spellStart"/>
            <w:r w:rsidRPr="6FB34E9C">
              <w:rPr>
                <w:sz w:val="20"/>
                <w:szCs w:val="20"/>
              </w:rPr>
              <w:t>Esset</w:t>
            </w:r>
            <w:proofErr w:type="spellEnd"/>
            <w:r w:rsidRPr="6FB34E9C">
              <w:rPr>
                <w:sz w:val="20"/>
                <w:szCs w:val="20"/>
              </w:rPr>
              <w:t xml:space="preserve"> </w:t>
            </w:r>
            <w:proofErr w:type="spellStart"/>
            <w:r w:rsidRPr="6FB34E9C">
              <w:rPr>
                <w:sz w:val="20"/>
                <w:szCs w:val="20"/>
              </w:rPr>
              <w:t>Engage</w:t>
            </w:r>
            <w:proofErr w:type="spellEnd"/>
            <w:r w:rsidRPr="6FB34E9C">
              <w:rPr>
                <w:sz w:val="20"/>
                <w:szCs w:val="20"/>
              </w:rPr>
              <w:t xml:space="preserve">, </w:t>
            </w:r>
            <w:proofErr w:type="spellStart"/>
            <w:r w:rsidRPr="6FB34E9C">
              <w:rPr>
                <w:sz w:val="20"/>
                <w:szCs w:val="20"/>
              </w:rPr>
              <w:t>Skilled</w:t>
            </w:r>
            <w:proofErr w:type="spellEnd"/>
            <w:r w:rsidRPr="6FB34E9C">
              <w:rPr>
                <w:sz w:val="20"/>
                <w:szCs w:val="20"/>
              </w:rPr>
              <w:t xml:space="preserve"> </w:t>
            </w:r>
            <w:proofErr w:type="spellStart"/>
            <w:r w:rsidRPr="6FB34E9C">
              <w:rPr>
                <w:sz w:val="20"/>
                <w:szCs w:val="20"/>
              </w:rPr>
              <w:t>By</w:t>
            </w:r>
            <w:proofErr w:type="spellEnd"/>
          </w:p>
          <w:p w14:paraId="59B54578" w14:textId="77777777" w:rsidR="002929F5" w:rsidRDefault="002929F5" w:rsidP="00960C0B">
            <w:pPr>
              <w:spacing w:after="0"/>
              <w:jc w:val="left"/>
              <w:rPr>
                <w:sz w:val="20"/>
                <w:szCs w:val="16"/>
              </w:rPr>
            </w:pPr>
            <w:r>
              <w:rPr>
                <w:sz w:val="20"/>
                <w:szCs w:val="16"/>
              </w:rPr>
              <w:t>Werk (2): Groep Maatwerk, VIVO</w:t>
            </w:r>
          </w:p>
          <w:p w14:paraId="1A370109" w14:textId="77777777" w:rsidR="002929F5" w:rsidRPr="005461DF" w:rsidRDefault="002929F5" w:rsidP="00960C0B">
            <w:pPr>
              <w:spacing w:after="0"/>
              <w:jc w:val="left"/>
              <w:rPr>
                <w:sz w:val="20"/>
                <w:szCs w:val="20"/>
              </w:rPr>
            </w:pPr>
            <w:r w:rsidRPr="6FB34E9C">
              <w:rPr>
                <w:sz w:val="20"/>
                <w:szCs w:val="20"/>
              </w:rPr>
              <w:t xml:space="preserve">Innovatie (2): </w:t>
            </w:r>
            <w:proofErr w:type="spellStart"/>
            <w:r w:rsidRPr="6FB34E9C">
              <w:rPr>
                <w:sz w:val="20"/>
                <w:szCs w:val="20"/>
              </w:rPr>
              <w:t>Esset</w:t>
            </w:r>
            <w:proofErr w:type="spellEnd"/>
            <w:r w:rsidRPr="6FB34E9C">
              <w:rPr>
                <w:sz w:val="20"/>
                <w:szCs w:val="20"/>
              </w:rPr>
              <w:t xml:space="preserve"> </w:t>
            </w:r>
            <w:proofErr w:type="spellStart"/>
            <w:r w:rsidRPr="6FB34E9C">
              <w:rPr>
                <w:sz w:val="20"/>
                <w:szCs w:val="20"/>
              </w:rPr>
              <w:t>Engage</w:t>
            </w:r>
            <w:proofErr w:type="spellEnd"/>
            <w:r w:rsidRPr="6FB34E9C">
              <w:rPr>
                <w:sz w:val="20"/>
                <w:szCs w:val="20"/>
              </w:rPr>
              <w:t xml:space="preserve">, </w:t>
            </w:r>
            <w:proofErr w:type="spellStart"/>
            <w:r w:rsidRPr="6FB34E9C">
              <w:rPr>
                <w:sz w:val="20"/>
                <w:szCs w:val="20"/>
              </w:rPr>
              <w:t>Scum</w:t>
            </w:r>
            <w:proofErr w:type="spellEnd"/>
            <w:r w:rsidRPr="6FB34E9C">
              <w:rPr>
                <w:sz w:val="20"/>
                <w:szCs w:val="20"/>
              </w:rPr>
              <w:t xml:space="preserve"> Studio’s</w:t>
            </w:r>
          </w:p>
        </w:tc>
        <w:tc>
          <w:tcPr>
            <w:tcW w:w="1685" w:type="pct"/>
            <w:shd w:val="clear" w:color="auto" w:fill="auto"/>
          </w:tcPr>
          <w:p w14:paraId="4B2F7416" w14:textId="77777777" w:rsidR="002929F5" w:rsidRDefault="002929F5" w:rsidP="00B751CD">
            <w:pPr>
              <w:pStyle w:val="Lijstalinea"/>
              <w:numPr>
                <w:ilvl w:val="0"/>
                <w:numId w:val="29"/>
              </w:numPr>
              <w:spacing w:after="0"/>
              <w:jc w:val="left"/>
              <w:rPr>
                <w:sz w:val="20"/>
                <w:szCs w:val="16"/>
              </w:rPr>
            </w:pPr>
            <w:r>
              <w:rPr>
                <w:sz w:val="20"/>
                <w:szCs w:val="16"/>
              </w:rPr>
              <w:t>Samenwerking o.b.v. gezamenlijke belangen</w:t>
            </w:r>
          </w:p>
        </w:tc>
      </w:tr>
      <w:tr w:rsidR="002929F5" w:rsidRPr="005461DF" w14:paraId="1202D400" w14:textId="77777777" w:rsidTr="00FA4EA1">
        <w:tc>
          <w:tcPr>
            <w:tcW w:w="771" w:type="pct"/>
            <w:shd w:val="clear" w:color="auto" w:fill="auto"/>
          </w:tcPr>
          <w:p w14:paraId="3C47C063" w14:textId="77777777" w:rsidR="002929F5" w:rsidRDefault="002929F5" w:rsidP="00B751CD">
            <w:pPr>
              <w:pStyle w:val="Lijstalinea"/>
              <w:numPr>
                <w:ilvl w:val="0"/>
                <w:numId w:val="31"/>
              </w:numPr>
              <w:spacing w:after="0"/>
              <w:jc w:val="left"/>
              <w:rPr>
                <w:i/>
                <w:iCs/>
                <w:sz w:val="20"/>
                <w:szCs w:val="16"/>
              </w:rPr>
            </w:pPr>
            <w:r>
              <w:rPr>
                <w:i/>
                <w:iCs/>
                <w:sz w:val="20"/>
                <w:szCs w:val="16"/>
              </w:rPr>
              <w:t>Omgaan met diversiteit</w:t>
            </w:r>
          </w:p>
        </w:tc>
        <w:tc>
          <w:tcPr>
            <w:tcW w:w="396" w:type="pct"/>
            <w:shd w:val="clear" w:color="auto" w:fill="auto"/>
          </w:tcPr>
          <w:p w14:paraId="27AC7580" w14:textId="77777777" w:rsidR="002929F5" w:rsidRDefault="002929F5" w:rsidP="00960C0B">
            <w:pPr>
              <w:spacing w:after="0"/>
              <w:jc w:val="left"/>
              <w:rPr>
                <w:i/>
                <w:iCs/>
                <w:sz w:val="20"/>
                <w:szCs w:val="16"/>
              </w:rPr>
            </w:pPr>
            <w:r>
              <w:rPr>
                <w:i/>
                <w:iCs/>
                <w:sz w:val="20"/>
                <w:szCs w:val="16"/>
              </w:rPr>
              <w:t>Thomas More</w:t>
            </w:r>
          </w:p>
        </w:tc>
        <w:tc>
          <w:tcPr>
            <w:tcW w:w="546" w:type="pct"/>
            <w:shd w:val="clear" w:color="auto" w:fill="auto"/>
          </w:tcPr>
          <w:p w14:paraId="1E2479AE" w14:textId="77777777" w:rsidR="002929F5" w:rsidRDefault="002929F5" w:rsidP="00960C0B">
            <w:pPr>
              <w:spacing w:after="0"/>
              <w:jc w:val="left"/>
              <w:rPr>
                <w:sz w:val="20"/>
                <w:szCs w:val="16"/>
              </w:rPr>
            </w:pPr>
            <w:r>
              <w:rPr>
                <w:sz w:val="20"/>
                <w:szCs w:val="16"/>
              </w:rPr>
              <w:t>5</w:t>
            </w:r>
          </w:p>
        </w:tc>
        <w:tc>
          <w:tcPr>
            <w:tcW w:w="1602" w:type="pct"/>
            <w:shd w:val="clear" w:color="auto" w:fill="auto"/>
          </w:tcPr>
          <w:p w14:paraId="785CDB4E" w14:textId="77777777" w:rsidR="002929F5" w:rsidRDefault="002929F5" w:rsidP="00960C0B">
            <w:pPr>
              <w:spacing w:after="0"/>
              <w:jc w:val="left"/>
              <w:rPr>
                <w:sz w:val="20"/>
                <w:szCs w:val="16"/>
              </w:rPr>
            </w:pPr>
            <w:r>
              <w:rPr>
                <w:sz w:val="20"/>
                <w:szCs w:val="16"/>
              </w:rPr>
              <w:t>Opleiding (1): Thomas More</w:t>
            </w:r>
          </w:p>
          <w:p w14:paraId="1D562A09" w14:textId="77777777" w:rsidR="002929F5" w:rsidRDefault="002929F5" w:rsidP="00960C0B">
            <w:pPr>
              <w:spacing w:after="0"/>
              <w:jc w:val="left"/>
              <w:rPr>
                <w:sz w:val="20"/>
                <w:szCs w:val="16"/>
              </w:rPr>
            </w:pPr>
            <w:r>
              <w:rPr>
                <w:sz w:val="20"/>
                <w:szCs w:val="16"/>
              </w:rPr>
              <w:t>Werk (2): Beyond The Horizon, VIVO</w:t>
            </w:r>
          </w:p>
          <w:p w14:paraId="0D9767ED" w14:textId="77777777" w:rsidR="002929F5" w:rsidRPr="00AA03D4" w:rsidRDefault="002929F5" w:rsidP="00960C0B">
            <w:pPr>
              <w:spacing w:after="0"/>
              <w:jc w:val="left"/>
              <w:rPr>
                <w:sz w:val="20"/>
                <w:szCs w:val="16"/>
                <w:lang w:val="en-US"/>
              </w:rPr>
            </w:pPr>
            <w:proofErr w:type="spellStart"/>
            <w:r w:rsidRPr="00AA03D4">
              <w:rPr>
                <w:sz w:val="20"/>
                <w:szCs w:val="16"/>
                <w:lang w:val="en-US"/>
              </w:rPr>
              <w:t>Innovatie</w:t>
            </w:r>
            <w:proofErr w:type="spellEnd"/>
            <w:r w:rsidRPr="00AA03D4">
              <w:rPr>
                <w:sz w:val="20"/>
                <w:szCs w:val="16"/>
                <w:lang w:val="en-US"/>
              </w:rPr>
              <w:t xml:space="preserve"> (2): Thomas More, Scrum Studio’s</w:t>
            </w:r>
          </w:p>
        </w:tc>
        <w:tc>
          <w:tcPr>
            <w:tcW w:w="1685" w:type="pct"/>
            <w:shd w:val="clear" w:color="auto" w:fill="auto"/>
          </w:tcPr>
          <w:p w14:paraId="047A9B9C" w14:textId="77777777" w:rsidR="002929F5" w:rsidRDefault="002929F5" w:rsidP="00B751CD">
            <w:pPr>
              <w:pStyle w:val="Lijstalinea"/>
              <w:numPr>
                <w:ilvl w:val="0"/>
                <w:numId w:val="29"/>
              </w:numPr>
              <w:spacing w:before="0" w:after="0"/>
              <w:jc w:val="left"/>
              <w:rPr>
                <w:sz w:val="20"/>
                <w:szCs w:val="16"/>
              </w:rPr>
            </w:pPr>
            <w:r>
              <w:rPr>
                <w:sz w:val="20"/>
                <w:szCs w:val="16"/>
              </w:rPr>
              <w:t>Introductie omgaan met diversiteit</w:t>
            </w:r>
          </w:p>
          <w:p w14:paraId="6EB05F19" w14:textId="77777777" w:rsidR="002929F5" w:rsidRDefault="002929F5" w:rsidP="00B751CD">
            <w:pPr>
              <w:pStyle w:val="Lijstalinea"/>
              <w:numPr>
                <w:ilvl w:val="0"/>
                <w:numId w:val="29"/>
              </w:numPr>
              <w:spacing w:before="0" w:after="0"/>
              <w:jc w:val="left"/>
              <w:rPr>
                <w:sz w:val="20"/>
                <w:szCs w:val="16"/>
              </w:rPr>
            </w:pPr>
            <w:r>
              <w:rPr>
                <w:sz w:val="20"/>
                <w:szCs w:val="16"/>
              </w:rPr>
              <w:t>Gender</w:t>
            </w:r>
          </w:p>
          <w:p w14:paraId="7F3D4175" w14:textId="77777777" w:rsidR="002929F5" w:rsidRDefault="002929F5" w:rsidP="00B751CD">
            <w:pPr>
              <w:pStyle w:val="Lijstalinea"/>
              <w:numPr>
                <w:ilvl w:val="0"/>
                <w:numId w:val="29"/>
              </w:numPr>
              <w:spacing w:before="0" w:after="0"/>
              <w:jc w:val="left"/>
              <w:rPr>
                <w:sz w:val="20"/>
                <w:szCs w:val="16"/>
              </w:rPr>
            </w:pPr>
            <w:r>
              <w:rPr>
                <w:sz w:val="20"/>
                <w:szCs w:val="16"/>
              </w:rPr>
              <w:t>Migratie</w:t>
            </w:r>
          </w:p>
          <w:p w14:paraId="6C051D9D" w14:textId="77777777" w:rsidR="002929F5" w:rsidRDefault="002929F5" w:rsidP="00B751CD">
            <w:pPr>
              <w:pStyle w:val="Lijstalinea"/>
              <w:numPr>
                <w:ilvl w:val="0"/>
                <w:numId w:val="29"/>
              </w:numPr>
              <w:spacing w:before="0" w:after="0"/>
              <w:jc w:val="left"/>
              <w:rPr>
                <w:sz w:val="20"/>
                <w:szCs w:val="16"/>
              </w:rPr>
            </w:pPr>
            <w:r>
              <w:rPr>
                <w:sz w:val="20"/>
                <w:szCs w:val="16"/>
              </w:rPr>
              <w:t>Digitaliseringskloof</w:t>
            </w:r>
          </w:p>
          <w:p w14:paraId="1B4DF078" w14:textId="77777777" w:rsidR="002929F5" w:rsidRPr="00C741B9" w:rsidRDefault="002929F5" w:rsidP="00B751CD">
            <w:pPr>
              <w:pStyle w:val="Lijstalinea"/>
              <w:numPr>
                <w:ilvl w:val="0"/>
                <w:numId w:val="29"/>
              </w:numPr>
              <w:spacing w:before="0" w:after="0"/>
              <w:jc w:val="left"/>
              <w:rPr>
                <w:sz w:val="20"/>
                <w:szCs w:val="16"/>
              </w:rPr>
            </w:pPr>
            <w:r>
              <w:rPr>
                <w:sz w:val="20"/>
                <w:szCs w:val="16"/>
              </w:rPr>
              <w:t>Mensen met een beperking</w:t>
            </w:r>
          </w:p>
        </w:tc>
      </w:tr>
    </w:tbl>
    <w:p w14:paraId="0872A4EB" w14:textId="1C45D085" w:rsidR="00C6715F" w:rsidRDefault="00C6715F">
      <w:pPr>
        <w:spacing w:after="160" w:line="259" w:lineRule="auto"/>
        <w:jc w:val="left"/>
        <w:sectPr w:rsidR="00C6715F" w:rsidSect="00BC6946">
          <w:pgSz w:w="16840" w:h="11907" w:orient="landscape" w:code="9"/>
          <w:pgMar w:top="1418" w:right="1418" w:bottom="1418" w:left="1418" w:header="709" w:footer="709" w:gutter="0"/>
          <w:cols w:space="708"/>
          <w:docGrid w:linePitch="360"/>
        </w:sectPr>
      </w:pPr>
    </w:p>
    <w:p w14:paraId="5ACA0B6A" w14:textId="77777777" w:rsidR="00D12214" w:rsidRPr="004C19D1" w:rsidRDefault="00D12214">
      <w:pPr>
        <w:spacing w:after="160" w:line="259" w:lineRule="auto"/>
        <w:jc w:val="left"/>
      </w:pPr>
    </w:p>
    <w:sectPr w:rsidR="00D12214" w:rsidRPr="004C19D1" w:rsidSect="00BC6946">
      <w:pgSz w:w="11907" w:h="16840" w:code="9"/>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4BA944" w14:textId="77777777" w:rsidR="00BC6946" w:rsidRDefault="00BC6946" w:rsidP="00476DB9">
      <w:pPr>
        <w:spacing w:line="240" w:lineRule="auto"/>
      </w:pPr>
      <w:r>
        <w:separator/>
      </w:r>
    </w:p>
  </w:endnote>
  <w:endnote w:type="continuationSeparator" w:id="0">
    <w:p w14:paraId="011177AD" w14:textId="77777777" w:rsidR="00BC6946" w:rsidRDefault="00BC6946" w:rsidP="00476DB9">
      <w:pPr>
        <w:spacing w:line="240" w:lineRule="auto"/>
      </w:pPr>
      <w:r>
        <w:continuationSeparator/>
      </w:r>
    </w:p>
  </w:endnote>
  <w:endnote w:type="continuationNotice" w:id="1">
    <w:p w14:paraId="396725D5" w14:textId="77777777" w:rsidR="00BC6946" w:rsidRDefault="00BC694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aytona Condensed Light">
    <w:charset w:val="00"/>
    <w:family w:val="swiss"/>
    <w:pitch w:val="variable"/>
    <w:sig w:usb0="8000002F" w:usb1="0000000A" w:usb2="00000000" w:usb3="00000000" w:csb0="00000001" w:csb1="00000000"/>
  </w:font>
  <w:font w:name="Myanmar Text">
    <w:panose1 w:val="020B0502040204020203"/>
    <w:charset w:val="00"/>
    <w:family w:val="swiss"/>
    <w:pitch w:val="variable"/>
    <w:sig w:usb0="80000003" w:usb1="00000000" w:usb2="00000400" w:usb3="00000000" w:csb0="00000001"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ytona Condensed">
    <w:charset w:val="00"/>
    <w:family w:val="swiss"/>
    <w:pitch w:val="variable"/>
    <w:sig w:usb0="8000002F" w:usb1="0000000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8170A" w14:textId="77777777" w:rsidR="006178E9" w:rsidRDefault="006178E9" w:rsidP="00476DB9">
    <w:pPr>
      <w:pStyle w:val="Voettekst"/>
      <w:tabs>
        <w:tab w:val="clear" w:pos="4536"/>
        <w:tab w:val="clear" w:pos="9072"/>
      </w:tabs>
      <w:spacing w:after="80"/>
      <w:rPr>
        <w:szCs w:val="16"/>
        <w:lang w:val="en-US"/>
      </w:rPr>
    </w:pPr>
  </w:p>
  <w:p w14:paraId="2C58B2D3" w14:textId="7BD54DC9" w:rsidR="006178E9" w:rsidRPr="00F5360D" w:rsidRDefault="006178E9" w:rsidP="00476DB9">
    <w:pPr>
      <w:pStyle w:val="Voettekst"/>
      <w:tabs>
        <w:tab w:val="clear" w:pos="4536"/>
        <w:tab w:val="clear" w:pos="9072"/>
      </w:tabs>
      <w:spacing w:after="80"/>
      <w:rPr>
        <w:sz w:val="18"/>
        <w:lang w:val="nl-BE"/>
      </w:rPr>
    </w:pPr>
    <w:r w:rsidRPr="007D1AC0">
      <w:rPr>
        <w:noProof/>
        <w:sz w:val="18"/>
      </w:rPr>
      <w:drawing>
        <wp:anchor distT="0" distB="0" distL="114300" distR="114300" simplePos="0" relativeHeight="251658240" behindDoc="0" locked="0" layoutInCell="1" allowOverlap="1" wp14:anchorId="2DF17B49" wp14:editId="24136581">
          <wp:simplePos x="0" y="0"/>
          <wp:positionH relativeFrom="page">
            <wp:align>right</wp:align>
          </wp:positionH>
          <wp:positionV relativeFrom="page">
            <wp:align>bottom</wp:align>
          </wp:positionV>
          <wp:extent cx="536400" cy="367200"/>
          <wp:effectExtent l="0" t="0" r="0" b="0"/>
          <wp:wrapNone/>
          <wp:docPr id="684491929" name="Graphic 68449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96DAC541-7B7A-43D3-8B79-37D633B846F1}">
                        <asvg:svgBlip xmlns:asvg="http://schemas.microsoft.com/office/drawing/2016/SVG/main" r:embed="rId2"/>
                      </a:ext>
                    </a:extLst>
                  </a:blip>
                  <a:srcRect r="1511" b="49386"/>
                  <a:stretch/>
                </pic:blipFill>
                <pic:spPr bwMode="auto">
                  <a:xfrm>
                    <a:off x="0" y="0"/>
                    <a:ext cx="536400" cy="36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rPr>
          <w:sz w:val="18"/>
          <w:lang w:val="nl-BE"/>
        </w:rPr>
        <w:alias w:val="Titel"/>
        <w:tag w:val=""/>
        <w:id w:val="-650910172"/>
        <w:placeholder>
          <w:docPart w:val="946876E12C8D4DA783B9A8043D138E0C"/>
        </w:placeholder>
        <w:dataBinding w:prefixMappings="xmlns:ns0='http://purl.org/dc/elements/1.1/' xmlns:ns1='http://schemas.openxmlformats.org/package/2006/metadata/core-properties' " w:xpath="/ns1:coreProperties[1]/ns0:title[1]" w:storeItemID="{6C3C8BC8-F283-45AE-878A-BAB7291924A1}"/>
        <w:text/>
      </w:sdtPr>
      <w:sdtEndPr/>
      <w:sdtContent>
        <w:r w:rsidRPr="007E1F12">
          <w:rPr>
            <w:sz w:val="18"/>
            <w:lang w:val="nl-BE"/>
          </w:rPr>
          <w:t>Procesevaluatie Partnerschapsvorming Opleidingen van de Toekomst</w:t>
        </w:r>
      </w:sdtContent>
    </w:sdt>
    <w:r w:rsidRPr="00F5360D">
      <w:rPr>
        <w:sz w:val="18"/>
        <w:lang w:val="nl-BE"/>
      </w:rPr>
      <w:t xml:space="preserve"> | IDEA Consult | </w:t>
    </w:r>
    <w:sdt>
      <w:sdtPr>
        <w:rPr>
          <w:sz w:val="18"/>
          <w:lang w:val="en-US"/>
        </w:rPr>
        <w:alias w:val="Publicatiedatum"/>
        <w:tag w:val=""/>
        <w:id w:val="1643230074"/>
        <w:placeholder>
          <w:docPart w:val="96F72A93115F4915AD2F5BDCDFCD5A95"/>
        </w:placeholder>
        <w:dataBinding w:prefixMappings="xmlns:ns0='http://schemas.microsoft.com/office/2006/coverPageProps' " w:xpath="/ns0:CoverPageProperties[1]/ns0:PublishDate[1]" w:storeItemID="{55AF091B-3C7A-41E3-B477-F2FDAA23CFDA}"/>
        <w:date w:fullDate="2024-03-08T00:00:00Z">
          <w:dateFormat w:val="d MMMM yyyy"/>
          <w:lid w:val="nl-NL"/>
          <w:storeMappedDataAs w:val="date"/>
          <w:calendar w:val="gregorian"/>
        </w:date>
      </w:sdtPr>
      <w:sdtEndPr/>
      <w:sdtContent>
        <w:r w:rsidR="00C47852">
          <w:rPr>
            <w:sz w:val="18"/>
          </w:rPr>
          <w:t>8 maart 2024</w:t>
        </w:r>
      </w:sdtContent>
    </w:sdt>
    <w:r w:rsidRPr="007D1AC0">
      <w:rPr>
        <w:sz w:val="18"/>
        <w:lang w:val="en-US"/>
      </w:rPr>
      <w:ptab w:relativeTo="margin" w:alignment="right" w:leader="none"/>
    </w:r>
    <w:r w:rsidR="008E171F">
      <w:rPr>
        <w:sz w:val="18"/>
        <w:lang w:val="en-US"/>
      </w:rPr>
      <w:fldChar w:fldCharType="begin"/>
    </w:r>
    <w:r w:rsidR="008E171F" w:rsidRPr="00F5360D">
      <w:rPr>
        <w:sz w:val="18"/>
        <w:lang w:val="nl-BE"/>
      </w:rPr>
      <w:instrText xml:space="preserve"> PAGE   \* MERGEFORMAT </w:instrText>
    </w:r>
    <w:r w:rsidR="008E171F">
      <w:rPr>
        <w:sz w:val="18"/>
        <w:lang w:val="en-US"/>
      </w:rPr>
      <w:fldChar w:fldCharType="separate"/>
    </w:r>
    <w:r w:rsidR="008E171F" w:rsidRPr="00F5360D">
      <w:rPr>
        <w:noProof/>
        <w:sz w:val="18"/>
        <w:lang w:val="nl-BE"/>
      </w:rPr>
      <w:t>0</w:t>
    </w:r>
    <w:r w:rsidR="008E171F">
      <w:rPr>
        <w:sz w:val="18"/>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FEFF1" w14:textId="7BC589F7" w:rsidR="008E171F" w:rsidRPr="00F5360D" w:rsidRDefault="008E171F" w:rsidP="00476DB9">
    <w:pPr>
      <w:pStyle w:val="Voettekst"/>
      <w:tabs>
        <w:tab w:val="clear" w:pos="4536"/>
        <w:tab w:val="clear" w:pos="9072"/>
      </w:tabs>
      <w:spacing w:after="80"/>
      <w:rPr>
        <w:sz w:val="18"/>
        <w:lang w:val="nl-BE"/>
      </w:rPr>
    </w:pPr>
    <w:r w:rsidRPr="007D1AC0">
      <w:rPr>
        <w:noProof/>
        <w:sz w:val="18"/>
      </w:rPr>
      <w:drawing>
        <wp:anchor distT="0" distB="0" distL="114300" distR="114300" simplePos="0" relativeHeight="251658241" behindDoc="0" locked="0" layoutInCell="1" allowOverlap="1" wp14:anchorId="3704E969" wp14:editId="527B3A88">
          <wp:simplePos x="0" y="0"/>
          <wp:positionH relativeFrom="page">
            <wp:align>right</wp:align>
          </wp:positionH>
          <wp:positionV relativeFrom="page">
            <wp:align>bottom</wp:align>
          </wp:positionV>
          <wp:extent cx="536400" cy="367200"/>
          <wp:effectExtent l="0" t="0" r="0" b="0"/>
          <wp:wrapNone/>
          <wp:docPr id="1841751400" name="Graphic 184175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96DAC541-7B7A-43D3-8B79-37D633B846F1}">
                        <asvg:svgBlip xmlns:asvg="http://schemas.microsoft.com/office/drawing/2016/SVG/main" r:embed="rId2"/>
                      </a:ext>
                    </a:extLst>
                  </a:blip>
                  <a:srcRect r="1511" b="49386"/>
                  <a:stretch/>
                </pic:blipFill>
                <pic:spPr bwMode="auto">
                  <a:xfrm>
                    <a:off x="0" y="0"/>
                    <a:ext cx="536400" cy="36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rPr>
          <w:sz w:val="18"/>
          <w:lang w:val="nl-BE"/>
        </w:rPr>
        <w:alias w:val="Titel"/>
        <w:tag w:val=""/>
        <w:id w:val="-359360433"/>
        <w:placeholder>
          <w:docPart w:val="8285283A0C0244BB9A6E0996C072804A"/>
        </w:placeholder>
        <w:dataBinding w:prefixMappings="xmlns:ns0='http://purl.org/dc/elements/1.1/' xmlns:ns1='http://schemas.openxmlformats.org/package/2006/metadata/core-properties' " w:xpath="/ns1:coreProperties[1]/ns0:title[1]" w:storeItemID="{6C3C8BC8-F283-45AE-878A-BAB7291924A1}"/>
        <w:text/>
      </w:sdtPr>
      <w:sdtEndPr/>
      <w:sdtContent>
        <w:r w:rsidRPr="007E1F12">
          <w:rPr>
            <w:sz w:val="18"/>
            <w:lang w:val="nl-BE"/>
          </w:rPr>
          <w:t>Procesevaluatie Partnerschapsvorming Opleidingen van de Toekomst</w:t>
        </w:r>
      </w:sdtContent>
    </w:sdt>
    <w:r w:rsidRPr="00F5360D">
      <w:rPr>
        <w:sz w:val="18"/>
        <w:lang w:val="nl-BE"/>
      </w:rPr>
      <w:t xml:space="preserve"> | IDEA Consult | </w:t>
    </w:r>
    <w:sdt>
      <w:sdtPr>
        <w:rPr>
          <w:sz w:val="18"/>
          <w:lang w:val="en-US"/>
        </w:rPr>
        <w:alias w:val="Publicatiedatum"/>
        <w:tag w:val=""/>
        <w:id w:val="1618639209"/>
        <w:placeholder>
          <w:docPart w:val="5EB7AB35B8784634BAE5424F5E836C91"/>
        </w:placeholder>
        <w:dataBinding w:prefixMappings="xmlns:ns0='http://schemas.microsoft.com/office/2006/coverPageProps' " w:xpath="/ns0:CoverPageProperties[1]/ns0:PublishDate[1]" w:storeItemID="{55AF091B-3C7A-41E3-B477-F2FDAA23CFDA}"/>
        <w:date w:fullDate="2024-03-08T00:00:00Z">
          <w:dateFormat w:val="d MMMM yyyy"/>
          <w:lid w:val="nl-NL"/>
          <w:storeMappedDataAs w:val="date"/>
          <w:calendar w:val="gregorian"/>
        </w:date>
      </w:sdtPr>
      <w:sdtEndPr/>
      <w:sdtContent>
        <w:r w:rsidR="00C47852">
          <w:rPr>
            <w:sz w:val="18"/>
          </w:rPr>
          <w:t>8 maart 2024</w:t>
        </w:r>
      </w:sdtContent>
    </w:sdt>
    <w:r w:rsidRPr="007D1AC0">
      <w:rPr>
        <w:sz w:val="18"/>
        <w:lang w:val="en-US"/>
      </w:rPr>
      <w:ptab w:relativeTo="margin" w:alignment="right" w:leader="none"/>
    </w:r>
    <w:r>
      <w:rPr>
        <w:sz w:val="18"/>
        <w:lang w:val="en-US"/>
      </w:rPr>
      <w:fldChar w:fldCharType="begin"/>
    </w:r>
    <w:r w:rsidRPr="00F5360D">
      <w:rPr>
        <w:sz w:val="18"/>
        <w:lang w:val="nl-BE"/>
      </w:rPr>
      <w:instrText xml:space="preserve"> PAGE   \* MERGEFORMAT </w:instrText>
    </w:r>
    <w:r>
      <w:rPr>
        <w:sz w:val="18"/>
        <w:lang w:val="en-US"/>
      </w:rPr>
      <w:fldChar w:fldCharType="separate"/>
    </w:r>
    <w:r w:rsidRPr="00F5360D">
      <w:rPr>
        <w:noProof/>
        <w:sz w:val="18"/>
        <w:lang w:val="nl-BE"/>
      </w:rPr>
      <w:t>0</w:t>
    </w:r>
    <w:r>
      <w:rPr>
        <w:sz w:val="18"/>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D123B" w14:textId="77777777" w:rsidR="004C19D1" w:rsidRDefault="004C19D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266334" w14:textId="77777777" w:rsidR="00BC6946" w:rsidRDefault="00BC6946" w:rsidP="00476DB9">
      <w:pPr>
        <w:spacing w:line="240" w:lineRule="auto"/>
      </w:pPr>
      <w:r>
        <w:separator/>
      </w:r>
    </w:p>
  </w:footnote>
  <w:footnote w:type="continuationSeparator" w:id="0">
    <w:p w14:paraId="3394172A" w14:textId="77777777" w:rsidR="00BC6946" w:rsidRDefault="00BC6946" w:rsidP="00476DB9">
      <w:pPr>
        <w:spacing w:line="240" w:lineRule="auto"/>
      </w:pPr>
      <w:r>
        <w:continuationSeparator/>
      </w:r>
    </w:p>
  </w:footnote>
  <w:footnote w:type="continuationNotice" w:id="1">
    <w:p w14:paraId="419F607A" w14:textId="77777777" w:rsidR="00BC6946" w:rsidRDefault="00BC6946">
      <w:pPr>
        <w:spacing w:after="0" w:line="240" w:lineRule="auto"/>
      </w:pPr>
    </w:p>
  </w:footnote>
  <w:footnote w:id="2">
    <w:p w14:paraId="0268FD3C" w14:textId="77777777" w:rsidR="00294D5F" w:rsidRPr="007E5216" w:rsidRDefault="00294D5F" w:rsidP="00294D5F">
      <w:pPr>
        <w:pStyle w:val="Voetnoottekst"/>
        <w:rPr>
          <w:lang w:val="nl-BE"/>
        </w:rPr>
      </w:pPr>
      <w:r w:rsidRPr="007E5216">
        <w:rPr>
          <w:rStyle w:val="Voetnootmarkering"/>
          <w:lang w:val="nl-BE"/>
        </w:rPr>
        <w:footnoteRef/>
      </w:r>
      <w:r w:rsidRPr="007E5216">
        <w:rPr>
          <w:lang w:val="nl-BE"/>
        </w:rPr>
        <w:t xml:space="preserve"> Voor luchthaven activiteiten werd uiteindelijk geen projectvoorstel ingediend.</w:t>
      </w:r>
    </w:p>
  </w:footnote>
  <w:footnote w:id="3">
    <w:p w14:paraId="10C78885" w14:textId="77777777" w:rsidR="00294D5F" w:rsidRPr="009F4499" w:rsidRDefault="00294D5F" w:rsidP="00294D5F">
      <w:pPr>
        <w:pStyle w:val="Voetnoottekst"/>
        <w:rPr>
          <w:lang w:val="en-GB"/>
        </w:rPr>
      </w:pPr>
      <w:r>
        <w:rPr>
          <w:rStyle w:val="Voetnootmarkering"/>
        </w:rPr>
        <w:footnoteRef/>
      </w:r>
      <w:r w:rsidRPr="00DE61B0">
        <w:rPr>
          <w:lang w:val="en-US"/>
        </w:rPr>
        <w:t xml:space="preserve"> Spencer-Keyse, J., Luksha, P., </w:t>
      </w:r>
      <w:proofErr w:type="spellStart"/>
      <w:r w:rsidRPr="00DE61B0">
        <w:rPr>
          <w:lang w:val="en-US"/>
        </w:rPr>
        <w:t>Cubista</w:t>
      </w:r>
      <w:proofErr w:type="spellEnd"/>
      <w:r w:rsidRPr="00DE61B0">
        <w:rPr>
          <w:lang w:val="en-US"/>
        </w:rPr>
        <w:t xml:space="preserve">, J., (2020), “Learning ecosystems: An emerging praxis for the future of education.” </w:t>
      </w:r>
      <w:r w:rsidRPr="009F4499">
        <w:t xml:space="preserve">Moscow School of Management SKOLKOVO &amp; Global </w:t>
      </w:r>
      <w:proofErr w:type="spellStart"/>
      <w:r w:rsidRPr="009F4499">
        <w:t>education</w:t>
      </w:r>
      <w:proofErr w:type="spellEnd"/>
      <w:r w:rsidRPr="009F4499">
        <w:t xml:space="preserve"> </w:t>
      </w:r>
      <w:proofErr w:type="spellStart"/>
      <w:r w:rsidRPr="009F4499">
        <w:t>Futures</w:t>
      </w:r>
      <w:proofErr w:type="spellEnd"/>
      <w:r w:rsidRPr="009F4499">
        <w:t>.</w:t>
      </w:r>
    </w:p>
  </w:footnote>
  <w:footnote w:id="4">
    <w:p w14:paraId="34F77E46" w14:textId="0B57E61C" w:rsidR="00733294" w:rsidRPr="00F5360D" w:rsidRDefault="00733294" w:rsidP="00733294">
      <w:pPr>
        <w:pStyle w:val="Voetnoottekst"/>
        <w:rPr>
          <w:lang w:val="nl-BE"/>
        </w:rPr>
      </w:pPr>
      <w:r>
        <w:rPr>
          <w:rStyle w:val="Voetnootmarkering"/>
        </w:rPr>
        <w:footnoteRef/>
      </w:r>
      <w:r>
        <w:t xml:space="preserve"> Grote evoluties in de industrie, Soft skills, Drones, Energie, Luchthaven activiteiten, Retail Transport en Logistiek, Renovatie, Zorg en Circulaire Economie</w:t>
      </w:r>
    </w:p>
  </w:footnote>
  <w:footnote w:id="5">
    <w:p w14:paraId="40ECB90F" w14:textId="77777777" w:rsidR="00EE323A" w:rsidRPr="0094597A" w:rsidRDefault="00EE323A" w:rsidP="00EE323A">
      <w:pPr>
        <w:pStyle w:val="Voetnoottekst"/>
      </w:pPr>
      <w:r w:rsidRPr="0094597A">
        <w:rPr>
          <w:rStyle w:val="Voetnootmarkering"/>
        </w:rPr>
        <w:footnoteRef/>
      </w:r>
      <w:r w:rsidRPr="0094597A">
        <w:t xml:space="preserve"> Sommige partners worden gecategoriseerd onder meer dan één type (bv. onderwijs en innovatie).</w:t>
      </w:r>
    </w:p>
  </w:footnote>
  <w:footnote w:id="6">
    <w:p w14:paraId="09CA7A07" w14:textId="77777777" w:rsidR="006178E9" w:rsidRPr="00F5360D" w:rsidRDefault="006178E9" w:rsidP="006178E9">
      <w:pPr>
        <w:pStyle w:val="Voetnoottekst"/>
        <w:rPr>
          <w:lang w:val="nl-BE"/>
        </w:rPr>
      </w:pPr>
      <w:r>
        <w:rPr>
          <w:rStyle w:val="Voetnootmarkering"/>
        </w:rPr>
        <w:footnoteRef/>
      </w:r>
      <w:r>
        <w:t xml:space="preserve"> </w:t>
      </w:r>
      <w:r w:rsidRPr="00F5360D">
        <w:rPr>
          <w:lang w:val="nl-BE"/>
        </w:rPr>
        <w:t xml:space="preserve">Deze sectie neemt voor een deel een gedeelte van de literatuurstudie die gebeurde voor de evaluatie van de Leerecosystemen als basis, die zich op zijn beurt sterk baseerde op de masterproef van Lore </w:t>
      </w:r>
      <w:proofErr w:type="spellStart"/>
      <w:r w:rsidRPr="00F5360D">
        <w:rPr>
          <w:lang w:val="nl-BE"/>
        </w:rPr>
        <w:t>Baeyens</w:t>
      </w:r>
      <w:proofErr w:type="spellEnd"/>
      <w:r w:rsidRPr="00F5360D">
        <w:rPr>
          <w:lang w:val="nl-BE"/>
        </w:rPr>
        <w:t xml:space="preserve"> (2021).</w:t>
      </w:r>
    </w:p>
  </w:footnote>
  <w:footnote w:id="7">
    <w:p w14:paraId="7F8C2C81" w14:textId="71AB921A" w:rsidR="004D7971" w:rsidRPr="00F5360D" w:rsidRDefault="004D7971">
      <w:pPr>
        <w:pStyle w:val="Voetnoottekst"/>
        <w:rPr>
          <w:lang w:val="nl-BE"/>
        </w:rPr>
      </w:pPr>
      <w:r>
        <w:rPr>
          <w:rStyle w:val="Voetnootmarkering"/>
        </w:rPr>
        <w:footnoteRef/>
      </w:r>
      <w:r>
        <w:t xml:space="preserve"> </w:t>
      </w:r>
      <w:r w:rsidRPr="004D7971">
        <w:t>Voorbeelden van gelijkaardige studies zijn Europese competentieprognoses, Be The Change (</w:t>
      </w:r>
      <w:proofErr w:type="spellStart"/>
      <w:r w:rsidRPr="004D7971">
        <w:t>Agoria</w:t>
      </w:r>
      <w:proofErr w:type="spellEnd"/>
      <w:r w:rsidRPr="004D7971">
        <w:t xml:space="preserve">), Skills </w:t>
      </w:r>
      <w:proofErr w:type="spellStart"/>
      <w:r w:rsidRPr="004D7971">
        <w:t>roadmap</w:t>
      </w:r>
      <w:proofErr w:type="spellEnd"/>
      <w:r w:rsidRPr="004D7971">
        <w:t xml:space="preserve"> voor de Vlaamse klimaattransitie, focus op de energie-intensieve sectoren 2020-2035 (Roland Berger), </w:t>
      </w:r>
      <w:proofErr w:type="gramStart"/>
      <w:r w:rsidRPr="004D7971">
        <w:t>… .</w:t>
      </w:r>
      <w:proofErr w:type="gramEnd"/>
    </w:p>
  </w:footnote>
  <w:footnote w:id="8">
    <w:p w14:paraId="57A63576" w14:textId="53D78BF7" w:rsidR="00FB3C92" w:rsidRPr="00F5360D" w:rsidRDefault="00FB3C92">
      <w:pPr>
        <w:pStyle w:val="Voetnoottekst"/>
        <w:rPr>
          <w:lang w:val="nl-BE"/>
        </w:rPr>
      </w:pPr>
      <w:r>
        <w:rPr>
          <w:rStyle w:val="Voetnootmarkering"/>
        </w:rPr>
        <w:footnoteRef/>
      </w:r>
      <w:r w:rsidRPr="00F5360D">
        <w:rPr>
          <w:lang w:val="en-US"/>
        </w:rPr>
        <w:t xml:space="preserve"> </w:t>
      </w:r>
      <w:r w:rsidR="00F85E08" w:rsidRPr="00F5360D">
        <w:rPr>
          <w:lang w:val="en-US"/>
        </w:rPr>
        <w:t xml:space="preserve">Philip </w:t>
      </w:r>
      <w:proofErr w:type="spellStart"/>
      <w:r w:rsidR="00F85E08" w:rsidRPr="00F5360D">
        <w:rPr>
          <w:lang w:val="en-US"/>
        </w:rPr>
        <w:t>Dochy</w:t>
      </w:r>
      <w:proofErr w:type="spellEnd"/>
      <w:r w:rsidR="00F85E08" w:rsidRPr="00F5360D">
        <w:rPr>
          <w:lang w:val="en-US"/>
        </w:rPr>
        <w:t xml:space="preserve"> (2018). </w:t>
      </w:r>
      <w:proofErr w:type="spellStart"/>
      <w:r w:rsidR="00F85E08" w:rsidRPr="00F5360D">
        <w:rPr>
          <w:lang w:val="en-US"/>
        </w:rPr>
        <w:t>Bouwstenen</w:t>
      </w:r>
      <w:proofErr w:type="spellEnd"/>
      <w:r w:rsidR="00F85E08" w:rsidRPr="00F5360D">
        <w:rPr>
          <w:lang w:val="en-US"/>
        </w:rPr>
        <w:t xml:space="preserve"> </w:t>
      </w:r>
      <w:proofErr w:type="spellStart"/>
      <w:r w:rsidR="00F85E08" w:rsidRPr="00F5360D">
        <w:rPr>
          <w:lang w:val="en-US"/>
        </w:rPr>
        <w:t>voor</w:t>
      </w:r>
      <w:proofErr w:type="spellEnd"/>
      <w:r w:rsidR="00F85E08" w:rsidRPr="00F5360D">
        <w:rPr>
          <w:lang w:val="en-US"/>
        </w:rPr>
        <w:t xml:space="preserve"> High Impact Learning. </w:t>
      </w:r>
      <w:r w:rsidR="00BE12F9" w:rsidRPr="00BE12F9">
        <w:t>2de ed. Uitgeverij Boom.</w:t>
      </w:r>
    </w:p>
  </w:footnote>
  <w:footnote w:id="9">
    <w:p w14:paraId="44D4D867" w14:textId="200D6295" w:rsidR="00A24E3D" w:rsidRPr="00F62CD0" w:rsidRDefault="00A24E3D">
      <w:pPr>
        <w:pStyle w:val="Voetnoottekst"/>
        <w:rPr>
          <w:lang w:val="nl-BE"/>
        </w:rPr>
      </w:pPr>
      <w:r>
        <w:rPr>
          <w:rStyle w:val="Voetnootmarkering"/>
        </w:rPr>
        <w:footnoteRef/>
      </w:r>
      <w:r>
        <w:t xml:space="preserve"> Het voor</w:t>
      </w:r>
      <w:r w:rsidRPr="00A24E3D">
        <w:t>t</w:t>
      </w:r>
      <w:r>
        <w:t>raject</w:t>
      </w:r>
      <w:r w:rsidRPr="00A24E3D">
        <w:t xml:space="preserve"> startte in het voorjaar van 2022, en liep tot aan de lancering na de zomer 2022</w:t>
      </w:r>
      <w:r>
        <w:t>.</w:t>
      </w:r>
    </w:p>
  </w:footnote>
  <w:footnote w:id="10">
    <w:p w14:paraId="356F5BC5" w14:textId="4CAEF018" w:rsidR="009F4499" w:rsidRPr="009F4499" w:rsidRDefault="009F4499">
      <w:pPr>
        <w:pStyle w:val="Voetnoottekst"/>
        <w:rPr>
          <w:lang w:val="en-GB"/>
        </w:rPr>
      </w:pPr>
      <w:r>
        <w:rPr>
          <w:rStyle w:val="Voetnootmarkering"/>
        </w:rPr>
        <w:footnoteRef/>
      </w:r>
      <w:r w:rsidRPr="00F62CD0">
        <w:rPr>
          <w:lang w:val="en-US"/>
        </w:rPr>
        <w:t xml:space="preserve"> Spencer-Keyse, J., Luksha, P., </w:t>
      </w:r>
      <w:proofErr w:type="spellStart"/>
      <w:r w:rsidRPr="00F62CD0">
        <w:rPr>
          <w:lang w:val="en-US"/>
        </w:rPr>
        <w:t>Cubista</w:t>
      </w:r>
      <w:proofErr w:type="spellEnd"/>
      <w:r w:rsidRPr="00F62CD0">
        <w:rPr>
          <w:lang w:val="en-US"/>
        </w:rPr>
        <w:t xml:space="preserve">, J., (2020), “Learning ecosystems: An emerging praxis for the future of education.” </w:t>
      </w:r>
      <w:r w:rsidRPr="009F4499">
        <w:t xml:space="preserve">Moscow School of Management SKOLKOVO &amp; Global </w:t>
      </w:r>
      <w:proofErr w:type="spellStart"/>
      <w:r w:rsidRPr="009F4499">
        <w:t>education</w:t>
      </w:r>
      <w:proofErr w:type="spellEnd"/>
      <w:r w:rsidRPr="009F4499">
        <w:t xml:space="preserve"> </w:t>
      </w:r>
      <w:proofErr w:type="spellStart"/>
      <w:r w:rsidRPr="009F4499">
        <w:t>Futures</w:t>
      </w:r>
      <w:proofErr w:type="spellEnd"/>
      <w:r w:rsidRPr="009F4499">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254DD" w14:textId="1EE9E42C" w:rsidR="004C19D1" w:rsidRDefault="004C19D1">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6CA5A" w14:textId="77777777" w:rsidR="004C19D1" w:rsidRDefault="004C19D1">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EE8B2" w14:textId="77777777" w:rsidR="004C19D1" w:rsidRDefault="004C19D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50B8C"/>
    <w:multiLevelType w:val="multilevel"/>
    <w:tmpl w:val="DCF89C6A"/>
    <w:numStyleLink w:val="ICBulletList"/>
  </w:abstractNum>
  <w:abstractNum w:abstractNumId="1" w15:restartNumberingAfterBreak="0">
    <w:nsid w:val="03405185"/>
    <w:multiLevelType w:val="multilevel"/>
    <w:tmpl w:val="DCF89C6A"/>
    <w:numStyleLink w:val="ICBulletList"/>
  </w:abstractNum>
  <w:abstractNum w:abstractNumId="2" w15:restartNumberingAfterBreak="0">
    <w:nsid w:val="04223C32"/>
    <w:multiLevelType w:val="multilevel"/>
    <w:tmpl w:val="DCF89C6A"/>
    <w:numStyleLink w:val="ICBulletList"/>
  </w:abstractNum>
  <w:abstractNum w:abstractNumId="3" w15:restartNumberingAfterBreak="0">
    <w:nsid w:val="04D10076"/>
    <w:multiLevelType w:val="multilevel"/>
    <w:tmpl w:val="DCF89C6A"/>
    <w:numStyleLink w:val="ICBulletList"/>
  </w:abstractNum>
  <w:abstractNum w:abstractNumId="4" w15:restartNumberingAfterBreak="0">
    <w:nsid w:val="05CF78CA"/>
    <w:multiLevelType w:val="multilevel"/>
    <w:tmpl w:val="DCF89C6A"/>
    <w:numStyleLink w:val="ICBulletList"/>
  </w:abstractNum>
  <w:abstractNum w:abstractNumId="5" w15:restartNumberingAfterBreak="0">
    <w:nsid w:val="060769BD"/>
    <w:multiLevelType w:val="multilevel"/>
    <w:tmpl w:val="DCF89C6A"/>
    <w:numStyleLink w:val="ICBulletList"/>
  </w:abstractNum>
  <w:abstractNum w:abstractNumId="6" w15:restartNumberingAfterBreak="0">
    <w:nsid w:val="09AC4E1D"/>
    <w:multiLevelType w:val="multilevel"/>
    <w:tmpl w:val="DCF89C6A"/>
    <w:numStyleLink w:val="ICBulletList"/>
  </w:abstractNum>
  <w:abstractNum w:abstractNumId="7" w15:restartNumberingAfterBreak="0">
    <w:nsid w:val="11563E73"/>
    <w:multiLevelType w:val="multilevel"/>
    <w:tmpl w:val="DCF89C6A"/>
    <w:numStyleLink w:val="ICBulletList"/>
  </w:abstractNum>
  <w:abstractNum w:abstractNumId="8" w15:restartNumberingAfterBreak="0">
    <w:nsid w:val="115A4ABD"/>
    <w:multiLevelType w:val="multilevel"/>
    <w:tmpl w:val="DCF89C6A"/>
    <w:numStyleLink w:val="ICBulletList"/>
  </w:abstractNum>
  <w:abstractNum w:abstractNumId="9" w15:restartNumberingAfterBreak="0">
    <w:nsid w:val="137512A2"/>
    <w:multiLevelType w:val="multilevel"/>
    <w:tmpl w:val="DCF89C6A"/>
    <w:numStyleLink w:val="ICBulletList"/>
  </w:abstractNum>
  <w:abstractNum w:abstractNumId="10" w15:restartNumberingAfterBreak="0">
    <w:nsid w:val="16DF0FE1"/>
    <w:multiLevelType w:val="multilevel"/>
    <w:tmpl w:val="DCF89C6A"/>
    <w:numStyleLink w:val="ICBulletList"/>
  </w:abstractNum>
  <w:abstractNum w:abstractNumId="11" w15:restartNumberingAfterBreak="0">
    <w:nsid w:val="189C4A67"/>
    <w:multiLevelType w:val="multilevel"/>
    <w:tmpl w:val="22E4E078"/>
    <w:lvl w:ilvl="0">
      <w:start w:val="1"/>
      <w:numFmt w:val="bullet"/>
      <w:lvlText w:val=""/>
      <w:lvlJc w:val="left"/>
      <w:pPr>
        <w:ind w:left="437" w:hanging="437"/>
      </w:pPr>
      <w:rPr>
        <w:rFonts w:ascii="Wingdings 3" w:hAnsi="Wingdings 3"/>
        <w:color w:val="4AA9C7" w:themeColor="accent1"/>
        <w:sz w:val="18"/>
      </w:rPr>
    </w:lvl>
    <w:lvl w:ilvl="1">
      <w:start w:val="1"/>
      <w:numFmt w:val="decimal"/>
      <w:lvlText w:val="%2."/>
      <w:lvlJc w:val="left"/>
      <w:pPr>
        <w:ind w:left="874" w:hanging="437"/>
      </w:pPr>
      <w:rPr>
        <w:rFonts w:asciiTheme="minorHAnsi" w:eastAsiaTheme="minorHAnsi" w:hAnsiTheme="minorHAnsi" w:cstheme="minorBidi"/>
        <w:color w:val="4AA9C7" w:themeColor="accent1"/>
        <w:spacing w:val="0"/>
        <w:w w:val="100"/>
        <w:sz w:val="18"/>
      </w:rPr>
    </w:lvl>
    <w:lvl w:ilvl="2">
      <w:start w:val="1"/>
      <w:numFmt w:val="bullet"/>
      <w:lvlText w:val=""/>
      <w:lvlJc w:val="left"/>
      <w:pPr>
        <w:ind w:left="1311" w:hanging="437"/>
      </w:pPr>
      <w:rPr>
        <w:rFonts w:ascii="Wingdings" w:hAnsi="Wingdings" w:hint="default"/>
        <w:color w:val="4AA9C7" w:themeColor="accent1"/>
        <w:sz w:val="18"/>
      </w:rPr>
    </w:lvl>
    <w:lvl w:ilvl="3">
      <w:start w:val="1"/>
      <w:numFmt w:val="bullet"/>
      <w:lvlText w:val=""/>
      <w:lvlJc w:val="left"/>
      <w:pPr>
        <w:ind w:left="1748" w:hanging="437"/>
      </w:pPr>
      <w:rPr>
        <w:rFonts w:ascii="Wingdings 3" w:hAnsi="Wingdings 3" w:hint="default"/>
        <w:color w:val="4AA9C7" w:themeColor="accent1"/>
        <w:sz w:val="18"/>
      </w:rPr>
    </w:lvl>
    <w:lvl w:ilvl="4">
      <w:start w:val="1"/>
      <w:numFmt w:val="bullet"/>
      <w:lvlText w:val=""/>
      <w:lvlJc w:val="left"/>
      <w:pPr>
        <w:ind w:left="2185" w:hanging="437"/>
      </w:pPr>
      <w:rPr>
        <w:rFonts w:ascii="Wingdings 3" w:hAnsi="Wingdings 3" w:hint="default"/>
        <w:color w:val="4AA9C7" w:themeColor="accent1"/>
      </w:rPr>
    </w:lvl>
    <w:lvl w:ilvl="5">
      <w:start w:val="1"/>
      <w:numFmt w:val="bullet"/>
      <w:lvlText w:val=""/>
      <w:lvlJc w:val="left"/>
      <w:pPr>
        <w:ind w:left="2622" w:hanging="437"/>
      </w:pPr>
      <w:rPr>
        <w:rFonts w:ascii="Wingdings 3" w:hAnsi="Wingdings 3" w:hint="default"/>
        <w:color w:val="4AA9C7" w:themeColor="accent1"/>
      </w:rPr>
    </w:lvl>
    <w:lvl w:ilvl="6">
      <w:start w:val="1"/>
      <w:numFmt w:val="bullet"/>
      <w:lvlText w:val=""/>
      <w:lvlJc w:val="left"/>
      <w:pPr>
        <w:ind w:left="3059" w:hanging="437"/>
      </w:pPr>
      <w:rPr>
        <w:rFonts w:ascii="Wingdings 3" w:hAnsi="Wingdings 3" w:hint="default"/>
        <w:color w:val="4AA9C7" w:themeColor="accent1"/>
      </w:rPr>
    </w:lvl>
    <w:lvl w:ilvl="7">
      <w:start w:val="1"/>
      <w:numFmt w:val="bullet"/>
      <w:lvlText w:val=""/>
      <w:lvlJc w:val="left"/>
      <w:pPr>
        <w:ind w:left="3496" w:hanging="437"/>
      </w:pPr>
      <w:rPr>
        <w:rFonts w:ascii="Wingdings 3" w:hAnsi="Wingdings 3" w:hint="default"/>
        <w:color w:val="4AA9C7" w:themeColor="accent1"/>
      </w:rPr>
    </w:lvl>
    <w:lvl w:ilvl="8">
      <w:start w:val="1"/>
      <w:numFmt w:val="bullet"/>
      <w:lvlText w:val=""/>
      <w:lvlJc w:val="left"/>
      <w:pPr>
        <w:ind w:left="3933" w:hanging="437"/>
      </w:pPr>
      <w:rPr>
        <w:rFonts w:ascii="Wingdings 3" w:hAnsi="Wingdings 3" w:hint="default"/>
        <w:color w:val="4AA9C7" w:themeColor="accent1"/>
      </w:rPr>
    </w:lvl>
  </w:abstractNum>
  <w:abstractNum w:abstractNumId="12" w15:restartNumberingAfterBreak="0">
    <w:nsid w:val="19E93343"/>
    <w:multiLevelType w:val="multilevel"/>
    <w:tmpl w:val="DCF89C6A"/>
    <w:numStyleLink w:val="ICBulletList"/>
  </w:abstractNum>
  <w:abstractNum w:abstractNumId="13" w15:restartNumberingAfterBreak="0">
    <w:nsid w:val="1A5430F4"/>
    <w:multiLevelType w:val="multilevel"/>
    <w:tmpl w:val="DCF89C6A"/>
    <w:numStyleLink w:val="ICBulletList"/>
  </w:abstractNum>
  <w:abstractNum w:abstractNumId="14" w15:restartNumberingAfterBreak="0">
    <w:nsid w:val="1A8D5359"/>
    <w:multiLevelType w:val="multilevel"/>
    <w:tmpl w:val="DCF89C6A"/>
    <w:styleLink w:val="ICBulletList"/>
    <w:lvl w:ilvl="0">
      <w:start w:val="1"/>
      <w:numFmt w:val="bullet"/>
      <w:lvlText w:val=""/>
      <w:lvlJc w:val="left"/>
      <w:pPr>
        <w:ind w:left="437" w:hanging="437"/>
      </w:pPr>
      <w:rPr>
        <w:rFonts w:ascii="Wingdings 3" w:hAnsi="Wingdings 3" w:hint="default"/>
        <w:color w:val="4AA9C7" w:themeColor="accent1"/>
        <w:sz w:val="18"/>
      </w:rPr>
    </w:lvl>
    <w:lvl w:ilvl="1">
      <w:start w:val="1"/>
      <w:numFmt w:val="bullet"/>
      <w:lvlText w:val="-"/>
      <w:lvlJc w:val="left"/>
      <w:pPr>
        <w:ind w:left="874" w:hanging="437"/>
      </w:pPr>
      <w:rPr>
        <w:rFonts w:ascii="Tahoma" w:hAnsi="Tahoma" w:hint="default"/>
        <w:color w:val="4AA9C7" w:themeColor="accent1"/>
        <w:spacing w:val="0"/>
        <w:w w:val="100"/>
        <w:sz w:val="18"/>
      </w:rPr>
    </w:lvl>
    <w:lvl w:ilvl="2">
      <w:start w:val="1"/>
      <w:numFmt w:val="bullet"/>
      <w:lvlText w:val=""/>
      <w:lvlJc w:val="left"/>
      <w:pPr>
        <w:ind w:left="1311" w:hanging="437"/>
      </w:pPr>
      <w:rPr>
        <w:rFonts w:ascii="Wingdings" w:hAnsi="Wingdings" w:hint="default"/>
        <w:color w:val="4AA9C7" w:themeColor="accent1"/>
        <w:sz w:val="18"/>
      </w:rPr>
    </w:lvl>
    <w:lvl w:ilvl="3">
      <w:start w:val="1"/>
      <w:numFmt w:val="bullet"/>
      <w:lvlText w:val=""/>
      <w:lvlJc w:val="left"/>
      <w:pPr>
        <w:ind w:left="1748" w:hanging="437"/>
      </w:pPr>
      <w:rPr>
        <w:rFonts w:ascii="Wingdings 3" w:hAnsi="Wingdings 3" w:hint="default"/>
        <w:color w:val="4AA9C7" w:themeColor="accent1"/>
        <w:sz w:val="18"/>
      </w:rPr>
    </w:lvl>
    <w:lvl w:ilvl="4">
      <w:start w:val="1"/>
      <w:numFmt w:val="bullet"/>
      <w:lvlText w:val=""/>
      <w:lvlJc w:val="left"/>
      <w:pPr>
        <w:ind w:left="2185" w:hanging="437"/>
      </w:pPr>
      <w:rPr>
        <w:rFonts w:ascii="Wingdings 3" w:hAnsi="Wingdings 3" w:hint="default"/>
        <w:color w:val="4AA9C7" w:themeColor="accent1"/>
      </w:rPr>
    </w:lvl>
    <w:lvl w:ilvl="5">
      <w:start w:val="1"/>
      <w:numFmt w:val="bullet"/>
      <w:lvlText w:val=""/>
      <w:lvlJc w:val="left"/>
      <w:pPr>
        <w:ind w:left="2622" w:hanging="437"/>
      </w:pPr>
      <w:rPr>
        <w:rFonts w:ascii="Wingdings 3" w:hAnsi="Wingdings 3" w:hint="default"/>
        <w:color w:val="4AA9C7" w:themeColor="accent1"/>
      </w:rPr>
    </w:lvl>
    <w:lvl w:ilvl="6">
      <w:start w:val="1"/>
      <w:numFmt w:val="bullet"/>
      <w:lvlText w:val=""/>
      <w:lvlJc w:val="left"/>
      <w:pPr>
        <w:ind w:left="3059" w:hanging="437"/>
      </w:pPr>
      <w:rPr>
        <w:rFonts w:ascii="Wingdings 3" w:hAnsi="Wingdings 3" w:hint="default"/>
        <w:color w:val="4AA9C7" w:themeColor="accent1"/>
      </w:rPr>
    </w:lvl>
    <w:lvl w:ilvl="7">
      <w:start w:val="1"/>
      <w:numFmt w:val="bullet"/>
      <w:lvlText w:val=""/>
      <w:lvlJc w:val="left"/>
      <w:pPr>
        <w:ind w:left="3496" w:hanging="437"/>
      </w:pPr>
      <w:rPr>
        <w:rFonts w:ascii="Wingdings 3" w:hAnsi="Wingdings 3" w:hint="default"/>
        <w:color w:val="4AA9C7" w:themeColor="accent1"/>
      </w:rPr>
    </w:lvl>
    <w:lvl w:ilvl="8">
      <w:start w:val="1"/>
      <w:numFmt w:val="bullet"/>
      <w:lvlText w:val=""/>
      <w:lvlJc w:val="left"/>
      <w:pPr>
        <w:ind w:left="3933" w:hanging="437"/>
      </w:pPr>
      <w:rPr>
        <w:rFonts w:ascii="Wingdings 3" w:hAnsi="Wingdings 3" w:hint="default"/>
        <w:color w:val="4AA9C7" w:themeColor="accent1"/>
      </w:rPr>
    </w:lvl>
  </w:abstractNum>
  <w:abstractNum w:abstractNumId="15" w15:restartNumberingAfterBreak="0">
    <w:nsid w:val="1B390C28"/>
    <w:multiLevelType w:val="multilevel"/>
    <w:tmpl w:val="DCF89C6A"/>
    <w:numStyleLink w:val="ICBulletList"/>
  </w:abstractNum>
  <w:abstractNum w:abstractNumId="16" w15:restartNumberingAfterBreak="0">
    <w:nsid w:val="1C244C77"/>
    <w:multiLevelType w:val="multilevel"/>
    <w:tmpl w:val="DCF89C6A"/>
    <w:numStyleLink w:val="ICBulletList"/>
  </w:abstractNum>
  <w:abstractNum w:abstractNumId="17" w15:restartNumberingAfterBreak="0">
    <w:nsid w:val="218A6FA6"/>
    <w:multiLevelType w:val="multilevel"/>
    <w:tmpl w:val="DCF89C6A"/>
    <w:lvl w:ilvl="0">
      <w:start w:val="1"/>
      <w:numFmt w:val="bullet"/>
      <w:lvlText w:val=""/>
      <w:lvlJc w:val="left"/>
      <w:pPr>
        <w:ind w:left="437" w:hanging="437"/>
      </w:pPr>
      <w:rPr>
        <w:rFonts w:ascii="Wingdings 3" w:hAnsi="Wingdings 3" w:hint="default"/>
        <w:color w:val="4AA9C7" w:themeColor="accent1"/>
        <w:sz w:val="18"/>
      </w:rPr>
    </w:lvl>
    <w:lvl w:ilvl="1">
      <w:start w:val="1"/>
      <w:numFmt w:val="bullet"/>
      <w:lvlText w:val="-"/>
      <w:lvlJc w:val="left"/>
      <w:pPr>
        <w:ind w:left="874" w:hanging="437"/>
      </w:pPr>
      <w:rPr>
        <w:rFonts w:ascii="Tahoma" w:hAnsi="Tahoma" w:hint="default"/>
        <w:color w:val="4AA9C7" w:themeColor="accent1"/>
        <w:spacing w:val="0"/>
        <w:w w:val="100"/>
        <w:sz w:val="18"/>
      </w:rPr>
    </w:lvl>
    <w:lvl w:ilvl="2">
      <w:start w:val="1"/>
      <w:numFmt w:val="bullet"/>
      <w:lvlText w:val=""/>
      <w:lvlJc w:val="left"/>
      <w:pPr>
        <w:ind w:left="1311" w:hanging="437"/>
      </w:pPr>
      <w:rPr>
        <w:rFonts w:ascii="Wingdings" w:hAnsi="Wingdings" w:hint="default"/>
        <w:color w:val="4AA9C7" w:themeColor="accent1"/>
        <w:sz w:val="18"/>
      </w:rPr>
    </w:lvl>
    <w:lvl w:ilvl="3">
      <w:start w:val="1"/>
      <w:numFmt w:val="bullet"/>
      <w:lvlText w:val=""/>
      <w:lvlJc w:val="left"/>
      <w:pPr>
        <w:ind w:left="1748" w:hanging="437"/>
      </w:pPr>
      <w:rPr>
        <w:rFonts w:ascii="Wingdings 3" w:hAnsi="Wingdings 3" w:hint="default"/>
        <w:color w:val="4AA9C7" w:themeColor="accent1"/>
        <w:sz w:val="18"/>
      </w:rPr>
    </w:lvl>
    <w:lvl w:ilvl="4">
      <w:start w:val="1"/>
      <w:numFmt w:val="bullet"/>
      <w:lvlText w:val=""/>
      <w:lvlJc w:val="left"/>
      <w:pPr>
        <w:ind w:left="2185" w:hanging="437"/>
      </w:pPr>
      <w:rPr>
        <w:rFonts w:ascii="Wingdings 3" w:hAnsi="Wingdings 3" w:hint="default"/>
        <w:color w:val="4AA9C7" w:themeColor="accent1"/>
      </w:rPr>
    </w:lvl>
    <w:lvl w:ilvl="5">
      <w:start w:val="1"/>
      <w:numFmt w:val="bullet"/>
      <w:lvlText w:val=""/>
      <w:lvlJc w:val="left"/>
      <w:pPr>
        <w:ind w:left="2622" w:hanging="437"/>
      </w:pPr>
      <w:rPr>
        <w:rFonts w:ascii="Wingdings 3" w:hAnsi="Wingdings 3" w:hint="default"/>
        <w:color w:val="4AA9C7" w:themeColor="accent1"/>
      </w:rPr>
    </w:lvl>
    <w:lvl w:ilvl="6">
      <w:start w:val="1"/>
      <w:numFmt w:val="bullet"/>
      <w:lvlText w:val=""/>
      <w:lvlJc w:val="left"/>
      <w:pPr>
        <w:ind w:left="3059" w:hanging="437"/>
      </w:pPr>
      <w:rPr>
        <w:rFonts w:ascii="Wingdings 3" w:hAnsi="Wingdings 3" w:hint="default"/>
        <w:color w:val="4AA9C7" w:themeColor="accent1"/>
      </w:rPr>
    </w:lvl>
    <w:lvl w:ilvl="7">
      <w:start w:val="1"/>
      <w:numFmt w:val="bullet"/>
      <w:lvlText w:val=""/>
      <w:lvlJc w:val="left"/>
      <w:pPr>
        <w:ind w:left="3496" w:hanging="437"/>
      </w:pPr>
      <w:rPr>
        <w:rFonts w:ascii="Wingdings 3" w:hAnsi="Wingdings 3" w:hint="default"/>
        <w:color w:val="4AA9C7" w:themeColor="accent1"/>
      </w:rPr>
    </w:lvl>
    <w:lvl w:ilvl="8">
      <w:start w:val="1"/>
      <w:numFmt w:val="bullet"/>
      <w:lvlText w:val=""/>
      <w:lvlJc w:val="left"/>
      <w:pPr>
        <w:ind w:left="3933" w:hanging="437"/>
      </w:pPr>
      <w:rPr>
        <w:rFonts w:ascii="Wingdings 3" w:hAnsi="Wingdings 3" w:hint="default"/>
        <w:color w:val="4AA9C7" w:themeColor="accent1"/>
      </w:rPr>
    </w:lvl>
  </w:abstractNum>
  <w:abstractNum w:abstractNumId="18" w15:restartNumberingAfterBreak="0">
    <w:nsid w:val="22C8795A"/>
    <w:multiLevelType w:val="multilevel"/>
    <w:tmpl w:val="DCF89C6A"/>
    <w:numStyleLink w:val="ICBulletList"/>
  </w:abstractNum>
  <w:abstractNum w:abstractNumId="19" w15:restartNumberingAfterBreak="0">
    <w:nsid w:val="26FF330D"/>
    <w:multiLevelType w:val="multilevel"/>
    <w:tmpl w:val="DCF89C6A"/>
    <w:numStyleLink w:val="ICBulletList"/>
  </w:abstractNum>
  <w:abstractNum w:abstractNumId="20" w15:restartNumberingAfterBreak="0">
    <w:nsid w:val="27D8389E"/>
    <w:multiLevelType w:val="multilevel"/>
    <w:tmpl w:val="DCF89C6A"/>
    <w:numStyleLink w:val="ICBulletList"/>
  </w:abstractNum>
  <w:abstractNum w:abstractNumId="21" w15:restartNumberingAfterBreak="0">
    <w:nsid w:val="2992707B"/>
    <w:multiLevelType w:val="multilevel"/>
    <w:tmpl w:val="DCF89C6A"/>
    <w:numStyleLink w:val="ICBulletList"/>
  </w:abstractNum>
  <w:abstractNum w:abstractNumId="22" w15:restartNumberingAfterBreak="0">
    <w:nsid w:val="2B8B2F28"/>
    <w:multiLevelType w:val="multilevel"/>
    <w:tmpl w:val="DCF89C6A"/>
    <w:numStyleLink w:val="ICBulletList"/>
  </w:abstractNum>
  <w:abstractNum w:abstractNumId="23" w15:restartNumberingAfterBreak="0">
    <w:nsid w:val="2E9B1B72"/>
    <w:multiLevelType w:val="multilevel"/>
    <w:tmpl w:val="681C6BB2"/>
    <w:lvl w:ilvl="0">
      <w:start w:val="1"/>
      <w:numFmt w:val="decimal"/>
      <w:pStyle w:val="Kop1"/>
      <w:suff w:val="space"/>
      <w:lvlText w:val="DEEL %1"/>
      <w:lvlJc w:val="left"/>
      <w:pPr>
        <w:ind w:left="0" w:firstLine="0"/>
      </w:pPr>
      <w:rPr>
        <w:rFonts w:asciiTheme="majorHAnsi" w:hAnsiTheme="majorHAnsi" w:hint="default"/>
        <w:b w:val="0"/>
        <w:bCs w:val="0"/>
        <w:i w:val="0"/>
        <w:iCs w:val="0"/>
        <w:caps w:val="0"/>
        <w:smallCaps w:val="0"/>
        <w:strike w:val="0"/>
        <w:dstrike w:val="0"/>
        <w:outline w:val="0"/>
        <w:shadow w:val="0"/>
        <w:emboss w:val="0"/>
        <w:imprint w:val="0"/>
        <w:noProof w:val="0"/>
        <w:vanish w:val="0"/>
        <w:color w:val="4AA9C7" w:themeColor="accent1"/>
        <w:spacing w:val="0"/>
        <w:kern w:val="0"/>
        <w:position w:val="0"/>
        <w:sz w:val="4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Kop2"/>
      <w:lvlText w:val="%2 /"/>
      <w:lvlJc w:val="left"/>
      <w:pPr>
        <w:ind w:left="1143" w:hanging="576"/>
      </w:pPr>
      <w:rPr>
        <w:rFonts w:hint="default"/>
      </w:rPr>
    </w:lvl>
    <w:lvl w:ilvl="2">
      <w:start w:val="1"/>
      <w:numFmt w:val="decimal"/>
      <w:pStyle w:val="Kop3"/>
      <w:lvlText w:val="%2.%3."/>
      <w:lvlJc w:val="left"/>
      <w:pPr>
        <w:ind w:left="720" w:hanging="720"/>
      </w:pPr>
      <w:rPr>
        <w:rFonts w:hint="default"/>
        <w:color w:val="4AA9C7" w:themeColor="accent4"/>
      </w:rPr>
    </w:lvl>
    <w:lvl w:ilvl="3">
      <w:start w:val="1"/>
      <w:numFmt w:val="decimal"/>
      <w:pStyle w:val="Kop4"/>
      <w:lvlText w:val="%2.%3.%4"/>
      <w:lvlJc w:val="left"/>
      <w:pPr>
        <w:ind w:left="864" w:hanging="864"/>
      </w:pPr>
      <w:rPr>
        <w:rFonts w:hint="default"/>
        <w:color w:val="4AA9C7" w:themeColor="accent4"/>
      </w:rPr>
    </w:lvl>
    <w:lvl w:ilvl="4">
      <w:start w:val="1"/>
      <w:numFmt w:val="decimal"/>
      <w:pStyle w:val="Kop5"/>
      <w:lvlText w:val="%2.%3.%4.%5"/>
      <w:lvlJc w:val="left"/>
      <w:pPr>
        <w:ind w:left="1008" w:hanging="1008"/>
      </w:pPr>
      <w:rPr>
        <w:rFonts w:hint="default"/>
      </w:rPr>
    </w:lvl>
    <w:lvl w:ilvl="5">
      <w:start w:val="1"/>
      <w:numFmt w:val="decimal"/>
      <w:pStyle w:val="Kop6"/>
      <w:lvlText w:val="%2.%3.%4.%5.%6"/>
      <w:lvlJc w:val="left"/>
      <w:pPr>
        <w:ind w:left="1152" w:hanging="1152"/>
      </w:pPr>
      <w:rPr>
        <w:rFonts w:hint="default"/>
      </w:rPr>
    </w:lvl>
    <w:lvl w:ilvl="6">
      <w:start w:val="1"/>
      <w:numFmt w:val="decimal"/>
      <w:pStyle w:val="Kop7"/>
      <w:lvlText w:val="%2.%3.%4.%5.%6.%7"/>
      <w:lvlJc w:val="left"/>
      <w:pPr>
        <w:ind w:left="1296" w:hanging="1296"/>
      </w:pPr>
      <w:rPr>
        <w:rFonts w:hint="default"/>
      </w:rPr>
    </w:lvl>
    <w:lvl w:ilvl="7">
      <w:start w:val="1"/>
      <w:numFmt w:val="decimal"/>
      <w:pStyle w:val="Kop8"/>
      <w:lvlText w:val="%2.%3.%4.%5.%6.%7.%8"/>
      <w:lvlJc w:val="left"/>
      <w:pPr>
        <w:ind w:left="1440" w:hanging="1440"/>
      </w:pPr>
      <w:rPr>
        <w:rFonts w:hint="default"/>
      </w:rPr>
    </w:lvl>
    <w:lvl w:ilvl="8">
      <w:start w:val="1"/>
      <w:numFmt w:val="decimal"/>
      <w:pStyle w:val="Kop9"/>
      <w:lvlText w:val="%2.%3.%4.%5.%6.%7.%8.%9"/>
      <w:lvlJc w:val="left"/>
      <w:pPr>
        <w:ind w:left="1584" w:hanging="1584"/>
      </w:pPr>
      <w:rPr>
        <w:rFonts w:hint="default"/>
      </w:rPr>
    </w:lvl>
  </w:abstractNum>
  <w:abstractNum w:abstractNumId="24" w15:restartNumberingAfterBreak="0">
    <w:nsid w:val="30CC39AD"/>
    <w:multiLevelType w:val="multilevel"/>
    <w:tmpl w:val="5F42E6B4"/>
    <w:styleLink w:val="ICBijlagen"/>
    <w:lvl w:ilvl="0">
      <w:start w:val="1"/>
      <w:numFmt w:val="none"/>
      <w:pStyle w:val="Bijlagen"/>
      <w:lvlText w:val="BIJLAGEN"/>
      <w:lvlJc w:val="left"/>
      <w:pPr>
        <w:ind w:left="567" w:hanging="567"/>
      </w:pPr>
      <w:rPr>
        <w:rFonts w:hint="default"/>
        <w:color w:val="9FBC38" w:themeColor="accent2"/>
      </w:rPr>
    </w:lvl>
    <w:lvl w:ilvl="1">
      <w:start w:val="1"/>
      <w:numFmt w:val="decimal"/>
      <w:pStyle w:val="BijlagenKop"/>
      <w:lvlText w:val="B.%2"/>
      <w:lvlJc w:val="left"/>
      <w:pPr>
        <w:ind w:left="1701" w:hanging="1701"/>
      </w:pPr>
      <w:rPr>
        <w:rFonts w:hint="default"/>
        <w:color w:val="9FBC38" w:themeColor="accent2"/>
      </w:rPr>
    </w:lvl>
    <w:lvl w:ilvl="2">
      <w:start w:val="1"/>
      <w:numFmt w:val="decimal"/>
      <w:pStyle w:val="BijlageSubkop"/>
      <w:lvlText w:val="B.%2.%3"/>
      <w:lvlJc w:val="left"/>
      <w:pPr>
        <w:ind w:left="1701" w:hanging="1701"/>
      </w:pPr>
      <w:rPr>
        <w:rFonts w:hint="default"/>
        <w:color w:val="9FBC38" w:themeColor="accent2"/>
      </w:rPr>
    </w:lvl>
    <w:lvl w:ilvl="3">
      <w:start w:val="1"/>
      <w:numFmt w:val="decimal"/>
      <w:lvlText w:val="%1.%2.%3.%4."/>
      <w:lvlJc w:val="left"/>
      <w:pPr>
        <w:ind w:left="56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25" w15:restartNumberingAfterBreak="0">
    <w:nsid w:val="30F312CC"/>
    <w:multiLevelType w:val="multilevel"/>
    <w:tmpl w:val="DCF89C6A"/>
    <w:numStyleLink w:val="ICBulletList"/>
  </w:abstractNum>
  <w:abstractNum w:abstractNumId="26" w15:restartNumberingAfterBreak="0">
    <w:nsid w:val="316F3593"/>
    <w:multiLevelType w:val="multilevel"/>
    <w:tmpl w:val="DCF89C6A"/>
    <w:numStyleLink w:val="ICBulletList"/>
  </w:abstractNum>
  <w:abstractNum w:abstractNumId="27" w15:restartNumberingAfterBreak="0">
    <w:nsid w:val="342F1A24"/>
    <w:multiLevelType w:val="multilevel"/>
    <w:tmpl w:val="DCF89C6A"/>
    <w:numStyleLink w:val="ICBulletList"/>
  </w:abstractNum>
  <w:abstractNum w:abstractNumId="28" w15:restartNumberingAfterBreak="0">
    <w:nsid w:val="396350A2"/>
    <w:multiLevelType w:val="multilevel"/>
    <w:tmpl w:val="DCF89C6A"/>
    <w:numStyleLink w:val="ICBulletList"/>
  </w:abstractNum>
  <w:abstractNum w:abstractNumId="29" w15:restartNumberingAfterBreak="0">
    <w:nsid w:val="3CF82A7A"/>
    <w:multiLevelType w:val="multilevel"/>
    <w:tmpl w:val="DCF89C6A"/>
    <w:numStyleLink w:val="ICBulletList"/>
  </w:abstractNum>
  <w:abstractNum w:abstractNumId="30" w15:restartNumberingAfterBreak="0">
    <w:nsid w:val="3FE92136"/>
    <w:multiLevelType w:val="multilevel"/>
    <w:tmpl w:val="DCF89C6A"/>
    <w:numStyleLink w:val="ICBulletList"/>
  </w:abstractNum>
  <w:abstractNum w:abstractNumId="31" w15:restartNumberingAfterBreak="0">
    <w:nsid w:val="41546B6E"/>
    <w:multiLevelType w:val="multilevel"/>
    <w:tmpl w:val="DCF89C6A"/>
    <w:lvl w:ilvl="0">
      <w:start w:val="1"/>
      <w:numFmt w:val="bullet"/>
      <w:lvlText w:val=""/>
      <w:lvlJc w:val="left"/>
      <w:pPr>
        <w:ind w:left="437" w:hanging="437"/>
      </w:pPr>
      <w:rPr>
        <w:rFonts w:ascii="Wingdings 3" w:hAnsi="Wingdings 3" w:hint="default"/>
        <w:color w:val="4AA9C7" w:themeColor="accent1"/>
        <w:sz w:val="18"/>
      </w:rPr>
    </w:lvl>
    <w:lvl w:ilvl="1">
      <w:start w:val="1"/>
      <w:numFmt w:val="bullet"/>
      <w:lvlText w:val="-"/>
      <w:lvlJc w:val="left"/>
      <w:pPr>
        <w:ind w:left="874" w:hanging="437"/>
      </w:pPr>
      <w:rPr>
        <w:rFonts w:ascii="Tahoma" w:hAnsi="Tahoma" w:hint="default"/>
        <w:color w:val="4AA9C7" w:themeColor="accent1"/>
        <w:spacing w:val="0"/>
        <w:w w:val="100"/>
        <w:sz w:val="18"/>
      </w:rPr>
    </w:lvl>
    <w:lvl w:ilvl="2">
      <w:start w:val="1"/>
      <w:numFmt w:val="bullet"/>
      <w:lvlText w:val=""/>
      <w:lvlJc w:val="left"/>
      <w:pPr>
        <w:ind w:left="1311" w:hanging="437"/>
      </w:pPr>
      <w:rPr>
        <w:rFonts w:ascii="Wingdings" w:hAnsi="Wingdings" w:hint="default"/>
        <w:color w:val="4AA9C7" w:themeColor="accent1"/>
        <w:sz w:val="18"/>
      </w:rPr>
    </w:lvl>
    <w:lvl w:ilvl="3">
      <w:start w:val="1"/>
      <w:numFmt w:val="bullet"/>
      <w:lvlText w:val=""/>
      <w:lvlJc w:val="left"/>
      <w:pPr>
        <w:ind w:left="1748" w:hanging="437"/>
      </w:pPr>
      <w:rPr>
        <w:rFonts w:ascii="Wingdings 3" w:hAnsi="Wingdings 3" w:hint="default"/>
        <w:color w:val="4AA9C7" w:themeColor="accent1"/>
        <w:sz w:val="18"/>
      </w:rPr>
    </w:lvl>
    <w:lvl w:ilvl="4">
      <w:start w:val="1"/>
      <w:numFmt w:val="bullet"/>
      <w:lvlText w:val=""/>
      <w:lvlJc w:val="left"/>
      <w:pPr>
        <w:ind w:left="2185" w:hanging="437"/>
      </w:pPr>
      <w:rPr>
        <w:rFonts w:ascii="Wingdings 3" w:hAnsi="Wingdings 3" w:hint="default"/>
        <w:color w:val="4AA9C7" w:themeColor="accent1"/>
      </w:rPr>
    </w:lvl>
    <w:lvl w:ilvl="5">
      <w:start w:val="1"/>
      <w:numFmt w:val="bullet"/>
      <w:lvlText w:val=""/>
      <w:lvlJc w:val="left"/>
      <w:pPr>
        <w:ind w:left="2622" w:hanging="437"/>
      </w:pPr>
      <w:rPr>
        <w:rFonts w:ascii="Wingdings 3" w:hAnsi="Wingdings 3" w:hint="default"/>
        <w:color w:val="4AA9C7" w:themeColor="accent1"/>
      </w:rPr>
    </w:lvl>
    <w:lvl w:ilvl="6">
      <w:start w:val="1"/>
      <w:numFmt w:val="bullet"/>
      <w:lvlText w:val=""/>
      <w:lvlJc w:val="left"/>
      <w:pPr>
        <w:ind w:left="3059" w:hanging="437"/>
      </w:pPr>
      <w:rPr>
        <w:rFonts w:ascii="Wingdings 3" w:hAnsi="Wingdings 3" w:hint="default"/>
        <w:color w:val="4AA9C7" w:themeColor="accent1"/>
      </w:rPr>
    </w:lvl>
    <w:lvl w:ilvl="7">
      <w:start w:val="1"/>
      <w:numFmt w:val="bullet"/>
      <w:lvlText w:val=""/>
      <w:lvlJc w:val="left"/>
      <w:pPr>
        <w:ind w:left="3496" w:hanging="437"/>
      </w:pPr>
      <w:rPr>
        <w:rFonts w:ascii="Wingdings 3" w:hAnsi="Wingdings 3" w:hint="default"/>
        <w:color w:val="4AA9C7" w:themeColor="accent1"/>
      </w:rPr>
    </w:lvl>
    <w:lvl w:ilvl="8">
      <w:start w:val="1"/>
      <w:numFmt w:val="bullet"/>
      <w:lvlText w:val=""/>
      <w:lvlJc w:val="left"/>
      <w:pPr>
        <w:ind w:left="3933" w:hanging="437"/>
      </w:pPr>
      <w:rPr>
        <w:rFonts w:ascii="Wingdings 3" w:hAnsi="Wingdings 3" w:hint="default"/>
        <w:color w:val="4AA9C7" w:themeColor="accent1"/>
      </w:rPr>
    </w:lvl>
  </w:abstractNum>
  <w:abstractNum w:abstractNumId="32" w15:restartNumberingAfterBreak="0">
    <w:nsid w:val="41675EC2"/>
    <w:multiLevelType w:val="multilevel"/>
    <w:tmpl w:val="DCF89C6A"/>
    <w:numStyleLink w:val="ICBulletList"/>
  </w:abstractNum>
  <w:abstractNum w:abstractNumId="33" w15:restartNumberingAfterBreak="0">
    <w:nsid w:val="42CA78D1"/>
    <w:multiLevelType w:val="multilevel"/>
    <w:tmpl w:val="DCF89C6A"/>
    <w:numStyleLink w:val="ICBulletList"/>
  </w:abstractNum>
  <w:abstractNum w:abstractNumId="34" w15:restartNumberingAfterBreak="0">
    <w:nsid w:val="441D5C6E"/>
    <w:multiLevelType w:val="multilevel"/>
    <w:tmpl w:val="DCF89C6A"/>
    <w:numStyleLink w:val="ICBulletList"/>
  </w:abstractNum>
  <w:abstractNum w:abstractNumId="35" w15:restartNumberingAfterBreak="0">
    <w:nsid w:val="46336655"/>
    <w:multiLevelType w:val="multilevel"/>
    <w:tmpl w:val="22E4E078"/>
    <w:lvl w:ilvl="0">
      <w:start w:val="1"/>
      <w:numFmt w:val="bullet"/>
      <w:lvlText w:val=""/>
      <w:lvlJc w:val="left"/>
      <w:pPr>
        <w:ind w:left="437" w:hanging="437"/>
      </w:pPr>
      <w:rPr>
        <w:rFonts w:ascii="Wingdings 3" w:hAnsi="Wingdings 3"/>
        <w:color w:val="4AA9C7" w:themeColor="accent1"/>
        <w:sz w:val="18"/>
      </w:rPr>
    </w:lvl>
    <w:lvl w:ilvl="1">
      <w:start w:val="1"/>
      <w:numFmt w:val="decimal"/>
      <w:lvlText w:val="%2."/>
      <w:lvlJc w:val="left"/>
      <w:pPr>
        <w:ind w:left="874" w:hanging="437"/>
      </w:pPr>
      <w:rPr>
        <w:rFonts w:asciiTheme="minorHAnsi" w:eastAsiaTheme="minorHAnsi" w:hAnsiTheme="minorHAnsi" w:cstheme="minorBidi"/>
        <w:color w:val="4AA9C7" w:themeColor="accent1"/>
        <w:spacing w:val="0"/>
        <w:w w:val="100"/>
        <w:sz w:val="18"/>
      </w:rPr>
    </w:lvl>
    <w:lvl w:ilvl="2">
      <w:start w:val="1"/>
      <w:numFmt w:val="bullet"/>
      <w:lvlText w:val=""/>
      <w:lvlJc w:val="left"/>
      <w:pPr>
        <w:ind w:left="1311" w:hanging="437"/>
      </w:pPr>
      <w:rPr>
        <w:rFonts w:ascii="Wingdings" w:hAnsi="Wingdings" w:hint="default"/>
        <w:color w:val="4AA9C7" w:themeColor="accent1"/>
        <w:sz w:val="18"/>
      </w:rPr>
    </w:lvl>
    <w:lvl w:ilvl="3">
      <w:start w:val="1"/>
      <w:numFmt w:val="bullet"/>
      <w:lvlText w:val=""/>
      <w:lvlJc w:val="left"/>
      <w:pPr>
        <w:ind w:left="1748" w:hanging="437"/>
      </w:pPr>
      <w:rPr>
        <w:rFonts w:ascii="Wingdings 3" w:hAnsi="Wingdings 3" w:hint="default"/>
        <w:color w:val="4AA9C7" w:themeColor="accent1"/>
        <w:sz w:val="18"/>
      </w:rPr>
    </w:lvl>
    <w:lvl w:ilvl="4">
      <w:start w:val="1"/>
      <w:numFmt w:val="bullet"/>
      <w:lvlText w:val=""/>
      <w:lvlJc w:val="left"/>
      <w:pPr>
        <w:ind w:left="2185" w:hanging="437"/>
      </w:pPr>
      <w:rPr>
        <w:rFonts w:ascii="Wingdings 3" w:hAnsi="Wingdings 3" w:hint="default"/>
        <w:color w:val="4AA9C7" w:themeColor="accent1"/>
      </w:rPr>
    </w:lvl>
    <w:lvl w:ilvl="5">
      <w:start w:val="1"/>
      <w:numFmt w:val="bullet"/>
      <w:lvlText w:val=""/>
      <w:lvlJc w:val="left"/>
      <w:pPr>
        <w:ind w:left="2622" w:hanging="437"/>
      </w:pPr>
      <w:rPr>
        <w:rFonts w:ascii="Wingdings 3" w:hAnsi="Wingdings 3" w:hint="default"/>
        <w:color w:val="4AA9C7" w:themeColor="accent1"/>
      </w:rPr>
    </w:lvl>
    <w:lvl w:ilvl="6">
      <w:start w:val="1"/>
      <w:numFmt w:val="bullet"/>
      <w:lvlText w:val=""/>
      <w:lvlJc w:val="left"/>
      <w:pPr>
        <w:ind w:left="3059" w:hanging="437"/>
      </w:pPr>
      <w:rPr>
        <w:rFonts w:ascii="Wingdings 3" w:hAnsi="Wingdings 3" w:hint="default"/>
        <w:color w:val="4AA9C7" w:themeColor="accent1"/>
      </w:rPr>
    </w:lvl>
    <w:lvl w:ilvl="7">
      <w:start w:val="1"/>
      <w:numFmt w:val="bullet"/>
      <w:lvlText w:val=""/>
      <w:lvlJc w:val="left"/>
      <w:pPr>
        <w:ind w:left="3496" w:hanging="437"/>
      </w:pPr>
      <w:rPr>
        <w:rFonts w:ascii="Wingdings 3" w:hAnsi="Wingdings 3" w:hint="default"/>
        <w:color w:val="4AA9C7" w:themeColor="accent1"/>
      </w:rPr>
    </w:lvl>
    <w:lvl w:ilvl="8">
      <w:start w:val="1"/>
      <w:numFmt w:val="bullet"/>
      <w:lvlText w:val=""/>
      <w:lvlJc w:val="left"/>
      <w:pPr>
        <w:ind w:left="3933" w:hanging="437"/>
      </w:pPr>
      <w:rPr>
        <w:rFonts w:ascii="Wingdings 3" w:hAnsi="Wingdings 3" w:hint="default"/>
        <w:color w:val="4AA9C7" w:themeColor="accent1"/>
      </w:rPr>
    </w:lvl>
  </w:abstractNum>
  <w:abstractNum w:abstractNumId="36" w15:restartNumberingAfterBreak="0">
    <w:nsid w:val="46F84C3A"/>
    <w:multiLevelType w:val="multilevel"/>
    <w:tmpl w:val="DCF89C6A"/>
    <w:numStyleLink w:val="ICBulletList"/>
  </w:abstractNum>
  <w:abstractNum w:abstractNumId="37" w15:restartNumberingAfterBreak="0">
    <w:nsid w:val="486A5198"/>
    <w:multiLevelType w:val="multilevel"/>
    <w:tmpl w:val="DCF89C6A"/>
    <w:numStyleLink w:val="ICBulletList"/>
  </w:abstractNum>
  <w:abstractNum w:abstractNumId="38" w15:restartNumberingAfterBreak="0">
    <w:nsid w:val="488850A2"/>
    <w:multiLevelType w:val="multilevel"/>
    <w:tmpl w:val="2B5A92F2"/>
    <w:styleLink w:val="ICNumberedList"/>
    <w:lvl w:ilvl="0">
      <w:start w:val="1"/>
      <w:numFmt w:val="decimal"/>
      <w:lvlText w:val="%1."/>
      <w:lvlJc w:val="left"/>
      <w:pPr>
        <w:ind w:left="357" w:hanging="357"/>
      </w:pPr>
      <w:rPr>
        <w:rFonts w:hint="default"/>
        <w:color w:val="4AA9C7" w:themeColor="accent1"/>
      </w:rPr>
    </w:lvl>
    <w:lvl w:ilvl="1">
      <w:start w:val="1"/>
      <w:numFmt w:val="lowerLetter"/>
      <w:lvlText w:val="%2."/>
      <w:lvlJc w:val="left"/>
      <w:pPr>
        <w:ind w:left="714" w:hanging="357"/>
      </w:pPr>
      <w:rPr>
        <w:rFonts w:hint="default"/>
        <w:color w:val="4AA9C7" w:themeColor="accent1"/>
      </w:rPr>
    </w:lvl>
    <w:lvl w:ilvl="2">
      <w:start w:val="1"/>
      <w:numFmt w:val="lowerRoman"/>
      <w:lvlText w:val="%3."/>
      <w:lvlJc w:val="left"/>
      <w:pPr>
        <w:ind w:left="1071" w:hanging="357"/>
      </w:pPr>
      <w:rPr>
        <w:rFonts w:hint="default"/>
        <w:color w:val="4AA9C7" w:themeColor="accent1"/>
      </w:rPr>
    </w:lvl>
    <w:lvl w:ilvl="3">
      <w:start w:val="1"/>
      <w:numFmt w:val="decimal"/>
      <w:lvlText w:val="%4."/>
      <w:lvlJc w:val="left"/>
      <w:pPr>
        <w:ind w:left="1428" w:hanging="357"/>
      </w:pPr>
      <w:rPr>
        <w:rFonts w:hint="default"/>
        <w:color w:val="4AA9C7" w:themeColor="accent1"/>
      </w:rPr>
    </w:lvl>
    <w:lvl w:ilvl="4">
      <w:start w:val="1"/>
      <w:numFmt w:val="lowerLetter"/>
      <w:lvlText w:val="%5."/>
      <w:lvlJc w:val="left"/>
      <w:pPr>
        <w:ind w:left="1785" w:hanging="357"/>
      </w:pPr>
      <w:rPr>
        <w:rFonts w:hint="default"/>
        <w:color w:val="4AA9C7" w:themeColor="accent1"/>
      </w:rPr>
    </w:lvl>
    <w:lvl w:ilvl="5">
      <w:start w:val="1"/>
      <w:numFmt w:val="lowerRoman"/>
      <w:lvlText w:val="%6."/>
      <w:lvlJc w:val="left"/>
      <w:pPr>
        <w:ind w:left="2142" w:hanging="357"/>
      </w:pPr>
      <w:rPr>
        <w:rFonts w:hint="default"/>
        <w:color w:val="4AA9C7" w:themeColor="accent1"/>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39" w15:restartNumberingAfterBreak="0">
    <w:nsid w:val="490E5CCA"/>
    <w:multiLevelType w:val="multilevel"/>
    <w:tmpl w:val="DCF89C6A"/>
    <w:numStyleLink w:val="ICBulletList"/>
  </w:abstractNum>
  <w:abstractNum w:abstractNumId="40" w15:restartNumberingAfterBreak="0">
    <w:nsid w:val="49271459"/>
    <w:multiLevelType w:val="multilevel"/>
    <w:tmpl w:val="DCF89C6A"/>
    <w:numStyleLink w:val="ICBulletList"/>
  </w:abstractNum>
  <w:abstractNum w:abstractNumId="41" w15:restartNumberingAfterBreak="0">
    <w:nsid w:val="4B1C3C12"/>
    <w:multiLevelType w:val="multilevel"/>
    <w:tmpl w:val="DCF89C6A"/>
    <w:numStyleLink w:val="ICBulletList"/>
  </w:abstractNum>
  <w:abstractNum w:abstractNumId="42" w15:restartNumberingAfterBreak="0">
    <w:nsid w:val="4B611444"/>
    <w:multiLevelType w:val="multilevel"/>
    <w:tmpl w:val="DCF89C6A"/>
    <w:numStyleLink w:val="ICBulletList"/>
  </w:abstractNum>
  <w:abstractNum w:abstractNumId="43" w15:restartNumberingAfterBreak="0">
    <w:nsid w:val="4C813746"/>
    <w:multiLevelType w:val="multilevel"/>
    <w:tmpl w:val="DCF89C6A"/>
    <w:numStyleLink w:val="ICBulletList"/>
  </w:abstractNum>
  <w:abstractNum w:abstractNumId="44" w15:restartNumberingAfterBreak="0">
    <w:nsid w:val="4F0071AB"/>
    <w:multiLevelType w:val="multilevel"/>
    <w:tmpl w:val="DCF89C6A"/>
    <w:numStyleLink w:val="ICBulletList"/>
  </w:abstractNum>
  <w:abstractNum w:abstractNumId="45" w15:restartNumberingAfterBreak="0">
    <w:nsid w:val="51712A77"/>
    <w:multiLevelType w:val="multilevel"/>
    <w:tmpl w:val="DCF89C6A"/>
    <w:numStyleLink w:val="ICBulletList"/>
  </w:abstractNum>
  <w:abstractNum w:abstractNumId="46" w15:restartNumberingAfterBreak="0">
    <w:nsid w:val="54551A00"/>
    <w:multiLevelType w:val="multilevel"/>
    <w:tmpl w:val="DCF89C6A"/>
    <w:numStyleLink w:val="ICBulletList"/>
  </w:abstractNum>
  <w:abstractNum w:abstractNumId="47" w15:restartNumberingAfterBreak="0">
    <w:nsid w:val="5553286C"/>
    <w:multiLevelType w:val="multilevel"/>
    <w:tmpl w:val="DCF89C6A"/>
    <w:numStyleLink w:val="ICBulletList"/>
  </w:abstractNum>
  <w:abstractNum w:abstractNumId="48" w15:restartNumberingAfterBreak="0">
    <w:nsid w:val="56885BDC"/>
    <w:multiLevelType w:val="multilevel"/>
    <w:tmpl w:val="DCF89C6A"/>
    <w:numStyleLink w:val="ICBulletList"/>
  </w:abstractNum>
  <w:abstractNum w:abstractNumId="49" w15:restartNumberingAfterBreak="0">
    <w:nsid w:val="5C851EF4"/>
    <w:multiLevelType w:val="multilevel"/>
    <w:tmpl w:val="DCF89C6A"/>
    <w:numStyleLink w:val="ICBulletList"/>
  </w:abstractNum>
  <w:abstractNum w:abstractNumId="50" w15:restartNumberingAfterBreak="0">
    <w:nsid w:val="5D990F7F"/>
    <w:multiLevelType w:val="multilevel"/>
    <w:tmpl w:val="DCF89C6A"/>
    <w:numStyleLink w:val="ICBulletList"/>
  </w:abstractNum>
  <w:abstractNum w:abstractNumId="51" w15:restartNumberingAfterBreak="0">
    <w:nsid w:val="5DD157D3"/>
    <w:multiLevelType w:val="multilevel"/>
    <w:tmpl w:val="DCF89C6A"/>
    <w:numStyleLink w:val="ICBulletList"/>
  </w:abstractNum>
  <w:abstractNum w:abstractNumId="52" w15:restartNumberingAfterBreak="0">
    <w:nsid w:val="5E967547"/>
    <w:multiLevelType w:val="multilevel"/>
    <w:tmpl w:val="DCF89C6A"/>
    <w:numStyleLink w:val="ICBulletList"/>
  </w:abstractNum>
  <w:abstractNum w:abstractNumId="53" w15:restartNumberingAfterBreak="0">
    <w:nsid w:val="608A5EA1"/>
    <w:multiLevelType w:val="multilevel"/>
    <w:tmpl w:val="22E4E078"/>
    <w:lvl w:ilvl="0">
      <w:start w:val="1"/>
      <w:numFmt w:val="bullet"/>
      <w:lvlText w:val=""/>
      <w:lvlJc w:val="left"/>
      <w:pPr>
        <w:ind w:left="437" w:hanging="437"/>
      </w:pPr>
      <w:rPr>
        <w:rFonts w:ascii="Wingdings 3" w:hAnsi="Wingdings 3"/>
        <w:color w:val="4AA9C7" w:themeColor="accent1"/>
        <w:sz w:val="18"/>
      </w:rPr>
    </w:lvl>
    <w:lvl w:ilvl="1">
      <w:start w:val="1"/>
      <w:numFmt w:val="decimal"/>
      <w:lvlText w:val="%2."/>
      <w:lvlJc w:val="left"/>
      <w:pPr>
        <w:ind w:left="874" w:hanging="437"/>
      </w:pPr>
      <w:rPr>
        <w:rFonts w:asciiTheme="minorHAnsi" w:eastAsiaTheme="minorHAnsi" w:hAnsiTheme="minorHAnsi" w:cstheme="minorBidi"/>
        <w:color w:val="4AA9C7" w:themeColor="accent1"/>
        <w:spacing w:val="0"/>
        <w:w w:val="100"/>
        <w:sz w:val="18"/>
      </w:rPr>
    </w:lvl>
    <w:lvl w:ilvl="2">
      <w:start w:val="1"/>
      <w:numFmt w:val="bullet"/>
      <w:lvlText w:val=""/>
      <w:lvlJc w:val="left"/>
      <w:pPr>
        <w:ind w:left="1311" w:hanging="437"/>
      </w:pPr>
      <w:rPr>
        <w:rFonts w:ascii="Wingdings" w:hAnsi="Wingdings" w:hint="default"/>
        <w:color w:val="4AA9C7" w:themeColor="accent1"/>
        <w:sz w:val="18"/>
      </w:rPr>
    </w:lvl>
    <w:lvl w:ilvl="3">
      <w:start w:val="1"/>
      <w:numFmt w:val="bullet"/>
      <w:lvlText w:val=""/>
      <w:lvlJc w:val="left"/>
      <w:pPr>
        <w:ind w:left="1748" w:hanging="437"/>
      </w:pPr>
      <w:rPr>
        <w:rFonts w:ascii="Wingdings 3" w:hAnsi="Wingdings 3" w:hint="default"/>
        <w:color w:val="4AA9C7" w:themeColor="accent1"/>
        <w:sz w:val="18"/>
      </w:rPr>
    </w:lvl>
    <w:lvl w:ilvl="4">
      <w:start w:val="1"/>
      <w:numFmt w:val="bullet"/>
      <w:lvlText w:val=""/>
      <w:lvlJc w:val="left"/>
      <w:pPr>
        <w:ind w:left="2185" w:hanging="437"/>
      </w:pPr>
      <w:rPr>
        <w:rFonts w:ascii="Wingdings 3" w:hAnsi="Wingdings 3" w:hint="default"/>
        <w:color w:val="4AA9C7" w:themeColor="accent1"/>
      </w:rPr>
    </w:lvl>
    <w:lvl w:ilvl="5">
      <w:start w:val="1"/>
      <w:numFmt w:val="bullet"/>
      <w:lvlText w:val=""/>
      <w:lvlJc w:val="left"/>
      <w:pPr>
        <w:ind w:left="2622" w:hanging="437"/>
      </w:pPr>
      <w:rPr>
        <w:rFonts w:ascii="Wingdings 3" w:hAnsi="Wingdings 3" w:hint="default"/>
        <w:color w:val="4AA9C7" w:themeColor="accent1"/>
      </w:rPr>
    </w:lvl>
    <w:lvl w:ilvl="6">
      <w:start w:val="1"/>
      <w:numFmt w:val="bullet"/>
      <w:lvlText w:val=""/>
      <w:lvlJc w:val="left"/>
      <w:pPr>
        <w:ind w:left="3059" w:hanging="437"/>
      </w:pPr>
      <w:rPr>
        <w:rFonts w:ascii="Wingdings 3" w:hAnsi="Wingdings 3" w:hint="default"/>
        <w:color w:val="4AA9C7" w:themeColor="accent1"/>
      </w:rPr>
    </w:lvl>
    <w:lvl w:ilvl="7">
      <w:start w:val="1"/>
      <w:numFmt w:val="bullet"/>
      <w:lvlText w:val=""/>
      <w:lvlJc w:val="left"/>
      <w:pPr>
        <w:ind w:left="3496" w:hanging="437"/>
      </w:pPr>
      <w:rPr>
        <w:rFonts w:ascii="Wingdings 3" w:hAnsi="Wingdings 3" w:hint="default"/>
        <w:color w:val="4AA9C7" w:themeColor="accent1"/>
      </w:rPr>
    </w:lvl>
    <w:lvl w:ilvl="8">
      <w:start w:val="1"/>
      <w:numFmt w:val="bullet"/>
      <w:lvlText w:val=""/>
      <w:lvlJc w:val="left"/>
      <w:pPr>
        <w:ind w:left="3933" w:hanging="437"/>
      </w:pPr>
      <w:rPr>
        <w:rFonts w:ascii="Wingdings 3" w:hAnsi="Wingdings 3" w:hint="default"/>
        <w:color w:val="4AA9C7" w:themeColor="accent1"/>
      </w:rPr>
    </w:lvl>
  </w:abstractNum>
  <w:abstractNum w:abstractNumId="54" w15:restartNumberingAfterBreak="0">
    <w:nsid w:val="60F4415A"/>
    <w:multiLevelType w:val="multilevel"/>
    <w:tmpl w:val="DCF89C6A"/>
    <w:numStyleLink w:val="ICBulletList"/>
  </w:abstractNum>
  <w:abstractNum w:abstractNumId="55" w15:restartNumberingAfterBreak="0">
    <w:nsid w:val="638D7577"/>
    <w:multiLevelType w:val="multilevel"/>
    <w:tmpl w:val="DCF89C6A"/>
    <w:numStyleLink w:val="ICBulletList"/>
  </w:abstractNum>
  <w:abstractNum w:abstractNumId="56" w15:restartNumberingAfterBreak="0">
    <w:nsid w:val="63B55D7F"/>
    <w:multiLevelType w:val="multilevel"/>
    <w:tmpl w:val="DCF89C6A"/>
    <w:lvl w:ilvl="0">
      <w:start w:val="1"/>
      <w:numFmt w:val="bullet"/>
      <w:lvlText w:val=""/>
      <w:lvlJc w:val="left"/>
      <w:pPr>
        <w:ind w:left="437" w:hanging="437"/>
      </w:pPr>
      <w:rPr>
        <w:rFonts w:ascii="Wingdings 3" w:hAnsi="Wingdings 3" w:hint="default"/>
        <w:color w:val="4AA9C7" w:themeColor="accent1"/>
        <w:sz w:val="18"/>
      </w:rPr>
    </w:lvl>
    <w:lvl w:ilvl="1">
      <w:start w:val="1"/>
      <w:numFmt w:val="bullet"/>
      <w:lvlText w:val="-"/>
      <w:lvlJc w:val="left"/>
      <w:pPr>
        <w:ind w:left="874" w:hanging="437"/>
      </w:pPr>
      <w:rPr>
        <w:rFonts w:ascii="Tahoma" w:hAnsi="Tahoma" w:hint="default"/>
        <w:color w:val="4AA9C7" w:themeColor="accent1"/>
        <w:spacing w:val="0"/>
        <w:w w:val="100"/>
        <w:sz w:val="18"/>
      </w:rPr>
    </w:lvl>
    <w:lvl w:ilvl="2">
      <w:start w:val="1"/>
      <w:numFmt w:val="bullet"/>
      <w:lvlText w:val=""/>
      <w:lvlJc w:val="left"/>
      <w:pPr>
        <w:ind w:left="1311" w:hanging="437"/>
      </w:pPr>
      <w:rPr>
        <w:rFonts w:ascii="Wingdings" w:hAnsi="Wingdings" w:hint="default"/>
        <w:color w:val="4AA9C7" w:themeColor="accent1"/>
        <w:sz w:val="18"/>
      </w:rPr>
    </w:lvl>
    <w:lvl w:ilvl="3">
      <w:start w:val="1"/>
      <w:numFmt w:val="bullet"/>
      <w:lvlText w:val=""/>
      <w:lvlJc w:val="left"/>
      <w:pPr>
        <w:ind w:left="1748" w:hanging="437"/>
      </w:pPr>
      <w:rPr>
        <w:rFonts w:ascii="Wingdings 3" w:hAnsi="Wingdings 3" w:hint="default"/>
        <w:color w:val="4AA9C7" w:themeColor="accent1"/>
        <w:sz w:val="18"/>
      </w:rPr>
    </w:lvl>
    <w:lvl w:ilvl="4">
      <w:start w:val="1"/>
      <w:numFmt w:val="bullet"/>
      <w:lvlText w:val=""/>
      <w:lvlJc w:val="left"/>
      <w:pPr>
        <w:ind w:left="2185" w:hanging="437"/>
      </w:pPr>
      <w:rPr>
        <w:rFonts w:ascii="Wingdings 3" w:hAnsi="Wingdings 3" w:hint="default"/>
        <w:color w:val="4AA9C7" w:themeColor="accent1"/>
      </w:rPr>
    </w:lvl>
    <w:lvl w:ilvl="5">
      <w:start w:val="1"/>
      <w:numFmt w:val="bullet"/>
      <w:lvlText w:val=""/>
      <w:lvlJc w:val="left"/>
      <w:pPr>
        <w:ind w:left="2622" w:hanging="437"/>
      </w:pPr>
      <w:rPr>
        <w:rFonts w:ascii="Wingdings 3" w:hAnsi="Wingdings 3" w:hint="default"/>
        <w:color w:val="4AA9C7" w:themeColor="accent1"/>
      </w:rPr>
    </w:lvl>
    <w:lvl w:ilvl="6">
      <w:start w:val="1"/>
      <w:numFmt w:val="bullet"/>
      <w:lvlText w:val=""/>
      <w:lvlJc w:val="left"/>
      <w:pPr>
        <w:ind w:left="3059" w:hanging="437"/>
      </w:pPr>
      <w:rPr>
        <w:rFonts w:ascii="Wingdings 3" w:hAnsi="Wingdings 3" w:hint="default"/>
        <w:color w:val="4AA9C7" w:themeColor="accent1"/>
      </w:rPr>
    </w:lvl>
    <w:lvl w:ilvl="7">
      <w:start w:val="1"/>
      <w:numFmt w:val="bullet"/>
      <w:lvlText w:val=""/>
      <w:lvlJc w:val="left"/>
      <w:pPr>
        <w:ind w:left="3496" w:hanging="437"/>
      </w:pPr>
      <w:rPr>
        <w:rFonts w:ascii="Wingdings 3" w:hAnsi="Wingdings 3" w:hint="default"/>
        <w:color w:val="4AA9C7" w:themeColor="accent1"/>
      </w:rPr>
    </w:lvl>
    <w:lvl w:ilvl="8">
      <w:start w:val="1"/>
      <w:numFmt w:val="bullet"/>
      <w:lvlText w:val=""/>
      <w:lvlJc w:val="left"/>
      <w:pPr>
        <w:ind w:left="3933" w:hanging="437"/>
      </w:pPr>
      <w:rPr>
        <w:rFonts w:ascii="Wingdings 3" w:hAnsi="Wingdings 3" w:hint="default"/>
        <w:color w:val="4AA9C7" w:themeColor="accent1"/>
      </w:rPr>
    </w:lvl>
  </w:abstractNum>
  <w:abstractNum w:abstractNumId="57" w15:restartNumberingAfterBreak="0">
    <w:nsid w:val="64AC74D2"/>
    <w:multiLevelType w:val="multilevel"/>
    <w:tmpl w:val="DCF89C6A"/>
    <w:numStyleLink w:val="ICBulletList"/>
  </w:abstractNum>
  <w:abstractNum w:abstractNumId="58" w15:restartNumberingAfterBreak="0">
    <w:nsid w:val="66836A86"/>
    <w:multiLevelType w:val="multilevel"/>
    <w:tmpl w:val="DCF89C6A"/>
    <w:numStyleLink w:val="ICBulletList"/>
  </w:abstractNum>
  <w:abstractNum w:abstractNumId="59" w15:restartNumberingAfterBreak="0">
    <w:nsid w:val="68392B11"/>
    <w:multiLevelType w:val="multilevel"/>
    <w:tmpl w:val="413C2B34"/>
    <w:lvl w:ilvl="0">
      <w:start w:val="1"/>
      <w:numFmt w:val="none"/>
      <w:lvlText w:val="ANNEXES"/>
      <w:lvlJc w:val="left"/>
      <w:pPr>
        <w:ind w:left="567" w:hanging="567"/>
      </w:pPr>
      <w:rPr>
        <w:rFonts w:hint="default"/>
        <w:color w:val="9FBC38" w:themeColor="accent2"/>
      </w:rPr>
    </w:lvl>
    <w:lvl w:ilvl="1">
      <w:start w:val="1"/>
      <w:numFmt w:val="decimal"/>
      <w:lvlText w:val="A.%2 /"/>
      <w:lvlJc w:val="left"/>
      <w:pPr>
        <w:ind w:left="1701" w:hanging="1701"/>
      </w:pPr>
      <w:rPr>
        <w:rFonts w:hint="default"/>
        <w:color w:val="9FBC38" w:themeColor="accent2"/>
      </w:rPr>
    </w:lvl>
    <w:lvl w:ilvl="2">
      <w:start w:val="1"/>
      <w:numFmt w:val="decimal"/>
      <w:lvlText w:val="%2.%3"/>
      <w:lvlJc w:val="left"/>
      <w:pPr>
        <w:ind w:left="1701" w:hanging="1701"/>
      </w:pPr>
      <w:rPr>
        <w:rFonts w:hint="default"/>
        <w:color w:val="9FBC38" w:themeColor="accent2"/>
      </w:rPr>
    </w:lvl>
    <w:lvl w:ilvl="3">
      <w:start w:val="1"/>
      <w:numFmt w:val="decimal"/>
      <w:lvlText w:val="%1.%2.%3.%4."/>
      <w:lvlJc w:val="left"/>
      <w:pPr>
        <w:ind w:left="56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60" w15:restartNumberingAfterBreak="0">
    <w:nsid w:val="68A540DD"/>
    <w:multiLevelType w:val="multilevel"/>
    <w:tmpl w:val="DCF89C6A"/>
    <w:numStyleLink w:val="ICBulletList"/>
  </w:abstractNum>
  <w:abstractNum w:abstractNumId="61" w15:restartNumberingAfterBreak="0">
    <w:nsid w:val="69704D1E"/>
    <w:multiLevelType w:val="multilevel"/>
    <w:tmpl w:val="9E5CD7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6AE63F5E"/>
    <w:multiLevelType w:val="multilevel"/>
    <w:tmpl w:val="DCF89C6A"/>
    <w:numStyleLink w:val="ICBulletList"/>
  </w:abstractNum>
  <w:abstractNum w:abstractNumId="63" w15:restartNumberingAfterBreak="0">
    <w:nsid w:val="728B1F75"/>
    <w:multiLevelType w:val="multilevel"/>
    <w:tmpl w:val="DCF89C6A"/>
    <w:numStyleLink w:val="ICBulletList"/>
  </w:abstractNum>
  <w:abstractNum w:abstractNumId="64" w15:restartNumberingAfterBreak="0">
    <w:nsid w:val="739208B9"/>
    <w:multiLevelType w:val="multilevel"/>
    <w:tmpl w:val="DCF89C6A"/>
    <w:numStyleLink w:val="ICBulletList"/>
  </w:abstractNum>
  <w:abstractNum w:abstractNumId="65" w15:restartNumberingAfterBreak="0">
    <w:nsid w:val="74ED6BFB"/>
    <w:multiLevelType w:val="multilevel"/>
    <w:tmpl w:val="DCF89C6A"/>
    <w:lvl w:ilvl="0">
      <w:start w:val="1"/>
      <w:numFmt w:val="bullet"/>
      <w:lvlText w:val=""/>
      <w:lvlJc w:val="left"/>
      <w:pPr>
        <w:ind w:left="437" w:hanging="437"/>
      </w:pPr>
      <w:rPr>
        <w:rFonts w:ascii="Wingdings 3" w:hAnsi="Wingdings 3" w:hint="default"/>
        <w:color w:val="4AA9C7" w:themeColor="accent1"/>
        <w:sz w:val="18"/>
      </w:rPr>
    </w:lvl>
    <w:lvl w:ilvl="1">
      <w:start w:val="1"/>
      <w:numFmt w:val="bullet"/>
      <w:lvlText w:val="-"/>
      <w:lvlJc w:val="left"/>
      <w:pPr>
        <w:ind w:left="874" w:hanging="437"/>
      </w:pPr>
      <w:rPr>
        <w:rFonts w:ascii="Tahoma" w:hAnsi="Tahoma" w:hint="default"/>
        <w:color w:val="4AA9C7" w:themeColor="accent1"/>
        <w:spacing w:val="0"/>
        <w:w w:val="100"/>
        <w:sz w:val="18"/>
      </w:rPr>
    </w:lvl>
    <w:lvl w:ilvl="2">
      <w:start w:val="1"/>
      <w:numFmt w:val="bullet"/>
      <w:lvlText w:val=""/>
      <w:lvlJc w:val="left"/>
      <w:pPr>
        <w:ind w:left="1311" w:hanging="437"/>
      </w:pPr>
      <w:rPr>
        <w:rFonts w:ascii="Wingdings" w:hAnsi="Wingdings" w:hint="default"/>
        <w:color w:val="4AA9C7" w:themeColor="accent1"/>
        <w:sz w:val="18"/>
      </w:rPr>
    </w:lvl>
    <w:lvl w:ilvl="3">
      <w:start w:val="1"/>
      <w:numFmt w:val="bullet"/>
      <w:lvlText w:val=""/>
      <w:lvlJc w:val="left"/>
      <w:pPr>
        <w:ind w:left="1748" w:hanging="437"/>
      </w:pPr>
      <w:rPr>
        <w:rFonts w:ascii="Wingdings 3" w:hAnsi="Wingdings 3" w:hint="default"/>
        <w:color w:val="4AA9C7" w:themeColor="accent1"/>
        <w:sz w:val="18"/>
      </w:rPr>
    </w:lvl>
    <w:lvl w:ilvl="4">
      <w:start w:val="1"/>
      <w:numFmt w:val="bullet"/>
      <w:lvlText w:val=""/>
      <w:lvlJc w:val="left"/>
      <w:pPr>
        <w:ind w:left="2185" w:hanging="437"/>
      </w:pPr>
      <w:rPr>
        <w:rFonts w:ascii="Wingdings 3" w:hAnsi="Wingdings 3" w:hint="default"/>
        <w:color w:val="4AA9C7" w:themeColor="accent1"/>
      </w:rPr>
    </w:lvl>
    <w:lvl w:ilvl="5">
      <w:start w:val="1"/>
      <w:numFmt w:val="bullet"/>
      <w:lvlText w:val=""/>
      <w:lvlJc w:val="left"/>
      <w:pPr>
        <w:ind w:left="2622" w:hanging="437"/>
      </w:pPr>
      <w:rPr>
        <w:rFonts w:ascii="Wingdings 3" w:hAnsi="Wingdings 3" w:hint="default"/>
        <w:color w:val="4AA9C7" w:themeColor="accent1"/>
      </w:rPr>
    </w:lvl>
    <w:lvl w:ilvl="6">
      <w:start w:val="1"/>
      <w:numFmt w:val="bullet"/>
      <w:lvlText w:val=""/>
      <w:lvlJc w:val="left"/>
      <w:pPr>
        <w:ind w:left="3059" w:hanging="437"/>
      </w:pPr>
      <w:rPr>
        <w:rFonts w:ascii="Wingdings 3" w:hAnsi="Wingdings 3" w:hint="default"/>
        <w:color w:val="4AA9C7" w:themeColor="accent1"/>
      </w:rPr>
    </w:lvl>
    <w:lvl w:ilvl="7">
      <w:start w:val="1"/>
      <w:numFmt w:val="bullet"/>
      <w:lvlText w:val=""/>
      <w:lvlJc w:val="left"/>
      <w:pPr>
        <w:ind w:left="3496" w:hanging="437"/>
      </w:pPr>
      <w:rPr>
        <w:rFonts w:ascii="Wingdings 3" w:hAnsi="Wingdings 3" w:hint="default"/>
        <w:color w:val="4AA9C7" w:themeColor="accent1"/>
      </w:rPr>
    </w:lvl>
    <w:lvl w:ilvl="8">
      <w:start w:val="1"/>
      <w:numFmt w:val="bullet"/>
      <w:lvlText w:val=""/>
      <w:lvlJc w:val="left"/>
      <w:pPr>
        <w:ind w:left="3933" w:hanging="437"/>
      </w:pPr>
      <w:rPr>
        <w:rFonts w:ascii="Wingdings 3" w:hAnsi="Wingdings 3" w:hint="default"/>
        <w:color w:val="4AA9C7" w:themeColor="accent1"/>
      </w:rPr>
    </w:lvl>
  </w:abstractNum>
  <w:abstractNum w:abstractNumId="66" w15:restartNumberingAfterBreak="0">
    <w:nsid w:val="75672F17"/>
    <w:multiLevelType w:val="multilevel"/>
    <w:tmpl w:val="DCF89C6A"/>
    <w:numStyleLink w:val="ICBulletList"/>
  </w:abstractNum>
  <w:abstractNum w:abstractNumId="67" w15:restartNumberingAfterBreak="0">
    <w:nsid w:val="77CD3DB7"/>
    <w:multiLevelType w:val="multilevel"/>
    <w:tmpl w:val="DCF89C6A"/>
    <w:numStyleLink w:val="ICBulletList"/>
  </w:abstractNum>
  <w:abstractNum w:abstractNumId="68" w15:restartNumberingAfterBreak="0">
    <w:nsid w:val="781A5B42"/>
    <w:multiLevelType w:val="multilevel"/>
    <w:tmpl w:val="DCF89C6A"/>
    <w:numStyleLink w:val="ICBulletList"/>
  </w:abstractNum>
  <w:abstractNum w:abstractNumId="69" w15:restartNumberingAfterBreak="0">
    <w:nsid w:val="78CC6FBC"/>
    <w:multiLevelType w:val="multilevel"/>
    <w:tmpl w:val="DCF89C6A"/>
    <w:numStyleLink w:val="ICBulletList"/>
  </w:abstractNum>
  <w:abstractNum w:abstractNumId="70" w15:restartNumberingAfterBreak="0">
    <w:nsid w:val="7B07192A"/>
    <w:multiLevelType w:val="multilevel"/>
    <w:tmpl w:val="DCF89C6A"/>
    <w:lvl w:ilvl="0">
      <w:start w:val="1"/>
      <w:numFmt w:val="bullet"/>
      <w:lvlText w:val=""/>
      <w:lvlJc w:val="left"/>
      <w:pPr>
        <w:ind w:left="437" w:hanging="437"/>
      </w:pPr>
      <w:rPr>
        <w:rFonts w:ascii="Wingdings 3" w:hAnsi="Wingdings 3" w:hint="default"/>
        <w:color w:val="4AA9C7" w:themeColor="accent1"/>
        <w:sz w:val="18"/>
      </w:rPr>
    </w:lvl>
    <w:lvl w:ilvl="1">
      <w:start w:val="1"/>
      <w:numFmt w:val="bullet"/>
      <w:lvlText w:val="-"/>
      <w:lvlJc w:val="left"/>
      <w:pPr>
        <w:ind w:left="874" w:hanging="437"/>
      </w:pPr>
      <w:rPr>
        <w:rFonts w:ascii="Tahoma" w:hAnsi="Tahoma" w:hint="default"/>
        <w:color w:val="4AA9C7" w:themeColor="accent1"/>
        <w:spacing w:val="0"/>
        <w:w w:val="100"/>
        <w:sz w:val="18"/>
      </w:rPr>
    </w:lvl>
    <w:lvl w:ilvl="2">
      <w:start w:val="1"/>
      <w:numFmt w:val="bullet"/>
      <w:lvlText w:val=""/>
      <w:lvlJc w:val="left"/>
      <w:pPr>
        <w:ind w:left="1311" w:hanging="437"/>
      </w:pPr>
      <w:rPr>
        <w:rFonts w:ascii="Wingdings" w:hAnsi="Wingdings" w:hint="default"/>
        <w:color w:val="4AA9C7" w:themeColor="accent1"/>
        <w:sz w:val="18"/>
      </w:rPr>
    </w:lvl>
    <w:lvl w:ilvl="3">
      <w:start w:val="1"/>
      <w:numFmt w:val="bullet"/>
      <w:lvlText w:val=""/>
      <w:lvlJc w:val="left"/>
      <w:pPr>
        <w:ind w:left="1748" w:hanging="437"/>
      </w:pPr>
      <w:rPr>
        <w:rFonts w:ascii="Wingdings 3" w:hAnsi="Wingdings 3" w:hint="default"/>
        <w:color w:val="4AA9C7" w:themeColor="accent1"/>
        <w:sz w:val="18"/>
      </w:rPr>
    </w:lvl>
    <w:lvl w:ilvl="4">
      <w:start w:val="1"/>
      <w:numFmt w:val="bullet"/>
      <w:lvlText w:val=""/>
      <w:lvlJc w:val="left"/>
      <w:pPr>
        <w:ind w:left="2185" w:hanging="437"/>
      </w:pPr>
      <w:rPr>
        <w:rFonts w:ascii="Wingdings 3" w:hAnsi="Wingdings 3" w:hint="default"/>
        <w:color w:val="4AA9C7" w:themeColor="accent1"/>
      </w:rPr>
    </w:lvl>
    <w:lvl w:ilvl="5">
      <w:start w:val="1"/>
      <w:numFmt w:val="bullet"/>
      <w:lvlText w:val=""/>
      <w:lvlJc w:val="left"/>
      <w:pPr>
        <w:ind w:left="2622" w:hanging="437"/>
      </w:pPr>
      <w:rPr>
        <w:rFonts w:ascii="Wingdings 3" w:hAnsi="Wingdings 3" w:hint="default"/>
        <w:color w:val="4AA9C7" w:themeColor="accent1"/>
      </w:rPr>
    </w:lvl>
    <w:lvl w:ilvl="6">
      <w:start w:val="1"/>
      <w:numFmt w:val="bullet"/>
      <w:lvlText w:val=""/>
      <w:lvlJc w:val="left"/>
      <w:pPr>
        <w:ind w:left="3059" w:hanging="437"/>
      </w:pPr>
      <w:rPr>
        <w:rFonts w:ascii="Wingdings 3" w:hAnsi="Wingdings 3" w:hint="default"/>
        <w:color w:val="4AA9C7" w:themeColor="accent1"/>
      </w:rPr>
    </w:lvl>
    <w:lvl w:ilvl="7">
      <w:start w:val="1"/>
      <w:numFmt w:val="bullet"/>
      <w:lvlText w:val=""/>
      <w:lvlJc w:val="left"/>
      <w:pPr>
        <w:ind w:left="3496" w:hanging="437"/>
      </w:pPr>
      <w:rPr>
        <w:rFonts w:ascii="Wingdings 3" w:hAnsi="Wingdings 3" w:hint="default"/>
        <w:color w:val="4AA9C7" w:themeColor="accent1"/>
      </w:rPr>
    </w:lvl>
    <w:lvl w:ilvl="8">
      <w:start w:val="1"/>
      <w:numFmt w:val="bullet"/>
      <w:lvlText w:val=""/>
      <w:lvlJc w:val="left"/>
      <w:pPr>
        <w:ind w:left="3933" w:hanging="437"/>
      </w:pPr>
      <w:rPr>
        <w:rFonts w:ascii="Wingdings 3" w:hAnsi="Wingdings 3" w:hint="default"/>
        <w:color w:val="4AA9C7" w:themeColor="accent1"/>
      </w:rPr>
    </w:lvl>
  </w:abstractNum>
  <w:abstractNum w:abstractNumId="71" w15:restartNumberingAfterBreak="0">
    <w:nsid w:val="7BDC72B0"/>
    <w:multiLevelType w:val="multilevel"/>
    <w:tmpl w:val="DCF89C6A"/>
    <w:numStyleLink w:val="ICBulletList"/>
  </w:abstractNum>
  <w:abstractNum w:abstractNumId="72" w15:restartNumberingAfterBreak="0">
    <w:nsid w:val="7DEB0301"/>
    <w:multiLevelType w:val="multilevel"/>
    <w:tmpl w:val="2B5A92F2"/>
    <w:numStyleLink w:val="ICNumberedList"/>
  </w:abstractNum>
  <w:abstractNum w:abstractNumId="73" w15:restartNumberingAfterBreak="0">
    <w:nsid w:val="7E1F4CFA"/>
    <w:multiLevelType w:val="multilevel"/>
    <w:tmpl w:val="DCF89C6A"/>
    <w:numStyleLink w:val="ICBulletList"/>
  </w:abstractNum>
  <w:abstractNum w:abstractNumId="74" w15:restartNumberingAfterBreak="0">
    <w:nsid w:val="7EF855C2"/>
    <w:multiLevelType w:val="multilevel"/>
    <w:tmpl w:val="DCF89C6A"/>
    <w:numStyleLink w:val="ICBulletList"/>
  </w:abstractNum>
  <w:num w:numId="1" w16cid:durableId="544606823">
    <w:abstractNumId w:val="23"/>
  </w:num>
  <w:num w:numId="2" w16cid:durableId="1764060397">
    <w:abstractNumId w:val="14"/>
  </w:num>
  <w:num w:numId="3" w16cid:durableId="1102335714">
    <w:abstractNumId w:val="38"/>
  </w:num>
  <w:num w:numId="4" w16cid:durableId="853495974">
    <w:abstractNumId w:val="59"/>
  </w:num>
  <w:num w:numId="5" w16cid:durableId="1810711526">
    <w:abstractNumId w:val="24"/>
  </w:num>
  <w:num w:numId="6" w16cid:durableId="636305326">
    <w:abstractNumId w:val="32"/>
  </w:num>
  <w:num w:numId="7" w16cid:durableId="975601645">
    <w:abstractNumId w:val="60"/>
  </w:num>
  <w:num w:numId="8" w16cid:durableId="419327767">
    <w:abstractNumId w:val="18"/>
  </w:num>
  <w:num w:numId="9" w16cid:durableId="350760412">
    <w:abstractNumId w:val="7"/>
  </w:num>
  <w:num w:numId="10" w16cid:durableId="2000689331">
    <w:abstractNumId w:val="6"/>
  </w:num>
  <w:num w:numId="11" w16cid:durableId="1856454406">
    <w:abstractNumId w:val="74"/>
  </w:num>
  <w:num w:numId="12" w16cid:durableId="1309096648">
    <w:abstractNumId w:val="74"/>
    <w:lvlOverride w:ilvl="0">
      <w:lvl w:ilvl="0">
        <w:start w:val="1"/>
        <w:numFmt w:val="bullet"/>
        <w:lvlText w:val=""/>
        <w:lvlJc w:val="left"/>
        <w:pPr>
          <w:ind w:left="437" w:hanging="437"/>
        </w:pPr>
        <w:rPr>
          <w:rFonts w:ascii="Wingdings 3" w:hAnsi="Wingdings 3"/>
          <w:color w:val="4AA9C7" w:themeColor="accent1"/>
          <w:sz w:val="18"/>
        </w:rPr>
      </w:lvl>
    </w:lvlOverride>
    <w:lvlOverride w:ilvl="1">
      <w:lvl w:ilvl="1">
        <w:start w:val="1"/>
        <w:numFmt w:val="decimal"/>
        <w:lvlText w:val="%2."/>
        <w:lvlJc w:val="left"/>
        <w:pPr>
          <w:ind w:left="874" w:hanging="437"/>
        </w:pPr>
        <w:rPr>
          <w:rFonts w:asciiTheme="minorHAnsi" w:eastAsiaTheme="minorHAnsi" w:hAnsiTheme="minorHAnsi" w:cstheme="minorBidi"/>
          <w:color w:val="4AA9C7" w:themeColor="accent1"/>
          <w:spacing w:val="0"/>
          <w:w w:val="100"/>
          <w:sz w:val="18"/>
        </w:rPr>
      </w:lvl>
    </w:lvlOverride>
    <w:lvlOverride w:ilvl="2">
      <w:lvl w:ilvl="2">
        <w:start w:val="1"/>
        <w:numFmt w:val="bullet"/>
        <w:lvlText w:val=""/>
        <w:lvlJc w:val="left"/>
        <w:pPr>
          <w:ind w:left="1311" w:hanging="437"/>
        </w:pPr>
        <w:rPr>
          <w:rFonts w:ascii="Wingdings" w:hAnsi="Wingdings" w:hint="default"/>
          <w:color w:val="4AA9C7" w:themeColor="accent1"/>
          <w:sz w:val="18"/>
        </w:rPr>
      </w:lvl>
    </w:lvlOverride>
    <w:lvlOverride w:ilvl="3">
      <w:lvl w:ilvl="3">
        <w:start w:val="1"/>
        <w:numFmt w:val="bullet"/>
        <w:lvlText w:val=""/>
        <w:lvlJc w:val="left"/>
        <w:pPr>
          <w:ind w:left="1748" w:hanging="437"/>
        </w:pPr>
        <w:rPr>
          <w:rFonts w:ascii="Wingdings 3" w:hAnsi="Wingdings 3" w:hint="default"/>
          <w:color w:val="4AA9C7" w:themeColor="accent1"/>
          <w:sz w:val="18"/>
        </w:rPr>
      </w:lvl>
    </w:lvlOverride>
    <w:lvlOverride w:ilvl="4">
      <w:lvl w:ilvl="4">
        <w:start w:val="1"/>
        <w:numFmt w:val="bullet"/>
        <w:lvlText w:val=""/>
        <w:lvlJc w:val="left"/>
        <w:pPr>
          <w:ind w:left="2185" w:hanging="437"/>
        </w:pPr>
        <w:rPr>
          <w:rFonts w:ascii="Wingdings 3" w:hAnsi="Wingdings 3" w:hint="default"/>
          <w:color w:val="4AA9C7" w:themeColor="accent1"/>
        </w:rPr>
      </w:lvl>
    </w:lvlOverride>
    <w:lvlOverride w:ilvl="5">
      <w:lvl w:ilvl="5">
        <w:start w:val="1"/>
        <w:numFmt w:val="bullet"/>
        <w:lvlText w:val=""/>
        <w:lvlJc w:val="left"/>
        <w:pPr>
          <w:ind w:left="2622" w:hanging="437"/>
        </w:pPr>
        <w:rPr>
          <w:rFonts w:ascii="Wingdings 3" w:hAnsi="Wingdings 3" w:hint="default"/>
          <w:color w:val="4AA9C7" w:themeColor="accent1"/>
        </w:rPr>
      </w:lvl>
    </w:lvlOverride>
    <w:lvlOverride w:ilvl="6">
      <w:lvl w:ilvl="6">
        <w:start w:val="1"/>
        <w:numFmt w:val="bullet"/>
        <w:lvlText w:val=""/>
        <w:lvlJc w:val="left"/>
        <w:pPr>
          <w:ind w:left="3059" w:hanging="437"/>
        </w:pPr>
        <w:rPr>
          <w:rFonts w:ascii="Wingdings 3" w:hAnsi="Wingdings 3" w:hint="default"/>
          <w:color w:val="4AA9C7" w:themeColor="accent1"/>
        </w:rPr>
      </w:lvl>
    </w:lvlOverride>
    <w:lvlOverride w:ilvl="7">
      <w:lvl w:ilvl="7">
        <w:start w:val="1"/>
        <w:numFmt w:val="bullet"/>
        <w:lvlText w:val=""/>
        <w:lvlJc w:val="left"/>
        <w:pPr>
          <w:ind w:left="3496" w:hanging="437"/>
        </w:pPr>
        <w:rPr>
          <w:rFonts w:ascii="Wingdings 3" w:hAnsi="Wingdings 3" w:hint="default"/>
          <w:color w:val="4AA9C7" w:themeColor="accent1"/>
        </w:rPr>
      </w:lvl>
    </w:lvlOverride>
    <w:lvlOverride w:ilvl="8">
      <w:lvl w:ilvl="8">
        <w:start w:val="1"/>
        <w:numFmt w:val="bullet"/>
        <w:lvlText w:val=""/>
        <w:lvlJc w:val="left"/>
        <w:pPr>
          <w:ind w:left="3933" w:hanging="437"/>
        </w:pPr>
        <w:rPr>
          <w:rFonts w:ascii="Wingdings 3" w:hAnsi="Wingdings 3" w:hint="default"/>
          <w:color w:val="4AA9C7" w:themeColor="accent1"/>
        </w:rPr>
      </w:lvl>
    </w:lvlOverride>
  </w:num>
  <w:num w:numId="13" w16cid:durableId="1541820227">
    <w:abstractNumId w:val="72"/>
  </w:num>
  <w:num w:numId="14" w16cid:durableId="1969582370">
    <w:abstractNumId w:val="3"/>
  </w:num>
  <w:num w:numId="15" w16cid:durableId="369183679">
    <w:abstractNumId w:val="26"/>
  </w:num>
  <w:num w:numId="16" w16cid:durableId="954871395">
    <w:abstractNumId w:val="44"/>
  </w:num>
  <w:num w:numId="17" w16cid:durableId="669262548">
    <w:abstractNumId w:val="35"/>
  </w:num>
  <w:num w:numId="18" w16cid:durableId="672607250">
    <w:abstractNumId w:val="50"/>
  </w:num>
  <w:num w:numId="19" w16cid:durableId="859391701">
    <w:abstractNumId w:val="11"/>
  </w:num>
  <w:num w:numId="20" w16cid:durableId="125703111">
    <w:abstractNumId w:val="53"/>
  </w:num>
  <w:num w:numId="21" w16cid:durableId="1678342817">
    <w:abstractNumId w:val="45"/>
  </w:num>
  <w:num w:numId="22" w16cid:durableId="1717701930">
    <w:abstractNumId w:val="39"/>
  </w:num>
  <w:num w:numId="23" w16cid:durableId="565527451">
    <w:abstractNumId w:val="41"/>
  </w:num>
  <w:num w:numId="24" w16cid:durableId="1918979438">
    <w:abstractNumId w:val="25"/>
  </w:num>
  <w:num w:numId="25" w16cid:durableId="236062799">
    <w:abstractNumId w:val="69"/>
  </w:num>
  <w:num w:numId="26" w16cid:durableId="430204430">
    <w:abstractNumId w:val="73"/>
  </w:num>
  <w:num w:numId="27" w16cid:durableId="1161240389">
    <w:abstractNumId w:val="46"/>
  </w:num>
  <w:num w:numId="28" w16cid:durableId="355615387">
    <w:abstractNumId w:val="67"/>
  </w:num>
  <w:num w:numId="29" w16cid:durableId="695808864">
    <w:abstractNumId w:val="22"/>
  </w:num>
  <w:num w:numId="30" w16cid:durableId="1867521450">
    <w:abstractNumId w:val="30"/>
  </w:num>
  <w:num w:numId="31" w16cid:durableId="1405376426">
    <w:abstractNumId w:val="56"/>
  </w:num>
  <w:num w:numId="32" w16cid:durableId="1328898607">
    <w:abstractNumId w:val="66"/>
  </w:num>
  <w:num w:numId="33" w16cid:durableId="1928147991">
    <w:abstractNumId w:val="17"/>
  </w:num>
  <w:num w:numId="34" w16cid:durableId="1567909465">
    <w:abstractNumId w:val="20"/>
  </w:num>
  <w:num w:numId="35" w16cid:durableId="717782460">
    <w:abstractNumId w:val="48"/>
  </w:num>
  <w:num w:numId="36" w16cid:durableId="263921254">
    <w:abstractNumId w:val="58"/>
  </w:num>
  <w:num w:numId="37" w16cid:durableId="1885293621">
    <w:abstractNumId w:val="52"/>
  </w:num>
  <w:num w:numId="38" w16cid:durableId="1265915044">
    <w:abstractNumId w:val="54"/>
  </w:num>
  <w:num w:numId="39" w16cid:durableId="1354453105">
    <w:abstractNumId w:val="36"/>
  </w:num>
  <w:num w:numId="40" w16cid:durableId="292488170">
    <w:abstractNumId w:val="43"/>
  </w:num>
  <w:num w:numId="41" w16cid:durableId="977153831">
    <w:abstractNumId w:val="12"/>
  </w:num>
  <w:num w:numId="42" w16cid:durableId="1231816845">
    <w:abstractNumId w:val="29"/>
  </w:num>
  <w:num w:numId="43" w16cid:durableId="1451171575">
    <w:abstractNumId w:val="10"/>
  </w:num>
  <w:num w:numId="44" w16cid:durableId="621618723">
    <w:abstractNumId w:val="33"/>
  </w:num>
  <w:num w:numId="45" w16cid:durableId="93208790">
    <w:abstractNumId w:val="1"/>
  </w:num>
  <w:num w:numId="46" w16cid:durableId="306013299">
    <w:abstractNumId w:val="62"/>
  </w:num>
  <w:num w:numId="47" w16cid:durableId="1236548453">
    <w:abstractNumId w:val="40"/>
  </w:num>
  <w:num w:numId="48" w16cid:durableId="261955166">
    <w:abstractNumId w:val="31"/>
  </w:num>
  <w:num w:numId="49" w16cid:durableId="1814515935">
    <w:abstractNumId w:val="37"/>
  </w:num>
  <w:num w:numId="50" w16cid:durableId="505437278">
    <w:abstractNumId w:val="51"/>
  </w:num>
  <w:num w:numId="51" w16cid:durableId="1862741983">
    <w:abstractNumId w:val="27"/>
  </w:num>
  <w:num w:numId="52" w16cid:durableId="336231798">
    <w:abstractNumId w:val="71"/>
  </w:num>
  <w:num w:numId="53" w16cid:durableId="1455900562">
    <w:abstractNumId w:val="68"/>
  </w:num>
  <w:num w:numId="54" w16cid:durableId="456922456">
    <w:abstractNumId w:val="5"/>
  </w:num>
  <w:num w:numId="55" w16cid:durableId="276252244">
    <w:abstractNumId w:val="34"/>
  </w:num>
  <w:num w:numId="56" w16cid:durableId="1638025542">
    <w:abstractNumId w:val="28"/>
  </w:num>
  <w:num w:numId="57" w16cid:durableId="921067352">
    <w:abstractNumId w:val="0"/>
  </w:num>
  <w:num w:numId="58" w16cid:durableId="1475633447">
    <w:abstractNumId w:val="64"/>
  </w:num>
  <w:num w:numId="59" w16cid:durableId="1566258473">
    <w:abstractNumId w:val="21"/>
  </w:num>
  <w:num w:numId="60" w16cid:durableId="1419213425">
    <w:abstractNumId w:val="4"/>
  </w:num>
  <w:num w:numId="61" w16cid:durableId="770516777">
    <w:abstractNumId w:val="8"/>
  </w:num>
  <w:num w:numId="62" w16cid:durableId="576716870">
    <w:abstractNumId w:val="13"/>
  </w:num>
  <w:num w:numId="63" w16cid:durableId="1252540576">
    <w:abstractNumId w:val="63"/>
  </w:num>
  <w:num w:numId="64" w16cid:durableId="987976488">
    <w:abstractNumId w:val="49"/>
  </w:num>
  <w:num w:numId="65" w16cid:durableId="540439293">
    <w:abstractNumId w:val="9"/>
  </w:num>
  <w:num w:numId="66" w16cid:durableId="1604721568">
    <w:abstractNumId w:val="2"/>
  </w:num>
  <w:num w:numId="67" w16cid:durableId="1833521579">
    <w:abstractNumId w:val="57"/>
  </w:num>
  <w:num w:numId="68" w16cid:durableId="297418270">
    <w:abstractNumId w:val="42"/>
  </w:num>
  <w:num w:numId="69" w16cid:durableId="1943537004">
    <w:abstractNumId w:val="19"/>
  </w:num>
  <w:num w:numId="70" w16cid:durableId="788547417">
    <w:abstractNumId w:val="47"/>
  </w:num>
  <w:num w:numId="71" w16cid:durableId="86267381">
    <w:abstractNumId w:val="55"/>
  </w:num>
  <w:num w:numId="72" w16cid:durableId="1654677528">
    <w:abstractNumId w:val="61"/>
  </w:num>
  <w:num w:numId="73" w16cid:durableId="188761453">
    <w:abstractNumId w:val="16"/>
  </w:num>
  <w:num w:numId="74" w16cid:durableId="628559758">
    <w:abstractNumId w:val="65"/>
  </w:num>
  <w:num w:numId="75" w16cid:durableId="2041007905">
    <w:abstractNumId w:val="70"/>
  </w:num>
  <w:num w:numId="76" w16cid:durableId="1942028381">
    <w:abstractNumId w:val="15"/>
  </w:num>
  <w:num w:numId="77" w16cid:durableId="206374439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ocType" w:val="Report"/>
    <w:docVar w:name="Language" w:val="NL"/>
    <w:docVar w:name="txtAction" w:val="Actie"/>
    <w:docVar w:name="txtActionList" w:val="Actielijst"/>
    <w:docVar w:name="txtAgenda" w:val="Agenda"/>
    <w:docVar w:name="txtAgendaItems" w:val="Agendapunten"/>
    <w:docVar w:name="txtAgendaPoint" w:val="Agendapunt"/>
    <w:docVar w:name="txtAgreements" w:val="Afspraken"/>
    <w:docVar w:name="txtAOB" w:val="Rondvraag"/>
    <w:docVar w:name="txtAppendix1" w:val="BIJLAGEN"/>
    <w:docVar w:name="txtAppendix2" w:val="B.%2"/>
    <w:docVar w:name="txtAppendix3" w:val="B.%2.%3"/>
    <w:docVar w:name="txtAuthor" w:val="Auteur"/>
    <w:docVar w:name="txtBudget" w:val="Budget"/>
    <w:docVar w:name="txtCC" w:val="C.c."/>
    <w:docVar w:name="txtChanges" w:val="Wijziging"/>
    <w:docVar w:name="txtClient" w:val="Klant"/>
    <w:docVar w:name="txtClosure" w:val="Sluiting"/>
    <w:docVar w:name="txtCommunication" w:val="Communicatie"/>
    <w:docVar w:name="txtContactPerson" w:val="IDEA-contactpersoon"/>
    <w:docVar w:name="txtDate" w:val="Datum"/>
    <w:docVar w:name="txtDear" w:val="Geachte "/>
    <w:docVar w:name="txtDistribution" w:val="Distributielijst"/>
    <w:docVar w:name="txtDocData" w:val="Documentgegevens"/>
    <w:docVar w:name="txtDocHistory" w:val="Documenthistorie"/>
    <w:docVar w:name="txtFigures" w:val="Figuren"/>
    <w:docVar w:name="txtFunction" w:val="Functie"/>
    <w:docVar w:name="txtGuidanceBudget" w:val="Begeleidingsdagen en budget"/>
    <w:docVar w:name="txtIntroduction" w:val="Inleiding"/>
    <w:docVar w:name="txtIntroductionToIC" w:val="Inleiding tot IDEA Consult"/>
    <w:docVar w:name="txtItem" w:val="Item"/>
    <w:docVar w:name="txtMemo" w:val="Notitie"/>
    <w:docVar w:name="txtMethodology" w:val="Methodologie"/>
    <w:docVar w:name="txtMinutes" w:val="Notulen"/>
    <w:docVar w:name="txtMomDD" w:val="Notulen vorige vergadering D.D."/>
    <w:docVar w:name="txtName" w:val="Naam"/>
    <w:docVar w:name="txtOpdracht" w:val="In opdracht van"/>
    <w:docVar w:name="txtOpening" w:val="Opening"/>
    <w:docVar w:name="txtPage" w:val="Pagina"/>
    <w:docVar w:name="txtPageOf" w:val="van"/>
    <w:docVar w:name="txtPlanOfAction" w:val="Plan van aanpak en tijdspad"/>
    <w:docVar w:name="txtPositionAndContext" w:val="Situering en inhoud van de opdracht"/>
    <w:docVar w:name="txtPresent" w:val="Aanwezig"/>
    <w:docVar w:name="txtPresentationIDEA" w:val="Voorstelling IDEA Consult"/>
    <w:docVar w:name="txtProject" w:val="Project"/>
    <w:docVar w:name="txtProjectNumber" w:val="Projectnummer"/>
    <w:docVar w:name="txtRecipients" w:val="Uitgenodigd"/>
    <w:docVar w:name="txtReference" w:val="Kenmerk"/>
    <w:docVar w:name="txtRegards" w:val="Met vriendelijke groet"/>
    <w:docVar w:name="txtReport" w:val="Rapport"/>
    <w:docVar w:name="txtReportPreviousMeeting" w:val="Verslag vorige bijeenkomst"/>
    <w:docVar w:name="txtStatus" w:val="Status"/>
    <w:docVar w:name="txtSubject" w:val="Onderwerp"/>
    <w:docVar w:name="txtSummary" w:val="Samenvatting"/>
    <w:docVar w:name="txtTables" w:val="Tabellen"/>
    <w:docVar w:name="txtTeamPresentation" w:val="Voorstelling van het team voor deze opdracht"/>
    <w:docVar w:name="txtTimeAndLocation" w:val="Tijd en locatie"/>
    <w:docVar w:name="txtTiming" w:val="Tijdpad"/>
    <w:docVar w:name="txtTo" w:val="Aan"/>
    <w:docVar w:name="txtTOC" w:val="Inhoudsopgave"/>
    <w:docVar w:name="txtUitgevoerdDoor" w:val="Deze studie werd uitgevoerd door:"/>
    <w:docVar w:name="txtVarious" w:val="Varia"/>
    <w:docVar w:name="txtVersion" w:val="Versie"/>
    <w:docVar w:name="txtVisionAssignment" w:val="Visie op deze opdracht"/>
    <w:docVar w:name="txtWhen" w:val="Wanneer"/>
    <w:docVar w:name="txtWho" w:val="Wie"/>
  </w:docVars>
  <w:rsids>
    <w:rsidRoot w:val="004C19D1"/>
    <w:rsid w:val="000008E7"/>
    <w:rsid w:val="00000B62"/>
    <w:rsid w:val="00000BD7"/>
    <w:rsid w:val="00000D93"/>
    <w:rsid w:val="00001139"/>
    <w:rsid w:val="00001364"/>
    <w:rsid w:val="00001796"/>
    <w:rsid w:val="000019A3"/>
    <w:rsid w:val="00002345"/>
    <w:rsid w:val="00002761"/>
    <w:rsid w:val="000027A5"/>
    <w:rsid w:val="00002A4D"/>
    <w:rsid w:val="00002B03"/>
    <w:rsid w:val="00002F83"/>
    <w:rsid w:val="00002F84"/>
    <w:rsid w:val="00003A4E"/>
    <w:rsid w:val="00003AE0"/>
    <w:rsid w:val="00003BBC"/>
    <w:rsid w:val="00003D68"/>
    <w:rsid w:val="00003D95"/>
    <w:rsid w:val="00004229"/>
    <w:rsid w:val="0000437C"/>
    <w:rsid w:val="00004528"/>
    <w:rsid w:val="00004AA9"/>
    <w:rsid w:val="00004E4A"/>
    <w:rsid w:val="00004F6F"/>
    <w:rsid w:val="0000527F"/>
    <w:rsid w:val="000056C1"/>
    <w:rsid w:val="00005711"/>
    <w:rsid w:val="00005BDE"/>
    <w:rsid w:val="00005E9D"/>
    <w:rsid w:val="00006027"/>
    <w:rsid w:val="0000628B"/>
    <w:rsid w:val="000062A3"/>
    <w:rsid w:val="00006416"/>
    <w:rsid w:val="00006771"/>
    <w:rsid w:val="00006790"/>
    <w:rsid w:val="000069E9"/>
    <w:rsid w:val="00006DB9"/>
    <w:rsid w:val="000070DB"/>
    <w:rsid w:val="0000744B"/>
    <w:rsid w:val="00007601"/>
    <w:rsid w:val="0000762B"/>
    <w:rsid w:val="000076DE"/>
    <w:rsid w:val="000078F4"/>
    <w:rsid w:val="00007B79"/>
    <w:rsid w:val="00007D9E"/>
    <w:rsid w:val="00010228"/>
    <w:rsid w:val="0001063E"/>
    <w:rsid w:val="0001092E"/>
    <w:rsid w:val="00010F8C"/>
    <w:rsid w:val="00010FCF"/>
    <w:rsid w:val="000113C1"/>
    <w:rsid w:val="0001172A"/>
    <w:rsid w:val="00011957"/>
    <w:rsid w:val="00011C1D"/>
    <w:rsid w:val="00011C51"/>
    <w:rsid w:val="00011DFB"/>
    <w:rsid w:val="00012057"/>
    <w:rsid w:val="000122C7"/>
    <w:rsid w:val="000122D6"/>
    <w:rsid w:val="00012C15"/>
    <w:rsid w:val="00013446"/>
    <w:rsid w:val="00013893"/>
    <w:rsid w:val="000139D8"/>
    <w:rsid w:val="000139F6"/>
    <w:rsid w:val="00013A89"/>
    <w:rsid w:val="00013B67"/>
    <w:rsid w:val="00014811"/>
    <w:rsid w:val="00014938"/>
    <w:rsid w:val="00014D25"/>
    <w:rsid w:val="00014D2C"/>
    <w:rsid w:val="00014E72"/>
    <w:rsid w:val="00014F68"/>
    <w:rsid w:val="0001502B"/>
    <w:rsid w:val="00015257"/>
    <w:rsid w:val="0001578B"/>
    <w:rsid w:val="000157E5"/>
    <w:rsid w:val="00015849"/>
    <w:rsid w:val="00015E1A"/>
    <w:rsid w:val="00015E6C"/>
    <w:rsid w:val="00015F67"/>
    <w:rsid w:val="000160C2"/>
    <w:rsid w:val="0001626E"/>
    <w:rsid w:val="0001659B"/>
    <w:rsid w:val="00016CB5"/>
    <w:rsid w:val="00016D80"/>
    <w:rsid w:val="000174C8"/>
    <w:rsid w:val="000174D0"/>
    <w:rsid w:val="0001798A"/>
    <w:rsid w:val="00017E16"/>
    <w:rsid w:val="000200DB"/>
    <w:rsid w:val="00020117"/>
    <w:rsid w:val="000208B9"/>
    <w:rsid w:val="00020F75"/>
    <w:rsid w:val="00021159"/>
    <w:rsid w:val="0002127A"/>
    <w:rsid w:val="000213E3"/>
    <w:rsid w:val="00021617"/>
    <w:rsid w:val="000217F3"/>
    <w:rsid w:val="00021848"/>
    <w:rsid w:val="000218F3"/>
    <w:rsid w:val="00021DCF"/>
    <w:rsid w:val="00021DE7"/>
    <w:rsid w:val="00021F4B"/>
    <w:rsid w:val="00022009"/>
    <w:rsid w:val="00022510"/>
    <w:rsid w:val="00022686"/>
    <w:rsid w:val="00022AEE"/>
    <w:rsid w:val="000233AB"/>
    <w:rsid w:val="0002357B"/>
    <w:rsid w:val="0002379D"/>
    <w:rsid w:val="00023C9D"/>
    <w:rsid w:val="00023D28"/>
    <w:rsid w:val="00024456"/>
    <w:rsid w:val="0002448A"/>
    <w:rsid w:val="00024599"/>
    <w:rsid w:val="00024AD3"/>
    <w:rsid w:val="00024E45"/>
    <w:rsid w:val="00024F3A"/>
    <w:rsid w:val="0002541D"/>
    <w:rsid w:val="0002556B"/>
    <w:rsid w:val="0002569A"/>
    <w:rsid w:val="00025A6F"/>
    <w:rsid w:val="00025CBA"/>
    <w:rsid w:val="00025CE9"/>
    <w:rsid w:val="00025CF8"/>
    <w:rsid w:val="00025FB0"/>
    <w:rsid w:val="0002611F"/>
    <w:rsid w:val="0002612E"/>
    <w:rsid w:val="00026628"/>
    <w:rsid w:val="000269FE"/>
    <w:rsid w:val="00026CE2"/>
    <w:rsid w:val="00026EC4"/>
    <w:rsid w:val="000272C7"/>
    <w:rsid w:val="0002732A"/>
    <w:rsid w:val="000275FA"/>
    <w:rsid w:val="000277D3"/>
    <w:rsid w:val="00027BB6"/>
    <w:rsid w:val="00027D53"/>
    <w:rsid w:val="000302B3"/>
    <w:rsid w:val="00030416"/>
    <w:rsid w:val="00030453"/>
    <w:rsid w:val="00030639"/>
    <w:rsid w:val="00030689"/>
    <w:rsid w:val="00030772"/>
    <w:rsid w:val="00030F73"/>
    <w:rsid w:val="000311CA"/>
    <w:rsid w:val="000314A7"/>
    <w:rsid w:val="0003155F"/>
    <w:rsid w:val="0003166C"/>
    <w:rsid w:val="00031C8F"/>
    <w:rsid w:val="00031F71"/>
    <w:rsid w:val="000321DC"/>
    <w:rsid w:val="0003251E"/>
    <w:rsid w:val="0003264B"/>
    <w:rsid w:val="000326D0"/>
    <w:rsid w:val="000327AC"/>
    <w:rsid w:val="00032AB4"/>
    <w:rsid w:val="0003301C"/>
    <w:rsid w:val="000330C6"/>
    <w:rsid w:val="000340BC"/>
    <w:rsid w:val="0003443F"/>
    <w:rsid w:val="000348C4"/>
    <w:rsid w:val="00034966"/>
    <w:rsid w:val="00034C36"/>
    <w:rsid w:val="00034FD2"/>
    <w:rsid w:val="00035333"/>
    <w:rsid w:val="00035624"/>
    <w:rsid w:val="00035633"/>
    <w:rsid w:val="00035D74"/>
    <w:rsid w:val="00035E35"/>
    <w:rsid w:val="00035F8C"/>
    <w:rsid w:val="00035FA4"/>
    <w:rsid w:val="0003645E"/>
    <w:rsid w:val="00036CCE"/>
    <w:rsid w:val="00036ED7"/>
    <w:rsid w:val="00036F6E"/>
    <w:rsid w:val="0003767B"/>
    <w:rsid w:val="0003771F"/>
    <w:rsid w:val="00037D6B"/>
    <w:rsid w:val="00037F3C"/>
    <w:rsid w:val="000400A0"/>
    <w:rsid w:val="00040261"/>
    <w:rsid w:val="0004030D"/>
    <w:rsid w:val="00040327"/>
    <w:rsid w:val="00040470"/>
    <w:rsid w:val="00040536"/>
    <w:rsid w:val="00040637"/>
    <w:rsid w:val="0004095D"/>
    <w:rsid w:val="00040D83"/>
    <w:rsid w:val="00040E20"/>
    <w:rsid w:val="00040F7A"/>
    <w:rsid w:val="00041159"/>
    <w:rsid w:val="000415A4"/>
    <w:rsid w:val="00041602"/>
    <w:rsid w:val="00041963"/>
    <w:rsid w:val="000419F0"/>
    <w:rsid w:val="00041C7A"/>
    <w:rsid w:val="000423FA"/>
    <w:rsid w:val="0004260C"/>
    <w:rsid w:val="00042A09"/>
    <w:rsid w:val="00042E64"/>
    <w:rsid w:val="00042E95"/>
    <w:rsid w:val="00043304"/>
    <w:rsid w:val="00044484"/>
    <w:rsid w:val="00044998"/>
    <w:rsid w:val="000449A4"/>
    <w:rsid w:val="00046368"/>
    <w:rsid w:val="0004688F"/>
    <w:rsid w:val="00046DE9"/>
    <w:rsid w:val="0004702E"/>
    <w:rsid w:val="00047814"/>
    <w:rsid w:val="0004789E"/>
    <w:rsid w:val="00047DDD"/>
    <w:rsid w:val="00050256"/>
    <w:rsid w:val="00050C6B"/>
    <w:rsid w:val="000510D3"/>
    <w:rsid w:val="000511A1"/>
    <w:rsid w:val="000512A0"/>
    <w:rsid w:val="0005161B"/>
    <w:rsid w:val="00051673"/>
    <w:rsid w:val="000519C8"/>
    <w:rsid w:val="00051BFB"/>
    <w:rsid w:val="00051C6F"/>
    <w:rsid w:val="00052002"/>
    <w:rsid w:val="000524DA"/>
    <w:rsid w:val="00052727"/>
    <w:rsid w:val="00052869"/>
    <w:rsid w:val="00052924"/>
    <w:rsid w:val="00052A9B"/>
    <w:rsid w:val="00052BEB"/>
    <w:rsid w:val="00052C13"/>
    <w:rsid w:val="00052FEA"/>
    <w:rsid w:val="00052FF8"/>
    <w:rsid w:val="000531BD"/>
    <w:rsid w:val="00053620"/>
    <w:rsid w:val="0005384F"/>
    <w:rsid w:val="000539F2"/>
    <w:rsid w:val="00053FFB"/>
    <w:rsid w:val="000540DC"/>
    <w:rsid w:val="0005417C"/>
    <w:rsid w:val="00054460"/>
    <w:rsid w:val="00054500"/>
    <w:rsid w:val="00054CB5"/>
    <w:rsid w:val="00054F5B"/>
    <w:rsid w:val="00054F72"/>
    <w:rsid w:val="00054FC2"/>
    <w:rsid w:val="00055187"/>
    <w:rsid w:val="000551DD"/>
    <w:rsid w:val="000558A2"/>
    <w:rsid w:val="00055DF9"/>
    <w:rsid w:val="00055EFC"/>
    <w:rsid w:val="000560A5"/>
    <w:rsid w:val="0005629D"/>
    <w:rsid w:val="0005645D"/>
    <w:rsid w:val="000569F1"/>
    <w:rsid w:val="00056BD0"/>
    <w:rsid w:val="00056BE7"/>
    <w:rsid w:val="00056C9E"/>
    <w:rsid w:val="000574BF"/>
    <w:rsid w:val="000575E0"/>
    <w:rsid w:val="000576E8"/>
    <w:rsid w:val="00057B21"/>
    <w:rsid w:val="00057B93"/>
    <w:rsid w:val="00057D7F"/>
    <w:rsid w:val="00057FC1"/>
    <w:rsid w:val="00060252"/>
    <w:rsid w:val="0006038E"/>
    <w:rsid w:val="00060595"/>
    <w:rsid w:val="000605A5"/>
    <w:rsid w:val="000605C8"/>
    <w:rsid w:val="000606DE"/>
    <w:rsid w:val="00060980"/>
    <w:rsid w:val="00060C7B"/>
    <w:rsid w:val="0006104D"/>
    <w:rsid w:val="0006110E"/>
    <w:rsid w:val="0006139D"/>
    <w:rsid w:val="0006144E"/>
    <w:rsid w:val="00061484"/>
    <w:rsid w:val="00061A9A"/>
    <w:rsid w:val="000620A6"/>
    <w:rsid w:val="00062370"/>
    <w:rsid w:val="00062B3B"/>
    <w:rsid w:val="00062FF9"/>
    <w:rsid w:val="00063C7A"/>
    <w:rsid w:val="00063F8A"/>
    <w:rsid w:val="0006474A"/>
    <w:rsid w:val="00064845"/>
    <w:rsid w:val="00064CB8"/>
    <w:rsid w:val="00064D6D"/>
    <w:rsid w:val="00064FB5"/>
    <w:rsid w:val="000658A2"/>
    <w:rsid w:val="00065978"/>
    <w:rsid w:val="000659EF"/>
    <w:rsid w:val="00065EFB"/>
    <w:rsid w:val="00065F75"/>
    <w:rsid w:val="000661B6"/>
    <w:rsid w:val="000663C0"/>
    <w:rsid w:val="0006677C"/>
    <w:rsid w:val="00066A9A"/>
    <w:rsid w:val="00066D3F"/>
    <w:rsid w:val="00067349"/>
    <w:rsid w:val="000675F4"/>
    <w:rsid w:val="00067886"/>
    <w:rsid w:val="0006788B"/>
    <w:rsid w:val="00067EA4"/>
    <w:rsid w:val="00070228"/>
    <w:rsid w:val="0007043C"/>
    <w:rsid w:val="000704EB"/>
    <w:rsid w:val="00070556"/>
    <w:rsid w:val="00070573"/>
    <w:rsid w:val="00070AB4"/>
    <w:rsid w:val="00070C70"/>
    <w:rsid w:val="00070C77"/>
    <w:rsid w:val="0007100F"/>
    <w:rsid w:val="0007179B"/>
    <w:rsid w:val="000718B7"/>
    <w:rsid w:val="000719F4"/>
    <w:rsid w:val="00071A27"/>
    <w:rsid w:val="000728A1"/>
    <w:rsid w:val="000728C9"/>
    <w:rsid w:val="00072C3A"/>
    <w:rsid w:val="00072D1E"/>
    <w:rsid w:val="00072D9A"/>
    <w:rsid w:val="00072DC9"/>
    <w:rsid w:val="00073508"/>
    <w:rsid w:val="000736C9"/>
    <w:rsid w:val="000736EF"/>
    <w:rsid w:val="0007393E"/>
    <w:rsid w:val="00073C1F"/>
    <w:rsid w:val="000742E4"/>
    <w:rsid w:val="000745E9"/>
    <w:rsid w:val="000746F9"/>
    <w:rsid w:val="000748A4"/>
    <w:rsid w:val="00074915"/>
    <w:rsid w:val="00074CCE"/>
    <w:rsid w:val="00074CFD"/>
    <w:rsid w:val="00074E10"/>
    <w:rsid w:val="00074E1E"/>
    <w:rsid w:val="00074F61"/>
    <w:rsid w:val="00075605"/>
    <w:rsid w:val="00075636"/>
    <w:rsid w:val="00075955"/>
    <w:rsid w:val="0007596B"/>
    <w:rsid w:val="00075E1F"/>
    <w:rsid w:val="00075F4E"/>
    <w:rsid w:val="00076072"/>
    <w:rsid w:val="00076354"/>
    <w:rsid w:val="0007662F"/>
    <w:rsid w:val="000766D1"/>
    <w:rsid w:val="000767D1"/>
    <w:rsid w:val="0007689E"/>
    <w:rsid w:val="00076B54"/>
    <w:rsid w:val="00076C91"/>
    <w:rsid w:val="00076C99"/>
    <w:rsid w:val="00076FB2"/>
    <w:rsid w:val="000770B1"/>
    <w:rsid w:val="00077668"/>
    <w:rsid w:val="00077931"/>
    <w:rsid w:val="00077D43"/>
    <w:rsid w:val="00077EB1"/>
    <w:rsid w:val="0008032A"/>
    <w:rsid w:val="00080346"/>
    <w:rsid w:val="00080B11"/>
    <w:rsid w:val="00080DD8"/>
    <w:rsid w:val="00080EBA"/>
    <w:rsid w:val="00081068"/>
    <w:rsid w:val="00081130"/>
    <w:rsid w:val="000813BC"/>
    <w:rsid w:val="0008144C"/>
    <w:rsid w:val="00081474"/>
    <w:rsid w:val="00081537"/>
    <w:rsid w:val="00081BD7"/>
    <w:rsid w:val="00082239"/>
    <w:rsid w:val="00082756"/>
    <w:rsid w:val="00082882"/>
    <w:rsid w:val="000835A5"/>
    <w:rsid w:val="000835CA"/>
    <w:rsid w:val="0008365E"/>
    <w:rsid w:val="000839F1"/>
    <w:rsid w:val="00083EA5"/>
    <w:rsid w:val="00083F76"/>
    <w:rsid w:val="00084033"/>
    <w:rsid w:val="0008467C"/>
    <w:rsid w:val="00084DA3"/>
    <w:rsid w:val="00084E7A"/>
    <w:rsid w:val="00085AA4"/>
    <w:rsid w:val="00085C70"/>
    <w:rsid w:val="00085D3A"/>
    <w:rsid w:val="00086100"/>
    <w:rsid w:val="00086238"/>
    <w:rsid w:val="000862B0"/>
    <w:rsid w:val="000862BC"/>
    <w:rsid w:val="00086390"/>
    <w:rsid w:val="00086508"/>
    <w:rsid w:val="00086931"/>
    <w:rsid w:val="00086B3A"/>
    <w:rsid w:val="00087382"/>
    <w:rsid w:val="000876BA"/>
    <w:rsid w:val="0008788C"/>
    <w:rsid w:val="00087D7E"/>
    <w:rsid w:val="00087DD5"/>
    <w:rsid w:val="00087ECC"/>
    <w:rsid w:val="00090065"/>
    <w:rsid w:val="000902F5"/>
    <w:rsid w:val="0009038E"/>
    <w:rsid w:val="000906D1"/>
    <w:rsid w:val="000906FD"/>
    <w:rsid w:val="0009084D"/>
    <w:rsid w:val="000909B1"/>
    <w:rsid w:val="00090A63"/>
    <w:rsid w:val="00090C70"/>
    <w:rsid w:val="00090DA1"/>
    <w:rsid w:val="00090E8D"/>
    <w:rsid w:val="00091138"/>
    <w:rsid w:val="000914B6"/>
    <w:rsid w:val="000914D8"/>
    <w:rsid w:val="0009192B"/>
    <w:rsid w:val="00091A1B"/>
    <w:rsid w:val="00091FAB"/>
    <w:rsid w:val="00092017"/>
    <w:rsid w:val="000923D1"/>
    <w:rsid w:val="000927AB"/>
    <w:rsid w:val="00092806"/>
    <w:rsid w:val="0009293A"/>
    <w:rsid w:val="00092A52"/>
    <w:rsid w:val="00092BAF"/>
    <w:rsid w:val="00092D0C"/>
    <w:rsid w:val="00092FF3"/>
    <w:rsid w:val="0009314B"/>
    <w:rsid w:val="0009329E"/>
    <w:rsid w:val="00093E6B"/>
    <w:rsid w:val="00093F46"/>
    <w:rsid w:val="00094101"/>
    <w:rsid w:val="000945A9"/>
    <w:rsid w:val="00094AF2"/>
    <w:rsid w:val="00094CC8"/>
    <w:rsid w:val="00094EE2"/>
    <w:rsid w:val="00094FFD"/>
    <w:rsid w:val="000950E0"/>
    <w:rsid w:val="00095A70"/>
    <w:rsid w:val="00095E4A"/>
    <w:rsid w:val="00095E87"/>
    <w:rsid w:val="000960E2"/>
    <w:rsid w:val="000962B4"/>
    <w:rsid w:val="0009643A"/>
    <w:rsid w:val="00096862"/>
    <w:rsid w:val="000968BF"/>
    <w:rsid w:val="0009755B"/>
    <w:rsid w:val="00097963"/>
    <w:rsid w:val="00097DA3"/>
    <w:rsid w:val="00097DFF"/>
    <w:rsid w:val="00097F0E"/>
    <w:rsid w:val="000A03B7"/>
    <w:rsid w:val="000A05BD"/>
    <w:rsid w:val="000A08CA"/>
    <w:rsid w:val="000A0B28"/>
    <w:rsid w:val="000A0C2C"/>
    <w:rsid w:val="000A0E8A"/>
    <w:rsid w:val="000A11AF"/>
    <w:rsid w:val="000A1373"/>
    <w:rsid w:val="000A1553"/>
    <w:rsid w:val="000A1C8E"/>
    <w:rsid w:val="000A1DF0"/>
    <w:rsid w:val="000A1E7C"/>
    <w:rsid w:val="000A20D3"/>
    <w:rsid w:val="000A218F"/>
    <w:rsid w:val="000A23BF"/>
    <w:rsid w:val="000A243A"/>
    <w:rsid w:val="000A24A1"/>
    <w:rsid w:val="000A2519"/>
    <w:rsid w:val="000A274C"/>
    <w:rsid w:val="000A2996"/>
    <w:rsid w:val="000A2A2D"/>
    <w:rsid w:val="000A2C21"/>
    <w:rsid w:val="000A2EAE"/>
    <w:rsid w:val="000A2EC9"/>
    <w:rsid w:val="000A2FC5"/>
    <w:rsid w:val="000A3042"/>
    <w:rsid w:val="000A30C5"/>
    <w:rsid w:val="000A3D72"/>
    <w:rsid w:val="000A3EAE"/>
    <w:rsid w:val="000A3EE4"/>
    <w:rsid w:val="000A41EA"/>
    <w:rsid w:val="000A48DE"/>
    <w:rsid w:val="000A4B50"/>
    <w:rsid w:val="000A4F62"/>
    <w:rsid w:val="000A56C5"/>
    <w:rsid w:val="000A57AC"/>
    <w:rsid w:val="000A5BBE"/>
    <w:rsid w:val="000A5C6A"/>
    <w:rsid w:val="000A5EA3"/>
    <w:rsid w:val="000A6250"/>
    <w:rsid w:val="000A6271"/>
    <w:rsid w:val="000A62B3"/>
    <w:rsid w:val="000A641E"/>
    <w:rsid w:val="000A646B"/>
    <w:rsid w:val="000A6508"/>
    <w:rsid w:val="000A69AF"/>
    <w:rsid w:val="000A69FF"/>
    <w:rsid w:val="000A6AE3"/>
    <w:rsid w:val="000A6C50"/>
    <w:rsid w:val="000A6F8F"/>
    <w:rsid w:val="000A76CC"/>
    <w:rsid w:val="000A79D5"/>
    <w:rsid w:val="000A7BE4"/>
    <w:rsid w:val="000A7BF8"/>
    <w:rsid w:val="000A7D6A"/>
    <w:rsid w:val="000A7E65"/>
    <w:rsid w:val="000B01F1"/>
    <w:rsid w:val="000B048B"/>
    <w:rsid w:val="000B05CE"/>
    <w:rsid w:val="000B0654"/>
    <w:rsid w:val="000B0710"/>
    <w:rsid w:val="000B0F16"/>
    <w:rsid w:val="000B1101"/>
    <w:rsid w:val="000B1524"/>
    <w:rsid w:val="000B164B"/>
    <w:rsid w:val="000B16F0"/>
    <w:rsid w:val="000B1712"/>
    <w:rsid w:val="000B17E8"/>
    <w:rsid w:val="000B1C20"/>
    <w:rsid w:val="000B204E"/>
    <w:rsid w:val="000B2254"/>
    <w:rsid w:val="000B2808"/>
    <w:rsid w:val="000B2905"/>
    <w:rsid w:val="000B2C3A"/>
    <w:rsid w:val="000B2E97"/>
    <w:rsid w:val="000B2ED6"/>
    <w:rsid w:val="000B33F6"/>
    <w:rsid w:val="000B387D"/>
    <w:rsid w:val="000B38D8"/>
    <w:rsid w:val="000B3B6F"/>
    <w:rsid w:val="000B4230"/>
    <w:rsid w:val="000B47A8"/>
    <w:rsid w:val="000B4A6B"/>
    <w:rsid w:val="000B4A82"/>
    <w:rsid w:val="000B4DC8"/>
    <w:rsid w:val="000B5085"/>
    <w:rsid w:val="000B5A7F"/>
    <w:rsid w:val="000B5D29"/>
    <w:rsid w:val="000B5DF9"/>
    <w:rsid w:val="000B61CB"/>
    <w:rsid w:val="000B6843"/>
    <w:rsid w:val="000B693F"/>
    <w:rsid w:val="000B6941"/>
    <w:rsid w:val="000B6F38"/>
    <w:rsid w:val="000B702F"/>
    <w:rsid w:val="000B72C4"/>
    <w:rsid w:val="000B735D"/>
    <w:rsid w:val="000B7369"/>
    <w:rsid w:val="000B7400"/>
    <w:rsid w:val="000B7441"/>
    <w:rsid w:val="000B749B"/>
    <w:rsid w:val="000B750A"/>
    <w:rsid w:val="000B79CD"/>
    <w:rsid w:val="000B7BAB"/>
    <w:rsid w:val="000C002E"/>
    <w:rsid w:val="000C075F"/>
    <w:rsid w:val="000C07E8"/>
    <w:rsid w:val="000C0A06"/>
    <w:rsid w:val="000C0B4B"/>
    <w:rsid w:val="000C1067"/>
    <w:rsid w:val="000C16EC"/>
    <w:rsid w:val="000C184D"/>
    <w:rsid w:val="000C1F84"/>
    <w:rsid w:val="000C254D"/>
    <w:rsid w:val="000C2864"/>
    <w:rsid w:val="000C2BD5"/>
    <w:rsid w:val="000C2C75"/>
    <w:rsid w:val="000C3016"/>
    <w:rsid w:val="000C3671"/>
    <w:rsid w:val="000C3F1C"/>
    <w:rsid w:val="000C3F22"/>
    <w:rsid w:val="000C4399"/>
    <w:rsid w:val="000C455A"/>
    <w:rsid w:val="000C45B0"/>
    <w:rsid w:val="000C482B"/>
    <w:rsid w:val="000C4B6C"/>
    <w:rsid w:val="000C4F34"/>
    <w:rsid w:val="000C51AD"/>
    <w:rsid w:val="000C52E0"/>
    <w:rsid w:val="000C5707"/>
    <w:rsid w:val="000C5803"/>
    <w:rsid w:val="000C5870"/>
    <w:rsid w:val="000C58A2"/>
    <w:rsid w:val="000C5F19"/>
    <w:rsid w:val="000C60CF"/>
    <w:rsid w:val="000C6567"/>
    <w:rsid w:val="000C712B"/>
    <w:rsid w:val="000C7196"/>
    <w:rsid w:val="000C762E"/>
    <w:rsid w:val="000C7635"/>
    <w:rsid w:val="000C7D2C"/>
    <w:rsid w:val="000D02CF"/>
    <w:rsid w:val="000D089E"/>
    <w:rsid w:val="000D0B09"/>
    <w:rsid w:val="000D0E85"/>
    <w:rsid w:val="000D13DA"/>
    <w:rsid w:val="000D157B"/>
    <w:rsid w:val="000D16D7"/>
    <w:rsid w:val="000D1BD2"/>
    <w:rsid w:val="000D1C86"/>
    <w:rsid w:val="000D1E19"/>
    <w:rsid w:val="000D1E5E"/>
    <w:rsid w:val="000D1EED"/>
    <w:rsid w:val="000D1F11"/>
    <w:rsid w:val="000D1FDE"/>
    <w:rsid w:val="000D2515"/>
    <w:rsid w:val="000D2B12"/>
    <w:rsid w:val="000D2E80"/>
    <w:rsid w:val="000D303D"/>
    <w:rsid w:val="000D3176"/>
    <w:rsid w:val="000D33C0"/>
    <w:rsid w:val="000D3670"/>
    <w:rsid w:val="000D3A50"/>
    <w:rsid w:val="000D3BCE"/>
    <w:rsid w:val="000D3F22"/>
    <w:rsid w:val="000D40E4"/>
    <w:rsid w:val="000D4680"/>
    <w:rsid w:val="000D48BD"/>
    <w:rsid w:val="000D4AB4"/>
    <w:rsid w:val="000D4BA6"/>
    <w:rsid w:val="000D54D6"/>
    <w:rsid w:val="000D5772"/>
    <w:rsid w:val="000D5A6A"/>
    <w:rsid w:val="000D6290"/>
    <w:rsid w:val="000D62AB"/>
    <w:rsid w:val="000D6435"/>
    <w:rsid w:val="000D661D"/>
    <w:rsid w:val="000D68B8"/>
    <w:rsid w:val="000D6B10"/>
    <w:rsid w:val="000D6E57"/>
    <w:rsid w:val="000D6FFD"/>
    <w:rsid w:val="000D70EF"/>
    <w:rsid w:val="000D71E2"/>
    <w:rsid w:val="000D7271"/>
    <w:rsid w:val="000D72B8"/>
    <w:rsid w:val="000D77D6"/>
    <w:rsid w:val="000D7ADD"/>
    <w:rsid w:val="000D7CB2"/>
    <w:rsid w:val="000D7F12"/>
    <w:rsid w:val="000D7FAC"/>
    <w:rsid w:val="000E017A"/>
    <w:rsid w:val="000E0250"/>
    <w:rsid w:val="000E05FD"/>
    <w:rsid w:val="000E063F"/>
    <w:rsid w:val="000E0740"/>
    <w:rsid w:val="000E0987"/>
    <w:rsid w:val="000E0D73"/>
    <w:rsid w:val="000E15F5"/>
    <w:rsid w:val="000E1805"/>
    <w:rsid w:val="000E1CBB"/>
    <w:rsid w:val="000E1FB1"/>
    <w:rsid w:val="000E2236"/>
    <w:rsid w:val="000E2457"/>
    <w:rsid w:val="000E255A"/>
    <w:rsid w:val="000E25CE"/>
    <w:rsid w:val="000E2F65"/>
    <w:rsid w:val="000E2FCE"/>
    <w:rsid w:val="000E30B4"/>
    <w:rsid w:val="000E32FD"/>
    <w:rsid w:val="000E341A"/>
    <w:rsid w:val="000E34E5"/>
    <w:rsid w:val="000E351D"/>
    <w:rsid w:val="000E363A"/>
    <w:rsid w:val="000E3FD9"/>
    <w:rsid w:val="000E4666"/>
    <w:rsid w:val="000E46EF"/>
    <w:rsid w:val="000E4C06"/>
    <w:rsid w:val="000E4F29"/>
    <w:rsid w:val="000E52F6"/>
    <w:rsid w:val="000E539F"/>
    <w:rsid w:val="000E5513"/>
    <w:rsid w:val="000E56F1"/>
    <w:rsid w:val="000E5B09"/>
    <w:rsid w:val="000E5D2D"/>
    <w:rsid w:val="000E5EAC"/>
    <w:rsid w:val="000E610D"/>
    <w:rsid w:val="000E627A"/>
    <w:rsid w:val="000E64A7"/>
    <w:rsid w:val="000E669C"/>
    <w:rsid w:val="000E6A36"/>
    <w:rsid w:val="000E6F62"/>
    <w:rsid w:val="000E74B2"/>
    <w:rsid w:val="000E77B0"/>
    <w:rsid w:val="000F0113"/>
    <w:rsid w:val="000F0D1F"/>
    <w:rsid w:val="000F0ECE"/>
    <w:rsid w:val="000F1145"/>
    <w:rsid w:val="000F16BA"/>
    <w:rsid w:val="000F1709"/>
    <w:rsid w:val="000F1742"/>
    <w:rsid w:val="000F1991"/>
    <w:rsid w:val="000F1ECF"/>
    <w:rsid w:val="000F26ED"/>
    <w:rsid w:val="000F28A0"/>
    <w:rsid w:val="000F2ACA"/>
    <w:rsid w:val="000F2CF8"/>
    <w:rsid w:val="000F2DD7"/>
    <w:rsid w:val="000F313F"/>
    <w:rsid w:val="000F34CB"/>
    <w:rsid w:val="000F3503"/>
    <w:rsid w:val="000F3B57"/>
    <w:rsid w:val="000F408F"/>
    <w:rsid w:val="000F40B5"/>
    <w:rsid w:val="000F4B04"/>
    <w:rsid w:val="000F4E20"/>
    <w:rsid w:val="000F4F27"/>
    <w:rsid w:val="000F50F4"/>
    <w:rsid w:val="000F529F"/>
    <w:rsid w:val="000F5860"/>
    <w:rsid w:val="000F602D"/>
    <w:rsid w:val="000F6532"/>
    <w:rsid w:val="000F665D"/>
    <w:rsid w:val="000F67CD"/>
    <w:rsid w:val="000F6823"/>
    <w:rsid w:val="000F6F01"/>
    <w:rsid w:val="000F7344"/>
    <w:rsid w:val="000F7385"/>
    <w:rsid w:val="000F73F2"/>
    <w:rsid w:val="000F79BF"/>
    <w:rsid w:val="00100144"/>
    <w:rsid w:val="001002F8"/>
    <w:rsid w:val="00100602"/>
    <w:rsid w:val="0010066E"/>
    <w:rsid w:val="00100A5E"/>
    <w:rsid w:val="00100E48"/>
    <w:rsid w:val="00100F76"/>
    <w:rsid w:val="0010105A"/>
    <w:rsid w:val="0010106D"/>
    <w:rsid w:val="0010146E"/>
    <w:rsid w:val="00101729"/>
    <w:rsid w:val="0010194D"/>
    <w:rsid w:val="00101B3F"/>
    <w:rsid w:val="00101D93"/>
    <w:rsid w:val="00102545"/>
    <w:rsid w:val="00102B9F"/>
    <w:rsid w:val="00102E80"/>
    <w:rsid w:val="00103292"/>
    <w:rsid w:val="00104025"/>
    <w:rsid w:val="0010432F"/>
    <w:rsid w:val="00104C5A"/>
    <w:rsid w:val="001056C8"/>
    <w:rsid w:val="0010598A"/>
    <w:rsid w:val="00105AEC"/>
    <w:rsid w:val="001069CD"/>
    <w:rsid w:val="00107322"/>
    <w:rsid w:val="00107807"/>
    <w:rsid w:val="00107FF1"/>
    <w:rsid w:val="0011007B"/>
    <w:rsid w:val="001104CA"/>
    <w:rsid w:val="0011094A"/>
    <w:rsid w:val="00110B35"/>
    <w:rsid w:val="00111003"/>
    <w:rsid w:val="00111042"/>
    <w:rsid w:val="00111069"/>
    <w:rsid w:val="001111C4"/>
    <w:rsid w:val="001112D6"/>
    <w:rsid w:val="001114C1"/>
    <w:rsid w:val="00111549"/>
    <w:rsid w:val="0011163F"/>
    <w:rsid w:val="00111710"/>
    <w:rsid w:val="00111B9D"/>
    <w:rsid w:val="00111CAD"/>
    <w:rsid w:val="001124DF"/>
    <w:rsid w:val="00112562"/>
    <w:rsid w:val="00112C31"/>
    <w:rsid w:val="00113041"/>
    <w:rsid w:val="00113103"/>
    <w:rsid w:val="00113498"/>
    <w:rsid w:val="001136E1"/>
    <w:rsid w:val="00113D05"/>
    <w:rsid w:val="00113DE8"/>
    <w:rsid w:val="00114261"/>
    <w:rsid w:val="00114301"/>
    <w:rsid w:val="001143AD"/>
    <w:rsid w:val="001145B4"/>
    <w:rsid w:val="00114807"/>
    <w:rsid w:val="00114B0D"/>
    <w:rsid w:val="00114BD6"/>
    <w:rsid w:val="00114C92"/>
    <w:rsid w:val="00115066"/>
    <w:rsid w:val="001152DB"/>
    <w:rsid w:val="001157E9"/>
    <w:rsid w:val="00115979"/>
    <w:rsid w:val="0011597A"/>
    <w:rsid w:val="00115A5E"/>
    <w:rsid w:val="00115F97"/>
    <w:rsid w:val="001169B8"/>
    <w:rsid w:val="00116A5B"/>
    <w:rsid w:val="00116E78"/>
    <w:rsid w:val="00116E79"/>
    <w:rsid w:val="001175A2"/>
    <w:rsid w:val="00117CB2"/>
    <w:rsid w:val="00117CC2"/>
    <w:rsid w:val="00117DEC"/>
    <w:rsid w:val="00117E6D"/>
    <w:rsid w:val="0012034D"/>
    <w:rsid w:val="001208FF"/>
    <w:rsid w:val="00120906"/>
    <w:rsid w:val="00120935"/>
    <w:rsid w:val="001209F0"/>
    <w:rsid w:val="00120AB2"/>
    <w:rsid w:val="00120C9C"/>
    <w:rsid w:val="00120D10"/>
    <w:rsid w:val="00120E04"/>
    <w:rsid w:val="001211B4"/>
    <w:rsid w:val="001219D7"/>
    <w:rsid w:val="00121B99"/>
    <w:rsid w:val="00121C91"/>
    <w:rsid w:val="00121CE5"/>
    <w:rsid w:val="00121D65"/>
    <w:rsid w:val="00121F9A"/>
    <w:rsid w:val="001222B2"/>
    <w:rsid w:val="001225CA"/>
    <w:rsid w:val="00122669"/>
    <w:rsid w:val="0012266D"/>
    <w:rsid w:val="00122EF7"/>
    <w:rsid w:val="0012387C"/>
    <w:rsid w:val="00124A8E"/>
    <w:rsid w:val="00124C76"/>
    <w:rsid w:val="00124D6B"/>
    <w:rsid w:val="00124DDB"/>
    <w:rsid w:val="0012581F"/>
    <w:rsid w:val="00125D76"/>
    <w:rsid w:val="00125DCE"/>
    <w:rsid w:val="0012639F"/>
    <w:rsid w:val="0012646B"/>
    <w:rsid w:val="001266F2"/>
    <w:rsid w:val="001268FE"/>
    <w:rsid w:val="00126F1A"/>
    <w:rsid w:val="00126F4C"/>
    <w:rsid w:val="00127530"/>
    <w:rsid w:val="00127715"/>
    <w:rsid w:val="00127E12"/>
    <w:rsid w:val="00127E9B"/>
    <w:rsid w:val="00127FBE"/>
    <w:rsid w:val="00130455"/>
    <w:rsid w:val="00130629"/>
    <w:rsid w:val="001309C6"/>
    <w:rsid w:val="001309F8"/>
    <w:rsid w:val="00130B28"/>
    <w:rsid w:val="00130E14"/>
    <w:rsid w:val="00130F29"/>
    <w:rsid w:val="001312C0"/>
    <w:rsid w:val="001319A5"/>
    <w:rsid w:val="00131A20"/>
    <w:rsid w:val="00131B51"/>
    <w:rsid w:val="00131D6A"/>
    <w:rsid w:val="00131F9C"/>
    <w:rsid w:val="00131FC1"/>
    <w:rsid w:val="00132004"/>
    <w:rsid w:val="00132337"/>
    <w:rsid w:val="00132541"/>
    <w:rsid w:val="00132CFE"/>
    <w:rsid w:val="00132E08"/>
    <w:rsid w:val="00132EFE"/>
    <w:rsid w:val="00132FEA"/>
    <w:rsid w:val="00133794"/>
    <w:rsid w:val="00133BA8"/>
    <w:rsid w:val="00133F09"/>
    <w:rsid w:val="001343C3"/>
    <w:rsid w:val="001343F5"/>
    <w:rsid w:val="00134A26"/>
    <w:rsid w:val="00134B2C"/>
    <w:rsid w:val="00134E3A"/>
    <w:rsid w:val="00134E43"/>
    <w:rsid w:val="00134E65"/>
    <w:rsid w:val="00134E80"/>
    <w:rsid w:val="00134F58"/>
    <w:rsid w:val="0013514C"/>
    <w:rsid w:val="0013541C"/>
    <w:rsid w:val="00135BC9"/>
    <w:rsid w:val="00135E03"/>
    <w:rsid w:val="00136496"/>
    <w:rsid w:val="0013693E"/>
    <w:rsid w:val="00136AF2"/>
    <w:rsid w:val="00137076"/>
    <w:rsid w:val="00137546"/>
    <w:rsid w:val="00137930"/>
    <w:rsid w:val="00137A37"/>
    <w:rsid w:val="0014065E"/>
    <w:rsid w:val="00140C15"/>
    <w:rsid w:val="00141170"/>
    <w:rsid w:val="0014126F"/>
    <w:rsid w:val="001415C7"/>
    <w:rsid w:val="00141A50"/>
    <w:rsid w:val="00141EA9"/>
    <w:rsid w:val="0014222B"/>
    <w:rsid w:val="00142398"/>
    <w:rsid w:val="00142830"/>
    <w:rsid w:val="00142901"/>
    <w:rsid w:val="00142E6D"/>
    <w:rsid w:val="00142F1E"/>
    <w:rsid w:val="001430A8"/>
    <w:rsid w:val="00143942"/>
    <w:rsid w:val="00143C47"/>
    <w:rsid w:val="00143C87"/>
    <w:rsid w:val="00143F92"/>
    <w:rsid w:val="0014400B"/>
    <w:rsid w:val="001444CE"/>
    <w:rsid w:val="00144C80"/>
    <w:rsid w:val="001451DF"/>
    <w:rsid w:val="001451FB"/>
    <w:rsid w:val="001452C8"/>
    <w:rsid w:val="00145420"/>
    <w:rsid w:val="00146531"/>
    <w:rsid w:val="001467A5"/>
    <w:rsid w:val="00146988"/>
    <w:rsid w:val="00146BD7"/>
    <w:rsid w:val="00146C69"/>
    <w:rsid w:val="00146CBF"/>
    <w:rsid w:val="00146E3E"/>
    <w:rsid w:val="00146E99"/>
    <w:rsid w:val="00147157"/>
    <w:rsid w:val="001472AB"/>
    <w:rsid w:val="001472E7"/>
    <w:rsid w:val="001478F8"/>
    <w:rsid w:val="001479A2"/>
    <w:rsid w:val="00147CF4"/>
    <w:rsid w:val="00147D3A"/>
    <w:rsid w:val="00147D9F"/>
    <w:rsid w:val="00147F20"/>
    <w:rsid w:val="001504B5"/>
    <w:rsid w:val="0015058F"/>
    <w:rsid w:val="001507AD"/>
    <w:rsid w:val="001508CB"/>
    <w:rsid w:val="00150D04"/>
    <w:rsid w:val="00150FB8"/>
    <w:rsid w:val="001519E8"/>
    <w:rsid w:val="00151A90"/>
    <w:rsid w:val="00151CDC"/>
    <w:rsid w:val="00151DB0"/>
    <w:rsid w:val="00151E99"/>
    <w:rsid w:val="00151EB0"/>
    <w:rsid w:val="00151F56"/>
    <w:rsid w:val="0015231F"/>
    <w:rsid w:val="00152349"/>
    <w:rsid w:val="00152518"/>
    <w:rsid w:val="00152863"/>
    <w:rsid w:val="00152AD3"/>
    <w:rsid w:val="00152BE6"/>
    <w:rsid w:val="00153017"/>
    <w:rsid w:val="0015338B"/>
    <w:rsid w:val="0015362D"/>
    <w:rsid w:val="0015381F"/>
    <w:rsid w:val="00153C68"/>
    <w:rsid w:val="001540B5"/>
    <w:rsid w:val="001544E1"/>
    <w:rsid w:val="0015452D"/>
    <w:rsid w:val="001545A8"/>
    <w:rsid w:val="0015488D"/>
    <w:rsid w:val="00154CDA"/>
    <w:rsid w:val="00154E2C"/>
    <w:rsid w:val="00154F57"/>
    <w:rsid w:val="00154F60"/>
    <w:rsid w:val="00155A2A"/>
    <w:rsid w:val="00155B31"/>
    <w:rsid w:val="00156048"/>
    <w:rsid w:val="0015692D"/>
    <w:rsid w:val="00156F4A"/>
    <w:rsid w:val="0015708F"/>
    <w:rsid w:val="001572A5"/>
    <w:rsid w:val="001572F9"/>
    <w:rsid w:val="00157853"/>
    <w:rsid w:val="001578FE"/>
    <w:rsid w:val="00157BFA"/>
    <w:rsid w:val="00157D3C"/>
    <w:rsid w:val="00160090"/>
    <w:rsid w:val="0016056E"/>
    <w:rsid w:val="0016087D"/>
    <w:rsid w:val="00160B9A"/>
    <w:rsid w:val="00160D25"/>
    <w:rsid w:val="001612D4"/>
    <w:rsid w:val="0016131C"/>
    <w:rsid w:val="00161742"/>
    <w:rsid w:val="0016189A"/>
    <w:rsid w:val="0016236F"/>
    <w:rsid w:val="001623CE"/>
    <w:rsid w:val="00162588"/>
    <w:rsid w:val="00162738"/>
    <w:rsid w:val="00162EDF"/>
    <w:rsid w:val="00163220"/>
    <w:rsid w:val="0016338F"/>
    <w:rsid w:val="001634A3"/>
    <w:rsid w:val="001634CA"/>
    <w:rsid w:val="00163821"/>
    <w:rsid w:val="0016413E"/>
    <w:rsid w:val="0016415C"/>
    <w:rsid w:val="00164319"/>
    <w:rsid w:val="001645D4"/>
    <w:rsid w:val="00165333"/>
    <w:rsid w:val="00165C0E"/>
    <w:rsid w:val="00165F48"/>
    <w:rsid w:val="00166119"/>
    <w:rsid w:val="001665A8"/>
    <w:rsid w:val="001667A1"/>
    <w:rsid w:val="00166926"/>
    <w:rsid w:val="00166D45"/>
    <w:rsid w:val="00167210"/>
    <w:rsid w:val="001673F6"/>
    <w:rsid w:val="00167972"/>
    <w:rsid w:val="00167AC4"/>
    <w:rsid w:val="00167AF6"/>
    <w:rsid w:val="001705A1"/>
    <w:rsid w:val="00170AD9"/>
    <w:rsid w:val="00170AE4"/>
    <w:rsid w:val="00170C32"/>
    <w:rsid w:val="00170C5B"/>
    <w:rsid w:val="0017117C"/>
    <w:rsid w:val="0017141D"/>
    <w:rsid w:val="00171AB5"/>
    <w:rsid w:val="00171C12"/>
    <w:rsid w:val="00171C1F"/>
    <w:rsid w:val="0017212F"/>
    <w:rsid w:val="00172296"/>
    <w:rsid w:val="001722D4"/>
    <w:rsid w:val="00172887"/>
    <w:rsid w:val="0017295B"/>
    <w:rsid w:val="00172E76"/>
    <w:rsid w:val="001730B9"/>
    <w:rsid w:val="0017351B"/>
    <w:rsid w:val="00173576"/>
    <w:rsid w:val="0017387D"/>
    <w:rsid w:val="00173BA2"/>
    <w:rsid w:val="00173C6C"/>
    <w:rsid w:val="00173C8C"/>
    <w:rsid w:val="00173E72"/>
    <w:rsid w:val="001743A8"/>
    <w:rsid w:val="00174C87"/>
    <w:rsid w:val="00174C9E"/>
    <w:rsid w:val="00175134"/>
    <w:rsid w:val="0017532A"/>
    <w:rsid w:val="0017589F"/>
    <w:rsid w:val="00175B74"/>
    <w:rsid w:val="00175E9C"/>
    <w:rsid w:val="00176169"/>
    <w:rsid w:val="001761C5"/>
    <w:rsid w:val="0017684F"/>
    <w:rsid w:val="00176954"/>
    <w:rsid w:val="00176D15"/>
    <w:rsid w:val="00176E42"/>
    <w:rsid w:val="0017729E"/>
    <w:rsid w:val="00177646"/>
    <w:rsid w:val="001779B6"/>
    <w:rsid w:val="001779F8"/>
    <w:rsid w:val="00177BA7"/>
    <w:rsid w:val="00177DFD"/>
    <w:rsid w:val="00180837"/>
    <w:rsid w:val="0018131B"/>
    <w:rsid w:val="00181984"/>
    <w:rsid w:val="00181D91"/>
    <w:rsid w:val="001821BC"/>
    <w:rsid w:val="001824D2"/>
    <w:rsid w:val="001825C3"/>
    <w:rsid w:val="00182679"/>
    <w:rsid w:val="00183AFA"/>
    <w:rsid w:val="00183B79"/>
    <w:rsid w:val="001842A6"/>
    <w:rsid w:val="00184535"/>
    <w:rsid w:val="0018455E"/>
    <w:rsid w:val="001847DD"/>
    <w:rsid w:val="00184A92"/>
    <w:rsid w:val="00184BBB"/>
    <w:rsid w:val="00184D18"/>
    <w:rsid w:val="00184FFC"/>
    <w:rsid w:val="0018523C"/>
    <w:rsid w:val="001854F1"/>
    <w:rsid w:val="001858BB"/>
    <w:rsid w:val="00185A8C"/>
    <w:rsid w:val="00185AC2"/>
    <w:rsid w:val="00185B38"/>
    <w:rsid w:val="001860FF"/>
    <w:rsid w:val="00186971"/>
    <w:rsid w:val="00186DF8"/>
    <w:rsid w:val="001872AF"/>
    <w:rsid w:val="001873C6"/>
    <w:rsid w:val="00187AA5"/>
    <w:rsid w:val="00187AF8"/>
    <w:rsid w:val="001905BF"/>
    <w:rsid w:val="00191191"/>
    <w:rsid w:val="00191351"/>
    <w:rsid w:val="001915CE"/>
    <w:rsid w:val="0019199D"/>
    <w:rsid w:val="00191D06"/>
    <w:rsid w:val="00191F44"/>
    <w:rsid w:val="00192199"/>
    <w:rsid w:val="00192236"/>
    <w:rsid w:val="00192297"/>
    <w:rsid w:val="00192456"/>
    <w:rsid w:val="001925D4"/>
    <w:rsid w:val="001927D0"/>
    <w:rsid w:val="001927ED"/>
    <w:rsid w:val="00192A37"/>
    <w:rsid w:val="00192AD7"/>
    <w:rsid w:val="00192E35"/>
    <w:rsid w:val="001931BC"/>
    <w:rsid w:val="0019360C"/>
    <w:rsid w:val="001936FC"/>
    <w:rsid w:val="00193735"/>
    <w:rsid w:val="00193959"/>
    <w:rsid w:val="00193A27"/>
    <w:rsid w:val="00193DB1"/>
    <w:rsid w:val="0019446F"/>
    <w:rsid w:val="001944F0"/>
    <w:rsid w:val="0019484E"/>
    <w:rsid w:val="0019493A"/>
    <w:rsid w:val="00194BF9"/>
    <w:rsid w:val="00194F98"/>
    <w:rsid w:val="001950A2"/>
    <w:rsid w:val="001950D7"/>
    <w:rsid w:val="001957D3"/>
    <w:rsid w:val="001958E5"/>
    <w:rsid w:val="00195E98"/>
    <w:rsid w:val="00195ED3"/>
    <w:rsid w:val="00195FF0"/>
    <w:rsid w:val="0019606B"/>
    <w:rsid w:val="0019655C"/>
    <w:rsid w:val="00196C04"/>
    <w:rsid w:val="00196C89"/>
    <w:rsid w:val="00196CF6"/>
    <w:rsid w:val="00196E85"/>
    <w:rsid w:val="00196EB3"/>
    <w:rsid w:val="00197045"/>
    <w:rsid w:val="00197093"/>
    <w:rsid w:val="001977B1"/>
    <w:rsid w:val="00197ADB"/>
    <w:rsid w:val="001A006E"/>
    <w:rsid w:val="001A0242"/>
    <w:rsid w:val="001A0346"/>
    <w:rsid w:val="001A079B"/>
    <w:rsid w:val="001A0868"/>
    <w:rsid w:val="001A0F40"/>
    <w:rsid w:val="001A0FA4"/>
    <w:rsid w:val="001A1092"/>
    <w:rsid w:val="001A109D"/>
    <w:rsid w:val="001A1646"/>
    <w:rsid w:val="001A216C"/>
    <w:rsid w:val="001A21CF"/>
    <w:rsid w:val="001A22B0"/>
    <w:rsid w:val="001A22F8"/>
    <w:rsid w:val="001A299D"/>
    <w:rsid w:val="001A2A79"/>
    <w:rsid w:val="001A2D9B"/>
    <w:rsid w:val="001A34F4"/>
    <w:rsid w:val="001A3A1E"/>
    <w:rsid w:val="001A3F0E"/>
    <w:rsid w:val="001A40CD"/>
    <w:rsid w:val="001A4103"/>
    <w:rsid w:val="001A41FD"/>
    <w:rsid w:val="001A447F"/>
    <w:rsid w:val="001A4DAD"/>
    <w:rsid w:val="001A4F20"/>
    <w:rsid w:val="001A51B3"/>
    <w:rsid w:val="001A521B"/>
    <w:rsid w:val="001A5346"/>
    <w:rsid w:val="001A5531"/>
    <w:rsid w:val="001A5F96"/>
    <w:rsid w:val="001A64B1"/>
    <w:rsid w:val="001A680B"/>
    <w:rsid w:val="001A6889"/>
    <w:rsid w:val="001A6CAB"/>
    <w:rsid w:val="001A6DEF"/>
    <w:rsid w:val="001A6F5E"/>
    <w:rsid w:val="001A788D"/>
    <w:rsid w:val="001A7B3F"/>
    <w:rsid w:val="001A7EBB"/>
    <w:rsid w:val="001A7EFC"/>
    <w:rsid w:val="001B056B"/>
    <w:rsid w:val="001B0877"/>
    <w:rsid w:val="001B0BAA"/>
    <w:rsid w:val="001B0DBD"/>
    <w:rsid w:val="001B1267"/>
    <w:rsid w:val="001B18D8"/>
    <w:rsid w:val="001B1B17"/>
    <w:rsid w:val="001B1C5E"/>
    <w:rsid w:val="001B2128"/>
    <w:rsid w:val="001B21D3"/>
    <w:rsid w:val="001B2376"/>
    <w:rsid w:val="001B2553"/>
    <w:rsid w:val="001B272F"/>
    <w:rsid w:val="001B28F3"/>
    <w:rsid w:val="001B2CA4"/>
    <w:rsid w:val="001B2E8A"/>
    <w:rsid w:val="001B34C1"/>
    <w:rsid w:val="001B3523"/>
    <w:rsid w:val="001B3908"/>
    <w:rsid w:val="001B408E"/>
    <w:rsid w:val="001B4161"/>
    <w:rsid w:val="001B43A5"/>
    <w:rsid w:val="001B43FB"/>
    <w:rsid w:val="001B48FF"/>
    <w:rsid w:val="001B5260"/>
    <w:rsid w:val="001B57BD"/>
    <w:rsid w:val="001B5CCE"/>
    <w:rsid w:val="001B5EC8"/>
    <w:rsid w:val="001B6166"/>
    <w:rsid w:val="001B63A8"/>
    <w:rsid w:val="001B66CD"/>
    <w:rsid w:val="001B6920"/>
    <w:rsid w:val="001B6A7D"/>
    <w:rsid w:val="001B6F30"/>
    <w:rsid w:val="001B7081"/>
    <w:rsid w:val="001B7613"/>
    <w:rsid w:val="001B773E"/>
    <w:rsid w:val="001B786C"/>
    <w:rsid w:val="001B7950"/>
    <w:rsid w:val="001C0259"/>
    <w:rsid w:val="001C02BA"/>
    <w:rsid w:val="001C05D5"/>
    <w:rsid w:val="001C06AB"/>
    <w:rsid w:val="001C076C"/>
    <w:rsid w:val="001C09BF"/>
    <w:rsid w:val="001C0A71"/>
    <w:rsid w:val="001C0B79"/>
    <w:rsid w:val="001C0D15"/>
    <w:rsid w:val="001C0ECC"/>
    <w:rsid w:val="001C0F82"/>
    <w:rsid w:val="001C155B"/>
    <w:rsid w:val="001C21C9"/>
    <w:rsid w:val="001C222A"/>
    <w:rsid w:val="001C2238"/>
    <w:rsid w:val="001C3022"/>
    <w:rsid w:val="001C31A4"/>
    <w:rsid w:val="001C3352"/>
    <w:rsid w:val="001C36BC"/>
    <w:rsid w:val="001C3B75"/>
    <w:rsid w:val="001C4050"/>
    <w:rsid w:val="001C4236"/>
    <w:rsid w:val="001C428F"/>
    <w:rsid w:val="001C4339"/>
    <w:rsid w:val="001C478F"/>
    <w:rsid w:val="001C4B04"/>
    <w:rsid w:val="001C4F28"/>
    <w:rsid w:val="001C5071"/>
    <w:rsid w:val="001C51CD"/>
    <w:rsid w:val="001C537F"/>
    <w:rsid w:val="001C54C7"/>
    <w:rsid w:val="001C5AC6"/>
    <w:rsid w:val="001C5E42"/>
    <w:rsid w:val="001C5EA4"/>
    <w:rsid w:val="001C5F1B"/>
    <w:rsid w:val="001C6AA4"/>
    <w:rsid w:val="001C73A4"/>
    <w:rsid w:val="001C74A0"/>
    <w:rsid w:val="001C78CB"/>
    <w:rsid w:val="001C7A07"/>
    <w:rsid w:val="001C7D67"/>
    <w:rsid w:val="001C7DC6"/>
    <w:rsid w:val="001D0057"/>
    <w:rsid w:val="001D0519"/>
    <w:rsid w:val="001D06D4"/>
    <w:rsid w:val="001D0BBF"/>
    <w:rsid w:val="001D0BC8"/>
    <w:rsid w:val="001D1122"/>
    <w:rsid w:val="001D1342"/>
    <w:rsid w:val="001D154B"/>
    <w:rsid w:val="001D16A9"/>
    <w:rsid w:val="001D1F48"/>
    <w:rsid w:val="001D2173"/>
    <w:rsid w:val="001D2427"/>
    <w:rsid w:val="001D2865"/>
    <w:rsid w:val="001D2866"/>
    <w:rsid w:val="001D2C0E"/>
    <w:rsid w:val="001D2C12"/>
    <w:rsid w:val="001D2C45"/>
    <w:rsid w:val="001D2F19"/>
    <w:rsid w:val="001D2F77"/>
    <w:rsid w:val="001D31AB"/>
    <w:rsid w:val="001D32D1"/>
    <w:rsid w:val="001D3520"/>
    <w:rsid w:val="001D4581"/>
    <w:rsid w:val="001D50B6"/>
    <w:rsid w:val="001D51AC"/>
    <w:rsid w:val="001D5663"/>
    <w:rsid w:val="001D5705"/>
    <w:rsid w:val="001D5A96"/>
    <w:rsid w:val="001D5E5B"/>
    <w:rsid w:val="001D6543"/>
    <w:rsid w:val="001D6716"/>
    <w:rsid w:val="001D6794"/>
    <w:rsid w:val="001D6BBC"/>
    <w:rsid w:val="001D6C9C"/>
    <w:rsid w:val="001D773B"/>
    <w:rsid w:val="001D7830"/>
    <w:rsid w:val="001D793D"/>
    <w:rsid w:val="001D798E"/>
    <w:rsid w:val="001D79F7"/>
    <w:rsid w:val="001D7B41"/>
    <w:rsid w:val="001D7E93"/>
    <w:rsid w:val="001D7F13"/>
    <w:rsid w:val="001E01F9"/>
    <w:rsid w:val="001E02CB"/>
    <w:rsid w:val="001E057B"/>
    <w:rsid w:val="001E06BC"/>
    <w:rsid w:val="001E07C4"/>
    <w:rsid w:val="001E0B1D"/>
    <w:rsid w:val="001E0C05"/>
    <w:rsid w:val="001E1540"/>
    <w:rsid w:val="001E1C13"/>
    <w:rsid w:val="001E1C7D"/>
    <w:rsid w:val="001E1F44"/>
    <w:rsid w:val="001E2146"/>
    <w:rsid w:val="001E21EC"/>
    <w:rsid w:val="001E22BD"/>
    <w:rsid w:val="001E22C7"/>
    <w:rsid w:val="001E25F7"/>
    <w:rsid w:val="001E2A61"/>
    <w:rsid w:val="001E2CD6"/>
    <w:rsid w:val="001E2D5E"/>
    <w:rsid w:val="001E2FB8"/>
    <w:rsid w:val="001E2FFD"/>
    <w:rsid w:val="001E387F"/>
    <w:rsid w:val="001E39EC"/>
    <w:rsid w:val="001E3F8D"/>
    <w:rsid w:val="001E42B6"/>
    <w:rsid w:val="001E488A"/>
    <w:rsid w:val="001E4FD9"/>
    <w:rsid w:val="001E5335"/>
    <w:rsid w:val="001E5568"/>
    <w:rsid w:val="001E560C"/>
    <w:rsid w:val="001E58C9"/>
    <w:rsid w:val="001E5917"/>
    <w:rsid w:val="001E5928"/>
    <w:rsid w:val="001E6209"/>
    <w:rsid w:val="001E62A0"/>
    <w:rsid w:val="001E635C"/>
    <w:rsid w:val="001E64B7"/>
    <w:rsid w:val="001E660C"/>
    <w:rsid w:val="001E69AC"/>
    <w:rsid w:val="001E6BFC"/>
    <w:rsid w:val="001E6E27"/>
    <w:rsid w:val="001E6E5A"/>
    <w:rsid w:val="001E7027"/>
    <w:rsid w:val="001E70E4"/>
    <w:rsid w:val="001E7219"/>
    <w:rsid w:val="001E72A5"/>
    <w:rsid w:val="001E734C"/>
    <w:rsid w:val="001E7A49"/>
    <w:rsid w:val="001E7FBE"/>
    <w:rsid w:val="001F0066"/>
    <w:rsid w:val="001F0562"/>
    <w:rsid w:val="001F06E2"/>
    <w:rsid w:val="001F07DF"/>
    <w:rsid w:val="001F084F"/>
    <w:rsid w:val="001F0AC1"/>
    <w:rsid w:val="001F0B0F"/>
    <w:rsid w:val="001F0C38"/>
    <w:rsid w:val="001F0F30"/>
    <w:rsid w:val="001F104D"/>
    <w:rsid w:val="001F1424"/>
    <w:rsid w:val="001F1469"/>
    <w:rsid w:val="001F19FB"/>
    <w:rsid w:val="001F1B86"/>
    <w:rsid w:val="001F1E05"/>
    <w:rsid w:val="001F1FB1"/>
    <w:rsid w:val="001F2139"/>
    <w:rsid w:val="001F2291"/>
    <w:rsid w:val="001F2608"/>
    <w:rsid w:val="001F2971"/>
    <w:rsid w:val="001F2E1D"/>
    <w:rsid w:val="001F3140"/>
    <w:rsid w:val="001F31E1"/>
    <w:rsid w:val="001F3379"/>
    <w:rsid w:val="001F356D"/>
    <w:rsid w:val="001F3AD9"/>
    <w:rsid w:val="001F3B60"/>
    <w:rsid w:val="001F3B88"/>
    <w:rsid w:val="001F3BF6"/>
    <w:rsid w:val="001F3ECE"/>
    <w:rsid w:val="001F4080"/>
    <w:rsid w:val="001F40C5"/>
    <w:rsid w:val="001F4127"/>
    <w:rsid w:val="001F4240"/>
    <w:rsid w:val="001F4258"/>
    <w:rsid w:val="001F4425"/>
    <w:rsid w:val="001F44F7"/>
    <w:rsid w:val="001F50C1"/>
    <w:rsid w:val="001F5312"/>
    <w:rsid w:val="001F5316"/>
    <w:rsid w:val="001F54A2"/>
    <w:rsid w:val="001F5865"/>
    <w:rsid w:val="001F5873"/>
    <w:rsid w:val="001F59DF"/>
    <w:rsid w:val="001F5C1C"/>
    <w:rsid w:val="001F5DCE"/>
    <w:rsid w:val="001F6260"/>
    <w:rsid w:val="001F64DE"/>
    <w:rsid w:val="001F6517"/>
    <w:rsid w:val="001F6877"/>
    <w:rsid w:val="001F6AB2"/>
    <w:rsid w:val="001F6EF4"/>
    <w:rsid w:val="001F7242"/>
    <w:rsid w:val="001F7872"/>
    <w:rsid w:val="001F79EF"/>
    <w:rsid w:val="001F7A72"/>
    <w:rsid w:val="001F7B5E"/>
    <w:rsid w:val="001F7DA5"/>
    <w:rsid w:val="001F7F32"/>
    <w:rsid w:val="0020018D"/>
    <w:rsid w:val="002001E2"/>
    <w:rsid w:val="00200371"/>
    <w:rsid w:val="002006EF"/>
    <w:rsid w:val="002012AF"/>
    <w:rsid w:val="002014AB"/>
    <w:rsid w:val="00201C10"/>
    <w:rsid w:val="00201F35"/>
    <w:rsid w:val="0020294F"/>
    <w:rsid w:val="00202BEF"/>
    <w:rsid w:val="00202D9F"/>
    <w:rsid w:val="002032C2"/>
    <w:rsid w:val="002034AF"/>
    <w:rsid w:val="0020380B"/>
    <w:rsid w:val="002039BE"/>
    <w:rsid w:val="00203AE4"/>
    <w:rsid w:val="00204249"/>
    <w:rsid w:val="00204A34"/>
    <w:rsid w:val="00205340"/>
    <w:rsid w:val="00205B61"/>
    <w:rsid w:val="00205C29"/>
    <w:rsid w:val="00205D15"/>
    <w:rsid w:val="00205E28"/>
    <w:rsid w:val="00206327"/>
    <w:rsid w:val="002066F1"/>
    <w:rsid w:val="00206A50"/>
    <w:rsid w:val="00206BC1"/>
    <w:rsid w:val="00206E55"/>
    <w:rsid w:val="00207316"/>
    <w:rsid w:val="00207475"/>
    <w:rsid w:val="00207559"/>
    <w:rsid w:val="002079CC"/>
    <w:rsid w:val="00207AD8"/>
    <w:rsid w:val="00207CDB"/>
    <w:rsid w:val="002102ED"/>
    <w:rsid w:val="002105AA"/>
    <w:rsid w:val="002109F0"/>
    <w:rsid w:val="00210AC4"/>
    <w:rsid w:val="00210B96"/>
    <w:rsid w:val="00210CE0"/>
    <w:rsid w:val="00210D82"/>
    <w:rsid w:val="00210F60"/>
    <w:rsid w:val="00211343"/>
    <w:rsid w:val="00211AFA"/>
    <w:rsid w:val="0021250D"/>
    <w:rsid w:val="002127D7"/>
    <w:rsid w:val="00212B8F"/>
    <w:rsid w:val="00212CF0"/>
    <w:rsid w:val="002133DA"/>
    <w:rsid w:val="0021341A"/>
    <w:rsid w:val="002134C9"/>
    <w:rsid w:val="002139D8"/>
    <w:rsid w:val="00213D05"/>
    <w:rsid w:val="002141CD"/>
    <w:rsid w:val="00215801"/>
    <w:rsid w:val="00215839"/>
    <w:rsid w:val="002158C6"/>
    <w:rsid w:val="00215D85"/>
    <w:rsid w:val="00216919"/>
    <w:rsid w:val="00216B2E"/>
    <w:rsid w:val="002170A9"/>
    <w:rsid w:val="00217218"/>
    <w:rsid w:val="00217383"/>
    <w:rsid w:val="0021763C"/>
    <w:rsid w:val="00220153"/>
    <w:rsid w:val="00220182"/>
    <w:rsid w:val="002204C9"/>
    <w:rsid w:val="00220E42"/>
    <w:rsid w:val="00220F21"/>
    <w:rsid w:val="002215AD"/>
    <w:rsid w:val="002217D4"/>
    <w:rsid w:val="00221C11"/>
    <w:rsid w:val="002224A0"/>
    <w:rsid w:val="00222F1E"/>
    <w:rsid w:val="00222F76"/>
    <w:rsid w:val="00222FFB"/>
    <w:rsid w:val="002234A6"/>
    <w:rsid w:val="00223617"/>
    <w:rsid w:val="00223876"/>
    <w:rsid w:val="00223B25"/>
    <w:rsid w:val="00224213"/>
    <w:rsid w:val="00224255"/>
    <w:rsid w:val="0022427A"/>
    <w:rsid w:val="0022485E"/>
    <w:rsid w:val="00224867"/>
    <w:rsid w:val="00224E2C"/>
    <w:rsid w:val="0022502B"/>
    <w:rsid w:val="0022507F"/>
    <w:rsid w:val="0022557C"/>
    <w:rsid w:val="002256B4"/>
    <w:rsid w:val="00225A5A"/>
    <w:rsid w:val="00225D2F"/>
    <w:rsid w:val="00225FEE"/>
    <w:rsid w:val="00226151"/>
    <w:rsid w:val="0022638A"/>
    <w:rsid w:val="002263BF"/>
    <w:rsid w:val="00226555"/>
    <w:rsid w:val="0022695A"/>
    <w:rsid w:val="00226B5B"/>
    <w:rsid w:val="00226C04"/>
    <w:rsid w:val="00226D23"/>
    <w:rsid w:val="0022718B"/>
    <w:rsid w:val="0022725B"/>
    <w:rsid w:val="002275F9"/>
    <w:rsid w:val="0022778D"/>
    <w:rsid w:val="002277DE"/>
    <w:rsid w:val="0022782C"/>
    <w:rsid w:val="00227850"/>
    <w:rsid w:val="002301FE"/>
    <w:rsid w:val="002304F6"/>
    <w:rsid w:val="00230B64"/>
    <w:rsid w:val="00230D93"/>
    <w:rsid w:val="00230D99"/>
    <w:rsid w:val="00230ED3"/>
    <w:rsid w:val="00230F44"/>
    <w:rsid w:val="00230FF1"/>
    <w:rsid w:val="00231618"/>
    <w:rsid w:val="00231A07"/>
    <w:rsid w:val="00231C5C"/>
    <w:rsid w:val="002320ED"/>
    <w:rsid w:val="002321AD"/>
    <w:rsid w:val="00232324"/>
    <w:rsid w:val="002324BA"/>
    <w:rsid w:val="00232831"/>
    <w:rsid w:val="002336B6"/>
    <w:rsid w:val="00233A0A"/>
    <w:rsid w:val="00233DE0"/>
    <w:rsid w:val="002344F4"/>
    <w:rsid w:val="002344F6"/>
    <w:rsid w:val="0023454C"/>
    <w:rsid w:val="00234878"/>
    <w:rsid w:val="00234BDB"/>
    <w:rsid w:val="00234E56"/>
    <w:rsid w:val="00234FD5"/>
    <w:rsid w:val="00234FEE"/>
    <w:rsid w:val="00235196"/>
    <w:rsid w:val="00235287"/>
    <w:rsid w:val="00235668"/>
    <w:rsid w:val="002358AF"/>
    <w:rsid w:val="00235914"/>
    <w:rsid w:val="0023596F"/>
    <w:rsid w:val="002359B7"/>
    <w:rsid w:val="00235D00"/>
    <w:rsid w:val="00236095"/>
    <w:rsid w:val="00236267"/>
    <w:rsid w:val="002362B9"/>
    <w:rsid w:val="00236ABF"/>
    <w:rsid w:val="00236F37"/>
    <w:rsid w:val="00237300"/>
    <w:rsid w:val="00237608"/>
    <w:rsid w:val="00237663"/>
    <w:rsid w:val="00237D97"/>
    <w:rsid w:val="00237EC5"/>
    <w:rsid w:val="00237FAF"/>
    <w:rsid w:val="00240105"/>
    <w:rsid w:val="00240273"/>
    <w:rsid w:val="00240467"/>
    <w:rsid w:val="00240609"/>
    <w:rsid w:val="002408FA"/>
    <w:rsid w:val="00240E16"/>
    <w:rsid w:val="00241006"/>
    <w:rsid w:val="00241BF9"/>
    <w:rsid w:val="00242469"/>
    <w:rsid w:val="002425F0"/>
    <w:rsid w:val="0024269A"/>
    <w:rsid w:val="00242996"/>
    <w:rsid w:val="00242A1D"/>
    <w:rsid w:val="00242A77"/>
    <w:rsid w:val="00242B2D"/>
    <w:rsid w:val="00242C01"/>
    <w:rsid w:val="00242DD5"/>
    <w:rsid w:val="00242F7A"/>
    <w:rsid w:val="00242FF5"/>
    <w:rsid w:val="002431D0"/>
    <w:rsid w:val="00243382"/>
    <w:rsid w:val="00243EB6"/>
    <w:rsid w:val="00243F72"/>
    <w:rsid w:val="00243FCE"/>
    <w:rsid w:val="0024420F"/>
    <w:rsid w:val="002449C3"/>
    <w:rsid w:val="00244AFE"/>
    <w:rsid w:val="00244C5D"/>
    <w:rsid w:val="00244D61"/>
    <w:rsid w:val="00244F30"/>
    <w:rsid w:val="00244F84"/>
    <w:rsid w:val="002454DD"/>
    <w:rsid w:val="00245C00"/>
    <w:rsid w:val="00245EAC"/>
    <w:rsid w:val="00245F1E"/>
    <w:rsid w:val="002461AD"/>
    <w:rsid w:val="0024620D"/>
    <w:rsid w:val="00246249"/>
    <w:rsid w:val="00246930"/>
    <w:rsid w:val="00246A1C"/>
    <w:rsid w:val="00246ABA"/>
    <w:rsid w:val="00246B59"/>
    <w:rsid w:val="00247018"/>
    <w:rsid w:val="00247097"/>
    <w:rsid w:val="00247254"/>
    <w:rsid w:val="00247397"/>
    <w:rsid w:val="00247569"/>
    <w:rsid w:val="00247DD1"/>
    <w:rsid w:val="00247F4A"/>
    <w:rsid w:val="002500BE"/>
    <w:rsid w:val="002503A6"/>
    <w:rsid w:val="002503FD"/>
    <w:rsid w:val="00250471"/>
    <w:rsid w:val="00250506"/>
    <w:rsid w:val="00250B82"/>
    <w:rsid w:val="00250B92"/>
    <w:rsid w:val="00250EE6"/>
    <w:rsid w:val="0025178E"/>
    <w:rsid w:val="00251BD5"/>
    <w:rsid w:val="00251C19"/>
    <w:rsid w:val="00251C1C"/>
    <w:rsid w:val="00251DC5"/>
    <w:rsid w:val="00251E7F"/>
    <w:rsid w:val="00251E8D"/>
    <w:rsid w:val="00251FB9"/>
    <w:rsid w:val="002521D4"/>
    <w:rsid w:val="002524B6"/>
    <w:rsid w:val="0025272A"/>
    <w:rsid w:val="00252AFD"/>
    <w:rsid w:val="00252BB2"/>
    <w:rsid w:val="00252C19"/>
    <w:rsid w:val="00253476"/>
    <w:rsid w:val="002535D2"/>
    <w:rsid w:val="002535DC"/>
    <w:rsid w:val="0025369E"/>
    <w:rsid w:val="0025395E"/>
    <w:rsid w:val="00253CC5"/>
    <w:rsid w:val="00253CE5"/>
    <w:rsid w:val="00254286"/>
    <w:rsid w:val="002548E1"/>
    <w:rsid w:val="00254945"/>
    <w:rsid w:val="00254D26"/>
    <w:rsid w:val="002550B1"/>
    <w:rsid w:val="002552C9"/>
    <w:rsid w:val="00255636"/>
    <w:rsid w:val="0025569C"/>
    <w:rsid w:val="0025574C"/>
    <w:rsid w:val="002563E0"/>
    <w:rsid w:val="00256406"/>
    <w:rsid w:val="0025640A"/>
    <w:rsid w:val="00256855"/>
    <w:rsid w:val="0025694B"/>
    <w:rsid w:val="00256A7A"/>
    <w:rsid w:val="00256E44"/>
    <w:rsid w:val="00257171"/>
    <w:rsid w:val="0025724D"/>
    <w:rsid w:val="002576F5"/>
    <w:rsid w:val="002577C5"/>
    <w:rsid w:val="00257B89"/>
    <w:rsid w:val="00257C31"/>
    <w:rsid w:val="00257C60"/>
    <w:rsid w:val="00257D5A"/>
    <w:rsid w:val="0026013E"/>
    <w:rsid w:val="002604D5"/>
    <w:rsid w:val="002604E4"/>
    <w:rsid w:val="00260615"/>
    <w:rsid w:val="00260892"/>
    <w:rsid w:val="00260A62"/>
    <w:rsid w:val="0026124B"/>
    <w:rsid w:val="002617E7"/>
    <w:rsid w:val="0026187D"/>
    <w:rsid w:val="00261EBC"/>
    <w:rsid w:val="00261F85"/>
    <w:rsid w:val="0026200D"/>
    <w:rsid w:val="00262321"/>
    <w:rsid w:val="00262489"/>
    <w:rsid w:val="00262911"/>
    <w:rsid w:val="00262973"/>
    <w:rsid w:val="00262BD4"/>
    <w:rsid w:val="00262DD1"/>
    <w:rsid w:val="00262E90"/>
    <w:rsid w:val="00262E9D"/>
    <w:rsid w:val="00262F07"/>
    <w:rsid w:val="00262F80"/>
    <w:rsid w:val="00263118"/>
    <w:rsid w:val="002632EA"/>
    <w:rsid w:val="00263464"/>
    <w:rsid w:val="00263779"/>
    <w:rsid w:val="002639BF"/>
    <w:rsid w:val="002639FA"/>
    <w:rsid w:val="00263CD3"/>
    <w:rsid w:val="0026400F"/>
    <w:rsid w:val="00264019"/>
    <w:rsid w:val="00264227"/>
    <w:rsid w:val="002643AE"/>
    <w:rsid w:val="0026442C"/>
    <w:rsid w:val="0026450E"/>
    <w:rsid w:val="00264661"/>
    <w:rsid w:val="0026496D"/>
    <w:rsid w:val="00264D45"/>
    <w:rsid w:val="0026514B"/>
    <w:rsid w:val="0026533E"/>
    <w:rsid w:val="0026571F"/>
    <w:rsid w:val="00265AEA"/>
    <w:rsid w:val="00265AEE"/>
    <w:rsid w:val="00265CDF"/>
    <w:rsid w:val="00265EB3"/>
    <w:rsid w:val="00265F1A"/>
    <w:rsid w:val="00266153"/>
    <w:rsid w:val="00266418"/>
    <w:rsid w:val="00266663"/>
    <w:rsid w:val="0026679D"/>
    <w:rsid w:val="0026688B"/>
    <w:rsid w:val="00266BCF"/>
    <w:rsid w:val="00266F59"/>
    <w:rsid w:val="00267080"/>
    <w:rsid w:val="002670C8"/>
    <w:rsid w:val="002673B7"/>
    <w:rsid w:val="00267478"/>
    <w:rsid w:val="002676AD"/>
    <w:rsid w:val="00267728"/>
    <w:rsid w:val="00267A53"/>
    <w:rsid w:val="00267AEF"/>
    <w:rsid w:val="00267CBE"/>
    <w:rsid w:val="002703D2"/>
    <w:rsid w:val="002704E1"/>
    <w:rsid w:val="0027065D"/>
    <w:rsid w:val="00270813"/>
    <w:rsid w:val="00270901"/>
    <w:rsid w:val="00270980"/>
    <w:rsid w:val="00271007"/>
    <w:rsid w:val="00271097"/>
    <w:rsid w:val="0027109A"/>
    <w:rsid w:val="0027117E"/>
    <w:rsid w:val="002713D2"/>
    <w:rsid w:val="002715EF"/>
    <w:rsid w:val="002719A6"/>
    <w:rsid w:val="00271A40"/>
    <w:rsid w:val="00271A54"/>
    <w:rsid w:val="00271D0F"/>
    <w:rsid w:val="00271DF5"/>
    <w:rsid w:val="002720CC"/>
    <w:rsid w:val="00272673"/>
    <w:rsid w:val="00272903"/>
    <w:rsid w:val="0027296A"/>
    <w:rsid w:val="00272C49"/>
    <w:rsid w:val="00272D64"/>
    <w:rsid w:val="00272FA0"/>
    <w:rsid w:val="00273876"/>
    <w:rsid w:val="00273EAA"/>
    <w:rsid w:val="0027439F"/>
    <w:rsid w:val="002747F2"/>
    <w:rsid w:val="00274804"/>
    <w:rsid w:val="0027487C"/>
    <w:rsid w:val="00274D9B"/>
    <w:rsid w:val="00274DC7"/>
    <w:rsid w:val="00274E1D"/>
    <w:rsid w:val="0027504F"/>
    <w:rsid w:val="00275470"/>
    <w:rsid w:val="00275B67"/>
    <w:rsid w:val="00275D6A"/>
    <w:rsid w:val="00275D77"/>
    <w:rsid w:val="00275FCF"/>
    <w:rsid w:val="002761B5"/>
    <w:rsid w:val="00276364"/>
    <w:rsid w:val="00276844"/>
    <w:rsid w:val="00276A32"/>
    <w:rsid w:val="0027720F"/>
    <w:rsid w:val="0027738A"/>
    <w:rsid w:val="00277529"/>
    <w:rsid w:val="0027768C"/>
    <w:rsid w:val="00277856"/>
    <w:rsid w:val="00277A34"/>
    <w:rsid w:val="00280902"/>
    <w:rsid w:val="00280B2D"/>
    <w:rsid w:val="00280D0B"/>
    <w:rsid w:val="00280D2E"/>
    <w:rsid w:val="00281014"/>
    <w:rsid w:val="002812AF"/>
    <w:rsid w:val="002813F7"/>
    <w:rsid w:val="00281644"/>
    <w:rsid w:val="00281682"/>
    <w:rsid w:val="002818B5"/>
    <w:rsid w:val="00281980"/>
    <w:rsid w:val="00281BE4"/>
    <w:rsid w:val="00281D3A"/>
    <w:rsid w:val="00281E0E"/>
    <w:rsid w:val="00282001"/>
    <w:rsid w:val="002822F5"/>
    <w:rsid w:val="00282DF9"/>
    <w:rsid w:val="00282ED7"/>
    <w:rsid w:val="002832BA"/>
    <w:rsid w:val="002835D0"/>
    <w:rsid w:val="00283BD0"/>
    <w:rsid w:val="00283DB9"/>
    <w:rsid w:val="00283EB8"/>
    <w:rsid w:val="00283FD2"/>
    <w:rsid w:val="0028436D"/>
    <w:rsid w:val="0028443A"/>
    <w:rsid w:val="00284589"/>
    <w:rsid w:val="0028459F"/>
    <w:rsid w:val="00284A53"/>
    <w:rsid w:val="00284ACE"/>
    <w:rsid w:val="00284B6A"/>
    <w:rsid w:val="00284F8C"/>
    <w:rsid w:val="00285258"/>
    <w:rsid w:val="00285A72"/>
    <w:rsid w:val="00285C76"/>
    <w:rsid w:val="00285CAD"/>
    <w:rsid w:val="00285F0B"/>
    <w:rsid w:val="00285FA7"/>
    <w:rsid w:val="00286062"/>
    <w:rsid w:val="00286225"/>
    <w:rsid w:val="0028639C"/>
    <w:rsid w:val="002863DD"/>
    <w:rsid w:val="00286585"/>
    <w:rsid w:val="00286B94"/>
    <w:rsid w:val="00287BF8"/>
    <w:rsid w:val="002900E0"/>
    <w:rsid w:val="002902CD"/>
    <w:rsid w:val="002903F6"/>
    <w:rsid w:val="00290669"/>
    <w:rsid w:val="002907C4"/>
    <w:rsid w:val="00290867"/>
    <w:rsid w:val="00290933"/>
    <w:rsid w:val="00290B26"/>
    <w:rsid w:val="00290B54"/>
    <w:rsid w:val="00290BD1"/>
    <w:rsid w:val="00291392"/>
    <w:rsid w:val="002918E9"/>
    <w:rsid w:val="00291D54"/>
    <w:rsid w:val="00291DC5"/>
    <w:rsid w:val="00292230"/>
    <w:rsid w:val="0029227A"/>
    <w:rsid w:val="0029232D"/>
    <w:rsid w:val="002929F5"/>
    <w:rsid w:val="002930F5"/>
    <w:rsid w:val="00293BFD"/>
    <w:rsid w:val="00293E31"/>
    <w:rsid w:val="00293F9B"/>
    <w:rsid w:val="00294097"/>
    <w:rsid w:val="0029465B"/>
    <w:rsid w:val="002947C2"/>
    <w:rsid w:val="00294D5F"/>
    <w:rsid w:val="00294D95"/>
    <w:rsid w:val="00294DD8"/>
    <w:rsid w:val="00294EB9"/>
    <w:rsid w:val="00295028"/>
    <w:rsid w:val="002952F9"/>
    <w:rsid w:val="002953B8"/>
    <w:rsid w:val="00295B42"/>
    <w:rsid w:val="002964A4"/>
    <w:rsid w:val="002967F7"/>
    <w:rsid w:val="00296819"/>
    <w:rsid w:val="00296DD1"/>
    <w:rsid w:val="002971F8"/>
    <w:rsid w:val="002974E3"/>
    <w:rsid w:val="00297998"/>
    <w:rsid w:val="00297B72"/>
    <w:rsid w:val="00297CB9"/>
    <w:rsid w:val="00297D94"/>
    <w:rsid w:val="002A0009"/>
    <w:rsid w:val="002A0272"/>
    <w:rsid w:val="002A0392"/>
    <w:rsid w:val="002A0483"/>
    <w:rsid w:val="002A0577"/>
    <w:rsid w:val="002A05BA"/>
    <w:rsid w:val="002A0AC9"/>
    <w:rsid w:val="002A0D7B"/>
    <w:rsid w:val="002A1421"/>
    <w:rsid w:val="002A1DC9"/>
    <w:rsid w:val="002A2295"/>
    <w:rsid w:val="002A23CC"/>
    <w:rsid w:val="002A2A7E"/>
    <w:rsid w:val="002A3395"/>
    <w:rsid w:val="002A35FA"/>
    <w:rsid w:val="002A418D"/>
    <w:rsid w:val="002A42FA"/>
    <w:rsid w:val="002A434F"/>
    <w:rsid w:val="002A4601"/>
    <w:rsid w:val="002A482E"/>
    <w:rsid w:val="002A4B6E"/>
    <w:rsid w:val="002A5013"/>
    <w:rsid w:val="002A5422"/>
    <w:rsid w:val="002A5B27"/>
    <w:rsid w:val="002A60BD"/>
    <w:rsid w:val="002A60EA"/>
    <w:rsid w:val="002A622A"/>
    <w:rsid w:val="002A67D6"/>
    <w:rsid w:val="002A6905"/>
    <w:rsid w:val="002A6E3C"/>
    <w:rsid w:val="002A6ECF"/>
    <w:rsid w:val="002A7173"/>
    <w:rsid w:val="002A76E8"/>
    <w:rsid w:val="002A77E1"/>
    <w:rsid w:val="002A7BA2"/>
    <w:rsid w:val="002A7DFB"/>
    <w:rsid w:val="002A7E51"/>
    <w:rsid w:val="002B026F"/>
    <w:rsid w:val="002B0371"/>
    <w:rsid w:val="002B069F"/>
    <w:rsid w:val="002B0B58"/>
    <w:rsid w:val="002B0B65"/>
    <w:rsid w:val="002B0BBA"/>
    <w:rsid w:val="002B0C29"/>
    <w:rsid w:val="002B0E97"/>
    <w:rsid w:val="002B13CC"/>
    <w:rsid w:val="002B1ADB"/>
    <w:rsid w:val="002B1BFE"/>
    <w:rsid w:val="002B1C3C"/>
    <w:rsid w:val="002B1EA2"/>
    <w:rsid w:val="002B2238"/>
    <w:rsid w:val="002B251C"/>
    <w:rsid w:val="002B2A72"/>
    <w:rsid w:val="002B32A2"/>
    <w:rsid w:val="002B3463"/>
    <w:rsid w:val="002B3B1D"/>
    <w:rsid w:val="002B4239"/>
    <w:rsid w:val="002B4BE3"/>
    <w:rsid w:val="002B5074"/>
    <w:rsid w:val="002B544A"/>
    <w:rsid w:val="002B54E8"/>
    <w:rsid w:val="002B5794"/>
    <w:rsid w:val="002B5894"/>
    <w:rsid w:val="002B59AC"/>
    <w:rsid w:val="002B5B57"/>
    <w:rsid w:val="002B607D"/>
    <w:rsid w:val="002B6155"/>
    <w:rsid w:val="002B6378"/>
    <w:rsid w:val="002B637E"/>
    <w:rsid w:val="002B64DD"/>
    <w:rsid w:val="002B6632"/>
    <w:rsid w:val="002B6907"/>
    <w:rsid w:val="002B6934"/>
    <w:rsid w:val="002B6BD4"/>
    <w:rsid w:val="002B6F90"/>
    <w:rsid w:val="002B73FB"/>
    <w:rsid w:val="002C0250"/>
    <w:rsid w:val="002C03B8"/>
    <w:rsid w:val="002C03C6"/>
    <w:rsid w:val="002C0520"/>
    <w:rsid w:val="002C08F1"/>
    <w:rsid w:val="002C0A3E"/>
    <w:rsid w:val="002C121E"/>
    <w:rsid w:val="002C16FF"/>
    <w:rsid w:val="002C17F7"/>
    <w:rsid w:val="002C181B"/>
    <w:rsid w:val="002C1903"/>
    <w:rsid w:val="002C1914"/>
    <w:rsid w:val="002C270A"/>
    <w:rsid w:val="002C2891"/>
    <w:rsid w:val="002C2AC2"/>
    <w:rsid w:val="002C2FFD"/>
    <w:rsid w:val="002C3D53"/>
    <w:rsid w:val="002C40AF"/>
    <w:rsid w:val="002C4331"/>
    <w:rsid w:val="002C4860"/>
    <w:rsid w:val="002C4A5B"/>
    <w:rsid w:val="002C4D13"/>
    <w:rsid w:val="002C4E78"/>
    <w:rsid w:val="002C4EA9"/>
    <w:rsid w:val="002C4FE5"/>
    <w:rsid w:val="002C5066"/>
    <w:rsid w:val="002C5220"/>
    <w:rsid w:val="002C58DC"/>
    <w:rsid w:val="002C5D7F"/>
    <w:rsid w:val="002C6077"/>
    <w:rsid w:val="002C6400"/>
    <w:rsid w:val="002C663B"/>
    <w:rsid w:val="002C67E3"/>
    <w:rsid w:val="002C683A"/>
    <w:rsid w:val="002C6908"/>
    <w:rsid w:val="002C6F03"/>
    <w:rsid w:val="002C6FD4"/>
    <w:rsid w:val="002C7731"/>
    <w:rsid w:val="002C795D"/>
    <w:rsid w:val="002C7967"/>
    <w:rsid w:val="002C7CD5"/>
    <w:rsid w:val="002D04A2"/>
    <w:rsid w:val="002D0982"/>
    <w:rsid w:val="002D0AAB"/>
    <w:rsid w:val="002D128A"/>
    <w:rsid w:val="002D149F"/>
    <w:rsid w:val="002D1791"/>
    <w:rsid w:val="002D1A99"/>
    <w:rsid w:val="002D1B60"/>
    <w:rsid w:val="002D1E60"/>
    <w:rsid w:val="002D1FF2"/>
    <w:rsid w:val="002D1FF7"/>
    <w:rsid w:val="002D2622"/>
    <w:rsid w:val="002D28AB"/>
    <w:rsid w:val="002D2BCD"/>
    <w:rsid w:val="002D2FD4"/>
    <w:rsid w:val="002D3504"/>
    <w:rsid w:val="002D3BD9"/>
    <w:rsid w:val="002D459B"/>
    <w:rsid w:val="002D4B0E"/>
    <w:rsid w:val="002D4B4E"/>
    <w:rsid w:val="002D4D53"/>
    <w:rsid w:val="002D4D72"/>
    <w:rsid w:val="002D4E76"/>
    <w:rsid w:val="002D52BC"/>
    <w:rsid w:val="002D52E1"/>
    <w:rsid w:val="002D56FD"/>
    <w:rsid w:val="002D57FD"/>
    <w:rsid w:val="002D5CAD"/>
    <w:rsid w:val="002D6045"/>
    <w:rsid w:val="002D60DB"/>
    <w:rsid w:val="002D6376"/>
    <w:rsid w:val="002D6C75"/>
    <w:rsid w:val="002D733B"/>
    <w:rsid w:val="002D7572"/>
    <w:rsid w:val="002D7C2E"/>
    <w:rsid w:val="002D7E8A"/>
    <w:rsid w:val="002D7FE9"/>
    <w:rsid w:val="002E004A"/>
    <w:rsid w:val="002E0133"/>
    <w:rsid w:val="002E0283"/>
    <w:rsid w:val="002E0434"/>
    <w:rsid w:val="002E044C"/>
    <w:rsid w:val="002E08AE"/>
    <w:rsid w:val="002E0FE4"/>
    <w:rsid w:val="002E1325"/>
    <w:rsid w:val="002E172B"/>
    <w:rsid w:val="002E174A"/>
    <w:rsid w:val="002E1D62"/>
    <w:rsid w:val="002E219A"/>
    <w:rsid w:val="002E21F6"/>
    <w:rsid w:val="002E238D"/>
    <w:rsid w:val="002E245C"/>
    <w:rsid w:val="002E262E"/>
    <w:rsid w:val="002E2893"/>
    <w:rsid w:val="002E2C62"/>
    <w:rsid w:val="002E31A4"/>
    <w:rsid w:val="002E3358"/>
    <w:rsid w:val="002E3787"/>
    <w:rsid w:val="002E3A7D"/>
    <w:rsid w:val="002E3AD1"/>
    <w:rsid w:val="002E3C13"/>
    <w:rsid w:val="002E3E9C"/>
    <w:rsid w:val="002E41F8"/>
    <w:rsid w:val="002E42B7"/>
    <w:rsid w:val="002E4492"/>
    <w:rsid w:val="002E4509"/>
    <w:rsid w:val="002E4D8C"/>
    <w:rsid w:val="002E4FDD"/>
    <w:rsid w:val="002E53E9"/>
    <w:rsid w:val="002E5595"/>
    <w:rsid w:val="002E5737"/>
    <w:rsid w:val="002E59B6"/>
    <w:rsid w:val="002E5B77"/>
    <w:rsid w:val="002E6099"/>
    <w:rsid w:val="002E60E4"/>
    <w:rsid w:val="002E6136"/>
    <w:rsid w:val="002E61D0"/>
    <w:rsid w:val="002E67A4"/>
    <w:rsid w:val="002E6DFF"/>
    <w:rsid w:val="002E7882"/>
    <w:rsid w:val="002E7D15"/>
    <w:rsid w:val="002E7F93"/>
    <w:rsid w:val="002F0642"/>
    <w:rsid w:val="002F0969"/>
    <w:rsid w:val="002F126B"/>
    <w:rsid w:val="002F1822"/>
    <w:rsid w:val="002F1B66"/>
    <w:rsid w:val="002F1E10"/>
    <w:rsid w:val="002F21FE"/>
    <w:rsid w:val="002F25F2"/>
    <w:rsid w:val="002F2ACD"/>
    <w:rsid w:val="002F2BFF"/>
    <w:rsid w:val="002F305D"/>
    <w:rsid w:val="002F3224"/>
    <w:rsid w:val="002F33B7"/>
    <w:rsid w:val="002F3439"/>
    <w:rsid w:val="002F36D9"/>
    <w:rsid w:val="002F37DA"/>
    <w:rsid w:val="002F38E5"/>
    <w:rsid w:val="002F3AC7"/>
    <w:rsid w:val="002F3ADC"/>
    <w:rsid w:val="002F3FB8"/>
    <w:rsid w:val="002F411F"/>
    <w:rsid w:val="002F4267"/>
    <w:rsid w:val="002F42C5"/>
    <w:rsid w:val="002F48E8"/>
    <w:rsid w:val="002F4D9A"/>
    <w:rsid w:val="002F5164"/>
    <w:rsid w:val="002F54B1"/>
    <w:rsid w:val="002F594E"/>
    <w:rsid w:val="002F5F54"/>
    <w:rsid w:val="002F6212"/>
    <w:rsid w:val="002F6277"/>
    <w:rsid w:val="002F630B"/>
    <w:rsid w:val="002F6623"/>
    <w:rsid w:val="002F673C"/>
    <w:rsid w:val="002F6ABA"/>
    <w:rsid w:val="002F710D"/>
    <w:rsid w:val="002F7123"/>
    <w:rsid w:val="002F7963"/>
    <w:rsid w:val="002F79EB"/>
    <w:rsid w:val="002F7B22"/>
    <w:rsid w:val="002F7B76"/>
    <w:rsid w:val="002F7B96"/>
    <w:rsid w:val="00300200"/>
    <w:rsid w:val="00300312"/>
    <w:rsid w:val="00300A97"/>
    <w:rsid w:val="00301613"/>
    <w:rsid w:val="0030244E"/>
    <w:rsid w:val="0030260D"/>
    <w:rsid w:val="00302BD0"/>
    <w:rsid w:val="003032A5"/>
    <w:rsid w:val="0030338D"/>
    <w:rsid w:val="003036EE"/>
    <w:rsid w:val="003039BD"/>
    <w:rsid w:val="003039BF"/>
    <w:rsid w:val="00303C01"/>
    <w:rsid w:val="00303CE2"/>
    <w:rsid w:val="00303DCA"/>
    <w:rsid w:val="00304C3A"/>
    <w:rsid w:val="00304CFC"/>
    <w:rsid w:val="00304E5B"/>
    <w:rsid w:val="00304E75"/>
    <w:rsid w:val="003052F5"/>
    <w:rsid w:val="00305463"/>
    <w:rsid w:val="003056E7"/>
    <w:rsid w:val="00305ADA"/>
    <w:rsid w:val="00305B7F"/>
    <w:rsid w:val="00305E01"/>
    <w:rsid w:val="00306457"/>
    <w:rsid w:val="003065A1"/>
    <w:rsid w:val="00306827"/>
    <w:rsid w:val="00306C76"/>
    <w:rsid w:val="0030732F"/>
    <w:rsid w:val="00307AFE"/>
    <w:rsid w:val="00307F28"/>
    <w:rsid w:val="00310147"/>
    <w:rsid w:val="003102F2"/>
    <w:rsid w:val="00310AC7"/>
    <w:rsid w:val="00310E05"/>
    <w:rsid w:val="0031164D"/>
    <w:rsid w:val="00311822"/>
    <w:rsid w:val="00311CD6"/>
    <w:rsid w:val="00311D73"/>
    <w:rsid w:val="00311EE0"/>
    <w:rsid w:val="00311FEB"/>
    <w:rsid w:val="003127AA"/>
    <w:rsid w:val="00312AB8"/>
    <w:rsid w:val="00312E63"/>
    <w:rsid w:val="00313228"/>
    <w:rsid w:val="00313D82"/>
    <w:rsid w:val="00313E5B"/>
    <w:rsid w:val="00313F0D"/>
    <w:rsid w:val="003142A1"/>
    <w:rsid w:val="0031449A"/>
    <w:rsid w:val="00314B4A"/>
    <w:rsid w:val="00314BBA"/>
    <w:rsid w:val="00314D3E"/>
    <w:rsid w:val="00315076"/>
    <w:rsid w:val="00315177"/>
    <w:rsid w:val="003151A6"/>
    <w:rsid w:val="00315604"/>
    <w:rsid w:val="003156F5"/>
    <w:rsid w:val="003157EA"/>
    <w:rsid w:val="00315EE4"/>
    <w:rsid w:val="00316239"/>
    <w:rsid w:val="00316243"/>
    <w:rsid w:val="0031647D"/>
    <w:rsid w:val="00316ADA"/>
    <w:rsid w:val="00316AFD"/>
    <w:rsid w:val="00316DEB"/>
    <w:rsid w:val="0031757E"/>
    <w:rsid w:val="00317B9E"/>
    <w:rsid w:val="00317E8D"/>
    <w:rsid w:val="00317FB9"/>
    <w:rsid w:val="00320221"/>
    <w:rsid w:val="00320348"/>
    <w:rsid w:val="00320573"/>
    <w:rsid w:val="0032069D"/>
    <w:rsid w:val="003206A5"/>
    <w:rsid w:val="00320A49"/>
    <w:rsid w:val="00320BE7"/>
    <w:rsid w:val="00321399"/>
    <w:rsid w:val="0032155F"/>
    <w:rsid w:val="00321B20"/>
    <w:rsid w:val="003222C7"/>
    <w:rsid w:val="0032235A"/>
    <w:rsid w:val="0032247B"/>
    <w:rsid w:val="00322594"/>
    <w:rsid w:val="003229C4"/>
    <w:rsid w:val="00322DB3"/>
    <w:rsid w:val="003234B7"/>
    <w:rsid w:val="003235E7"/>
    <w:rsid w:val="0032388E"/>
    <w:rsid w:val="003239F3"/>
    <w:rsid w:val="00323C06"/>
    <w:rsid w:val="00323D01"/>
    <w:rsid w:val="00323F95"/>
    <w:rsid w:val="003242FD"/>
    <w:rsid w:val="003243A4"/>
    <w:rsid w:val="0032448A"/>
    <w:rsid w:val="0032492D"/>
    <w:rsid w:val="00324DE8"/>
    <w:rsid w:val="0032529A"/>
    <w:rsid w:val="00325994"/>
    <w:rsid w:val="00325B03"/>
    <w:rsid w:val="00326057"/>
    <w:rsid w:val="0032612F"/>
    <w:rsid w:val="00326260"/>
    <w:rsid w:val="003264D1"/>
    <w:rsid w:val="0032658A"/>
    <w:rsid w:val="00326672"/>
    <w:rsid w:val="00326B4D"/>
    <w:rsid w:val="00326EBE"/>
    <w:rsid w:val="003273E7"/>
    <w:rsid w:val="00327F4B"/>
    <w:rsid w:val="0033024A"/>
    <w:rsid w:val="00330258"/>
    <w:rsid w:val="00330367"/>
    <w:rsid w:val="00330629"/>
    <w:rsid w:val="00330787"/>
    <w:rsid w:val="00330C52"/>
    <w:rsid w:val="00330FCE"/>
    <w:rsid w:val="00331A85"/>
    <w:rsid w:val="00331B99"/>
    <w:rsid w:val="00331C0A"/>
    <w:rsid w:val="00331CA0"/>
    <w:rsid w:val="00331D10"/>
    <w:rsid w:val="00331DC9"/>
    <w:rsid w:val="0033233A"/>
    <w:rsid w:val="003324CC"/>
    <w:rsid w:val="00332787"/>
    <w:rsid w:val="00332887"/>
    <w:rsid w:val="00332B92"/>
    <w:rsid w:val="00332F9C"/>
    <w:rsid w:val="00333A27"/>
    <w:rsid w:val="00334840"/>
    <w:rsid w:val="003355F4"/>
    <w:rsid w:val="00335ABB"/>
    <w:rsid w:val="00335CF4"/>
    <w:rsid w:val="00335D90"/>
    <w:rsid w:val="00335DBC"/>
    <w:rsid w:val="00335EFF"/>
    <w:rsid w:val="0033658F"/>
    <w:rsid w:val="00336597"/>
    <w:rsid w:val="003367CF"/>
    <w:rsid w:val="00336909"/>
    <w:rsid w:val="00336923"/>
    <w:rsid w:val="00336964"/>
    <w:rsid w:val="00336A71"/>
    <w:rsid w:val="00336F1E"/>
    <w:rsid w:val="00337163"/>
    <w:rsid w:val="00337169"/>
    <w:rsid w:val="003373C8"/>
    <w:rsid w:val="003379CE"/>
    <w:rsid w:val="003404D6"/>
    <w:rsid w:val="00340805"/>
    <w:rsid w:val="00340DA3"/>
    <w:rsid w:val="00340DA7"/>
    <w:rsid w:val="003410C9"/>
    <w:rsid w:val="003411D8"/>
    <w:rsid w:val="00341388"/>
    <w:rsid w:val="0034143F"/>
    <w:rsid w:val="00341C0D"/>
    <w:rsid w:val="00341EA2"/>
    <w:rsid w:val="00341EFD"/>
    <w:rsid w:val="00342191"/>
    <w:rsid w:val="0034255F"/>
    <w:rsid w:val="00342567"/>
    <w:rsid w:val="0034288E"/>
    <w:rsid w:val="00342E3A"/>
    <w:rsid w:val="00342EB7"/>
    <w:rsid w:val="00343633"/>
    <w:rsid w:val="00343708"/>
    <w:rsid w:val="0034396D"/>
    <w:rsid w:val="00343BBC"/>
    <w:rsid w:val="00343C33"/>
    <w:rsid w:val="00343C6D"/>
    <w:rsid w:val="003440E5"/>
    <w:rsid w:val="0034412E"/>
    <w:rsid w:val="003445F2"/>
    <w:rsid w:val="0034476D"/>
    <w:rsid w:val="0034483C"/>
    <w:rsid w:val="0034487D"/>
    <w:rsid w:val="003449B1"/>
    <w:rsid w:val="003449D5"/>
    <w:rsid w:val="00344DDB"/>
    <w:rsid w:val="00345107"/>
    <w:rsid w:val="00345531"/>
    <w:rsid w:val="003455D1"/>
    <w:rsid w:val="003462F9"/>
    <w:rsid w:val="003468FF"/>
    <w:rsid w:val="003469FB"/>
    <w:rsid w:val="00346CDE"/>
    <w:rsid w:val="00346D53"/>
    <w:rsid w:val="00347066"/>
    <w:rsid w:val="003475D5"/>
    <w:rsid w:val="00347778"/>
    <w:rsid w:val="00347AAD"/>
    <w:rsid w:val="00347B36"/>
    <w:rsid w:val="00347EFA"/>
    <w:rsid w:val="00347F54"/>
    <w:rsid w:val="0035013B"/>
    <w:rsid w:val="0035026C"/>
    <w:rsid w:val="0035051A"/>
    <w:rsid w:val="0035054A"/>
    <w:rsid w:val="0035084B"/>
    <w:rsid w:val="00350E11"/>
    <w:rsid w:val="00351806"/>
    <w:rsid w:val="00351D2E"/>
    <w:rsid w:val="00351F77"/>
    <w:rsid w:val="003521C3"/>
    <w:rsid w:val="003521DC"/>
    <w:rsid w:val="0035252A"/>
    <w:rsid w:val="00352B7F"/>
    <w:rsid w:val="00352D8D"/>
    <w:rsid w:val="0035302A"/>
    <w:rsid w:val="00353282"/>
    <w:rsid w:val="003535A6"/>
    <w:rsid w:val="0035367E"/>
    <w:rsid w:val="00353696"/>
    <w:rsid w:val="003538D8"/>
    <w:rsid w:val="00353CAC"/>
    <w:rsid w:val="00354A45"/>
    <w:rsid w:val="00355150"/>
    <w:rsid w:val="003552F3"/>
    <w:rsid w:val="00355861"/>
    <w:rsid w:val="003559FB"/>
    <w:rsid w:val="00355AA8"/>
    <w:rsid w:val="00355C84"/>
    <w:rsid w:val="00356118"/>
    <w:rsid w:val="0035623C"/>
    <w:rsid w:val="003568A1"/>
    <w:rsid w:val="00356BDA"/>
    <w:rsid w:val="00356CA0"/>
    <w:rsid w:val="00356D75"/>
    <w:rsid w:val="00356F69"/>
    <w:rsid w:val="00356FA8"/>
    <w:rsid w:val="00357243"/>
    <w:rsid w:val="0035724C"/>
    <w:rsid w:val="00357436"/>
    <w:rsid w:val="0035759B"/>
    <w:rsid w:val="00357678"/>
    <w:rsid w:val="0035788F"/>
    <w:rsid w:val="00357C5F"/>
    <w:rsid w:val="003602CB"/>
    <w:rsid w:val="00360522"/>
    <w:rsid w:val="003605C7"/>
    <w:rsid w:val="003609B0"/>
    <w:rsid w:val="00360B49"/>
    <w:rsid w:val="00360D6A"/>
    <w:rsid w:val="00360D7F"/>
    <w:rsid w:val="00360DB6"/>
    <w:rsid w:val="00360E53"/>
    <w:rsid w:val="00361001"/>
    <w:rsid w:val="0036102F"/>
    <w:rsid w:val="0036104A"/>
    <w:rsid w:val="00361087"/>
    <w:rsid w:val="00361572"/>
    <w:rsid w:val="00361694"/>
    <w:rsid w:val="003619BC"/>
    <w:rsid w:val="00361AFB"/>
    <w:rsid w:val="00361B7E"/>
    <w:rsid w:val="00361D35"/>
    <w:rsid w:val="00361D43"/>
    <w:rsid w:val="00361ECD"/>
    <w:rsid w:val="00362056"/>
    <w:rsid w:val="003621B2"/>
    <w:rsid w:val="00362294"/>
    <w:rsid w:val="003622C4"/>
    <w:rsid w:val="00362365"/>
    <w:rsid w:val="003624B0"/>
    <w:rsid w:val="00362706"/>
    <w:rsid w:val="00362B60"/>
    <w:rsid w:val="00362C31"/>
    <w:rsid w:val="00362E7A"/>
    <w:rsid w:val="003630C3"/>
    <w:rsid w:val="00363207"/>
    <w:rsid w:val="003633DF"/>
    <w:rsid w:val="003634A9"/>
    <w:rsid w:val="003635C2"/>
    <w:rsid w:val="003636F5"/>
    <w:rsid w:val="0036371F"/>
    <w:rsid w:val="003638B2"/>
    <w:rsid w:val="00363905"/>
    <w:rsid w:val="00363D39"/>
    <w:rsid w:val="00364964"/>
    <w:rsid w:val="003649D4"/>
    <w:rsid w:val="00364FC8"/>
    <w:rsid w:val="00365982"/>
    <w:rsid w:val="003659C5"/>
    <w:rsid w:val="00365D6B"/>
    <w:rsid w:val="00365ED9"/>
    <w:rsid w:val="00365F11"/>
    <w:rsid w:val="0036624A"/>
    <w:rsid w:val="00366329"/>
    <w:rsid w:val="00366421"/>
    <w:rsid w:val="00366627"/>
    <w:rsid w:val="00366695"/>
    <w:rsid w:val="003668CB"/>
    <w:rsid w:val="00366C0B"/>
    <w:rsid w:val="00367224"/>
    <w:rsid w:val="003673B9"/>
    <w:rsid w:val="00367D35"/>
    <w:rsid w:val="00367DBB"/>
    <w:rsid w:val="0037004F"/>
    <w:rsid w:val="00370178"/>
    <w:rsid w:val="0037031D"/>
    <w:rsid w:val="00370372"/>
    <w:rsid w:val="0037071C"/>
    <w:rsid w:val="00371051"/>
    <w:rsid w:val="0037116D"/>
    <w:rsid w:val="00371349"/>
    <w:rsid w:val="0037143D"/>
    <w:rsid w:val="003714B7"/>
    <w:rsid w:val="003715CD"/>
    <w:rsid w:val="0037172C"/>
    <w:rsid w:val="00371A45"/>
    <w:rsid w:val="00371AD7"/>
    <w:rsid w:val="00372264"/>
    <w:rsid w:val="003725D9"/>
    <w:rsid w:val="00372775"/>
    <w:rsid w:val="003727B3"/>
    <w:rsid w:val="0037281E"/>
    <w:rsid w:val="00372B38"/>
    <w:rsid w:val="00372B96"/>
    <w:rsid w:val="00372E19"/>
    <w:rsid w:val="00372FE4"/>
    <w:rsid w:val="00373188"/>
    <w:rsid w:val="00373CA9"/>
    <w:rsid w:val="00373EC3"/>
    <w:rsid w:val="0037431B"/>
    <w:rsid w:val="00374424"/>
    <w:rsid w:val="0037490D"/>
    <w:rsid w:val="00374C69"/>
    <w:rsid w:val="003753F6"/>
    <w:rsid w:val="00376203"/>
    <w:rsid w:val="0037654B"/>
    <w:rsid w:val="003766BF"/>
    <w:rsid w:val="00376BE4"/>
    <w:rsid w:val="003770E1"/>
    <w:rsid w:val="003773BC"/>
    <w:rsid w:val="003773BD"/>
    <w:rsid w:val="003773DA"/>
    <w:rsid w:val="00377A01"/>
    <w:rsid w:val="00377D68"/>
    <w:rsid w:val="00377F6F"/>
    <w:rsid w:val="00380016"/>
    <w:rsid w:val="0038076A"/>
    <w:rsid w:val="00380A87"/>
    <w:rsid w:val="00380BA1"/>
    <w:rsid w:val="00380E14"/>
    <w:rsid w:val="00381847"/>
    <w:rsid w:val="00381C47"/>
    <w:rsid w:val="00381F74"/>
    <w:rsid w:val="00381F84"/>
    <w:rsid w:val="00382168"/>
    <w:rsid w:val="003822E1"/>
    <w:rsid w:val="00382577"/>
    <w:rsid w:val="003826FB"/>
    <w:rsid w:val="003827E6"/>
    <w:rsid w:val="0038298C"/>
    <w:rsid w:val="00382B3F"/>
    <w:rsid w:val="00382B92"/>
    <w:rsid w:val="00382C29"/>
    <w:rsid w:val="0038365F"/>
    <w:rsid w:val="00383AC9"/>
    <w:rsid w:val="00383ED0"/>
    <w:rsid w:val="00383FE8"/>
    <w:rsid w:val="00384255"/>
    <w:rsid w:val="003842BD"/>
    <w:rsid w:val="0038481F"/>
    <w:rsid w:val="00384825"/>
    <w:rsid w:val="00384D6C"/>
    <w:rsid w:val="00385185"/>
    <w:rsid w:val="0038527D"/>
    <w:rsid w:val="003853ED"/>
    <w:rsid w:val="0038591A"/>
    <w:rsid w:val="00385B10"/>
    <w:rsid w:val="00385D0E"/>
    <w:rsid w:val="00385E16"/>
    <w:rsid w:val="00385F16"/>
    <w:rsid w:val="00386263"/>
    <w:rsid w:val="00386571"/>
    <w:rsid w:val="003866C1"/>
    <w:rsid w:val="00386742"/>
    <w:rsid w:val="003868BF"/>
    <w:rsid w:val="0038691C"/>
    <w:rsid w:val="00386D2E"/>
    <w:rsid w:val="00386E43"/>
    <w:rsid w:val="00386FBF"/>
    <w:rsid w:val="0038702E"/>
    <w:rsid w:val="003876E1"/>
    <w:rsid w:val="00387ED6"/>
    <w:rsid w:val="00387F6D"/>
    <w:rsid w:val="00387F7F"/>
    <w:rsid w:val="0039025C"/>
    <w:rsid w:val="0039026C"/>
    <w:rsid w:val="003902B7"/>
    <w:rsid w:val="0039064B"/>
    <w:rsid w:val="00390922"/>
    <w:rsid w:val="00390DA8"/>
    <w:rsid w:val="00391459"/>
    <w:rsid w:val="00391540"/>
    <w:rsid w:val="00391ABD"/>
    <w:rsid w:val="00391D96"/>
    <w:rsid w:val="00392107"/>
    <w:rsid w:val="00392233"/>
    <w:rsid w:val="0039252A"/>
    <w:rsid w:val="00392D9B"/>
    <w:rsid w:val="00392ECF"/>
    <w:rsid w:val="003931F1"/>
    <w:rsid w:val="003933C3"/>
    <w:rsid w:val="003935D9"/>
    <w:rsid w:val="003938A7"/>
    <w:rsid w:val="00393D59"/>
    <w:rsid w:val="0039468D"/>
    <w:rsid w:val="003946BB"/>
    <w:rsid w:val="00394CE0"/>
    <w:rsid w:val="00394DBB"/>
    <w:rsid w:val="00394EBF"/>
    <w:rsid w:val="00395067"/>
    <w:rsid w:val="0039540B"/>
    <w:rsid w:val="00395482"/>
    <w:rsid w:val="003956EA"/>
    <w:rsid w:val="00395774"/>
    <w:rsid w:val="00395813"/>
    <w:rsid w:val="00395A29"/>
    <w:rsid w:val="00395CEA"/>
    <w:rsid w:val="00395DA9"/>
    <w:rsid w:val="00396606"/>
    <w:rsid w:val="00396910"/>
    <w:rsid w:val="0039715E"/>
    <w:rsid w:val="00397469"/>
    <w:rsid w:val="00397639"/>
    <w:rsid w:val="003977D8"/>
    <w:rsid w:val="00397AF0"/>
    <w:rsid w:val="003A06D7"/>
    <w:rsid w:val="003A0878"/>
    <w:rsid w:val="003A0884"/>
    <w:rsid w:val="003A092B"/>
    <w:rsid w:val="003A0FFB"/>
    <w:rsid w:val="003A169E"/>
    <w:rsid w:val="003A170B"/>
    <w:rsid w:val="003A1955"/>
    <w:rsid w:val="003A1BA2"/>
    <w:rsid w:val="003A1D30"/>
    <w:rsid w:val="003A2615"/>
    <w:rsid w:val="003A2620"/>
    <w:rsid w:val="003A2EA9"/>
    <w:rsid w:val="003A3029"/>
    <w:rsid w:val="003A34E5"/>
    <w:rsid w:val="003A36F0"/>
    <w:rsid w:val="003A36F7"/>
    <w:rsid w:val="003A3834"/>
    <w:rsid w:val="003A3BFE"/>
    <w:rsid w:val="003A3CEC"/>
    <w:rsid w:val="003A4262"/>
    <w:rsid w:val="003A42F5"/>
    <w:rsid w:val="003A4718"/>
    <w:rsid w:val="003A4BB3"/>
    <w:rsid w:val="003A4DCE"/>
    <w:rsid w:val="003A4EEC"/>
    <w:rsid w:val="003A4F99"/>
    <w:rsid w:val="003A51C0"/>
    <w:rsid w:val="003A52BC"/>
    <w:rsid w:val="003A5322"/>
    <w:rsid w:val="003A538F"/>
    <w:rsid w:val="003A547C"/>
    <w:rsid w:val="003A558E"/>
    <w:rsid w:val="003A563C"/>
    <w:rsid w:val="003A5B32"/>
    <w:rsid w:val="003A5C23"/>
    <w:rsid w:val="003A5F89"/>
    <w:rsid w:val="003A5FEA"/>
    <w:rsid w:val="003A6287"/>
    <w:rsid w:val="003A638E"/>
    <w:rsid w:val="003A6B8F"/>
    <w:rsid w:val="003A713D"/>
    <w:rsid w:val="003A740B"/>
    <w:rsid w:val="003A74ED"/>
    <w:rsid w:val="003A7B94"/>
    <w:rsid w:val="003B0008"/>
    <w:rsid w:val="003B0143"/>
    <w:rsid w:val="003B02D4"/>
    <w:rsid w:val="003B0353"/>
    <w:rsid w:val="003B0B08"/>
    <w:rsid w:val="003B12A3"/>
    <w:rsid w:val="003B1513"/>
    <w:rsid w:val="003B154F"/>
    <w:rsid w:val="003B2010"/>
    <w:rsid w:val="003B25C3"/>
    <w:rsid w:val="003B2A6F"/>
    <w:rsid w:val="003B2DAD"/>
    <w:rsid w:val="003B30B3"/>
    <w:rsid w:val="003B3338"/>
    <w:rsid w:val="003B335B"/>
    <w:rsid w:val="003B3390"/>
    <w:rsid w:val="003B3445"/>
    <w:rsid w:val="003B3844"/>
    <w:rsid w:val="003B399A"/>
    <w:rsid w:val="003B3AD9"/>
    <w:rsid w:val="003B3B3D"/>
    <w:rsid w:val="003B3E3E"/>
    <w:rsid w:val="003B3E65"/>
    <w:rsid w:val="003B3F60"/>
    <w:rsid w:val="003B41E5"/>
    <w:rsid w:val="003B4566"/>
    <w:rsid w:val="003B4705"/>
    <w:rsid w:val="003B4A2E"/>
    <w:rsid w:val="003B4A49"/>
    <w:rsid w:val="003B4B2B"/>
    <w:rsid w:val="003B4D2A"/>
    <w:rsid w:val="003B4F64"/>
    <w:rsid w:val="003B5957"/>
    <w:rsid w:val="003B5968"/>
    <w:rsid w:val="003B5FBA"/>
    <w:rsid w:val="003B61EC"/>
    <w:rsid w:val="003B64D8"/>
    <w:rsid w:val="003B67AD"/>
    <w:rsid w:val="003B6ABC"/>
    <w:rsid w:val="003B6CE0"/>
    <w:rsid w:val="003B6D77"/>
    <w:rsid w:val="003B70B6"/>
    <w:rsid w:val="003B748C"/>
    <w:rsid w:val="003B77D6"/>
    <w:rsid w:val="003B77EE"/>
    <w:rsid w:val="003B7C78"/>
    <w:rsid w:val="003B7E67"/>
    <w:rsid w:val="003C0261"/>
    <w:rsid w:val="003C0770"/>
    <w:rsid w:val="003C07D9"/>
    <w:rsid w:val="003C0872"/>
    <w:rsid w:val="003C08E9"/>
    <w:rsid w:val="003C0B4A"/>
    <w:rsid w:val="003C0C07"/>
    <w:rsid w:val="003C0EFB"/>
    <w:rsid w:val="003C10CA"/>
    <w:rsid w:val="003C1160"/>
    <w:rsid w:val="003C16C6"/>
    <w:rsid w:val="003C1BFC"/>
    <w:rsid w:val="003C1C54"/>
    <w:rsid w:val="003C2DFC"/>
    <w:rsid w:val="003C2EDF"/>
    <w:rsid w:val="003C352A"/>
    <w:rsid w:val="003C357F"/>
    <w:rsid w:val="003C3607"/>
    <w:rsid w:val="003C3AB3"/>
    <w:rsid w:val="003C3B68"/>
    <w:rsid w:val="003C3DA1"/>
    <w:rsid w:val="003C3F79"/>
    <w:rsid w:val="003C4154"/>
    <w:rsid w:val="003C442B"/>
    <w:rsid w:val="003C45B4"/>
    <w:rsid w:val="003C461D"/>
    <w:rsid w:val="003C49D4"/>
    <w:rsid w:val="003C49FF"/>
    <w:rsid w:val="003C4C34"/>
    <w:rsid w:val="003C5050"/>
    <w:rsid w:val="003C5273"/>
    <w:rsid w:val="003C53DD"/>
    <w:rsid w:val="003C5B87"/>
    <w:rsid w:val="003C5E23"/>
    <w:rsid w:val="003C6001"/>
    <w:rsid w:val="003C617C"/>
    <w:rsid w:val="003C623D"/>
    <w:rsid w:val="003C628B"/>
    <w:rsid w:val="003C6476"/>
    <w:rsid w:val="003C6D2D"/>
    <w:rsid w:val="003C6E19"/>
    <w:rsid w:val="003C7082"/>
    <w:rsid w:val="003C72AC"/>
    <w:rsid w:val="003C76D6"/>
    <w:rsid w:val="003C7774"/>
    <w:rsid w:val="003C7AF6"/>
    <w:rsid w:val="003D0193"/>
    <w:rsid w:val="003D064F"/>
    <w:rsid w:val="003D0877"/>
    <w:rsid w:val="003D091D"/>
    <w:rsid w:val="003D0B74"/>
    <w:rsid w:val="003D0D61"/>
    <w:rsid w:val="003D0D8D"/>
    <w:rsid w:val="003D0E27"/>
    <w:rsid w:val="003D1236"/>
    <w:rsid w:val="003D1357"/>
    <w:rsid w:val="003D15E1"/>
    <w:rsid w:val="003D1834"/>
    <w:rsid w:val="003D1898"/>
    <w:rsid w:val="003D1A2D"/>
    <w:rsid w:val="003D1CE7"/>
    <w:rsid w:val="003D1D0D"/>
    <w:rsid w:val="003D20AF"/>
    <w:rsid w:val="003D224A"/>
    <w:rsid w:val="003D228F"/>
    <w:rsid w:val="003D2541"/>
    <w:rsid w:val="003D2931"/>
    <w:rsid w:val="003D293E"/>
    <w:rsid w:val="003D2B09"/>
    <w:rsid w:val="003D2B70"/>
    <w:rsid w:val="003D2FAB"/>
    <w:rsid w:val="003D2FD9"/>
    <w:rsid w:val="003D31CF"/>
    <w:rsid w:val="003D393C"/>
    <w:rsid w:val="003D4412"/>
    <w:rsid w:val="003D485D"/>
    <w:rsid w:val="003D48F0"/>
    <w:rsid w:val="003D4A9B"/>
    <w:rsid w:val="003D4FE0"/>
    <w:rsid w:val="003D5120"/>
    <w:rsid w:val="003D5194"/>
    <w:rsid w:val="003D51D4"/>
    <w:rsid w:val="003D56C6"/>
    <w:rsid w:val="003D582B"/>
    <w:rsid w:val="003D5944"/>
    <w:rsid w:val="003D5C0F"/>
    <w:rsid w:val="003D5E0B"/>
    <w:rsid w:val="003D662A"/>
    <w:rsid w:val="003D66D4"/>
    <w:rsid w:val="003D70AA"/>
    <w:rsid w:val="003D7182"/>
    <w:rsid w:val="003D71C8"/>
    <w:rsid w:val="003D73CB"/>
    <w:rsid w:val="003D759B"/>
    <w:rsid w:val="003D7794"/>
    <w:rsid w:val="003D7899"/>
    <w:rsid w:val="003D7905"/>
    <w:rsid w:val="003D79E7"/>
    <w:rsid w:val="003D7ABE"/>
    <w:rsid w:val="003D7F7B"/>
    <w:rsid w:val="003E004B"/>
    <w:rsid w:val="003E009D"/>
    <w:rsid w:val="003E09D0"/>
    <w:rsid w:val="003E0C44"/>
    <w:rsid w:val="003E0EF1"/>
    <w:rsid w:val="003E0F2A"/>
    <w:rsid w:val="003E0F6D"/>
    <w:rsid w:val="003E1064"/>
    <w:rsid w:val="003E1B49"/>
    <w:rsid w:val="003E271C"/>
    <w:rsid w:val="003E27FD"/>
    <w:rsid w:val="003E2813"/>
    <w:rsid w:val="003E2906"/>
    <w:rsid w:val="003E30AF"/>
    <w:rsid w:val="003E340E"/>
    <w:rsid w:val="003E351F"/>
    <w:rsid w:val="003E3ABE"/>
    <w:rsid w:val="003E3C5E"/>
    <w:rsid w:val="003E4348"/>
    <w:rsid w:val="003E4504"/>
    <w:rsid w:val="003E49CF"/>
    <w:rsid w:val="003E4B59"/>
    <w:rsid w:val="003E5168"/>
    <w:rsid w:val="003E516C"/>
    <w:rsid w:val="003E5221"/>
    <w:rsid w:val="003E5343"/>
    <w:rsid w:val="003E5561"/>
    <w:rsid w:val="003E5BDA"/>
    <w:rsid w:val="003E5C03"/>
    <w:rsid w:val="003E5FCD"/>
    <w:rsid w:val="003E61BE"/>
    <w:rsid w:val="003E6205"/>
    <w:rsid w:val="003E6318"/>
    <w:rsid w:val="003E6C20"/>
    <w:rsid w:val="003E6E0A"/>
    <w:rsid w:val="003E706B"/>
    <w:rsid w:val="003E707F"/>
    <w:rsid w:val="003E71B7"/>
    <w:rsid w:val="003E77B3"/>
    <w:rsid w:val="003E77E4"/>
    <w:rsid w:val="003E7BE6"/>
    <w:rsid w:val="003E7EF7"/>
    <w:rsid w:val="003E7F9B"/>
    <w:rsid w:val="003F0115"/>
    <w:rsid w:val="003F083B"/>
    <w:rsid w:val="003F091A"/>
    <w:rsid w:val="003F0ADE"/>
    <w:rsid w:val="003F0C60"/>
    <w:rsid w:val="003F0FC8"/>
    <w:rsid w:val="003F1096"/>
    <w:rsid w:val="003F12E6"/>
    <w:rsid w:val="003F1347"/>
    <w:rsid w:val="003F16B1"/>
    <w:rsid w:val="003F1727"/>
    <w:rsid w:val="003F1741"/>
    <w:rsid w:val="003F19EF"/>
    <w:rsid w:val="003F1BDF"/>
    <w:rsid w:val="003F1CA6"/>
    <w:rsid w:val="003F1D24"/>
    <w:rsid w:val="003F1E61"/>
    <w:rsid w:val="003F2176"/>
    <w:rsid w:val="003F21D7"/>
    <w:rsid w:val="003F2489"/>
    <w:rsid w:val="003F258C"/>
    <w:rsid w:val="003F2825"/>
    <w:rsid w:val="003F28CE"/>
    <w:rsid w:val="003F29F4"/>
    <w:rsid w:val="003F2E95"/>
    <w:rsid w:val="003F31BD"/>
    <w:rsid w:val="003F3589"/>
    <w:rsid w:val="003F36F1"/>
    <w:rsid w:val="003F3C99"/>
    <w:rsid w:val="003F3D1D"/>
    <w:rsid w:val="003F4261"/>
    <w:rsid w:val="003F4495"/>
    <w:rsid w:val="003F4571"/>
    <w:rsid w:val="003F461F"/>
    <w:rsid w:val="003F48FF"/>
    <w:rsid w:val="003F4B60"/>
    <w:rsid w:val="003F4D57"/>
    <w:rsid w:val="003F50D0"/>
    <w:rsid w:val="003F562F"/>
    <w:rsid w:val="003F56DD"/>
    <w:rsid w:val="003F57C9"/>
    <w:rsid w:val="003F57D2"/>
    <w:rsid w:val="003F583F"/>
    <w:rsid w:val="003F5C9D"/>
    <w:rsid w:val="003F5DF6"/>
    <w:rsid w:val="003F616B"/>
    <w:rsid w:val="003F62CA"/>
    <w:rsid w:val="003F6CAE"/>
    <w:rsid w:val="003F6CDD"/>
    <w:rsid w:val="003F721A"/>
    <w:rsid w:val="003F72AE"/>
    <w:rsid w:val="003F7630"/>
    <w:rsid w:val="003F7638"/>
    <w:rsid w:val="003F7768"/>
    <w:rsid w:val="003F7B4F"/>
    <w:rsid w:val="003F7BBA"/>
    <w:rsid w:val="00400006"/>
    <w:rsid w:val="004003A1"/>
    <w:rsid w:val="00400413"/>
    <w:rsid w:val="00400B11"/>
    <w:rsid w:val="00400B6C"/>
    <w:rsid w:val="00400BBC"/>
    <w:rsid w:val="004013E6"/>
    <w:rsid w:val="00401804"/>
    <w:rsid w:val="00401B11"/>
    <w:rsid w:val="00401C5F"/>
    <w:rsid w:val="00401E66"/>
    <w:rsid w:val="00401F6F"/>
    <w:rsid w:val="004021DA"/>
    <w:rsid w:val="0040280B"/>
    <w:rsid w:val="00402E16"/>
    <w:rsid w:val="0040349C"/>
    <w:rsid w:val="004035FD"/>
    <w:rsid w:val="00403A04"/>
    <w:rsid w:val="00403AA1"/>
    <w:rsid w:val="00403AA5"/>
    <w:rsid w:val="00403EEB"/>
    <w:rsid w:val="00403F2F"/>
    <w:rsid w:val="0040403D"/>
    <w:rsid w:val="00404B6E"/>
    <w:rsid w:val="00404DC2"/>
    <w:rsid w:val="004051F7"/>
    <w:rsid w:val="00405658"/>
    <w:rsid w:val="00405673"/>
    <w:rsid w:val="00405B63"/>
    <w:rsid w:val="00405BEF"/>
    <w:rsid w:val="00406438"/>
    <w:rsid w:val="00406B6B"/>
    <w:rsid w:val="00406C40"/>
    <w:rsid w:val="0040772C"/>
    <w:rsid w:val="00410137"/>
    <w:rsid w:val="00410506"/>
    <w:rsid w:val="004109BB"/>
    <w:rsid w:val="00410BE0"/>
    <w:rsid w:val="00410CEA"/>
    <w:rsid w:val="00411A99"/>
    <w:rsid w:val="00411D19"/>
    <w:rsid w:val="00411DEF"/>
    <w:rsid w:val="00411F23"/>
    <w:rsid w:val="00411F81"/>
    <w:rsid w:val="0041211F"/>
    <w:rsid w:val="00412179"/>
    <w:rsid w:val="00412545"/>
    <w:rsid w:val="0041284F"/>
    <w:rsid w:val="00412A61"/>
    <w:rsid w:val="004132E4"/>
    <w:rsid w:val="004132F7"/>
    <w:rsid w:val="004136FB"/>
    <w:rsid w:val="00413763"/>
    <w:rsid w:val="00413A2A"/>
    <w:rsid w:val="00413C5E"/>
    <w:rsid w:val="004149C8"/>
    <w:rsid w:val="004149C9"/>
    <w:rsid w:val="00414CAD"/>
    <w:rsid w:val="00414D18"/>
    <w:rsid w:val="00414ED9"/>
    <w:rsid w:val="0041516B"/>
    <w:rsid w:val="00415614"/>
    <w:rsid w:val="00415621"/>
    <w:rsid w:val="00415B76"/>
    <w:rsid w:val="00415BAB"/>
    <w:rsid w:val="00415C87"/>
    <w:rsid w:val="00415EAA"/>
    <w:rsid w:val="00415F3E"/>
    <w:rsid w:val="004160B1"/>
    <w:rsid w:val="004161B1"/>
    <w:rsid w:val="004161FD"/>
    <w:rsid w:val="004162F0"/>
    <w:rsid w:val="0041680D"/>
    <w:rsid w:val="00416A46"/>
    <w:rsid w:val="0041719C"/>
    <w:rsid w:val="00417227"/>
    <w:rsid w:val="004172DE"/>
    <w:rsid w:val="0041752A"/>
    <w:rsid w:val="00417E41"/>
    <w:rsid w:val="004201B6"/>
    <w:rsid w:val="004201EA"/>
    <w:rsid w:val="0042096D"/>
    <w:rsid w:val="00420B95"/>
    <w:rsid w:val="00420CDD"/>
    <w:rsid w:val="004213BD"/>
    <w:rsid w:val="0042191C"/>
    <w:rsid w:val="00421F14"/>
    <w:rsid w:val="0042233A"/>
    <w:rsid w:val="00422EC3"/>
    <w:rsid w:val="00423036"/>
    <w:rsid w:val="0042309D"/>
    <w:rsid w:val="004230C0"/>
    <w:rsid w:val="00423246"/>
    <w:rsid w:val="00423745"/>
    <w:rsid w:val="00423A0D"/>
    <w:rsid w:val="00424009"/>
    <w:rsid w:val="004249DF"/>
    <w:rsid w:val="00424AC2"/>
    <w:rsid w:val="00424B81"/>
    <w:rsid w:val="004252C7"/>
    <w:rsid w:val="004252EF"/>
    <w:rsid w:val="00425380"/>
    <w:rsid w:val="00425590"/>
    <w:rsid w:val="00425966"/>
    <w:rsid w:val="004259E0"/>
    <w:rsid w:val="00425AA6"/>
    <w:rsid w:val="00425C68"/>
    <w:rsid w:val="00425CA5"/>
    <w:rsid w:val="00425D66"/>
    <w:rsid w:val="0042645E"/>
    <w:rsid w:val="004268DE"/>
    <w:rsid w:val="004268F0"/>
    <w:rsid w:val="00426D98"/>
    <w:rsid w:val="00426DA6"/>
    <w:rsid w:val="00426DDE"/>
    <w:rsid w:val="00427352"/>
    <w:rsid w:val="004273F6"/>
    <w:rsid w:val="004275FC"/>
    <w:rsid w:val="004276E0"/>
    <w:rsid w:val="00427839"/>
    <w:rsid w:val="00427947"/>
    <w:rsid w:val="00427B3A"/>
    <w:rsid w:val="00427E25"/>
    <w:rsid w:val="00427FFC"/>
    <w:rsid w:val="0043056E"/>
    <w:rsid w:val="0043068B"/>
    <w:rsid w:val="0043076A"/>
    <w:rsid w:val="00430A95"/>
    <w:rsid w:val="00430EBF"/>
    <w:rsid w:val="004310B1"/>
    <w:rsid w:val="00431304"/>
    <w:rsid w:val="00431312"/>
    <w:rsid w:val="00432279"/>
    <w:rsid w:val="0043274F"/>
    <w:rsid w:val="004327CA"/>
    <w:rsid w:val="0043282C"/>
    <w:rsid w:val="00432D8A"/>
    <w:rsid w:val="004330C2"/>
    <w:rsid w:val="00433410"/>
    <w:rsid w:val="004338DB"/>
    <w:rsid w:val="0043396F"/>
    <w:rsid w:val="00433D60"/>
    <w:rsid w:val="00433ECE"/>
    <w:rsid w:val="00434178"/>
    <w:rsid w:val="00434254"/>
    <w:rsid w:val="004344F9"/>
    <w:rsid w:val="00434876"/>
    <w:rsid w:val="0043518B"/>
    <w:rsid w:val="004351E0"/>
    <w:rsid w:val="0043562E"/>
    <w:rsid w:val="004356CB"/>
    <w:rsid w:val="00435A8D"/>
    <w:rsid w:val="00435B10"/>
    <w:rsid w:val="00435B39"/>
    <w:rsid w:val="00435C3F"/>
    <w:rsid w:val="00435DC7"/>
    <w:rsid w:val="00435DF7"/>
    <w:rsid w:val="004362ED"/>
    <w:rsid w:val="0043679B"/>
    <w:rsid w:val="00437009"/>
    <w:rsid w:val="00437249"/>
    <w:rsid w:val="004372B6"/>
    <w:rsid w:val="004372F3"/>
    <w:rsid w:val="004373DB"/>
    <w:rsid w:val="004378B5"/>
    <w:rsid w:val="00437A8A"/>
    <w:rsid w:val="00437D1E"/>
    <w:rsid w:val="00437FB6"/>
    <w:rsid w:val="004401A4"/>
    <w:rsid w:val="004401F6"/>
    <w:rsid w:val="00440207"/>
    <w:rsid w:val="0044042B"/>
    <w:rsid w:val="0044051B"/>
    <w:rsid w:val="00440549"/>
    <w:rsid w:val="00440B1C"/>
    <w:rsid w:val="00440E51"/>
    <w:rsid w:val="00441925"/>
    <w:rsid w:val="00441EC5"/>
    <w:rsid w:val="00442169"/>
    <w:rsid w:val="004422D0"/>
    <w:rsid w:val="0044287D"/>
    <w:rsid w:val="00442D30"/>
    <w:rsid w:val="00443008"/>
    <w:rsid w:val="0044316E"/>
    <w:rsid w:val="0044324A"/>
    <w:rsid w:val="004433F9"/>
    <w:rsid w:val="00443DC7"/>
    <w:rsid w:val="004449B1"/>
    <w:rsid w:val="00444A4A"/>
    <w:rsid w:val="00444B9E"/>
    <w:rsid w:val="004452F1"/>
    <w:rsid w:val="00445AF6"/>
    <w:rsid w:val="00445EB3"/>
    <w:rsid w:val="004460CB"/>
    <w:rsid w:val="004462E2"/>
    <w:rsid w:val="004466AC"/>
    <w:rsid w:val="004469D3"/>
    <w:rsid w:val="00446C75"/>
    <w:rsid w:val="00446D4D"/>
    <w:rsid w:val="00446E04"/>
    <w:rsid w:val="00446EC1"/>
    <w:rsid w:val="00447065"/>
    <w:rsid w:val="0044710B"/>
    <w:rsid w:val="0044723B"/>
    <w:rsid w:val="00447AA4"/>
    <w:rsid w:val="00447F06"/>
    <w:rsid w:val="004502D5"/>
    <w:rsid w:val="00450425"/>
    <w:rsid w:val="0045044D"/>
    <w:rsid w:val="00450AE8"/>
    <w:rsid w:val="00450B00"/>
    <w:rsid w:val="00450E21"/>
    <w:rsid w:val="00450EA8"/>
    <w:rsid w:val="004511FE"/>
    <w:rsid w:val="0045137F"/>
    <w:rsid w:val="00451467"/>
    <w:rsid w:val="00451717"/>
    <w:rsid w:val="00452133"/>
    <w:rsid w:val="00452B6F"/>
    <w:rsid w:val="00452EA2"/>
    <w:rsid w:val="004532AB"/>
    <w:rsid w:val="00453B47"/>
    <w:rsid w:val="00453E3C"/>
    <w:rsid w:val="00453EFF"/>
    <w:rsid w:val="004540F3"/>
    <w:rsid w:val="004541D5"/>
    <w:rsid w:val="00454225"/>
    <w:rsid w:val="0045567C"/>
    <w:rsid w:val="00455877"/>
    <w:rsid w:val="00455B07"/>
    <w:rsid w:val="00455C33"/>
    <w:rsid w:val="00455E69"/>
    <w:rsid w:val="00455F2D"/>
    <w:rsid w:val="0045601B"/>
    <w:rsid w:val="00456038"/>
    <w:rsid w:val="00456E9D"/>
    <w:rsid w:val="0045719D"/>
    <w:rsid w:val="004571D8"/>
    <w:rsid w:val="004572B0"/>
    <w:rsid w:val="004574FB"/>
    <w:rsid w:val="0045760E"/>
    <w:rsid w:val="00457632"/>
    <w:rsid w:val="00457750"/>
    <w:rsid w:val="0045775D"/>
    <w:rsid w:val="00457991"/>
    <w:rsid w:val="00457C5E"/>
    <w:rsid w:val="00457CB7"/>
    <w:rsid w:val="00457EBF"/>
    <w:rsid w:val="00457ECB"/>
    <w:rsid w:val="00457F0A"/>
    <w:rsid w:val="004604B1"/>
    <w:rsid w:val="00460B55"/>
    <w:rsid w:val="00460BD3"/>
    <w:rsid w:val="00460F1C"/>
    <w:rsid w:val="00461149"/>
    <w:rsid w:val="00461238"/>
    <w:rsid w:val="00461368"/>
    <w:rsid w:val="004617E6"/>
    <w:rsid w:val="0046196E"/>
    <w:rsid w:val="00461AD6"/>
    <w:rsid w:val="00461D32"/>
    <w:rsid w:val="00461E43"/>
    <w:rsid w:val="00462120"/>
    <w:rsid w:val="00462162"/>
    <w:rsid w:val="0046248E"/>
    <w:rsid w:val="00462562"/>
    <w:rsid w:val="0046277B"/>
    <w:rsid w:val="00462CD4"/>
    <w:rsid w:val="00462E73"/>
    <w:rsid w:val="00462E8A"/>
    <w:rsid w:val="00462F89"/>
    <w:rsid w:val="004630D4"/>
    <w:rsid w:val="004631B8"/>
    <w:rsid w:val="004632B0"/>
    <w:rsid w:val="00463454"/>
    <w:rsid w:val="00463660"/>
    <w:rsid w:val="004637D7"/>
    <w:rsid w:val="004639B7"/>
    <w:rsid w:val="00463AA9"/>
    <w:rsid w:val="004640B3"/>
    <w:rsid w:val="004643D7"/>
    <w:rsid w:val="004645E9"/>
    <w:rsid w:val="0046462F"/>
    <w:rsid w:val="00464A68"/>
    <w:rsid w:val="00464B08"/>
    <w:rsid w:val="00464C02"/>
    <w:rsid w:val="00464EBC"/>
    <w:rsid w:val="004651A1"/>
    <w:rsid w:val="00465433"/>
    <w:rsid w:val="00465BCF"/>
    <w:rsid w:val="00465C0C"/>
    <w:rsid w:val="00465D95"/>
    <w:rsid w:val="004661C4"/>
    <w:rsid w:val="0046620F"/>
    <w:rsid w:val="0046630D"/>
    <w:rsid w:val="00466828"/>
    <w:rsid w:val="004670DC"/>
    <w:rsid w:val="00467686"/>
    <w:rsid w:val="00467785"/>
    <w:rsid w:val="004677BC"/>
    <w:rsid w:val="00467CE4"/>
    <w:rsid w:val="00467FC9"/>
    <w:rsid w:val="004702EA"/>
    <w:rsid w:val="00470349"/>
    <w:rsid w:val="00470A41"/>
    <w:rsid w:val="00470C70"/>
    <w:rsid w:val="00470EA1"/>
    <w:rsid w:val="004710C9"/>
    <w:rsid w:val="004711F8"/>
    <w:rsid w:val="004715C1"/>
    <w:rsid w:val="004716EB"/>
    <w:rsid w:val="00471755"/>
    <w:rsid w:val="00471CDD"/>
    <w:rsid w:val="00471EEC"/>
    <w:rsid w:val="0047273E"/>
    <w:rsid w:val="004728BA"/>
    <w:rsid w:val="00472A2D"/>
    <w:rsid w:val="00472DCE"/>
    <w:rsid w:val="004733E6"/>
    <w:rsid w:val="0047345E"/>
    <w:rsid w:val="0047351F"/>
    <w:rsid w:val="00473574"/>
    <w:rsid w:val="00473773"/>
    <w:rsid w:val="0047386E"/>
    <w:rsid w:val="00473932"/>
    <w:rsid w:val="00474616"/>
    <w:rsid w:val="004749DE"/>
    <w:rsid w:val="00474A33"/>
    <w:rsid w:val="00474B00"/>
    <w:rsid w:val="00474B9B"/>
    <w:rsid w:val="004754A9"/>
    <w:rsid w:val="0047563E"/>
    <w:rsid w:val="004759A7"/>
    <w:rsid w:val="00475BA8"/>
    <w:rsid w:val="00475D77"/>
    <w:rsid w:val="00476255"/>
    <w:rsid w:val="004763E4"/>
    <w:rsid w:val="00476484"/>
    <w:rsid w:val="0047651A"/>
    <w:rsid w:val="004765E7"/>
    <w:rsid w:val="00476B13"/>
    <w:rsid w:val="00476DB9"/>
    <w:rsid w:val="00476E46"/>
    <w:rsid w:val="00477C07"/>
    <w:rsid w:val="00477C9B"/>
    <w:rsid w:val="00480255"/>
    <w:rsid w:val="00480A38"/>
    <w:rsid w:val="00480A65"/>
    <w:rsid w:val="00480DC6"/>
    <w:rsid w:val="00481787"/>
    <w:rsid w:val="004817DE"/>
    <w:rsid w:val="00481D9B"/>
    <w:rsid w:val="00481F3E"/>
    <w:rsid w:val="0048219F"/>
    <w:rsid w:val="004821EB"/>
    <w:rsid w:val="00482234"/>
    <w:rsid w:val="0048281C"/>
    <w:rsid w:val="00482C76"/>
    <w:rsid w:val="00482CBA"/>
    <w:rsid w:val="00482CD0"/>
    <w:rsid w:val="00483C93"/>
    <w:rsid w:val="00484360"/>
    <w:rsid w:val="0048445D"/>
    <w:rsid w:val="00484659"/>
    <w:rsid w:val="004849FF"/>
    <w:rsid w:val="00484A65"/>
    <w:rsid w:val="00484BCC"/>
    <w:rsid w:val="00485015"/>
    <w:rsid w:val="00485234"/>
    <w:rsid w:val="00485419"/>
    <w:rsid w:val="004856F0"/>
    <w:rsid w:val="0048572E"/>
    <w:rsid w:val="00485988"/>
    <w:rsid w:val="00485993"/>
    <w:rsid w:val="00485A1C"/>
    <w:rsid w:val="00485B1F"/>
    <w:rsid w:val="00485BC4"/>
    <w:rsid w:val="004865DF"/>
    <w:rsid w:val="00486BD8"/>
    <w:rsid w:val="00486BE6"/>
    <w:rsid w:val="00486D17"/>
    <w:rsid w:val="004870BE"/>
    <w:rsid w:val="004871B9"/>
    <w:rsid w:val="00487571"/>
    <w:rsid w:val="004875A5"/>
    <w:rsid w:val="00487646"/>
    <w:rsid w:val="0048775A"/>
    <w:rsid w:val="00487807"/>
    <w:rsid w:val="00487AD5"/>
    <w:rsid w:val="00487CF2"/>
    <w:rsid w:val="00487EAB"/>
    <w:rsid w:val="00490073"/>
    <w:rsid w:val="00490400"/>
    <w:rsid w:val="00490494"/>
    <w:rsid w:val="00490958"/>
    <w:rsid w:val="00490CF8"/>
    <w:rsid w:val="00490D47"/>
    <w:rsid w:val="00490E19"/>
    <w:rsid w:val="00491460"/>
    <w:rsid w:val="004914EA"/>
    <w:rsid w:val="00491760"/>
    <w:rsid w:val="004918D7"/>
    <w:rsid w:val="00491D77"/>
    <w:rsid w:val="00492032"/>
    <w:rsid w:val="00492351"/>
    <w:rsid w:val="00492872"/>
    <w:rsid w:val="00492B9F"/>
    <w:rsid w:val="00492D24"/>
    <w:rsid w:val="00492EF9"/>
    <w:rsid w:val="00493377"/>
    <w:rsid w:val="00493500"/>
    <w:rsid w:val="00493533"/>
    <w:rsid w:val="004935AE"/>
    <w:rsid w:val="00493705"/>
    <w:rsid w:val="0049386E"/>
    <w:rsid w:val="00493BD4"/>
    <w:rsid w:val="00494012"/>
    <w:rsid w:val="004941C3"/>
    <w:rsid w:val="00494377"/>
    <w:rsid w:val="0049493E"/>
    <w:rsid w:val="00494CD1"/>
    <w:rsid w:val="00494E5C"/>
    <w:rsid w:val="00495017"/>
    <w:rsid w:val="004953B8"/>
    <w:rsid w:val="0049540A"/>
    <w:rsid w:val="00495483"/>
    <w:rsid w:val="004956FD"/>
    <w:rsid w:val="004958E7"/>
    <w:rsid w:val="00495915"/>
    <w:rsid w:val="00495A31"/>
    <w:rsid w:val="00495BDB"/>
    <w:rsid w:val="00495C39"/>
    <w:rsid w:val="00495E86"/>
    <w:rsid w:val="00495F0F"/>
    <w:rsid w:val="0049612A"/>
    <w:rsid w:val="00496192"/>
    <w:rsid w:val="00496934"/>
    <w:rsid w:val="00496A54"/>
    <w:rsid w:val="00496ACF"/>
    <w:rsid w:val="00496D81"/>
    <w:rsid w:val="00497028"/>
    <w:rsid w:val="0049704D"/>
    <w:rsid w:val="004973B7"/>
    <w:rsid w:val="004973E5"/>
    <w:rsid w:val="004979A6"/>
    <w:rsid w:val="00497FD5"/>
    <w:rsid w:val="004A0037"/>
    <w:rsid w:val="004A00A2"/>
    <w:rsid w:val="004A06D5"/>
    <w:rsid w:val="004A0709"/>
    <w:rsid w:val="004A09E5"/>
    <w:rsid w:val="004A1B2B"/>
    <w:rsid w:val="004A1DAA"/>
    <w:rsid w:val="004A2488"/>
    <w:rsid w:val="004A2775"/>
    <w:rsid w:val="004A27E5"/>
    <w:rsid w:val="004A2C4E"/>
    <w:rsid w:val="004A3083"/>
    <w:rsid w:val="004A3365"/>
    <w:rsid w:val="004A3546"/>
    <w:rsid w:val="004A3A91"/>
    <w:rsid w:val="004A3D44"/>
    <w:rsid w:val="004A3F73"/>
    <w:rsid w:val="004A4095"/>
    <w:rsid w:val="004A41AC"/>
    <w:rsid w:val="004A429A"/>
    <w:rsid w:val="004A43F6"/>
    <w:rsid w:val="004A4702"/>
    <w:rsid w:val="004A47CE"/>
    <w:rsid w:val="004A497C"/>
    <w:rsid w:val="004A49B7"/>
    <w:rsid w:val="004A4B3C"/>
    <w:rsid w:val="004A4B63"/>
    <w:rsid w:val="004A4C91"/>
    <w:rsid w:val="004A4D9A"/>
    <w:rsid w:val="004A4E13"/>
    <w:rsid w:val="004A4F62"/>
    <w:rsid w:val="004A5364"/>
    <w:rsid w:val="004A561D"/>
    <w:rsid w:val="004A5898"/>
    <w:rsid w:val="004A5D07"/>
    <w:rsid w:val="004A5DAC"/>
    <w:rsid w:val="004A5F8B"/>
    <w:rsid w:val="004A609E"/>
    <w:rsid w:val="004A6549"/>
    <w:rsid w:val="004A65C8"/>
    <w:rsid w:val="004A66F8"/>
    <w:rsid w:val="004A6895"/>
    <w:rsid w:val="004A68D4"/>
    <w:rsid w:val="004A6A7E"/>
    <w:rsid w:val="004A6D51"/>
    <w:rsid w:val="004A6FFF"/>
    <w:rsid w:val="004A706E"/>
    <w:rsid w:val="004A7572"/>
    <w:rsid w:val="004A75F4"/>
    <w:rsid w:val="004A762A"/>
    <w:rsid w:val="004A7E43"/>
    <w:rsid w:val="004B007B"/>
    <w:rsid w:val="004B0616"/>
    <w:rsid w:val="004B0632"/>
    <w:rsid w:val="004B06C8"/>
    <w:rsid w:val="004B07DC"/>
    <w:rsid w:val="004B0B0E"/>
    <w:rsid w:val="004B0D2C"/>
    <w:rsid w:val="004B1599"/>
    <w:rsid w:val="004B1AFA"/>
    <w:rsid w:val="004B1B60"/>
    <w:rsid w:val="004B2462"/>
    <w:rsid w:val="004B29C9"/>
    <w:rsid w:val="004B2E87"/>
    <w:rsid w:val="004B2EC4"/>
    <w:rsid w:val="004B308D"/>
    <w:rsid w:val="004B35B8"/>
    <w:rsid w:val="004B394E"/>
    <w:rsid w:val="004B3CFA"/>
    <w:rsid w:val="004B3CFD"/>
    <w:rsid w:val="004B4177"/>
    <w:rsid w:val="004B43ED"/>
    <w:rsid w:val="004B4411"/>
    <w:rsid w:val="004B4D0C"/>
    <w:rsid w:val="004B5379"/>
    <w:rsid w:val="004B5454"/>
    <w:rsid w:val="004B5C7D"/>
    <w:rsid w:val="004B5F3D"/>
    <w:rsid w:val="004B6375"/>
    <w:rsid w:val="004B6723"/>
    <w:rsid w:val="004B6ACF"/>
    <w:rsid w:val="004B6FFD"/>
    <w:rsid w:val="004B7430"/>
    <w:rsid w:val="004B74F8"/>
    <w:rsid w:val="004B7986"/>
    <w:rsid w:val="004B7B5F"/>
    <w:rsid w:val="004B7B9A"/>
    <w:rsid w:val="004B7BD9"/>
    <w:rsid w:val="004B7EAB"/>
    <w:rsid w:val="004B7EB6"/>
    <w:rsid w:val="004C0031"/>
    <w:rsid w:val="004C0158"/>
    <w:rsid w:val="004C0500"/>
    <w:rsid w:val="004C05BC"/>
    <w:rsid w:val="004C0CF8"/>
    <w:rsid w:val="004C0D70"/>
    <w:rsid w:val="004C0DC2"/>
    <w:rsid w:val="004C0E96"/>
    <w:rsid w:val="004C13D5"/>
    <w:rsid w:val="004C18F0"/>
    <w:rsid w:val="004C1994"/>
    <w:rsid w:val="004C19D1"/>
    <w:rsid w:val="004C1B8B"/>
    <w:rsid w:val="004C2164"/>
    <w:rsid w:val="004C25D4"/>
    <w:rsid w:val="004C2896"/>
    <w:rsid w:val="004C2D5E"/>
    <w:rsid w:val="004C31F8"/>
    <w:rsid w:val="004C3798"/>
    <w:rsid w:val="004C3C20"/>
    <w:rsid w:val="004C3F78"/>
    <w:rsid w:val="004C3F81"/>
    <w:rsid w:val="004C401A"/>
    <w:rsid w:val="004C480C"/>
    <w:rsid w:val="004C4994"/>
    <w:rsid w:val="004C4C5E"/>
    <w:rsid w:val="004C5003"/>
    <w:rsid w:val="004C5396"/>
    <w:rsid w:val="004C5F89"/>
    <w:rsid w:val="004C67D0"/>
    <w:rsid w:val="004C680F"/>
    <w:rsid w:val="004C6894"/>
    <w:rsid w:val="004C69BB"/>
    <w:rsid w:val="004C6ACC"/>
    <w:rsid w:val="004C6C69"/>
    <w:rsid w:val="004C715B"/>
    <w:rsid w:val="004C750C"/>
    <w:rsid w:val="004C756F"/>
    <w:rsid w:val="004C781F"/>
    <w:rsid w:val="004C7C4D"/>
    <w:rsid w:val="004D0364"/>
    <w:rsid w:val="004D067E"/>
    <w:rsid w:val="004D0858"/>
    <w:rsid w:val="004D0AA2"/>
    <w:rsid w:val="004D0ADB"/>
    <w:rsid w:val="004D0B79"/>
    <w:rsid w:val="004D12E5"/>
    <w:rsid w:val="004D16C0"/>
    <w:rsid w:val="004D17AE"/>
    <w:rsid w:val="004D182F"/>
    <w:rsid w:val="004D1B2C"/>
    <w:rsid w:val="004D1C7C"/>
    <w:rsid w:val="004D1CAB"/>
    <w:rsid w:val="004D2A63"/>
    <w:rsid w:val="004D2AFF"/>
    <w:rsid w:val="004D2BC9"/>
    <w:rsid w:val="004D2C97"/>
    <w:rsid w:val="004D3181"/>
    <w:rsid w:val="004D33F2"/>
    <w:rsid w:val="004D36AC"/>
    <w:rsid w:val="004D3CAF"/>
    <w:rsid w:val="004D3D52"/>
    <w:rsid w:val="004D41BE"/>
    <w:rsid w:val="004D4261"/>
    <w:rsid w:val="004D450F"/>
    <w:rsid w:val="004D4DE2"/>
    <w:rsid w:val="004D582F"/>
    <w:rsid w:val="004D5A83"/>
    <w:rsid w:val="004D5C36"/>
    <w:rsid w:val="004D5F88"/>
    <w:rsid w:val="004D6632"/>
    <w:rsid w:val="004D663F"/>
    <w:rsid w:val="004D6755"/>
    <w:rsid w:val="004D680E"/>
    <w:rsid w:val="004D6DC0"/>
    <w:rsid w:val="004D6E85"/>
    <w:rsid w:val="004D7222"/>
    <w:rsid w:val="004D72B2"/>
    <w:rsid w:val="004D76C7"/>
    <w:rsid w:val="004D76F6"/>
    <w:rsid w:val="004D7971"/>
    <w:rsid w:val="004D7CAC"/>
    <w:rsid w:val="004D7D6B"/>
    <w:rsid w:val="004D7E51"/>
    <w:rsid w:val="004D7EE2"/>
    <w:rsid w:val="004E0439"/>
    <w:rsid w:val="004E04C9"/>
    <w:rsid w:val="004E05B4"/>
    <w:rsid w:val="004E0712"/>
    <w:rsid w:val="004E07C9"/>
    <w:rsid w:val="004E0C25"/>
    <w:rsid w:val="004E0F42"/>
    <w:rsid w:val="004E11F6"/>
    <w:rsid w:val="004E154E"/>
    <w:rsid w:val="004E16A4"/>
    <w:rsid w:val="004E16EE"/>
    <w:rsid w:val="004E18FF"/>
    <w:rsid w:val="004E1AF7"/>
    <w:rsid w:val="004E1EB6"/>
    <w:rsid w:val="004E1F18"/>
    <w:rsid w:val="004E1F3B"/>
    <w:rsid w:val="004E1F8A"/>
    <w:rsid w:val="004E202C"/>
    <w:rsid w:val="004E2360"/>
    <w:rsid w:val="004E27EE"/>
    <w:rsid w:val="004E2C9A"/>
    <w:rsid w:val="004E2EAB"/>
    <w:rsid w:val="004E32F9"/>
    <w:rsid w:val="004E356B"/>
    <w:rsid w:val="004E36F2"/>
    <w:rsid w:val="004E3D61"/>
    <w:rsid w:val="004E3F28"/>
    <w:rsid w:val="004E4195"/>
    <w:rsid w:val="004E4396"/>
    <w:rsid w:val="004E43A8"/>
    <w:rsid w:val="004E4528"/>
    <w:rsid w:val="004E47C4"/>
    <w:rsid w:val="004E4A6A"/>
    <w:rsid w:val="004E4D3A"/>
    <w:rsid w:val="004E4D42"/>
    <w:rsid w:val="004E525B"/>
    <w:rsid w:val="004E52B9"/>
    <w:rsid w:val="004E5385"/>
    <w:rsid w:val="004E57A8"/>
    <w:rsid w:val="004E5B0C"/>
    <w:rsid w:val="004E5BCD"/>
    <w:rsid w:val="004E5C22"/>
    <w:rsid w:val="004E5C58"/>
    <w:rsid w:val="004E61BE"/>
    <w:rsid w:val="004E646D"/>
    <w:rsid w:val="004E6839"/>
    <w:rsid w:val="004E6B09"/>
    <w:rsid w:val="004E6BB6"/>
    <w:rsid w:val="004E6D7F"/>
    <w:rsid w:val="004E7379"/>
    <w:rsid w:val="004F0CAF"/>
    <w:rsid w:val="004F11AB"/>
    <w:rsid w:val="004F123A"/>
    <w:rsid w:val="004F156E"/>
    <w:rsid w:val="004F1872"/>
    <w:rsid w:val="004F18AD"/>
    <w:rsid w:val="004F19AE"/>
    <w:rsid w:val="004F1A71"/>
    <w:rsid w:val="004F1BC1"/>
    <w:rsid w:val="004F1EBC"/>
    <w:rsid w:val="004F2724"/>
    <w:rsid w:val="004F2877"/>
    <w:rsid w:val="004F2D45"/>
    <w:rsid w:val="004F34C7"/>
    <w:rsid w:val="004F3628"/>
    <w:rsid w:val="004F3732"/>
    <w:rsid w:val="004F3B1D"/>
    <w:rsid w:val="004F3CB3"/>
    <w:rsid w:val="004F3DBE"/>
    <w:rsid w:val="004F4045"/>
    <w:rsid w:val="004F4257"/>
    <w:rsid w:val="004F463E"/>
    <w:rsid w:val="004F4D16"/>
    <w:rsid w:val="004F5147"/>
    <w:rsid w:val="004F52EA"/>
    <w:rsid w:val="004F5CA8"/>
    <w:rsid w:val="004F5FC5"/>
    <w:rsid w:val="004F6017"/>
    <w:rsid w:val="004F60C9"/>
    <w:rsid w:val="004F60DE"/>
    <w:rsid w:val="004F6251"/>
    <w:rsid w:val="004F62B3"/>
    <w:rsid w:val="004F646C"/>
    <w:rsid w:val="004F69E4"/>
    <w:rsid w:val="004F6B6B"/>
    <w:rsid w:val="004F6F59"/>
    <w:rsid w:val="004F7151"/>
    <w:rsid w:val="004F71F6"/>
    <w:rsid w:val="004F73B4"/>
    <w:rsid w:val="004F75BE"/>
    <w:rsid w:val="004F776D"/>
    <w:rsid w:val="004F7B33"/>
    <w:rsid w:val="004F7F98"/>
    <w:rsid w:val="005004FF"/>
    <w:rsid w:val="00500697"/>
    <w:rsid w:val="005007B6"/>
    <w:rsid w:val="00500820"/>
    <w:rsid w:val="005008C2"/>
    <w:rsid w:val="005010E6"/>
    <w:rsid w:val="005012CA"/>
    <w:rsid w:val="00501611"/>
    <w:rsid w:val="00501698"/>
    <w:rsid w:val="00501953"/>
    <w:rsid w:val="00501BB0"/>
    <w:rsid w:val="00501EDC"/>
    <w:rsid w:val="00502195"/>
    <w:rsid w:val="00502216"/>
    <w:rsid w:val="0050233E"/>
    <w:rsid w:val="00502705"/>
    <w:rsid w:val="00502B10"/>
    <w:rsid w:val="00502BE0"/>
    <w:rsid w:val="00502EA3"/>
    <w:rsid w:val="00502F8C"/>
    <w:rsid w:val="005030A9"/>
    <w:rsid w:val="00503199"/>
    <w:rsid w:val="0050340A"/>
    <w:rsid w:val="005036FF"/>
    <w:rsid w:val="005040C9"/>
    <w:rsid w:val="00504363"/>
    <w:rsid w:val="0050440F"/>
    <w:rsid w:val="00504423"/>
    <w:rsid w:val="005046D0"/>
    <w:rsid w:val="00504AB2"/>
    <w:rsid w:val="00504AE4"/>
    <w:rsid w:val="00505228"/>
    <w:rsid w:val="005052D5"/>
    <w:rsid w:val="00505329"/>
    <w:rsid w:val="005055C7"/>
    <w:rsid w:val="00506214"/>
    <w:rsid w:val="0050689B"/>
    <w:rsid w:val="005069EE"/>
    <w:rsid w:val="00506B12"/>
    <w:rsid w:val="00506B64"/>
    <w:rsid w:val="00506CBF"/>
    <w:rsid w:val="00506E76"/>
    <w:rsid w:val="0050711D"/>
    <w:rsid w:val="00507125"/>
    <w:rsid w:val="005071B6"/>
    <w:rsid w:val="0050754F"/>
    <w:rsid w:val="0050779E"/>
    <w:rsid w:val="00507879"/>
    <w:rsid w:val="005079A3"/>
    <w:rsid w:val="00507A23"/>
    <w:rsid w:val="00507C71"/>
    <w:rsid w:val="00507EF1"/>
    <w:rsid w:val="0051017A"/>
    <w:rsid w:val="00510870"/>
    <w:rsid w:val="00511625"/>
    <w:rsid w:val="00511764"/>
    <w:rsid w:val="00511916"/>
    <w:rsid w:val="00511DCE"/>
    <w:rsid w:val="0051249E"/>
    <w:rsid w:val="0051257C"/>
    <w:rsid w:val="0051262C"/>
    <w:rsid w:val="00512948"/>
    <w:rsid w:val="0051318C"/>
    <w:rsid w:val="005131F9"/>
    <w:rsid w:val="00513643"/>
    <w:rsid w:val="005137C6"/>
    <w:rsid w:val="00513F9F"/>
    <w:rsid w:val="0051402A"/>
    <w:rsid w:val="00514167"/>
    <w:rsid w:val="005143E3"/>
    <w:rsid w:val="00515061"/>
    <w:rsid w:val="00515102"/>
    <w:rsid w:val="0051543B"/>
    <w:rsid w:val="0051548A"/>
    <w:rsid w:val="0051550A"/>
    <w:rsid w:val="00515582"/>
    <w:rsid w:val="005155CB"/>
    <w:rsid w:val="0051568D"/>
    <w:rsid w:val="00515708"/>
    <w:rsid w:val="00515929"/>
    <w:rsid w:val="00515D55"/>
    <w:rsid w:val="00516214"/>
    <w:rsid w:val="0051645F"/>
    <w:rsid w:val="0051650B"/>
    <w:rsid w:val="00516685"/>
    <w:rsid w:val="0051673D"/>
    <w:rsid w:val="00516FC6"/>
    <w:rsid w:val="0051721E"/>
    <w:rsid w:val="00517595"/>
    <w:rsid w:val="00517C22"/>
    <w:rsid w:val="00517C64"/>
    <w:rsid w:val="00517CD8"/>
    <w:rsid w:val="00517DF9"/>
    <w:rsid w:val="005200FD"/>
    <w:rsid w:val="00520492"/>
    <w:rsid w:val="00520666"/>
    <w:rsid w:val="005209E3"/>
    <w:rsid w:val="00520E34"/>
    <w:rsid w:val="005210AE"/>
    <w:rsid w:val="00521143"/>
    <w:rsid w:val="00521190"/>
    <w:rsid w:val="005213B4"/>
    <w:rsid w:val="005214EC"/>
    <w:rsid w:val="005216B0"/>
    <w:rsid w:val="00521746"/>
    <w:rsid w:val="00521CB7"/>
    <w:rsid w:val="00521DA8"/>
    <w:rsid w:val="00521EF1"/>
    <w:rsid w:val="00522077"/>
    <w:rsid w:val="00522234"/>
    <w:rsid w:val="0052279C"/>
    <w:rsid w:val="0052305B"/>
    <w:rsid w:val="00523377"/>
    <w:rsid w:val="005235F2"/>
    <w:rsid w:val="0052391A"/>
    <w:rsid w:val="00523AC3"/>
    <w:rsid w:val="00523FFE"/>
    <w:rsid w:val="005244A0"/>
    <w:rsid w:val="00524702"/>
    <w:rsid w:val="00524BC0"/>
    <w:rsid w:val="00525033"/>
    <w:rsid w:val="0052528C"/>
    <w:rsid w:val="00525329"/>
    <w:rsid w:val="005255A9"/>
    <w:rsid w:val="00525963"/>
    <w:rsid w:val="00525AAE"/>
    <w:rsid w:val="00525D74"/>
    <w:rsid w:val="0052634D"/>
    <w:rsid w:val="005266BD"/>
    <w:rsid w:val="005266EF"/>
    <w:rsid w:val="0052699C"/>
    <w:rsid w:val="00526AA3"/>
    <w:rsid w:val="00526AF6"/>
    <w:rsid w:val="00526B0E"/>
    <w:rsid w:val="00526B2F"/>
    <w:rsid w:val="00526CE1"/>
    <w:rsid w:val="00526D3E"/>
    <w:rsid w:val="00527821"/>
    <w:rsid w:val="0052786D"/>
    <w:rsid w:val="00527FFB"/>
    <w:rsid w:val="00530B96"/>
    <w:rsid w:val="00530FB5"/>
    <w:rsid w:val="0053111D"/>
    <w:rsid w:val="00531651"/>
    <w:rsid w:val="0053196D"/>
    <w:rsid w:val="00531BBD"/>
    <w:rsid w:val="00531C0B"/>
    <w:rsid w:val="005321FD"/>
    <w:rsid w:val="00532474"/>
    <w:rsid w:val="0053283F"/>
    <w:rsid w:val="005329C3"/>
    <w:rsid w:val="00532C80"/>
    <w:rsid w:val="00532D91"/>
    <w:rsid w:val="0053308D"/>
    <w:rsid w:val="00533714"/>
    <w:rsid w:val="00533CD5"/>
    <w:rsid w:val="00533E33"/>
    <w:rsid w:val="00534AF9"/>
    <w:rsid w:val="00534F04"/>
    <w:rsid w:val="00534F63"/>
    <w:rsid w:val="005353E0"/>
    <w:rsid w:val="005354FB"/>
    <w:rsid w:val="00535661"/>
    <w:rsid w:val="005360E5"/>
    <w:rsid w:val="0053616D"/>
    <w:rsid w:val="00537C1A"/>
    <w:rsid w:val="00537CA0"/>
    <w:rsid w:val="00537FAC"/>
    <w:rsid w:val="0054012F"/>
    <w:rsid w:val="00540334"/>
    <w:rsid w:val="0054056D"/>
    <w:rsid w:val="005407E3"/>
    <w:rsid w:val="00540DED"/>
    <w:rsid w:val="00540F4B"/>
    <w:rsid w:val="005410F8"/>
    <w:rsid w:val="005411B4"/>
    <w:rsid w:val="005416C2"/>
    <w:rsid w:val="005416E0"/>
    <w:rsid w:val="00541BFC"/>
    <w:rsid w:val="00541C36"/>
    <w:rsid w:val="00541C8C"/>
    <w:rsid w:val="00541E43"/>
    <w:rsid w:val="00542025"/>
    <w:rsid w:val="005421F3"/>
    <w:rsid w:val="00542233"/>
    <w:rsid w:val="00542349"/>
    <w:rsid w:val="005423DA"/>
    <w:rsid w:val="00542521"/>
    <w:rsid w:val="00542877"/>
    <w:rsid w:val="00543783"/>
    <w:rsid w:val="00543805"/>
    <w:rsid w:val="00543E9F"/>
    <w:rsid w:val="005445BB"/>
    <w:rsid w:val="005445E4"/>
    <w:rsid w:val="005446B0"/>
    <w:rsid w:val="00544858"/>
    <w:rsid w:val="00544B7D"/>
    <w:rsid w:val="00544D9A"/>
    <w:rsid w:val="00544F02"/>
    <w:rsid w:val="0054579F"/>
    <w:rsid w:val="005457C6"/>
    <w:rsid w:val="005457FE"/>
    <w:rsid w:val="0054582F"/>
    <w:rsid w:val="0054598B"/>
    <w:rsid w:val="00545B75"/>
    <w:rsid w:val="00545E05"/>
    <w:rsid w:val="00545E3E"/>
    <w:rsid w:val="00545FAA"/>
    <w:rsid w:val="005460F8"/>
    <w:rsid w:val="005463DC"/>
    <w:rsid w:val="0054682C"/>
    <w:rsid w:val="005468BE"/>
    <w:rsid w:val="00546929"/>
    <w:rsid w:val="00546D42"/>
    <w:rsid w:val="00546EC4"/>
    <w:rsid w:val="00546F74"/>
    <w:rsid w:val="005471B1"/>
    <w:rsid w:val="005471BD"/>
    <w:rsid w:val="00547D57"/>
    <w:rsid w:val="005502E2"/>
    <w:rsid w:val="00550961"/>
    <w:rsid w:val="00550998"/>
    <w:rsid w:val="00550AC8"/>
    <w:rsid w:val="005511F6"/>
    <w:rsid w:val="005516AE"/>
    <w:rsid w:val="00551890"/>
    <w:rsid w:val="00551F89"/>
    <w:rsid w:val="0055236F"/>
    <w:rsid w:val="005526A8"/>
    <w:rsid w:val="00552A37"/>
    <w:rsid w:val="00552A66"/>
    <w:rsid w:val="005530B6"/>
    <w:rsid w:val="005532BD"/>
    <w:rsid w:val="00553470"/>
    <w:rsid w:val="005537A8"/>
    <w:rsid w:val="0055384A"/>
    <w:rsid w:val="005539AD"/>
    <w:rsid w:val="00553AEB"/>
    <w:rsid w:val="00553B34"/>
    <w:rsid w:val="00553BD4"/>
    <w:rsid w:val="00553EDB"/>
    <w:rsid w:val="0055546A"/>
    <w:rsid w:val="005558BA"/>
    <w:rsid w:val="005559DD"/>
    <w:rsid w:val="00555A5D"/>
    <w:rsid w:val="0055607C"/>
    <w:rsid w:val="00556249"/>
    <w:rsid w:val="00556406"/>
    <w:rsid w:val="005565A0"/>
    <w:rsid w:val="005567CF"/>
    <w:rsid w:val="00556926"/>
    <w:rsid w:val="0055697D"/>
    <w:rsid w:val="00557217"/>
    <w:rsid w:val="00557259"/>
    <w:rsid w:val="00557349"/>
    <w:rsid w:val="005573F4"/>
    <w:rsid w:val="00557981"/>
    <w:rsid w:val="00557B9A"/>
    <w:rsid w:val="00560238"/>
    <w:rsid w:val="00560A7F"/>
    <w:rsid w:val="00560BFB"/>
    <w:rsid w:val="00560C70"/>
    <w:rsid w:val="00560C72"/>
    <w:rsid w:val="00560D12"/>
    <w:rsid w:val="00560E94"/>
    <w:rsid w:val="00560EBC"/>
    <w:rsid w:val="00560EC8"/>
    <w:rsid w:val="005611AA"/>
    <w:rsid w:val="00561261"/>
    <w:rsid w:val="005612F4"/>
    <w:rsid w:val="00561685"/>
    <w:rsid w:val="00561699"/>
    <w:rsid w:val="00561E6F"/>
    <w:rsid w:val="00561FC6"/>
    <w:rsid w:val="00561FDD"/>
    <w:rsid w:val="00561FFE"/>
    <w:rsid w:val="00562855"/>
    <w:rsid w:val="00562993"/>
    <w:rsid w:val="00562A8F"/>
    <w:rsid w:val="00562B85"/>
    <w:rsid w:val="00562D2C"/>
    <w:rsid w:val="005630DD"/>
    <w:rsid w:val="00563391"/>
    <w:rsid w:val="0056369A"/>
    <w:rsid w:val="00563E54"/>
    <w:rsid w:val="00564139"/>
    <w:rsid w:val="0056419A"/>
    <w:rsid w:val="005644CC"/>
    <w:rsid w:val="005645E6"/>
    <w:rsid w:val="0056483B"/>
    <w:rsid w:val="0056495F"/>
    <w:rsid w:val="00564C46"/>
    <w:rsid w:val="00564DA4"/>
    <w:rsid w:val="005650D6"/>
    <w:rsid w:val="005654D8"/>
    <w:rsid w:val="00565585"/>
    <w:rsid w:val="00565662"/>
    <w:rsid w:val="005657C0"/>
    <w:rsid w:val="005657F1"/>
    <w:rsid w:val="00565A57"/>
    <w:rsid w:val="00565B1D"/>
    <w:rsid w:val="00565C35"/>
    <w:rsid w:val="00566766"/>
    <w:rsid w:val="00566ECF"/>
    <w:rsid w:val="005674C3"/>
    <w:rsid w:val="005675C9"/>
    <w:rsid w:val="005675EC"/>
    <w:rsid w:val="00567E04"/>
    <w:rsid w:val="00567F71"/>
    <w:rsid w:val="0057036A"/>
    <w:rsid w:val="00570677"/>
    <w:rsid w:val="00570696"/>
    <w:rsid w:val="0057093D"/>
    <w:rsid w:val="00570959"/>
    <w:rsid w:val="00570A4A"/>
    <w:rsid w:val="005710A0"/>
    <w:rsid w:val="00571275"/>
    <w:rsid w:val="00571631"/>
    <w:rsid w:val="00571999"/>
    <w:rsid w:val="00571E5D"/>
    <w:rsid w:val="00572573"/>
    <w:rsid w:val="00572587"/>
    <w:rsid w:val="00572C61"/>
    <w:rsid w:val="00573645"/>
    <w:rsid w:val="00573A68"/>
    <w:rsid w:val="00573F2F"/>
    <w:rsid w:val="00573FFA"/>
    <w:rsid w:val="0057442E"/>
    <w:rsid w:val="00574CAC"/>
    <w:rsid w:val="00574CD1"/>
    <w:rsid w:val="00574D35"/>
    <w:rsid w:val="00574D57"/>
    <w:rsid w:val="00575293"/>
    <w:rsid w:val="00575E84"/>
    <w:rsid w:val="00576081"/>
    <w:rsid w:val="00576651"/>
    <w:rsid w:val="0057673D"/>
    <w:rsid w:val="00576BEF"/>
    <w:rsid w:val="005770CF"/>
    <w:rsid w:val="0057711E"/>
    <w:rsid w:val="00577220"/>
    <w:rsid w:val="0057768D"/>
    <w:rsid w:val="00577863"/>
    <w:rsid w:val="0057794E"/>
    <w:rsid w:val="00577A82"/>
    <w:rsid w:val="00577CF1"/>
    <w:rsid w:val="00577DCE"/>
    <w:rsid w:val="00577E20"/>
    <w:rsid w:val="00577E61"/>
    <w:rsid w:val="0058008E"/>
    <w:rsid w:val="00580361"/>
    <w:rsid w:val="005803E4"/>
    <w:rsid w:val="005805FD"/>
    <w:rsid w:val="00580CDD"/>
    <w:rsid w:val="00581209"/>
    <w:rsid w:val="0058152C"/>
    <w:rsid w:val="005815A1"/>
    <w:rsid w:val="00581AED"/>
    <w:rsid w:val="00581CB7"/>
    <w:rsid w:val="00581CE6"/>
    <w:rsid w:val="00582610"/>
    <w:rsid w:val="00582A6A"/>
    <w:rsid w:val="00582CE8"/>
    <w:rsid w:val="0058307A"/>
    <w:rsid w:val="005831E6"/>
    <w:rsid w:val="00583722"/>
    <w:rsid w:val="005837CE"/>
    <w:rsid w:val="00583AB5"/>
    <w:rsid w:val="00583B5D"/>
    <w:rsid w:val="00583D81"/>
    <w:rsid w:val="00583D9A"/>
    <w:rsid w:val="0058424D"/>
    <w:rsid w:val="00584271"/>
    <w:rsid w:val="00584798"/>
    <w:rsid w:val="005848B4"/>
    <w:rsid w:val="00584C26"/>
    <w:rsid w:val="00584ED8"/>
    <w:rsid w:val="00585126"/>
    <w:rsid w:val="00585317"/>
    <w:rsid w:val="005853E1"/>
    <w:rsid w:val="00585A65"/>
    <w:rsid w:val="00585BDC"/>
    <w:rsid w:val="0058624F"/>
    <w:rsid w:val="00586752"/>
    <w:rsid w:val="0058684D"/>
    <w:rsid w:val="00586AF9"/>
    <w:rsid w:val="00586E62"/>
    <w:rsid w:val="00586E91"/>
    <w:rsid w:val="005870C3"/>
    <w:rsid w:val="005871DB"/>
    <w:rsid w:val="0058785B"/>
    <w:rsid w:val="00587BA5"/>
    <w:rsid w:val="00590276"/>
    <w:rsid w:val="0059035F"/>
    <w:rsid w:val="005903E6"/>
    <w:rsid w:val="00590773"/>
    <w:rsid w:val="005908E5"/>
    <w:rsid w:val="0059093A"/>
    <w:rsid w:val="00590A15"/>
    <w:rsid w:val="00590B54"/>
    <w:rsid w:val="00591204"/>
    <w:rsid w:val="005912BE"/>
    <w:rsid w:val="005914CF"/>
    <w:rsid w:val="00591817"/>
    <w:rsid w:val="0059198B"/>
    <w:rsid w:val="005919F6"/>
    <w:rsid w:val="00591B9A"/>
    <w:rsid w:val="00591BDC"/>
    <w:rsid w:val="00591DED"/>
    <w:rsid w:val="00592129"/>
    <w:rsid w:val="005927F0"/>
    <w:rsid w:val="005929A4"/>
    <w:rsid w:val="00592A42"/>
    <w:rsid w:val="00592BA9"/>
    <w:rsid w:val="00592E40"/>
    <w:rsid w:val="00593780"/>
    <w:rsid w:val="0059379F"/>
    <w:rsid w:val="00593B51"/>
    <w:rsid w:val="00593D03"/>
    <w:rsid w:val="00593DAA"/>
    <w:rsid w:val="005940F6"/>
    <w:rsid w:val="0059428D"/>
    <w:rsid w:val="005942E7"/>
    <w:rsid w:val="00594472"/>
    <w:rsid w:val="005944B4"/>
    <w:rsid w:val="005945F2"/>
    <w:rsid w:val="005947C2"/>
    <w:rsid w:val="00594928"/>
    <w:rsid w:val="00594D84"/>
    <w:rsid w:val="00594DE1"/>
    <w:rsid w:val="005954F3"/>
    <w:rsid w:val="005955A8"/>
    <w:rsid w:val="00595768"/>
    <w:rsid w:val="005957BB"/>
    <w:rsid w:val="00595981"/>
    <w:rsid w:val="00595B3D"/>
    <w:rsid w:val="00595D0A"/>
    <w:rsid w:val="00595F00"/>
    <w:rsid w:val="00596163"/>
    <w:rsid w:val="005962DE"/>
    <w:rsid w:val="00596309"/>
    <w:rsid w:val="0059650D"/>
    <w:rsid w:val="005965F0"/>
    <w:rsid w:val="005967C1"/>
    <w:rsid w:val="005967ED"/>
    <w:rsid w:val="00596B8E"/>
    <w:rsid w:val="00596D79"/>
    <w:rsid w:val="00596F11"/>
    <w:rsid w:val="005974B6"/>
    <w:rsid w:val="00597572"/>
    <w:rsid w:val="005979E2"/>
    <w:rsid w:val="00597FFD"/>
    <w:rsid w:val="005A0212"/>
    <w:rsid w:val="005A0479"/>
    <w:rsid w:val="005A05F6"/>
    <w:rsid w:val="005A0641"/>
    <w:rsid w:val="005A090B"/>
    <w:rsid w:val="005A0E69"/>
    <w:rsid w:val="005A11FC"/>
    <w:rsid w:val="005A128E"/>
    <w:rsid w:val="005A13BF"/>
    <w:rsid w:val="005A1D97"/>
    <w:rsid w:val="005A2899"/>
    <w:rsid w:val="005A2C44"/>
    <w:rsid w:val="005A3150"/>
    <w:rsid w:val="005A3258"/>
    <w:rsid w:val="005A32AB"/>
    <w:rsid w:val="005A36D2"/>
    <w:rsid w:val="005A375F"/>
    <w:rsid w:val="005A3812"/>
    <w:rsid w:val="005A3860"/>
    <w:rsid w:val="005A3D05"/>
    <w:rsid w:val="005A43B1"/>
    <w:rsid w:val="005A44E5"/>
    <w:rsid w:val="005A4C9A"/>
    <w:rsid w:val="005A4F49"/>
    <w:rsid w:val="005A5663"/>
    <w:rsid w:val="005A56DC"/>
    <w:rsid w:val="005A5918"/>
    <w:rsid w:val="005A5A30"/>
    <w:rsid w:val="005A65AE"/>
    <w:rsid w:val="005A6868"/>
    <w:rsid w:val="005A6B1A"/>
    <w:rsid w:val="005A6BD9"/>
    <w:rsid w:val="005A6DCC"/>
    <w:rsid w:val="005A6F58"/>
    <w:rsid w:val="005A71F0"/>
    <w:rsid w:val="005A7584"/>
    <w:rsid w:val="005A7ABB"/>
    <w:rsid w:val="005A7AED"/>
    <w:rsid w:val="005A7BF6"/>
    <w:rsid w:val="005A7CE6"/>
    <w:rsid w:val="005B05D0"/>
    <w:rsid w:val="005B08CC"/>
    <w:rsid w:val="005B0990"/>
    <w:rsid w:val="005B0BF0"/>
    <w:rsid w:val="005B0ECE"/>
    <w:rsid w:val="005B1295"/>
    <w:rsid w:val="005B12AC"/>
    <w:rsid w:val="005B12F1"/>
    <w:rsid w:val="005B13C8"/>
    <w:rsid w:val="005B1C1A"/>
    <w:rsid w:val="005B1EE1"/>
    <w:rsid w:val="005B1F02"/>
    <w:rsid w:val="005B1F46"/>
    <w:rsid w:val="005B21C6"/>
    <w:rsid w:val="005B2328"/>
    <w:rsid w:val="005B2B6E"/>
    <w:rsid w:val="005B3105"/>
    <w:rsid w:val="005B3322"/>
    <w:rsid w:val="005B348D"/>
    <w:rsid w:val="005B36B2"/>
    <w:rsid w:val="005B3746"/>
    <w:rsid w:val="005B3E26"/>
    <w:rsid w:val="005B404A"/>
    <w:rsid w:val="005B41DF"/>
    <w:rsid w:val="005B41EC"/>
    <w:rsid w:val="005B4355"/>
    <w:rsid w:val="005B449D"/>
    <w:rsid w:val="005B4A54"/>
    <w:rsid w:val="005B4CE1"/>
    <w:rsid w:val="005B54B1"/>
    <w:rsid w:val="005B57DB"/>
    <w:rsid w:val="005B5B81"/>
    <w:rsid w:val="005B5CCE"/>
    <w:rsid w:val="005B64C3"/>
    <w:rsid w:val="005B6B17"/>
    <w:rsid w:val="005B6D24"/>
    <w:rsid w:val="005B73AA"/>
    <w:rsid w:val="005B7A14"/>
    <w:rsid w:val="005C01AE"/>
    <w:rsid w:val="005C01EF"/>
    <w:rsid w:val="005C06C5"/>
    <w:rsid w:val="005C06E4"/>
    <w:rsid w:val="005C0ACF"/>
    <w:rsid w:val="005C0D39"/>
    <w:rsid w:val="005C0F02"/>
    <w:rsid w:val="005C0F8D"/>
    <w:rsid w:val="005C10FE"/>
    <w:rsid w:val="005C1300"/>
    <w:rsid w:val="005C2215"/>
    <w:rsid w:val="005C2788"/>
    <w:rsid w:val="005C305C"/>
    <w:rsid w:val="005C393C"/>
    <w:rsid w:val="005C3C8E"/>
    <w:rsid w:val="005C3F83"/>
    <w:rsid w:val="005C4850"/>
    <w:rsid w:val="005C4AC0"/>
    <w:rsid w:val="005C4EC9"/>
    <w:rsid w:val="005C51CC"/>
    <w:rsid w:val="005C54A6"/>
    <w:rsid w:val="005C5631"/>
    <w:rsid w:val="005C59ED"/>
    <w:rsid w:val="005C5BBE"/>
    <w:rsid w:val="005C5D94"/>
    <w:rsid w:val="005C5E42"/>
    <w:rsid w:val="005C601D"/>
    <w:rsid w:val="005C60DA"/>
    <w:rsid w:val="005C6159"/>
    <w:rsid w:val="005C641F"/>
    <w:rsid w:val="005C67DE"/>
    <w:rsid w:val="005C6821"/>
    <w:rsid w:val="005C6D77"/>
    <w:rsid w:val="005C70DB"/>
    <w:rsid w:val="005C7839"/>
    <w:rsid w:val="005C7922"/>
    <w:rsid w:val="005C79CE"/>
    <w:rsid w:val="005C7A59"/>
    <w:rsid w:val="005C7B8D"/>
    <w:rsid w:val="005C7C5B"/>
    <w:rsid w:val="005C7C6E"/>
    <w:rsid w:val="005C7CB9"/>
    <w:rsid w:val="005C7CFB"/>
    <w:rsid w:val="005C7D4B"/>
    <w:rsid w:val="005C7D79"/>
    <w:rsid w:val="005C7D80"/>
    <w:rsid w:val="005C7DE4"/>
    <w:rsid w:val="005D041B"/>
    <w:rsid w:val="005D04AC"/>
    <w:rsid w:val="005D04E6"/>
    <w:rsid w:val="005D0520"/>
    <w:rsid w:val="005D0676"/>
    <w:rsid w:val="005D0694"/>
    <w:rsid w:val="005D07C7"/>
    <w:rsid w:val="005D097B"/>
    <w:rsid w:val="005D0C60"/>
    <w:rsid w:val="005D11CA"/>
    <w:rsid w:val="005D121F"/>
    <w:rsid w:val="005D126E"/>
    <w:rsid w:val="005D1406"/>
    <w:rsid w:val="005D1676"/>
    <w:rsid w:val="005D1895"/>
    <w:rsid w:val="005D1A00"/>
    <w:rsid w:val="005D1CEA"/>
    <w:rsid w:val="005D1D1C"/>
    <w:rsid w:val="005D1EE2"/>
    <w:rsid w:val="005D1FC5"/>
    <w:rsid w:val="005D2257"/>
    <w:rsid w:val="005D2354"/>
    <w:rsid w:val="005D2987"/>
    <w:rsid w:val="005D299A"/>
    <w:rsid w:val="005D2A9C"/>
    <w:rsid w:val="005D2DB2"/>
    <w:rsid w:val="005D3379"/>
    <w:rsid w:val="005D3AF9"/>
    <w:rsid w:val="005D42CD"/>
    <w:rsid w:val="005D450D"/>
    <w:rsid w:val="005D4576"/>
    <w:rsid w:val="005D4B4A"/>
    <w:rsid w:val="005D4C0D"/>
    <w:rsid w:val="005D5508"/>
    <w:rsid w:val="005D5601"/>
    <w:rsid w:val="005D5BC4"/>
    <w:rsid w:val="005D5BDF"/>
    <w:rsid w:val="005D5DF8"/>
    <w:rsid w:val="005D603F"/>
    <w:rsid w:val="005D60BC"/>
    <w:rsid w:val="005D65B4"/>
    <w:rsid w:val="005D6C2C"/>
    <w:rsid w:val="005D6D54"/>
    <w:rsid w:val="005D6E3B"/>
    <w:rsid w:val="005D700A"/>
    <w:rsid w:val="005D7693"/>
    <w:rsid w:val="005E0D6B"/>
    <w:rsid w:val="005E0E78"/>
    <w:rsid w:val="005E0EB4"/>
    <w:rsid w:val="005E0F1A"/>
    <w:rsid w:val="005E11F8"/>
    <w:rsid w:val="005E1329"/>
    <w:rsid w:val="005E17F8"/>
    <w:rsid w:val="005E18BC"/>
    <w:rsid w:val="005E1D43"/>
    <w:rsid w:val="005E1D48"/>
    <w:rsid w:val="005E2323"/>
    <w:rsid w:val="005E276C"/>
    <w:rsid w:val="005E2873"/>
    <w:rsid w:val="005E2F07"/>
    <w:rsid w:val="005E328A"/>
    <w:rsid w:val="005E33AA"/>
    <w:rsid w:val="005E3668"/>
    <w:rsid w:val="005E36C4"/>
    <w:rsid w:val="005E37F4"/>
    <w:rsid w:val="005E3907"/>
    <w:rsid w:val="005E3B39"/>
    <w:rsid w:val="005E4027"/>
    <w:rsid w:val="005E47B6"/>
    <w:rsid w:val="005E4A99"/>
    <w:rsid w:val="005E4CCF"/>
    <w:rsid w:val="005E502E"/>
    <w:rsid w:val="005E52DA"/>
    <w:rsid w:val="005E56E3"/>
    <w:rsid w:val="005E5944"/>
    <w:rsid w:val="005E5EB2"/>
    <w:rsid w:val="005E60C5"/>
    <w:rsid w:val="005E63E5"/>
    <w:rsid w:val="005E6BDB"/>
    <w:rsid w:val="005E7296"/>
    <w:rsid w:val="005E7600"/>
    <w:rsid w:val="005E78BE"/>
    <w:rsid w:val="005E7AA3"/>
    <w:rsid w:val="005E7C9C"/>
    <w:rsid w:val="005F0A16"/>
    <w:rsid w:val="005F0E77"/>
    <w:rsid w:val="005F0EBB"/>
    <w:rsid w:val="005F1063"/>
    <w:rsid w:val="005F12FD"/>
    <w:rsid w:val="005F13BB"/>
    <w:rsid w:val="005F15F6"/>
    <w:rsid w:val="005F1C9D"/>
    <w:rsid w:val="005F26B0"/>
    <w:rsid w:val="005F29C9"/>
    <w:rsid w:val="005F3452"/>
    <w:rsid w:val="005F373B"/>
    <w:rsid w:val="005F38EA"/>
    <w:rsid w:val="005F3C25"/>
    <w:rsid w:val="005F43A0"/>
    <w:rsid w:val="005F43F1"/>
    <w:rsid w:val="005F47D1"/>
    <w:rsid w:val="005F4825"/>
    <w:rsid w:val="005F4D52"/>
    <w:rsid w:val="005F4F24"/>
    <w:rsid w:val="005F5861"/>
    <w:rsid w:val="005F58B9"/>
    <w:rsid w:val="005F5A65"/>
    <w:rsid w:val="005F6268"/>
    <w:rsid w:val="005F66EF"/>
    <w:rsid w:val="005F6F5B"/>
    <w:rsid w:val="005F6FBD"/>
    <w:rsid w:val="005F7066"/>
    <w:rsid w:val="005F73EF"/>
    <w:rsid w:val="005F75D1"/>
    <w:rsid w:val="005F7CCE"/>
    <w:rsid w:val="005F7E74"/>
    <w:rsid w:val="005F7F2A"/>
    <w:rsid w:val="005F7F98"/>
    <w:rsid w:val="00600163"/>
    <w:rsid w:val="006004A2"/>
    <w:rsid w:val="00600580"/>
    <w:rsid w:val="006007F5"/>
    <w:rsid w:val="006008C3"/>
    <w:rsid w:val="00600947"/>
    <w:rsid w:val="00600C94"/>
    <w:rsid w:val="00600D56"/>
    <w:rsid w:val="00600F46"/>
    <w:rsid w:val="00600F99"/>
    <w:rsid w:val="00601905"/>
    <w:rsid w:val="00601A84"/>
    <w:rsid w:val="00601B98"/>
    <w:rsid w:val="00601BB6"/>
    <w:rsid w:val="00601BD3"/>
    <w:rsid w:val="00601F1E"/>
    <w:rsid w:val="00602098"/>
    <w:rsid w:val="00602846"/>
    <w:rsid w:val="00602852"/>
    <w:rsid w:val="00602921"/>
    <w:rsid w:val="00602D61"/>
    <w:rsid w:val="00602D6F"/>
    <w:rsid w:val="00603169"/>
    <w:rsid w:val="006031F1"/>
    <w:rsid w:val="006034A5"/>
    <w:rsid w:val="006034D6"/>
    <w:rsid w:val="00603703"/>
    <w:rsid w:val="00603827"/>
    <w:rsid w:val="006038E9"/>
    <w:rsid w:val="00603B44"/>
    <w:rsid w:val="00603C78"/>
    <w:rsid w:val="00603D50"/>
    <w:rsid w:val="006041C2"/>
    <w:rsid w:val="00604270"/>
    <w:rsid w:val="00604302"/>
    <w:rsid w:val="00604452"/>
    <w:rsid w:val="0060457B"/>
    <w:rsid w:val="0060491D"/>
    <w:rsid w:val="00604A1A"/>
    <w:rsid w:val="00604B5A"/>
    <w:rsid w:val="00604BA6"/>
    <w:rsid w:val="0060513B"/>
    <w:rsid w:val="006054D0"/>
    <w:rsid w:val="00605587"/>
    <w:rsid w:val="0060597B"/>
    <w:rsid w:val="006059C5"/>
    <w:rsid w:val="00605A70"/>
    <w:rsid w:val="00605CBD"/>
    <w:rsid w:val="00605FBA"/>
    <w:rsid w:val="0060613D"/>
    <w:rsid w:val="00606400"/>
    <w:rsid w:val="00606517"/>
    <w:rsid w:val="006065BD"/>
    <w:rsid w:val="006067C4"/>
    <w:rsid w:val="00606B11"/>
    <w:rsid w:val="0060705B"/>
    <w:rsid w:val="0060710F"/>
    <w:rsid w:val="006073B2"/>
    <w:rsid w:val="00607440"/>
    <w:rsid w:val="00607457"/>
    <w:rsid w:val="0060780F"/>
    <w:rsid w:val="006079CA"/>
    <w:rsid w:val="00607E9C"/>
    <w:rsid w:val="00610492"/>
    <w:rsid w:val="00610579"/>
    <w:rsid w:val="00610CF3"/>
    <w:rsid w:val="00610F56"/>
    <w:rsid w:val="006116C6"/>
    <w:rsid w:val="006116CA"/>
    <w:rsid w:val="00611775"/>
    <w:rsid w:val="00611806"/>
    <w:rsid w:val="00611ADA"/>
    <w:rsid w:val="00611BD9"/>
    <w:rsid w:val="00611ED9"/>
    <w:rsid w:val="006127D6"/>
    <w:rsid w:val="006128A1"/>
    <w:rsid w:val="00612A9F"/>
    <w:rsid w:val="00612C37"/>
    <w:rsid w:val="00612E54"/>
    <w:rsid w:val="00612F18"/>
    <w:rsid w:val="00612F7C"/>
    <w:rsid w:val="00613217"/>
    <w:rsid w:val="006133CA"/>
    <w:rsid w:val="006134B5"/>
    <w:rsid w:val="006134BE"/>
    <w:rsid w:val="006137B3"/>
    <w:rsid w:val="00613947"/>
    <w:rsid w:val="00613AC3"/>
    <w:rsid w:val="00613D67"/>
    <w:rsid w:val="00613D78"/>
    <w:rsid w:val="00613DFA"/>
    <w:rsid w:val="00613E2D"/>
    <w:rsid w:val="0061409C"/>
    <w:rsid w:val="00614353"/>
    <w:rsid w:val="0061446E"/>
    <w:rsid w:val="006144C7"/>
    <w:rsid w:val="00614B42"/>
    <w:rsid w:val="00614B75"/>
    <w:rsid w:val="00614DB6"/>
    <w:rsid w:val="00614FCC"/>
    <w:rsid w:val="00614FE4"/>
    <w:rsid w:val="00615067"/>
    <w:rsid w:val="0061507E"/>
    <w:rsid w:val="006159DC"/>
    <w:rsid w:val="00615D14"/>
    <w:rsid w:val="00616A57"/>
    <w:rsid w:val="00616CDE"/>
    <w:rsid w:val="00616EE2"/>
    <w:rsid w:val="006171CB"/>
    <w:rsid w:val="00617222"/>
    <w:rsid w:val="00617618"/>
    <w:rsid w:val="00617654"/>
    <w:rsid w:val="006178E9"/>
    <w:rsid w:val="00620300"/>
    <w:rsid w:val="0062036F"/>
    <w:rsid w:val="006204FE"/>
    <w:rsid w:val="00620948"/>
    <w:rsid w:val="00620B10"/>
    <w:rsid w:val="006213E5"/>
    <w:rsid w:val="0062145D"/>
    <w:rsid w:val="00621C6E"/>
    <w:rsid w:val="00621CA2"/>
    <w:rsid w:val="00621D37"/>
    <w:rsid w:val="00621F3E"/>
    <w:rsid w:val="0062206A"/>
    <w:rsid w:val="00622120"/>
    <w:rsid w:val="006223C5"/>
    <w:rsid w:val="006229ED"/>
    <w:rsid w:val="00622F3B"/>
    <w:rsid w:val="00622FB5"/>
    <w:rsid w:val="006230AA"/>
    <w:rsid w:val="0062311D"/>
    <w:rsid w:val="00623181"/>
    <w:rsid w:val="0062332E"/>
    <w:rsid w:val="00623409"/>
    <w:rsid w:val="006237DF"/>
    <w:rsid w:val="00623B2B"/>
    <w:rsid w:val="00623EEF"/>
    <w:rsid w:val="00624154"/>
    <w:rsid w:val="00624363"/>
    <w:rsid w:val="006247BC"/>
    <w:rsid w:val="00624E73"/>
    <w:rsid w:val="00625562"/>
    <w:rsid w:val="0062597A"/>
    <w:rsid w:val="00625B5C"/>
    <w:rsid w:val="00625B61"/>
    <w:rsid w:val="00625D1F"/>
    <w:rsid w:val="00625D31"/>
    <w:rsid w:val="00625D72"/>
    <w:rsid w:val="00626495"/>
    <w:rsid w:val="006267FF"/>
    <w:rsid w:val="00626D94"/>
    <w:rsid w:val="00626DED"/>
    <w:rsid w:val="00627B8B"/>
    <w:rsid w:val="00627C21"/>
    <w:rsid w:val="00627E6B"/>
    <w:rsid w:val="00630503"/>
    <w:rsid w:val="00630593"/>
    <w:rsid w:val="00630B2C"/>
    <w:rsid w:val="00630B89"/>
    <w:rsid w:val="00631AEA"/>
    <w:rsid w:val="00631B91"/>
    <w:rsid w:val="00632011"/>
    <w:rsid w:val="00632D32"/>
    <w:rsid w:val="0063391A"/>
    <w:rsid w:val="00633B72"/>
    <w:rsid w:val="00633E90"/>
    <w:rsid w:val="0063417B"/>
    <w:rsid w:val="006341E4"/>
    <w:rsid w:val="0063466E"/>
    <w:rsid w:val="00634804"/>
    <w:rsid w:val="00634D22"/>
    <w:rsid w:val="00634FE3"/>
    <w:rsid w:val="0063515E"/>
    <w:rsid w:val="0063595D"/>
    <w:rsid w:val="0063596F"/>
    <w:rsid w:val="00635CDD"/>
    <w:rsid w:val="00635E29"/>
    <w:rsid w:val="00636444"/>
    <w:rsid w:val="0063660E"/>
    <w:rsid w:val="006366D9"/>
    <w:rsid w:val="006366F5"/>
    <w:rsid w:val="0063688E"/>
    <w:rsid w:val="00636B02"/>
    <w:rsid w:val="00636B69"/>
    <w:rsid w:val="00636E71"/>
    <w:rsid w:val="0063762F"/>
    <w:rsid w:val="0063767E"/>
    <w:rsid w:val="006378A5"/>
    <w:rsid w:val="00637B20"/>
    <w:rsid w:val="00637B33"/>
    <w:rsid w:val="00637B7C"/>
    <w:rsid w:val="00637EF6"/>
    <w:rsid w:val="006402C6"/>
    <w:rsid w:val="006408E7"/>
    <w:rsid w:val="00640BA8"/>
    <w:rsid w:val="00640F39"/>
    <w:rsid w:val="00640FFB"/>
    <w:rsid w:val="0064137A"/>
    <w:rsid w:val="006413AB"/>
    <w:rsid w:val="006414C9"/>
    <w:rsid w:val="0064167A"/>
    <w:rsid w:val="006417BB"/>
    <w:rsid w:val="0064181E"/>
    <w:rsid w:val="006419C6"/>
    <w:rsid w:val="00641ACE"/>
    <w:rsid w:val="00641B69"/>
    <w:rsid w:val="00641FCA"/>
    <w:rsid w:val="00642081"/>
    <w:rsid w:val="006426A8"/>
    <w:rsid w:val="0064282E"/>
    <w:rsid w:val="00642B13"/>
    <w:rsid w:val="00642C5E"/>
    <w:rsid w:val="00642EF0"/>
    <w:rsid w:val="006436CA"/>
    <w:rsid w:val="00643781"/>
    <w:rsid w:val="006437E0"/>
    <w:rsid w:val="00643C9C"/>
    <w:rsid w:val="00643C9D"/>
    <w:rsid w:val="00643CD0"/>
    <w:rsid w:val="00643E1E"/>
    <w:rsid w:val="00643FEB"/>
    <w:rsid w:val="0064486F"/>
    <w:rsid w:val="00644B89"/>
    <w:rsid w:val="00644B95"/>
    <w:rsid w:val="00644D5D"/>
    <w:rsid w:val="00644D69"/>
    <w:rsid w:val="0064515B"/>
    <w:rsid w:val="006454AD"/>
    <w:rsid w:val="00645B76"/>
    <w:rsid w:val="00645F10"/>
    <w:rsid w:val="00645F6C"/>
    <w:rsid w:val="00645FDE"/>
    <w:rsid w:val="00646809"/>
    <w:rsid w:val="006468BD"/>
    <w:rsid w:val="00646B49"/>
    <w:rsid w:val="00646E11"/>
    <w:rsid w:val="0064704E"/>
    <w:rsid w:val="00647340"/>
    <w:rsid w:val="006476C9"/>
    <w:rsid w:val="00647F00"/>
    <w:rsid w:val="00647F54"/>
    <w:rsid w:val="006501D8"/>
    <w:rsid w:val="0065020E"/>
    <w:rsid w:val="0065042D"/>
    <w:rsid w:val="006509FB"/>
    <w:rsid w:val="00650A07"/>
    <w:rsid w:val="00650CAC"/>
    <w:rsid w:val="00651424"/>
    <w:rsid w:val="00651538"/>
    <w:rsid w:val="00651550"/>
    <w:rsid w:val="00651619"/>
    <w:rsid w:val="00651727"/>
    <w:rsid w:val="00651B99"/>
    <w:rsid w:val="00651EC2"/>
    <w:rsid w:val="00652754"/>
    <w:rsid w:val="0065292E"/>
    <w:rsid w:val="006529E7"/>
    <w:rsid w:val="00652BEF"/>
    <w:rsid w:val="00652F7B"/>
    <w:rsid w:val="0065302B"/>
    <w:rsid w:val="006530C8"/>
    <w:rsid w:val="00653242"/>
    <w:rsid w:val="0065344A"/>
    <w:rsid w:val="00653A54"/>
    <w:rsid w:val="00653EEF"/>
    <w:rsid w:val="00653F74"/>
    <w:rsid w:val="00653FEF"/>
    <w:rsid w:val="00654419"/>
    <w:rsid w:val="006544E4"/>
    <w:rsid w:val="00654528"/>
    <w:rsid w:val="0065453F"/>
    <w:rsid w:val="006545BD"/>
    <w:rsid w:val="006545D5"/>
    <w:rsid w:val="00654C31"/>
    <w:rsid w:val="00654F31"/>
    <w:rsid w:val="0065505A"/>
    <w:rsid w:val="00655209"/>
    <w:rsid w:val="00655304"/>
    <w:rsid w:val="00655B31"/>
    <w:rsid w:val="00655C0E"/>
    <w:rsid w:val="00655CAE"/>
    <w:rsid w:val="00655D7A"/>
    <w:rsid w:val="00656031"/>
    <w:rsid w:val="00656311"/>
    <w:rsid w:val="00656626"/>
    <w:rsid w:val="00657146"/>
    <w:rsid w:val="006576E3"/>
    <w:rsid w:val="00657AB3"/>
    <w:rsid w:val="00657B66"/>
    <w:rsid w:val="00657C5B"/>
    <w:rsid w:val="00657ECE"/>
    <w:rsid w:val="006601F5"/>
    <w:rsid w:val="00660783"/>
    <w:rsid w:val="006608CB"/>
    <w:rsid w:val="006608DA"/>
    <w:rsid w:val="0066093E"/>
    <w:rsid w:val="00660A3D"/>
    <w:rsid w:val="0066107E"/>
    <w:rsid w:val="0066155B"/>
    <w:rsid w:val="0066190B"/>
    <w:rsid w:val="00661B79"/>
    <w:rsid w:val="00661BB8"/>
    <w:rsid w:val="00661C44"/>
    <w:rsid w:val="00661C4D"/>
    <w:rsid w:val="00661C5B"/>
    <w:rsid w:val="00661F5A"/>
    <w:rsid w:val="006620E1"/>
    <w:rsid w:val="006625BF"/>
    <w:rsid w:val="0066266B"/>
    <w:rsid w:val="0066288E"/>
    <w:rsid w:val="00663005"/>
    <w:rsid w:val="00663130"/>
    <w:rsid w:val="006634DE"/>
    <w:rsid w:val="006637CA"/>
    <w:rsid w:val="006639ED"/>
    <w:rsid w:val="00663A95"/>
    <w:rsid w:val="00663AA9"/>
    <w:rsid w:val="00664158"/>
    <w:rsid w:val="006642F1"/>
    <w:rsid w:val="006646F0"/>
    <w:rsid w:val="0066471F"/>
    <w:rsid w:val="00664B71"/>
    <w:rsid w:val="00665439"/>
    <w:rsid w:val="00665469"/>
    <w:rsid w:val="006654A9"/>
    <w:rsid w:val="006657C4"/>
    <w:rsid w:val="00665A68"/>
    <w:rsid w:val="00665E60"/>
    <w:rsid w:val="00665E85"/>
    <w:rsid w:val="00665E90"/>
    <w:rsid w:val="00665FEC"/>
    <w:rsid w:val="0066697F"/>
    <w:rsid w:val="006669C1"/>
    <w:rsid w:val="00666E60"/>
    <w:rsid w:val="00666F64"/>
    <w:rsid w:val="0066769A"/>
    <w:rsid w:val="00667C4F"/>
    <w:rsid w:val="00667F20"/>
    <w:rsid w:val="006700A3"/>
    <w:rsid w:val="0067021F"/>
    <w:rsid w:val="0067054B"/>
    <w:rsid w:val="006706B1"/>
    <w:rsid w:val="006707CB"/>
    <w:rsid w:val="00670DDA"/>
    <w:rsid w:val="00670EB8"/>
    <w:rsid w:val="00670EF6"/>
    <w:rsid w:val="006713EA"/>
    <w:rsid w:val="006715F5"/>
    <w:rsid w:val="0067182A"/>
    <w:rsid w:val="00671856"/>
    <w:rsid w:val="00671892"/>
    <w:rsid w:val="00671DE9"/>
    <w:rsid w:val="0067203B"/>
    <w:rsid w:val="00672127"/>
    <w:rsid w:val="0067219E"/>
    <w:rsid w:val="00672204"/>
    <w:rsid w:val="00672FEC"/>
    <w:rsid w:val="006731B9"/>
    <w:rsid w:val="00674ABC"/>
    <w:rsid w:val="00675221"/>
    <w:rsid w:val="0067539F"/>
    <w:rsid w:val="00675611"/>
    <w:rsid w:val="00675858"/>
    <w:rsid w:val="0067618C"/>
    <w:rsid w:val="0067619A"/>
    <w:rsid w:val="00676226"/>
    <w:rsid w:val="006762D4"/>
    <w:rsid w:val="0067641B"/>
    <w:rsid w:val="006768DD"/>
    <w:rsid w:val="00676BD9"/>
    <w:rsid w:val="00676CD9"/>
    <w:rsid w:val="00676DC9"/>
    <w:rsid w:val="00677092"/>
    <w:rsid w:val="00677138"/>
    <w:rsid w:val="006772A9"/>
    <w:rsid w:val="00677E92"/>
    <w:rsid w:val="00680038"/>
    <w:rsid w:val="0068006A"/>
    <w:rsid w:val="006800B5"/>
    <w:rsid w:val="0068027B"/>
    <w:rsid w:val="006804ED"/>
    <w:rsid w:val="00681039"/>
    <w:rsid w:val="00681088"/>
    <w:rsid w:val="0068111F"/>
    <w:rsid w:val="0068136D"/>
    <w:rsid w:val="00681B30"/>
    <w:rsid w:val="0068289A"/>
    <w:rsid w:val="00682C76"/>
    <w:rsid w:val="00682F2D"/>
    <w:rsid w:val="00683077"/>
    <w:rsid w:val="006833A9"/>
    <w:rsid w:val="006833F6"/>
    <w:rsid w:val="0068350F"/>
    <w:rsid w:val="0068366C"/>
    <w:rsid w:val="00683726"/>
    <w:rsid w:val="0068382B"/>
    <w:rsid w:val="006838F3"/>
    <w:rsid w:val="00683AF7"/>
    <w:rsid w:val="00683B0A"/>
    <w:rsid w:val="00683B11"/>
    <w:rsid w:val="00684113"/>
    <w:rsid w:val="0068421F"/>
    <w:rsid w:val="0068440F"/>
    <w:rsid w:val="006845C9"/>
    <w:rsid w:val="00684779"/>
    <w:rsid w:val="00684785"/>
    <w:rsid w:val="0068479F"/>
    <w:rsid w:val="00684D28"/>
    <w:rsid w:val="006851DF"/>
    <w:rsid w:val="00685568"/>
    <w:rsid w:val="006856A7"/>
    <w:rsid w:val="00685755"/>
    <w:rsid w:val="00685F18"/>
    <w:rsid w:val="0068624A"/>
    <w:rsid w:val="006863B6"/>
    <w:rsid w:val="006865FC"/>
    <w:rsid w:val="006866AD"/>
    <w:rsid w:val="0068673E"/>
    <w:rsid w:val="006868A2"/>
    <w:rsid w:val="006869D3"/>
    <w:rsid w:val="00686B0E"/>
    <w:rsid w:val="00687383"/>
    <w:rsid w:val="006874C5"/>
    <w:rsid w:val="00687699"/>
    <w:rsid w:val="006877FE"/>
    <w:rsid w:val="00687829"/>
    <w:rsid w:val="00687A33"/>
    <w:rsid w:val="0069053C"/>
    <w:rsid w:val="00690563"/>
    <w:rsid w:val="00690665"/>
    <w:rsid w:val="00690AEC"/>
    <w:rsid w:val="00690CA6"/>
    <w:rsid w:val="00690D50"/>
    <w:rsid w:val="00691400"/>
    <w:rsid w:val="00691475"/>
    <w:rsid w:val="00691B85"/>
    <w:rsid w:val="0069220F"/>
    <w:rsid w:val="006923F7"/>
    <w:rsid w:val="00692969"/>
    <w:rsid w:val="00692CB7"/>
    <w:rsid w:val="00692DB5"/>
    <w:rsid w:val="006930EB"/>
    <w:rsid w:val="0069371D"/>
    <w:rsid w:val="0069398E"/>
    <w:rsid w:val="00693AE0"/>
    <w:rsid w:val="00693B53"/>
    <w:rsid w:val="00694224"/>
    <w:rsid w:val="006942ED"/>
    <w:rsid w:val="006943EE"/>
    <w:rsid w:val="006944BA"/>
    <w:rsid w:val="0069495B"/>
    <w:rsid w:val="00694974"/>
    <w:rsid w:val="00694ACC"/>
    <w:rsid w:val="00694CFA"/>
    <w:rsid w:val="00694E31"/>
    <w:rsid w:val="006951E2"/>
    <w:rsid w:val="006958DD"/>
    <w:rsid w:val="00695C34"/>
    <w:rsid w:val="00696578"/>
    <w:rsid w:val="00696662"/>
    <w:rsid w:val="00696A17"/>
    <w:rsid w:val="00696CB5"/>
    <w:rsid w:val="00696D7C"/>
    <w:rsid w:val="00696E18"/>
    <w:rsid w:val="006971AE"/>
    <w:rsid w:val="00697270"/>
    <w:rsid w:val="00697956"/>
    <w:rsid w:val="006A0232"/>
    <w:rsid w:val="006A0523"/>
    <w:rsid w:val="006A052A"/>
    <w:rsid w:val="006A0907"/>
    <w:rsid w:val="006A1777"/>
    <w:rsid w:val="006A178B"/>
    <w:rsid w:val="006A1B22"/>
    <w:rsid w:val="006A1E2D"/>
    <w:rsid w:val="006A21E1"/>
    <w:rsid w:val="006A2302"/>
    <w:rsid w:val="006A2524"/>
    <w:rsid w:val="006A26F4"/>
    <w:rsid w:val="006A2814"/>
    <w:rsid w:val="006A2C5F"/>
    <w:rsid w:val="006A317A"/>
    <w:rsid w:val="006A31E2"/>
    <w:rsid w:val="006A33A1"/>
    <w:rsid w:val="006A36E0"/>
    <w:rsid w:val="006A43AF"/>
    <w:rsid w:val="006A445C"/>
    <w:rsid w:val="006A4610"/>
    <w:rsid w:val="006A49B2"/>
    <w:rsid w:val="006A4C3F"/>
    <w:rsid w:val="006A4EE8"/>
    <w:rsid w:val="006A5364"/>
    <w:rsid w:val="006A5514"/>
    <w:rsid w:val="006A558D"/>
    <w:rsid w:val="006A55E0"/>
    <w:rsid w:val="006A56F7"/>
    <w:rsid w:val="006A58FA"/>
    <w:rsid w:val="006A593A"/>
    <w:rsid w:val="006A6235"/>
    <w:rsid w:val="006A6439"/>
    <w:rsid w:val="006A690B"/>
    <w:rsid w:val="006A6B70"/>
    <w:rsid w:val="006A6F28"/>
    <w:rsid w:val="006A6F8E"/>
    <w:rsid w:val="006A6FE3"/>
    <w:rsid w:val="006A718B"/>
    <w:rsid w:val="006A78F9"/>
    <w:rsid w:val="006A7B39"/>
    <w:rsid w:val="006A7D66"/>
    <w:rsid w:val="006B0221"/>
    <w:rsid w:val="006B061E"/>
    <w:rsid w:val="006B06B6"/>
    <w:rsid w:val="006B0875"/>
    <w:rsid w:val="006B0A37"/>
    <w:rsid w:val="006B0BE9"/>
    <w:rsid w:val="006B0EAF"/>
    <w:rsid w:val="006B104D"/>
    <w:rsid w:val="006B17CC"/>
    <w:rsid w:val="006B18B3"/>
    <w:rsid w:val="006B1A80"/>
    <w:rsid w:val="006B1ACA"/>
    <w:rsid w:val="006B1E30"/>
    <w:rsid w:val="006B1EB7"/>
    <w:rsid w:val="006B1ED3"/>
    <w:rsid w:val="006B1F37"/>
    <w:rsid w:val="006B1FB4"/>
    <w:rsid w:val="006B1FEA"/>
    <w:rsid w:val="006B218D"/>
    <w:rsid w:val="006B22EF"/>
    <w:rsid w:val="006B2396"/>
    <w:rsid w:val="006B2447"/>
    <w:rsid w:val="006B246C"/>
    <w:rsid w:val="006B25D0"/>
    <w:rsid w:val="006B29C8"/>
    <w:rsid w:val="006B3009"/>
    <w:rsid w:val="006B3480"/>
    <w:rsid w:val="006B34B4"/>
    <w:rsid w:val="006B35EE"/>
    <w:rsid w:val="006B3802"/>
    <w:rsid w:val="006B397C"/>
    <w:rsid w:val="006B442E"/>
    <w:rsid w:val="006B4539"/>
    <w:rsid w:val="006B4681"/>
    <w:rsid w:val="006B4858"/>
    <w:rsid w:val="006B48D5"/>
    <w:rsid w:val="006B4B28"/>
    <w:rsid w:val="006B4CDC"/>
    <w:rsid w:val="006B5222"/>
    <w:rsid w:val="006B54F7"/>
    <w:rsid w:val="006B566B"/>
    <w:rsid w:val="006B5AC4"/>
    <w:rsid w:val="006B5CBF"/>
    <w:rsid w:val="006B5F9D"/>
    <w:rsid w:val="006B601E"/>
    <w:rsid w:val="006B60B5"/>
    <w:rsid w:val="006B627E"/>
    <w:rsid w:val="006B6D49"/>
    <w:rsid w:val="006B6FAA"/>
    <w:rsid w:val="006B75BC"/>
    <w:rsid w:val="006B7A0B"/>
    <w:rsid w:val="006B7D66"/>
    <w:rsid w:val="006B7E5F"/>
    <w:rsid w:val="006B7E7B"/>
    <w:rsid w:val="006C0322"/>
    <w:rsid w:val="006C0424"/>
    <w:rsid w:val="006C05F2"/>
    <w:rsid w:val="006C11A3"/>
    <w:rsid w:val="006C1892"/>
    <w:rsid w:val="006C1B37"/>
    <w:rsid w:val="006C1EAE"/>
    <w:rsid w:val="006C29E2"/>
    <w:rsid w:val="006C2CF2"/>
    <w:rsid w:val="006C31BA"/>
    <w:rsid w:val="006C3228"/>
    <w:rsid w:val="006C33DA"/>
    <w:rsid w:val="006C3502"/>
    <w:rsid w:val="006C35A4"/>
    <w:rsid w:val="006C3AAD"/>
    <w:rsid w:val="006C3B8C"/>
    <w:rsid w:val="006C4036"/>
    <w:rsid w:val="006C4371"/>
    <w:rsid w:val="006C497C"/>
    <w:rsid w:val="006C4D25"/>
    <w:rsid w:val="006C5193"/>
    <w:rsid w:val="006C55B3"/>
    <w:rsid w:val="006C5901"/>
    <w:rsid w:val="006C5A41"/>
    <w:rsid w:val="006C5D26"/>
    <w:rsid w:val="006C638B"/>
    <w:rsid w:val="006C6701"/>
    <w:rsid w:val="006C68DF"/>
    <w:rsid w:val="006C6A4D"/>
    <w:rsid w:val="006C6E18"/>
    <w:rsid w:val="006C7058"/>
    <w:rsid w:val="006C74B6"/>
    <w:rsid w:val="006C7584"/>
    <w:rsid w:val="006C7968"/>
    <w:rsid w:val="006C7BEA"/>
    <w:rsid w:val="006C7C30"/>
    <w:rsid w:val="006D000F"/>
    <w:rsid w:val="006D0135"/>
    <w:rsid w:val="006D0300"/>
    <w:rsid w:val="006D05E2"/>
    <w:rsid w:val="006D08DF"/>
    <w:rsid w:val="006D0968"/>
    <w:rsid w:val="006D0A86"/>
    <w:rsid w:val="006D0F92"/>
    <w:rsid w:val="006D1604"/>
    <w:rsid w:val="006D16D9"/>
    <w:rsid w:val="006D1BBA"/>
    <w:rsid w:val="006D1BF3"/>
    <w:rsid w:val="006D1D29"/>
    <w:rsid w:val="006D1D71"/>
    <w:rsid w:val="006D2212"/>
    <w:rsid w:val="006D225E"/>
    <w:rsid w:val="006D2581"/>
    <w:rsid w:val="006D2929"/>
    <w:rsid w:val="006D2B1E"/>
    <w:rsid w:val="006D2F5A"/>
    <w:rsid w:val="006D3264"/>
    <w:rsid w:val="006D32A1"/>
    <w:rsid w:val="006D359E"/>
    <w:rsid w:val="006D378B"/>
    <w:rsid w:val="006D37F4"/>
    <w:rsid w:val="006D3B09"/>
    <w:rsid w:val="006D3C6D"/>
    <w:rsid w:val="006D40F9"/>
    <w:rsid w:val="006D4199"/>
    <w:rsid w:val="006D479A"/>
    <w:rsid w:val="006D4A3C"/>
    <w:rsid w:val="006D4B48"/>
    <w:rsid w:val="006D4B85"/>
    <w:rsid w:val="006D5025"/>
    <w:rsid w:val="006D5192"/>
    <w:rsid w:val="006D5792"/>
    <w:rsid w:val="006D5848"/>
    <w:rsid w:val="006D58A5"/>
    <w:rsid w:val="006D5A1A"/>
    <w:rsid w:val="006D62DA"/>
    <w:rsid w:val="006D635F"/>
    <w:rsid w:val="006D652B"/>
    <w:rsid w:val="006D664B"/>
    <w:rsid w:val="006D666D"/>
    <w:rsid w:val="006D685D"/>
    <w:rsid w:val="006D6BE2"/>
    <w:rsid w:val="006D6F14"/>
    <w:rsid w:val="006D700C"/>
    <w:rsid w:val="006D70AF"/>
    <w:rsid w:val="006D7152"/>
    <w:rsid w:val="006D7278"/>
    <w:rsid w:val="006D75E6"/>
    <w:rsid w:val="006D7EE5"/>
    <w:rsid w:val="006D7EF0"/>
    <w:rsid w:val="006E027B"/>
    <w:rsid w:val="006E09FF"/>
    <w:rsid w:val="006E12A8"/>
    <w:rsid w:val="006E1525"/>
    <w:rsid w:val="006E17A3"/>
    <w:rsid w:val="006E1ACB"/>
    <w:rsid w:val="006E1CB2"/>
    <w:rsid w:val="006E211E"/>
    <w:rsid w:val="006E2184"/>
    <w:rsid w:val="006E22D8"/>
    <w:rsid w:val="006E26D7"/>
    <w:rsid w:val="006E2774"/>
    <w:rsid w:val="006E2905"/>
    <w:rsid w:val="006E2C10"/>
    <w:rsid w:val="006E2EAB"/>
    <w:rsid w:val="006E318A"/>
    <w:rsid w:val="006E35E0"/>
    <w:rsid w:val="006E3764"/>
    <w:rsid w:val="006E3888"/>
    <w:rsid w:val="006E39AF"/>
    <w:rsid w:val="006E3B23"/>
    <w:rsid w:val="006E3C36"/>
    <w:rsid w:val="006E40FF"/>
    <w:rsid w:val="006E41B3"/>
    <w:rsid w:val="006E4985"/>
    <w:rsid w:val="006E4A4E"/>
    <w:rsid w:val="006E4A68"/>
    <w:rsid w:val="006E4A8D"/>
    <w:rsid w:val="006E50E3"/>
    <w:rsid w:val="006E5814"/>
    <w:rsid w:val="006E5E81"/>
    <w:rsid w:val="006E5EDC"/>
    <w:rsid w:val="006E610D"/>
    <w:rsid w:val="006E65E6"/>
    <w:rsid w:val="006E6679"/>
    <w:rsid w:val="006E6991"/>
    <w:rsid w:val="006E69AD"/>
    <w:rsid w:val="006E6AA6"/>
    <w:rsid w:val="006E6F84"/>
    <w:rsid w:val="006E717F"/>
    <w:rsid w:val="006E76DE"/>
    <w:rsid w:val="006E79C1"/>
    <w:rsid w:val="006E7A2F"/>
    <w:rsid w:val="006E7D36"/>
    <w:rsid w:val="006F0119"/>
    <w:rsid w:val="006F01E6"/>
    <w:rsid w:val="006F0341"/>
    <w:rsid w:val="006F043B"/>
    <w:rsid w:val="006F0516"/>
    <w:rsid w:val="006F0547"/>
    <w:rsid w:val="006F118D"/>
    <w:rsid w:val="006F1D68"/>
    <w:rsid w:val="006F1F3D"/>
    <w:rsid w:val="006F2089"/>
    <w:rsid w:val="006F2366"/>
    <w:rsid w:val="006F2552"/>
    <w:rsid w:val="006F264C"/>
    <w:rsid w:val="006F284C"/>
    <w:rsid w:val="006F2861"/>
    <w:rsid w:val="006F29A1"/>
    <w:rsid w:val="006F2A94"/>
    <w:rsid w:val="006F2CB1"/>
    <w:rsid w:val="006F2E0C"/>
    <w:rsid w:val="006F3132"/>
    <w:rsid w:val="006F320C"/>
    <w:rsid w:val="006F335B"/>
    <w:rsid w:val="006F38AB"/>
    <w:rsid w:val="006F3975"/>
    <w:rsid w:val="006F3A39"/>
    <w:rsid w:val="006F3B3A"/>
    <w:rsid w:val="006F4261"/>
    <w:rsid w:val="006F44AA"/>
    <w:rsid w:val="006F45DE"/>
    <w:rsid w:val="006F4801"/>
    <w:rsid w:val="006F480E"/>
    <w:rsid w:val="006F4A9E"/>
    <w:rsid w:val="006F4B50"/>
    <w:rsid w:val="006F4E3F"/>
    <w:rsid w:val="006F4ED8"/>
    <w:rsid w:val="006F533A"/>
    <w:rsid w:val="006F57F6"/>
    <w:rsid w:val="006F59AE"/>
    <w:rsid w:val="006F5B52"/>
    <w:rsid w:val="006F5C0A"/>
    <w:rsid w:val="006F5E97"/>
    <w:rsid w:val="006F632D"/>
    <w:rsid w:val="006F63B2"/>
    <w:rsid w:val="006F6500"/>
    <w:rsid w:val="006F6DF9"/>
    <w:rsid w:val="006F6EA1"/>
    <w:rsid w:val="006F6FD2"/>
    <w:rsid w:val="006F6FE6"/>
    <w:rsid w:val="006F7037"/>
    <w:rsid w:val="006F716C"/>
    <w:rsid w:val="006F71F5"/>
    <w:rsid w:val="006F74C5"/>
    <w:rsid w:val="006F7751"/>
    <w:rsid w:val="006F7965"/>
    <w:rsid w:val="006F7C24"/>
    <w:rsid w:val="006F7E04"/>
    <w:rsid w:val="00700057"/>
    <w:rsid w:val="00700B2F"/>
    <w:rsid w:val="00700CE6"/>
    <w:rsid w:val="007011D7"/>
    <w:rsid w:val="007027FB"/>
    <w:rsid w:val="007029F1"/>
    <w:rsid w:val="00702C35"/>
    <w:rsid w:val="00703086"/>
    <w:rsid w:val="007030CF"/>
    <w:rsid w:val="00703721"/>
    <w:rsid w:val="007038BF"/>
    <w:rsid w:val="0070397B"/>
    <w:rsid w:val="00703B77"/>
    <w:rsid w:val="00703D82"/>
    <w:rsid w:val="00703DD3"/>
    <w:rsid w:val="00704537"/>
    <w:rsid w:val="00704B36"/>
    <w:rsid w:val="00704D52"/>
    <w:rsid w:val="00704DE5"/>
    <w:rsid w:val="00705319"/>
    <w:rsid w:val="00705404"/>
    <w:rsid w:val="00705418"/>
    <w:rsid w:val="00705BBD"/>
    <w:rsid w:val="00705C18"/>
    <w:rsid w:val="0070618C"/>
    <w:rsid w:val="00706370"/>
    <w:rsid w:val="0070671A"/>
    <w:rsid w:val="007069D8"/>
    <w:rsid w:val="007069DB"/>
    <w:rsid w:val="00706DFD"/>
    <w:rsid w:val="00706FCC"/>
    <w:rsid w:val="00707717"/>
    <w:rsid w:val="00707772"/>
    <w:rsid w:val="00707773"/>
    <w:rsid w:val="00707A1B"/>
    <w:rsid w:val="00707AF4"/>
    <w:rsid w:val="00707B77"/>
    <w:rsid w:val="00707B9E"/>
    <w:rsid w:val="00707CFB"/>
    <w:rsid w:val="00710116"/>
    <w:rsid w:val="0071064B"/>
    <w:rsid w:val="00710680"/>
    <w:rsid w:val="00710745"/>
    <w:rsid w:val="00711B7A"/>
    <w:rsid w:val="00711BB5"/>
    <w:rsid w:val="00711BD9"/>
    <w:rsid w:val="00711CA8"/>
    <w:rsid w:val="00711D04"/>
    <w:rsid w:val="00711ED3"/>
    <w:rsid w:val="0071218A"/>
    <w:rsid w:val="007122F5"/>
    <w:rsid w:val="0071237D"/>
    <w:rsid w:val="0071254D"/>
    <w:rsid w:val="00712576"/>
    <w:rsid w:val="007125E4"/>
    <w:rsid w:val="00712A26"/>
    <w:rsid w:val="00712AC2"/>
    <w:rsid w:val="00712C1A"/>
    <w:rsid w:val="00712E8A"/>
    <w:rsid w:val="007132BF"/>
    <w:rsid w:val="00713510"/>
    <w:rsid w:val="007137F9"/>
    <w:rsid w:val="00713E9D"/>
    <w:rsid w:val="00714190"/>
    <w:rsid w:val="00714DAE"/>
    <w:rsid w:val="00715282"/>
    <w:rsid w:val="00715375"/>
    <w:rsid w:val="0071581A"/>
    <w:rsid w:val="007159A3"/>
    <w:rsid w:val="007163E2"/>
    <w:rsid w:val="0071683B"/>
    <w:rsid w:val="00716A42"/>
    <w:rsid w:val="00716EC4"/>
    <w:rsid w:val="00716F15"/>
    <w:rsid w:val="00717461"/>
    <w:rsid w:val="007174CA"/>
    <w:rsid w:val="007174D8"/>
    <w:rsid w:val="00717834"/>
    <w:rsid w:val="0071785D"/>
    <w:rsid w:val="00717DC1"/>
    <w:rsid w:val="00717F3E"/>
    <w:rsid w:val="00717FCF"/>
    <w:rsid w:val="00720135"/>
    <w:rsid w:val="007202C3"/>
    <w:rsid w:val="00720767"/>
    <w:rsid w:val="007207C4"/>
    <w:rsid w:val="00720B0A"/>
    <w:rsid w:val="00720B72"/>
    <w:rsid w:val="00720BDF"/>
    <w:rsid w:val="00720D74"/>
    <w:rsid w:val="00721072"/>
    <w:rsid w:val="007216D2"/>
    <w:rsid w:val="00721E93"/>
    <w:rsid w:val="0072253B"/>
    <w:rsid w:val="0072260C"/>
    <w:rsid w:val="00722A2C"/>
    <w:rsid w:val="00722A31"/>
    <w:rsid w:val="00722DC9"/>
    <w:rsid w:val="0072403C"/>
    <w:rsid w:val="00724178"/>
    <w:rsid w:val="0072431B"/>
    <w:rsid w:val="00724692"/>
    <w:rsid w:val="00724BAC"/>
    <w:rsid w:val="00724CE4"/>
    <w:rsid w:val="00724D33"/>
    <w:rsid w:val="00725103"/>
    <w:rsid w:val="0072525E"/>
    <w:rsid w:val="00725262"/>
    <w:rsid w:val="0072527D"/>
    <w:rsid w:val="0072543F"/>
    <w:rsid w:val="00725780"/>
    <w:rsid w:val="00725D64"/>
    <w:rsid w:val="00725F56"/>
    <w:rsid w:val="0072621A"/>
    <w:rsid w:val="00726556"/>
    <w:rsid w:val="0072658D"/>
    <w:rsid w:val="00726699"/>
    <w:rsid w:val="00726712"/>
    <w:rsid w:val="00726ABE"/>
    <w:rsid w:val="00726C66"/>
    <w:rsid w:val="00726D0D"/>
    <w:rsid w:val="00726E27"/>
    <w:rsid w:val="0072728F"/>
    <w:rsid w:val="007277FE"/>
    <w:rsid w:val="0072796E"/>
    <w:rsid w:val="00727B83"/>
    <w:rsid w:val="00727C0D"/>
    <w:rsid w:val="00727CAF"/>
    <w:rsid w:val="00727FA7"/>
    <w:rsid w:val="00730755"/>
    <w:rsid w:val="00730B5F"/>
    <w:rsid w:val="00730C92"/>
    <w:rsid w:val="00730C9C"/>
    <w:rsid w:val="00730D00"/>
    <w:rsid w:val="0073128A"/>
    <w:rsid w:val="00731C1D"/>
    <w:rsid w:val="00731ED6"/>
    <w:rsid w:val="00731F41"/>
    <w:rsid w:val="00731F81"/>
    <w:rsid w:val="00732149"/>
    <w:rsid w:val="0073219B"/>
    <w:rsid w:val="00732233"/>
    <w:rsid w:val="0073265F"/>
    <w:rsid w:val="00732BC7"/>
    <w:rsid w:val="00732C6D"/>
    <w:rsid w:val="00733294"/>
    <w:rsid w:val="00733509"/>
    <w:rsid w:val="007338F1"/>
    <w:rsid w:val="0073391D"/>
    <w:rsid w:val="007339E4"/>
    <w:rsid w:val="00733ADB"/>
    <w:rsid w:val="0073412D"/>
    <w:rsid w:val="007345E7"/>
    <w:rsid w:val="00734681"/>
    <w:rsid w:val="00734C81"/>
    <w:rsid w:val="00734D6B"/>
    <w:rsid w:val="00734F8A"/>
    <w:rsid w:val="007352E5"/>
    <w:rsid w:val="007354D7"/>
    <w:rsid w:val="0073557B"/>
    <w:rsid w:val="0073619A"/>
    <w:rsid w:val="007369EF"/>
    <w:rsid w:val="00736A26"/>
    <w:rsid w:val="00736C2C"/>
    <w:rsid w:val="00737190"/>
    <w:rsid w:val="00737350"/>
    <w:rsid w:val="00737797"/>
    <w:rsid w:val="00737992"/>
    <w:rsid w:val="00737B06"/>
    <w:rsid w:val="00737C69"/>
    <w:rsid w:val="00737CD5"/>
    <w:rsid w:val="00737DD3"/>
    <w:rsid w:val="007400C7"/>
    <w:rsid w:val="00740485"/>
    <w:rsid w:val="00741238"/>
    <w:rsid w:val="00741854"/>
    <w:rsid w:val="00741880"/>
    <w:rsid w:val="00741E63"/>
    <w:rsid w:val="00741EF4"/>
    <w:rsid w:val="00741F03"/>
    <w:rsid w:val="00742361"/>
    <w:rsid w:val="0074259C"/>
    <w:rsid w:val="0074290F"/>
    <w:rsid w:val="0074298B"/>
    <w:rsid w:val="00743345"/>
    <w:rsid w:val="00744179"/>
    <w:rsid w:val="00744203"/>
    <w:rsid w:val="00744264"/>
    <w:rsid w:val="007443A4"/>
    <w:rsid w:val="00744537"/>
    <w:rsid w:val="007445A9"/>
    <w:rsid w:val="007445CB"/>
    <w:rsid w:val="00744BC0"/>
    <w:rsid w:val="00744C79"/>
    <w:rsid w:val="00744EC7"/>
    <w:rsid w:val="00744ED9"/>
    <w:rsid w:val="00744FBE"/>
    <w:rsid w:val="00745293"/>
    <w:rsid w:val="007455EC"/>
    <w:rsid w:val="00745633"/>
    <w:rsid w:val="00745789"/>
    <w:rsid w:val="00745ADA"/>
    <w:rsid w:val="00745AEE"/>
    <w:rsid w:val="007461EC"/>
    <w:rsid w:val="007462EA"/>
    <w:rsid w:val="0074635D"/>
    <w:rsid w:val="0074651C"/>
    <w:rsid w:val="007466EB"/>
    <w:rsid w:val="00746A07"/>
    <w:rsid w:val="00746F1A"/>
    <w:rsid w:val="00746FA2"/>
    <w:rsid w:val="00747076"/>
    <w:rsid w:val="0074758C"/>
    <w:rsid w:val="00747832"/>
    <w:rsid w:val="0074789B"/>
    <w:rsid w:val="00747A79"/>
    <w:rsid w:val="00747E45"/>
    <w:rsid w:val="00747FB7"/>
    <w:rsid w:val="007504D6"/>
    <w:rsid w:val="0075089E"/>
    <w:rsid w:val="00750A3A"/>
    <w:rsid w:val="00750A45"/>
    <w:rsid w:val="00750D16"/>
    <w:rsid w:val="00750E77"/>
    <w:rsid w:val="007514B1"/>
    <w:rsid w:val="00751BB3"/>
    <w:rsid w:val="00751E75"/>
    <w:rsid w:val="007523D1"/>
    <w:rsid w:val="00753213"/>
    <w:rsid w:val="007534EA"/>
    <w:rsid w:val="00753915"/>
    <w:rsid w:val="00753AA6"/>
    <w:rsid w:val="00753CD2"/>
    <w:rsid w:val="00753EC0"/>
    <w:rsid w:val="00753EF8"/>
    <w:rsid w:val="00754098"/>
    <w:rsid w:val="0075413C"/>
    <w:rsid w:val="0075452C"/>
    <w:rsid w:val="00754642"/>
    <w:rsid w:val="007546DF"/>
    <w:rsid w:val="007547EC"/>
    <w:rsid w:val="00754831"/>
    <w:rsid w:val="00754E80"/>
    <w:rsid w:val="00755052"/>
    <w:rsid w:val="00755A7E"/>
    <w:rsid w:val="0075636A"/>
    <w:rsid w:val="007563A5"/>
    <w:rsid w:val="00756A40"/>
    <w:rsid w:val="007573F8"/>
    <w:rsid w:val="00757A05"/>
    <w:rsid w:val="00757B17"/>
    <w:rsid w:val="00757E59"/>
    <w:rsid w:val="007601EB"/>
    <w:rsid w:val="00760287"/>
    <w:rsid w:val="007606FD"/>
    <w:rsid w:val="0076082A"/>
    <w:rsid w:val="0076108A"/>
    <w:rsid w:val="00761102"/>
    <w:rsid w:val="007618BF"/>
    <w:rsid w:val="007622C4"/>
    <w:rsid w:val="0076231B"/>
    <w:rsid w:val="0076248B"/>
    <w:rsid w:val="007627C3"/>
    <w:rsid w:val="00762A5E"/>
    <w:rsid w:val="00763075"/>
    <w:rsid w:val="00763262"/>
    <w:rsid w:val="00763580"/>
    <w:rsid w:val="00763A5D"/>
    <w:rsid w:val="00763CA9"/>
    <w:rsid w:val="00763FBC"/>
    <w:rsid w:val="00764187"/>
    <w:rsid w:val="0076463B"/>
    <w:rsid w:val="0076512D"/>
    <w:rsid w:val="00765312"/>
    <w:rsid w:val="00765387"/>
    <w:rsid w:val="00765469"/>
    <w:rsid w:val="00765A4F"/>
    <w:rsid w:val="00765BC9"/>
    <w:rsid w:val="00765C46"/>
    <w:rsid w:val="0076661C"/>
    <w:rsid w:val="00766916"/>
    <w:rsid w:val="00766A34"/>
    <w:rsid w:val="00766CB7"/>
    <w:rsid w:val="007674ED"/>
    <w:rsid w:val="00767501"/>
    <w:rsid w:val="0076779E"/>
    <w:rsid w:val="007678A7"/>
    <w:rsid w:val="00767963"/>
    <w:rsid w:val="007679DA"/>
    <w:rsid w:val="00767B96"/>
    <w:rsid w:val="00767E4A"/>
    <w:rsid w:val="00767E65"/>
    <w:rsid w:val="0077002C"/>
    <w:rsid w:val="00770125"/>
    <w:rsid w:val="007701CD"/>
    <w:rsid w:val="00770440"/>
    <w:rsid w:val="00770454"/>
    <w:rsid w:val="0077062C"/>
    <w:rsid w:val="00770A54"/>
    <w:rsid w:val="00770A93"/>
    <w:rsid w:val="007710C8"/>
    <w:rsid w:val="00771281"/>
    <w:rsid w:val="00771471"/>
    <w:rsid w:val="00771572"/>
    <w:rsid w:val="007715FF"/>
    <w:rsid w:val="00771828"/>
    <w:rsid w:val="00771CF8"/>
    <w:rsid w:val="00771FB9"/>
    <w:rsid w:val="00771FC6"/>
    <w:rsid w:val="0077206A"/>
    <w:rsid w:val="007722A9"/>
    <w:rsid w:val="00772646"/>
    <w:rsid w:val="00772667"/>
    <w:rsid w:val="00772861"/>
    <w:rsid w:val="007728DB"/>
    <w:rsid w:val="00772D42"/>
    <w:rsid w:val="00772E90"/>
    <w:rsid w:val="00772F28"/>
    <w:rsid w:val="00772FEA"/>
    <w:rsid w:val="007731C4"/>
    <w:rsid w:val="007731E6"/>
    <w:rsid w:val="0077321F"/>
    <w:rsid w:val="007732E7"/>
    <w:rsid w:val="0077343C"/>
    <w:rsid w:val="00773567"/>
    <w:rsid w:val="007737EE"/>
    <w:rsid w:val="00773B4A"/>
    <w:rsid w:val="00773DB8"/>
    <w:rsid w:val="0077406C"/>
    <w:rsid w:val="00774A39"/>
    <w:rsid w:val="0077516F"/>
    <w:rsid w:val="0077541A"/>
    <w:rsid w:val="007758B5"/>
    <w:rsid w:val="00775AB0"/>
    <w:rsid w:val="00775AE0"/>
    <w:rsid w:val="00776279"/>
    <w:rsid w:val="0077672D"/>
    <w:rsid w:val="007768AB"/>
    <w:rsid w:val="00776DF6"/>
    <w:rsid w:val="00776F79"/>
    <w:rsid w:val="00776FB6"/>
    <w:rsid w:val="00776FE7"/>
    <w:rsid w:val="007771E9"/>
    <w:rsid w:val="0077738C"/>
    <w:rsid w:val="00777530"/>
    <w:rsid w:val="00777961"/>
    <w:rsid w:val="00777AF4"/>
    <w:rsid w:val="00777E7F"/>
    <w:rsid w:val="00777F4E"/>
    <w:rsid w:val="00780338"/>
    <w:rsid w:val="0078088A"/>
    <w:rsid w:val="007809B7"/>
    <w:rsid w:val="00780B29"/>
    <w:rsid w:val="00780BFD"/>
    <w:rsid w:val="0078104C"/>
    <w:rsid w:val="00781AE6"/>
    <w:rsid w:val="0078251E"/>
    <w:rsid w:val="00782582"/>
    <w:rsid w:val="007826E8"/>
    <w:rsid w:val="0078290C"/>
    <w:rsid w:val="00782C72"/>
    <w:rsid w:val="00782EA2"/>
    <w:rsid w:val="007840DB"/>
    <w:rsid w:val="007841B2"/>
    <w:rsid w:val="007842BD"/>
    <w:rsid w:val="0078441D"/>
    <w:rsid w:val="007846FF"/>
    <w:rsid w:val="0078491A"/>
    <w:rsid w:val="00784B8E"/>
    <w:rsid w:val="00784DD1"/>
    <w:rsid w:val="0078507E"/>
    <w:rsid w:val="00785506"/>
    <w:rsid w:val="007859DE"/>
    <w:rsid w:val="00785CD7"/>
    <w:rsid w:val="00785D08"/>
    <w:rsid w:val="00785DFD"/>
    <w:rsid w:val="00785EA8"/>
    <w:rsid w:val="00786035"/>
    <w:rsid w:val="00786431"/>
    <w:rsid w:val="00786A3E"/>
    <w:rsid w:val="0078724C"/>
    <w:rsid w:val="00787586"/>
    <w:rsid w:val="00787BEF"/>
    <w:rsid w:val="0079014F"/>
    <w:rsid w:val="007905C4"/>
    <w:rsid w:val="00790A57"/>
    <w:rsid w:val="00790ACD"/>
    <w:rsid w:val="00790BDC"/>
    <w:rsid w:val="00790CD3"/>
    <w:rsid w:val="00790E80"/>
    <w:rsid w:val="007913D0"/>
    <w:rsid w:val="007917ED"/>
    <w:rsid w:val="00791F64"/>
    <w:rsid w:val="00792072"/>
    <w:rsid w:val="007920FF"/>
    <w:rsid w:val="00792624"/>
    <w:rsid w:val="0079271F"/>
    <w:rsid w:val="00792E05"/>
    <w:rsid w:val="007931DC"/>
    <w:rsid w:val="007935B9"/>
    <w:rsid w:val="0079361D"/>
    <w:rsid w:val="0079368E"/>
    <w:rsid w:val="00793805"/>
    <w:rsid w:val="00793882"/>
    <w:rsid w:val="007939FF"/>
    <w:rsid w:val="00793ABC"/>
    <w:rsid w:val="00793AD5"/>
    <w:rsid w:val="00793C32"/>
    <w:rsid w:val="007943EE"/>
    <w:rsid w:val="00794475"/>
    <w:rsid w:val="0079451B"/>
    <w:rsid w:val="00794A42"/>
    <w:rsid w:val="0079500B"/>
    <w:rsid w:val="00795480"/>
    <w:rsid w:val="00795761"/>
    <w:rsid w:val="007957D5"/>
    <w:rsid w:val="0079590C"/>
    <w:rsid w:val="00795962"/>
    <w:rsid w:val="00795F42"/>
    <w:rsid w:val="00796009"/>
    <w:rsid w:val="007960CC"/>
    <w:rsid w:val="007961C0"/>
    <w:rsid w:val="00796663"/>
    <w:rsid w:val="00796670"/>
    <w:rsid w:val="007968D8"/>
    <w:rsid w:val="00796B3C"/>
    <w:rsid w:val="007972FB"/>
    <w:rsid w:val="0079750D"/>
    <w:rsid w:val="00797674"/>
    <w:rsid w:val="007977C5"/>
    <w:rsid w:val="0079783E"/>
    <w:rsid w:val="007978F0"/>
    <w:rsid w:val="00797A37"/>
    <w:rsid w:val="00797AB9"/>
    <w:rsid w:val="00797AFA"/>
    <w:rsid w:val="00797C14"/>
    <w:rsid w:val="00797D62"/>
    <w:rsid w:val="00797EE4"/>
    <w:rsid w:val="007A0033"/>
    <w:rsid w:val="007A0091"/>
    <w:rsid w:val="007A0D9F"/>
    <w:rsid w:val="007A1571"/>
    <w:rsid w:val="007A1720"/>
    <w:rsid w:val="007A1EAE"/>
    <w:rsid w:val="007A1FEE"/>
    <w:rsid w:val="007A21D5"/>
    <w:rsid w:val="007A2295"/>
    <w:rsid w:val="007A2540"/>
    <w:rsid w:val="007A2586"/>
    <w:rsid w:val="007A26F0"/>
    <w:rsid w:val="007A28F2"/>
    <w:rsid w:val="007A2ACC"/>
    <w:rsid w:val="007A2F5F"/>
    <w:rsid w:val="007A3475"/>
    <w:rsid w:val="007A386D"/>
    <w:rsid w:val="007A3A5D"/>
    <w:rsid w:val="007A3BA7"/>
    <w:rsid w:val="007A3BB5"/>
    <w:rsid w:val="007A3CE3"/>
    <w:rsid w:val="007A3DFB"/>
    <w:rsid w:val="007A42F6"/>
    <w:rsid w:val="007A43F4"/>
    <w:rsid w:val="007A4B5D"/>
    <w:rsid w:val="007A524C"/>
    <w:rsid w:val="007A57FE"/>
    <w:rsid w:val="007A619E"/>
    <w:rsid w:val="007A6423"/>
    <w:rsid w:val="007A69E1"/>
    <w:rsid w:val="007A6B28"/>
    <w:rsid w:val="007A6EFD"/>
    <w:rsid w:val="007A705D"/>
    <w:rsid w:val="007A73F0"/>
    <w:rsid w:val="007A7621"/>
    <w:rsid w:val="007A7886"/>
    <w:rsid w:val="007A795C"/>
    <w:rsid w:val="007A7A4E"/>
    <w:rsid w:val="007B0049"/>
    <w:rsid w:val="007B03C4"/>
    <w:rsid w:val="007B096C"/>
    <w:rsid w:val="007B0ABC"/>
    <w:rsid w:val="007B0CF8"/>
    <w:rsid w:val="007B0D15"/>
    <w:rsid w:val="007B1274"/>
    <w:rsid w:val="007B16E6"/>
    <w:rsid w:val="007B1C4E"/>
    <w:rsid w:val="007B1C6D"/>
    <w:rsid w:val="007B20E7"/>
    <w:rsid w:val="007B233B"/>
    <w:rsid w:val="007B273C"/>
    <w:rsid w:val="007B2888"/>
    <w:rsid w:val="007B2A2D"/>
    <w:rsid w:val="007B2B7D"/>
    <w:rsid w:val="007B2BBF"/>
    <w:rsid w:val="007B2D99"/>
    <w:rsid w:val="007B3089"/>
    <w:rsid w:val="007B31E4"/>
    <w:rsid w:val="007B33B1"/>
    <w:rsid w:val="007B3B27"/>
    <w:rsid w:val="007B3D05"/>
    <w:rsid w:val="007B3E14"/>
    <w:rsid w:val="007B3E73"/>
    <w:rsid w:val="007B4062"/>
    <w:rsid w:val="007B45D8"/>
    <w:rsid w:val="007B4638"/>
    <w:rsid w:val="007B470D"/>
    <w:rsid w:val="007B4711"/>
    <w:rsid w:val="007B485D"/>
    <w:rsid w:val="007B48A1"/>
    <w:rsid w:val="007B4D2B"/>
    <w:rsid w:val="007B4F76"/>
    <w:rsid w:val="007B5084"/>
    <w:rsid w:val="007B5527"/>
    <w:rsid w:val="007B583E"/>
    <w:rsid w:val="007B595A"/>
    <w:rsid w:val="007B5997"/>
    <w:rsid w:val="007B5B78"/>
    <w:rsid w:val="007B6135"/>
    <w:rsid w:val="007B61C0"/>
    <w:rsid w:val="007B61CA"/>
    <w:rsid w:val="007B6378"/>
    <w:rsid w:val="007B6624"/>
    <w:rsid w:val="007B693F"/>
    <w:rsid w:val="007B6A67"/>
    <w:rsid w:val="007B6B0B"/>
    <w:rsid w:val="007B6B3A"/>
    <w:rsid w:val="007B6B72"/>
    <w:rsid w:val="007B6DA2"/>
    <w:rsid w:val="007B6FE7"/>
    <w:rsid w:val="007B7076"/>
    <w:rsid w:val="007B761F"/>
    <w:rsid w:val="007B7A55"/>
    <w:rsid w:val="007B7BA3"/>
    <w:rsid w:val="007C0310"/>
    <w:rsid w:val="007C036D"/>
    <w:rsid w:val="007C03DC"/>
    <w:rsid w:val="007C0472"/>
    <w:rsid w:val="007C0B9C"/>
    <w:rsid w:val="007C0C9A"/>
    <w:rsid w:val="007C12DF"/>
    <w:rsid w:val="007C1351"/>
    <w:rsid w:val="007C142B"/>
    <w:rsid w:val="007C1444"/>
    <w:rsid w:val="007C1CE2"/>
    <w:rsid w:val="007C1DA4"/>
    <w:rsid w:val="007C1EBF"/>
    <w:rsid w:val="007C21AD"/>
    <w:rsid w:val="007C22EC"/>
    <w:rsid w:val="007C2395"/>
    <w:rsid w:val="007C24CE"/>
    <w:rsid w:val="007C263D"/>
    <w:rsid w:val="007C28E2"/>
    <w:rsid w:val="007C2F41"/>
    <w:rsid w:val="007C2F75"/>
    <w:rsid w:val="007C365C"/>
    <w:rsid w:val="007C374A"/>
    <w:rsid w:val="007C3AF3"/>
    <w:rsid w:val="007C3B5A"/>
    <w:rsid w:val="007C3C78"/>
    <w:rsid w:val="007C3CC0"/>
    <w:rsid w:val="007C3DC9"/>
    <w:rsid w:val="007C4035"/>
    <w:rsid w:val="007C447B"/>
    <w:rsid w:val="007C4A27"/>
    <w:rsid w:val="007C4B2B"/>
    <w:rsid w:val="007C52D8"/>
    <w:rsid w:val="007C5402"/>
    <w:rsid w:val="007C54D3"/>
    <w:rsid w:val="007C56E4"/>
    <w:rsid w:val="007C56FE"/>
    <w:rsid w:val="007C5A33"/>
    <w:rsid w:val="007C5A96"/>
    <w:rsid w:val="007C5E6E"/>
    <w:rsid w:val="007C6351"/>
    <w:rsid w:val="007C70DD"/>
    <w:rsid w:val="007C7760"/>
    <w:rsid w:val="007C7871"/>
    <w:rsid w:val="007C79C2"/>
    <w:rsid w:val="007C7B0A"/>
    <w:rsid w:val="007C7DEF"/>
    <w:rsid w:val="007C7DF0"/>
    <w:rsid w:val="007C7E51"/>
    <w:rsid w:val="007C7EC6"/>
    <w:rsid w:val="007D0803"/>
    <w:rsid w:val="007D080C"/>
    <w:rsid w:val="007D0A48"/>
    <w:rsid w:val="007D0C78"/>
    <w:rsid w:val="007D111D"/>
    <w:rsid w:val="007D1292"/>
    <w:rsid w:val="007D148A"/>
    <w:rsid w:val="007D1AC0"/>
    <w:rsid w:val="007D1B14"/>
    <w:rsid w:val="007D20E8"/>
    <w:rsid w:val="007D254E"/>
    <w:rsid w:val="007D30CB"/>
    <w:rsid w:val="007D3172"/>
    <w:rsid w:val="007D33A1"/>
    <w:rsid w:val="007D351B"/>
    <w:rsid w:val="007D3A68"/>
    <w:rsid w:val="007D3E15"/>
    <w:rsid w:val="007D3E8F"/>
    <w:rsid w:val="007D401B"/>
    <w:rsid w:val="007D409A"/>
    <w:rsid w:val="007D41C5"/>
    <w:rsid w:val="007D48CF"/>
    <w:rsid w:val="007D4E50"/>
    <w:rsid w:val="007D50DA"/>
    <w:rsid w:val="007D5269"/>
    <w:rsid w:val="007D5345"/>
    <w:rsid w:val="007D5367"/>
    <w:rsid w:val="007D5B2C"/>
    <w:rsid w:val="007D5CA0"/>
    <w:rsid w:val="007D5D20"/>
    <w:rsid w:val="007D5E14"/>
    <w:rsid w:val="007D666B"/>
    <w:rsid w:val="007D68C9"/>
    <w:rsid w:val="007D6AD6"/>
    <w:rsid w:val="007D6F53"/>
    <w:rsid w:val="007D7428"/>
    <w:rsid w:val="007D749B"/>
    <w:rsid w:val="007D765B"/>
    <w:rsid w:val="007D79FD"/>
    <w:rsid w:val="007D7B54"/>
    <w:rsid w:val="007D7C24"/>
    <w:rsid w:val="007E00A3"/>
    <w:rsid w:val="007E029E"/>
    <w:rsid w:val="007E044C"/>
    <w:rsid w:val="007E0658"/>
    <w:rsid w:val="007E0B0C"/>
    <w:rsid w:val="007E0C80"/>
    <w:rsid w:val="007E0DD7"/>
    <w:rsid w:val="007E1006"/>
    <w:rsid w:val="007E1313"/>
    <w:rsid w:val="007E1497"/>
    <w:rsid w:val="007E1665"/>
    <w:rsid w:val="007E1A40"/>
    <w:rsid w:val="007E1B95"/>
    <w:rsid w:val="007E1C8A"/>
    <w:rsid w:val="007E1D28"/>
    <w:rsid w:val="007E1F12"/>
    <w:rsid w:val="007E21E9"/>
    <w:rsid w:val="007E226F"/>
    <w:rsid w:val="007E256E"/>
    <w:rsid w:val="007E27DA"/>
    <w:rsid w:val="007E29CC"/>
    <w:rsid w:val="007E2CCA"/>
    <w:rsid w:val="007E2FED"/>
    <w:rsid w:val="007E3F56"/>
    <w:rsid w:val="007E471A"/>
    <w:rsid w:val="007E49AD"/>
    <w:rsid w:val="007E4EB7"/>
    <w:rsid w:val="007E5097"/>
    <w:rsid w:val="007E5306"/>
    <w:rsid w:val="007E5908"/>
    <w:rsid w:val="007E63CD"/>
    <w:rsid w:val="007E6638"/>
    <w:rsid w:val="007E6784"/>
    <w:rsid w:val="007E7197"/>
    <w:rsid w:val="007E76BC"/>
    <w:rsid w:val="007E7747"/>
    <w:rsid w:val="007E787E"/>
    <w:rsid w:val="007E7D7F"/>
    <w:rsid w:val="007E7DA1"/>
    <w:rsid w:val="007F0074"/>
    <w:rsid w:val="007F04F6"/>
    <w:rsid w:val="007F093B"/>
    <w:rsid w:val="007F0BC1"/>
    <w:rsid w:val="007F1137"/>
    <w:rsid w:val="007F163C"/>
    <w:rsid w:val="007F1831"/>
    <w:rsid w:val="007F19F1"/>
    <w:rsid w:val="007F1B6E"/>
    <w:rsid w:val="007F1C80"/>
    <w:rsid w:val="007F1CCF"/>
    <w:rsid w:val="007F1D16"/>
    <w:rsid w:val="007F1F25"/>
    <w:rsid w:val="007F2029"/>
    <w:rsid w:val="007F25A3"/>
    <w:rsid w:val="007F2A34"/>
    <w:rsid w:val="007F2C4F"/>
    <w:rsid w:val="007F2CBC"/>
    <w:rsid w:val="007F2E0F"/>
    <w:rsid w:val="007F2FC0"/>
    <w:rsid w:val="007F30ED"/>
    <w:rsid w:val="007F356A"/>
    <w:rsid w:val="007F3722"/>
    <w:rsid w:val="007F3C44"/>
    <w:rsid w:val="007F3D0C"/>
    <w:rsid w:val="007F3F1B"/>
    <w:rsid w:val="007F4188"/>
    <w:rsid w:val="007F43A6"/>
    <w:rsid w:val="007F43E0"/>
    <w:rsid w:val="007F46E9"/>
    <w:rsid w:val="007F4E08"/>
    <w:rsid w:val="007F53B1"/>
    <w:rsid w:val="007F569F"/>
    <w:rsid w:val="007F5BF1"/>
    <w:rsid w:val="007F5F63"/>
    <w:rsid w:val="007F6284"/>
    <w:rsid w:val="007F66AB"/>
    <w:rsid w:val="007F6993"/>
    <w:rsid w:val="007F69A1"/>
    <w:rsid w:val="007F6A1A"/>
    <w:rsid w:val="007F713B"/>
    <w:rsid w:val="007F717E"/>
    <w:rsid w:val="007F7185"/>
    <w:rsid w:val="007F7225"/>
    <w:rsid w:val="007F7555"/>
    <w:rsid w:val="007F7567"/>
    <w:rsid w:val="007F757B"/>
    <w:rsid w:val="007F7A81"/>
    <w:rsid w:val="007F7C9B"/>
    <w:rsid w:val="0080001F"/>
    <w:rsid w:val="00800060"/>
    <w:rsid w:val="008000AC"/>
    <w:rsid w:val="0080064D"/>
    <w:rsid w:val="008007C9"/>
    <w:rsid w:val="00800874"/>
    <w:rsid w:val="00800C7B"/>
    <w:rsid w:val="00800FD9"/>
    <w:rsid w:val="0080124E"/>
    <w:rsid w:val="008013DD"/>
    <w:rsid w:val="00801541"/>
    <w:rsid w:val="008015B6"/>
    <w:rsid w:val="0080167E"/>
    <w:rsid w:val="0080177F"/>
    <w:rsid w:val="00801AC1"/>
    <w:rsid w:val="00801C98"/>
    <w:rsid w:val="00801EEB"/>
    <w:rsid w:val="00802215"/>
    <w:rsid w:val="0080243D"/>
    <w:rsid w:val="008024FF"/>
    <w:rsid w:val="00803523"/>
    <w:rsid w:val="00803988"/>
    <w:rsid w:val="00803C47"/>
    <w:rsid w:val="008040AE"/>
    <w:rsid w:val="008041C7"/>
    <w:rsid w:val="00804347"/>
    <w:rsid w:val="008043EC"/>
    <w:rsid w:val="00804455"/>
    <w:rsid w:val="00804BD5"/>
    <w:rsid w:val="00804C12"/>
    <w:rsid w:val="00804CC4"/>
    <w:rsid w:val="00805619"/>
    <w:rsid w:val="00805CE7"/>
    <w:rsid w:val="00805DA7"/>
    <w:rsid w:val="008062EA"/>
    <w:rsid w:val="008065F8"/>
    <w:rsid w:val="00806CA5"/>
    <w:rsid w:val="00806D2E"/>
    <w:rsid w:val="008070F3"/>
    <w:rsid w:val="0080739B"/>
    <w:rsid w:val="008073B5"/>
    <w:rsid w:val="008073D6"/>
    <w:rsid w:val="0080775E"/>
    <w:rsid w:val="008078D5"/>
    <w:rsid w:val="008101D2"/>
    <w:rsid w:val="00810931"/>
    <w:rsid w:val="008109BC"/>
    <w:rsid w:val="00810A5E"/>
    <w:rsid w:val="00810A96"/>
    <w:rsid w:val="00810E11"/>
    <w:rsid w:val="00810ED9"/>
    <w:rsid w:val="0081100E"/>
    <w:rsid w:val="00811081"/>
    <w:rsid w:val="00811145"/>
    <w:rsid w:val="008112DB"/>
    <w:rsid w:val="00811440"/>
    <w:rsid w:val="00811A0D"/>
    <w:rsid w:val="00811B44"/>
    <w:rsid w:val="00811F4D"/>
    <w:rsid w:val="00811F7C"/>
    <w:rsid w:val="0081227F"/>
    <w:rsid w:val="0081298E"/>
    <w:rsid w:val="00812B35"/>
    <w:rsid w:val="00812D20"/>
    <w:rsid w:val="008139D7"/>
    <w:rsid w:val="00813C2A"/>
    <w:rsid w:val="00813CF2"/>
    <w:rsid w:val="00813E75"/>
    <w:rsid w:val="0081401E"/>
    <w:rsid w:val="00814038"/>
    <w:rsid w:val="008141F1"/>
    <w:rsid w:val="008142BB"/>
    <w:rsid w:val="008143D4"/>
    <w:rsid w:val="0081488C"/>
    <w:rsid w:val="00814AE7"/>
    <w:rsid w:val="00815A7D"/>
    <w:rsid w:val="008161E5"/>
    <w:rsid w:val="00816EB0"/>
    <w:rsid w:val="008171BE"/>
    <w:rsid w:val="0081736F"/>
    <w:rsid w:val="00817614"/>
    <w:rsid w:val="008177FE"/>
    <w:rsid w:val="00817EC8"/>
    <w:rsid w:val="0082009A"/>
    <w:rsid w:val="00820245"/>
    <w:rsid w:val="00820259"/>
    <w:rsid w:val="00820442"/>
    <w:rsid w:val="008204C9"/>
    <w:rsid w:val="008206FC"/>
    <w:rsid w:val="00820909"/>
    <w:rsid w:val="00820B82"/>
    <w:rsid w:val="00820BA2"/>
    <w:rsid w:val="00820C7B"/>
    <w:rsid w:val="00820E21"/>
    <w:rsid w:val="00821003"/>
    <w:rsid w:val="0082107E"/>
    <w:rsid w:val="0082118F"/>
    <w:rsid w:val="00821348"/>
    <w:rsid w:val="0082145F"/>
    <w:rsid w:val="0082162A"/>
    <w:rsid w:val="0082177A"/>
    <w:rsid w:val="00821819"/>
    <w:rsid w:val="00821A40"/>
    <w:rsid w:val="00821D1E"/>
    <w:rsid w:val="008224E7"/>
    <w:rsid w:val="008225AA"/>
    <w:rsid w:val="0082268A"/>
    <w:rsid w:val="0082279B"/>
    <w:rsid w:val="00822927"/>
    <w:rsid w:val="00822E9D"/>
    <w:rsid w:val="00822F3A"/>
    <w:rsid w:val="0082340B"/>
    <w:rsid w:val="00823FAB"/>
    <w:rsid w:val="008240C3"/>
    <w:rsid w:val="0082449B"/>
    <w:rsid w:val="008246AB"/>
    <w:rsid w:val="00824920"/>
    <w:rsid w:val="00825527"/>
    <w:rsid w:val="0082564D"/>
    <w:rsid w:val="00825757"/>
    <w:rsid w:val="008257C3"/>
    <w:rsid w:val="00825A2B"/>
    <w:rsid w:val="00825B09"/>
    <w:rsid w:val="0082605B"/>
    <w:rsid w:val="0082606B"/>
    <w:rsid w:val="0082618E"/>
    <w:rsid w:val="008261CB"/>
    <w:rsid w:val="00826540"/>
    <w:rsid w:val="0082675B"/>
    <w:rsid w:val="00826CCD"/>
    <w:rsid w:val="00826E02"/>
    <w:rsid w:val="00827155"/>
    <w:rsid w:val="00827284"/>
    <w:rsid w:val="008273A5"/>
    <w:rsid w:val="008274E9"/>
    <w:rsid w:val="00827768"/>
    <w:rsid w:val="00827867"/>
    <w:rsid w:val="00827882"/>
    <w:rsid w:val="0082793F"/>
    <w:rsid w:val="00827AB0"/>
    <w:rsid w:val="00827B9F"/>
    <w:rsid w:val="008302E1"/>
    <w:rsid w:val="00830685"/>
    <w:rsid w:val="008307CB"/>
    <w:rsid w:val="008309F1"/>
    <w:rsid w:val="00830AF5"/>
    <w:rsid w:val="00831627"/>
    <w:rsid w:val="0083177D"/>
    <w:rsid w:val="008319A4"/>
    <w:rsid w:val="00831AE3"/>
    <w:rsid w:val="008320B1"/>
    <w:rsid w:val="008325FB"/>
    <w:rsid w:val="00832979"/>
    <w:rsid w:val="00832FD9"/>
    <w:rsid w:val="00833178"/>
    <w:rsid w:val="00833215"/>
    <w:rsid w:val="008332D5"/>
    <w:rsid w:val="00833375"/>
    <w:rsid w:val="00833AD4"/>
    <w:rsid w:val="00833B11"/>
    <w:rsid w:val="00833C72"/>
    <w:rsid w:val="00833F6F"/>
    <w:rsid w:val="00834211"/>
    <w:rsid w:val="008343EB"/>
    <w:rsid w:val="00834669"/>
    <w:rsid w:val="0083485E"/>
    <w:rsid w:val="00834ECB"/>
    <w:rsid w:val="008350DE"/>
    <w:rsid w:val="0083544A"/>
    <w:rsid w:val="00835714"/>
    <w:rsid w:val="0083576F"/>
    <w:rsid w:val="00835B1B"/>
    <w:rsid w:val="00835DA0"/>
    <w:rsid w:val="008362A1"/>
    <w:rsid w:val="0083660E"/>
    <w:rsid w:val="00836670"/>
    <w:rsid w:val="00836E86"/>
    <w:rsid w:val="00836FDC"/>
    <w:rsid w:val="008372FC"/>
    <w:rsid w:val="008374C3"/>
    <w:rsid w:val="0083789B"/>
    <w:rsid w:val="00837E67"/>
    <w:rsid w:val="00837FE1"/>
    <w:rsid w:val="00840164"/>
    <w:rsid w:val="0084046D"/>
    <w:rsid w:val="008406D4"/>
    <w:rsid w:val="00840B0A"/>
    <w:rsid w:val="00840CE4"/>
    <w:rsid w:val="00840E35"/>
    <w:rsid w:val="0084113D"/>
    <w:rsid w:val="008413C4"/>
    <w:rsid w:val="00841B80"/>
    <w:rsid w:val="00841D02"/>
    <w:rsid w:val="0084243D"/>
    <w:rsid w:val="0084254B"/>
    <w:rsid w:val="00842639"/>
    <w:rsid w:val="008427BC"/>
    <w:rsid w:val="008429A8"/>
    <w:rsid w:val="00842C50"/>
    <w:rsid w:val="008432AC"/>
    <w:rsid w:val="008434A2"/>
    <w:rsid w:val="008438CB"/>
    <w:rsid w:val="008439A0"/>
    <w:rsid w:val="00843B10"/>
    <w:rsid w:val="00843C2E"/>
    <w:rsid w:val="00843C41"/>
    <w:rsid w:val="00843D16"/>
    <w:rsid w:val="00844AC3"/>
    <w:rsid w:val="00844AEB"/>
    <w:rsid w:val="00844B39"/>
    <w:rsid w:val="008452CC"/>
    <w:rsid w:val="0084565E"/>
    <w:rsid w:val="00845B50"/>
    <w:rsid w:val="008460EA"/>
    <w:rsid w:val="008461CB"/>
    <w:rsid w:val="008461F7"/>
    <w:rsid w:val="00846330"/>
    <w:rsid w:val="00846332"/>
    <w:rsid w:val="008464F0"/>
    <w:rsid w:val="0084677F"/>
    <w:rsid w:val="0084691A"/>
    <w:rsid w:val="00846CB8"/>
    <w:rsid w:val="00846DCB"/>
    <w:rsid w:val="00847103"/>
    <w:rsid w:val="0084713B"/>
    <w:rsid w:val="008472B2"/>
    <w:rsid w:val="008479F5"/>
    <w:rsid w:val="00847BC8"/>
    <w:rsid w:val="00847CF2"/>
    <w:rsid w:val="008502EC"/>
    <w:rsid w:val="008509C7"/>
    <w:rsid w:val="0085116E"/>
    <w:rsid w:val="00851267"/>
    <w:rsid w:val="0085127D"/>
    <w:rsid w:val="00851841"/>
    <w:rsid w:val="00851A81"/>
    <w:rsid w:val="00851D84"/>
    <w:rsid w:val="00851DAD"/>
    <w:rsid w:val="008526FE"/>
    <w:rsid w:val="0085293F"/>
    <w:rsid w:val="00852FC3"/>
    <w:rsid w:val="00853284"/>
    <w:rsid w:val="008533F9"/>
    <w:rsid w:val="008535A7"/>
    <w:rsid w:val="00853EE8"/>
    <w:rsid w:val="00854027"/>
    <w:rsid w:val="00854058"/>
    <w:rsid w:val="0085434D"/>
    <w:rsid w:val="00854397"/>
    <w:rsid w:val="008543DF"/>
    <w:rsid w:val="008544B1"/>
    <w:rsid w:val="008549DC"/>
    <w:rsid w:val="00854BCD"/>
    <w:rsid w:val="00854C25"/>
    <w:rsid w:val="00854CE7"/>
    <w:rsid w:val="00854DB2"/>
    <w:rsid w:val="00854DBB"/>
    <w:rsid w:val="00854DE7"/>
    <w:rsid w:val="0085517C"/>
    <w:rsid w:val="00855377"/>
    <w:rsid w:val="008557F0"/>
    <w:rsid w:val="00855805"/>
    <w:rsid w:val="00855863"/>
    <w:rsid w:val="0085591B"/>
    <w:rsid w:val="008559AB"/>
    <w:rsid w:val="008559C8"/>
    <w:rsid w:val="00856267"/>
    <w:rsid w:val="00856737"/>
    <w:rsid w:val="008568E1"/>
    <w:rsid w:val="00856F0C"/>
    <w:rsid w:val="0085727B"/>
    <w:rsid w:val="008572E2"/>
    <w:rsid w:val="00857308"/>
    <w:rsid w:val="00857732"/>
    <w:rsid w:val="008577DE"/>
    <w:rsid w:val="00857B2A"/>
    <w:rsid w:val="00857C08"/>
    <w:rsid w:val="00857E6C"/>
    <w:rsid w:val="00857EE8"/>
    <w:rsid w:val="0086028C"/>
    <w:rsid w:val="00860611"/>
    <w:rsid w:val="008606FC"/>
    <w:rsid w:val="00860B8B"/>
    <w:rsid w:val="00861E9C"/>
    <w:rsid w:val="0086204B"/>
    <w:rsid w:val="008622F9"/>
    <w:rsid w:val="00862818"/>
    <w:rsid w:val="00862B74"/>
    <w:rsid w:val="00862DE3"/>
    <w:rsid w:val="00863D34"/>
    <w:rsid w:val="00864150"/>
    <w:rsid w:val="00864496"/>
    <w:rsid w:val="00864AD3"/>
    <w:rsid w:val="0086538B"/>
    <w:rsid w:val="00865420"/>
    <w:rsid w:val="00865473"/>
    <w:rsid w:val="008654C1"/>
    <w:rsid w:val="00865C2F"/>
    <w:rsid w:val="0086631B"/>
    <w:rsid w:val="00866404"/>
    <w:rsid w:val="008665DF"/>
    <w:rsid w:val="0086669A"/>
    <w:rsid w:val="00866AD0"/>
    <w:rsid w:val="00867092"/>
    <w:rsid w:val="008675C9"/>
    <w:rsid w:val="00867612"/>
    <w:rsid w:val="008676C4"/>
    <w:rsid w:val="00867821"/>
    <w:rsid w:val="00867BA6"/>
    <w:rsid w:val="008702EB"/>
    <w:rsid w:val="00870589"/>
    <w:rsid w:val="00870759"/>
    <w:rsid w:val="00870BA6"/>
    <w:rsid w:val="00870BD6"/>
    <w:rsid w:val="00870E97"/>
    <w:rsid w:val="00870ECE"/>
    <w:rsid w:val="00870F7A"/>
    <w:rsid w:val="00870FAD"/>
    <w:rsid w:val="008712B8"/>
    <w:rsid w:val="00871335"/>
    <w:rsid w:val="00871416"/>
    <w:rsid w:val="00871BA8"/>
    <w:rsid w:val="00871CF3"/>
    <w:rsid w:val="00871D2C"/>
    <w:rsid w:val="00871E85"/>
    <w:rsid w:val="00871F58"/>
    <w:rsid w:val="0087294D"/>
    <w:rsid w:val="00872B2D"/>
    <w:rsid w:val="00872CA6"/>
    <w:rsid w:val="00872FB4"/>
    <w:rsid w:val="0087332C"/>
    <w:rsid w:val="0087349B"/>
    <w:rsid w:val="00873805"/>
    <w:rsid w:val="0087381C"/>
    <w:rsid w:val="00873F92"/>
    <w:rsid w:val="00874183"/>
    <w:rsid w:val="00874190"/>
    <w:rsid w:val="00874430"/>
    <w:rsid w:val="008745BB"/>
    <w:rsid w:val="00874C26"/>
    <w:rsid w:val="00874CC5"/>
    <w:rsid w:val="008753D7"/>
    <w:rsid w:val="00875517"/>
    <w:rsid w:val="00875ADE"/>
    <w:rsid w:val="00875C01"/>
    <w:rsid w:val="00875E32"/>
    <w:rsid w:val="00875F09"/>
    <w:rsid w:val="00875F53"/>
    <w:rsid w:val="0087669F"/>
    <w:rsid w:val="00876710"/>
    <w:rsid w:val="0087712C"/>
    <w:rsid w:val="00877813"/>
    <w:rsid w:val="00877E21"/>
    <w:rsid w:val="00880683"/>
    <w:rsid w:val="00880840"/>
    <w:rsid w:val="00880841"/>
    <w:rsid w:val="00880A73"/>
    <w:rsid w:val="00880BFF"/>
    <w:rsid w:val="00880EF5"/>
    <w:rsid w:val="0088124C"/>
    <w:rsid w:val="00881262"/>
    <w:rsid w:val="008812A1"/>
    <w:rsid w:val="008813ED"/>
    <w:rsid w:val="00881E30"/>
    <w:rsid w:val="00881FD9"/>
    <w:rsid w:val="00882306"/>
    <w:rsid w:val="00882722"/>
    <w:rsid w:val="00882729"/>
    <w:rsid w:val="0088283E"/>
    <w:rsid w:val="00882E2E"/>
    <w:rsid w:val="00883042"/>
    <w:rsid w:val="00883153"/>
    <w:rsid w:val="00883159"/>
    <w:rsid w:val="00883231"/>
    <w:rsid w:val="00883234"/>
    <w:rsid w:val="00883358"/>
    <w:rsid w:val="00883995"/>
    <w:rsid w:val="00883998"/>
    <w:rsid w:val="00883D75"/>
    <w:rsid w:val="00883DF1"/>
    <w:rsid w:val="0088446D"/>
    <w:rsid w:val="00884521"/>
    <w:rsid w:val="008845FF"/>
    <w:rsid w:val="00884638"/>
    <w:rsid w:val="0088481C"/>
    <w:rsid w:val="0088491D"/>
    <w:rsid w:val="00884A6C"/>
    <w:rsid w:val="00884FA4"/>
    <w:rsid w:val="00885144"/>
    <w:rsid w:val="00885448"/>
    <w:rsid w:val="008856BD"/>
    <w:rsid w:val="008858D4"/>
    <w:rsid w:val="00885CBB"/>
    <w:rsid w:val="00885E6E"/>
    <w:rsid w:val="0088601C"/>
    <w:rsid w:val="0088647F"/>
    <w:rsid w:val="00886C2C"/>
    <w:rsid w:val="00886C97"/>
    <w:rsid w:val="00886CDB"/>
    <w:rsid w:val="00886F39"/>
    <w:rsid w:val="008870D1"/>
    <w:rsid w:val="00887123"/>
    <w:rsid w:val="00887172"/>
    <w:rsid w:val="00887285"/>
    <w:rsid w:val="008872F3"/>
    <w:rsid w:val="00887510"/>
    <w:rsid w:val="00887932"/>
    <w:rsid w:val="00890062"/>
    <w:rsid w:val="008900FE"/>
    <w:rsid w:val="00890220"/>
    <w:rsid w:val="00890238"/>
    <w:rsid w:val="008904BF"/>
    <w:rsid w:val="008904C5"/>
    <w:rsid w:val="00890A57"/>
    <w:rsid w:val="00891308"/>
    <w:rsid w:val="00891464"/>
    <w:rsid w:val="00891486"/>
    <w:rsid w:val="008914F9"/>
    <w:rsid w:val="0089175C"/>
    <w:rsid w:val="00891E56"/>
    <w:rsid w:val="00891E70"/>
    <w:rsid w:val="0089240E"/>
    <w:rsid w:val="008928E8"/>
    <w:rsid w:val="00892A42"/>
    <w:rsid w:val="00892CB8"/>
    <w:rsid w:val="00892EBA"/>
    <w:rsid w:val="00893303"/>
    <w:rsid w:val="008935FB"/>
    <w:rsid w:val="00893993"/>
    <w:rsid w:val="00893A18"/>
    <w:rsid w:val="00893B02"/>
    <w:rsid w:val="00893C06"/>
    <w:rsid w:val="00893E8E"/>
    <w:rsid w:val="00893E9A"/>
    <w:rsid w:val="00893ED1"/>
    <w:rsid w:val="0089407B"/>
    <w:rsid w:val="00894441"/>
    <w:rsid w:val="008944F8"/>
    <w:rsid w:val="00894905"/>
    <w:rsid w:val="00894A53"/>
    <w:rsid w:val="00894B70"/>
    <w:rsid w:val="00894F7E"/>
    <w:rsid w:val="0089535E"/>
    <w:rsid w:val="00895459"/>
    <w:rsid w:val="00895A57"/>
    <w:rsid w:val="00896147"/>
    <w:rsid w:val="0089667F"/>
    <w:rsid w:val="00896C32"/>
    <w:rsid w:val="00896E6D"/>
    <w:rsid w:val="00896F01"/>
    <w:rsid w:val="00896F28"/>
    <w:rsid w:val="00896FAE"/>
    <w:rsid w:val="008974CE"/>
    <w:rsid w:val="00897637"/>
    <w:rsid w:val="008977A4"/>
    <w:rsid w:val="008977E1"/>
    <w:rsid w:val="00897A92"/>
    <w:rsid w:val="00897ED4"/>
    <w:rsid w:val="008A02E1"/>
    <w:rsid w:val="008A063C"/>
    <w:rsid w:val="008A0F70"/>
    <w:rsid w:val="008A111B"/>
    <w:rsid w:val="008A11A9"/>
    <w:rsid w:val="008A1CCC"/>
    <w:rsid w:val="008A23E6"/>
    <w:rsid w:val="008A2ABB"/>
    <w:rsid w:val="008A30E7"/>
    <w:rsid w:val="008A3551"/>
    <w:rsid w:val="008A3685"/>
    <w:rsid w:val="008A36E1"/>
    <w:rsid w:val="008A3705"/>
    <w:rsid w:val="008A37B5"/>
    <w:rsid w:val="008A3C52"/>
    <w:rsid w:val="008A42D0"/>
    <w:rsid w:val="008A42DB"/>
    <w:rsid w:val="008A4393"/>
    <w:rsid w:val="008A46C0"/>
    <w:rsid w:val="008A4779"/>
    <w:rsid w:val="008A50B9"/>
    <w:rsid w:val="008A52E2"/>
    <w:rsid w:val="008A5426"/>
    <w:rsid w:val="008A5AF8"/>
    <w:rsid w:val="008A5C2D"/>
    <w:rsid w:val="008A5CB3"/>
    <w:rsid w:val="008A5E2A"/>
    <w:rsid w:val="008A641C"/>
    <w:rsid w:val="008A6591"/>
    <w:rsid w:val="008A694C"/>
    <w:rsid w:val="008A6F4C"/>
    <w:rsid w:val="008A7102"/>
    <w:rsid w:val="008A7176"/>
    <w:rsid w:val="008A73EF"/>
    <w:rsid w:val="008A7B2F"/>
    <w:rsid w:val="008A7D24"/>
    <w:rsid w:val="008B0052"/>
    <w:rsid w:val="008B0262"/>
    <w:rsid w:val="008B0508"/>
    <w:rsid w:val="008B051F"/>
    <w:rsid w:val="008B081A"/>
    <w:rsid w:val="008B0A7E"/>
    <w:rsid w:val="008B0A8A"/>
    <w:rsid w:val="008B0D9E"/>
    <w:rsid w:val="008B107B"/>
    <w:rsid w:val="008B10F4"/>
    <w:rsid w:val="008B168C"/>
    <w:rsid w:val="008B1A31"/>
    <w:rsid w:val="008B1CA9"/>
    <w:rsid w:val="008B2868"/>
    <w:rsid w:val="008B2B58"/>
    <w:rsid w:val="008B2CE8"/>
    <w:rsid w:val="008B2DA1"/>
    <w:rsid w:val="008B2DFD"/>
    <w:rsid w:val="008B2E13"/>
    <w:rsid w:val="008B2E25"/>
    <w:rsid w:val="008B2FD7"/>
    <w:rsid w:val="008B32BE"/>
    <w:rsid w:val="008B3720"/>
    <w:rsid w:val="008B3A36"/>
    <w:rsid w:val="008B3A90"/>
    <w:rsid w:val="008B3C94"/>
    <w:rsid w:val="008B3D72"/>
    <w:rsid w:val="008B3F47"/>
    <w:rsid w:val="008B45BB"/>
    <w:rsid w:val="008B469F"/>
    <w:rsid w:val="008B472E"/>
    <w:rsid w:val="008B48EF"/>
    <w:rsid w:val="008B4A08"/>
    <w:rsid w:val="008B4F26"/>
    <w:rsid w:val="008B5106"/>
    <w:rsid w:val="008B5475"/>
    <w:rsid w:val="008B54DE"/>
    <w:rsid w:val="008B576D"/>
    <w:rsid w:val="008B61C0"/>
    <w:rsid w:val="008B621C"/>
    <w:rsid w:val="008B6231"/>
    <w:rsid w:val="008B624D"/>
    <w:rsid w:val="008B627F"/>
    <w:rsid w:val="008B635F"/>
    <w:rsid w:val="008B66D2"/>
    <w:rsid w:val="008B684C"/>
    <w:rsid w:val="008B7300"/>
    <w:rsid w:val="008B7992"/>
    <w:rsid w:val="008C01EB"/>
    <w:rsid w:val="008C08CD"/>
    <w:rsid w:val="008C0C67"/>
    <w:rsid w:val="008C1217"/>
    <w:rsid w:val="008C12C2"/>
    <w:rsid w:val="008C1539"/>
    <w:rsid w:val="008C1BD2"/>
    <w:rsid w:val="008C2525"/>
    <w:rsid w:val="008C28A2"/>
    <w:rsid w:val="008C2D1D"/>
    <w:rsid w:val="008C2DC0"/>
    <w:rsid w:val="008C2E23"/>
    <w:rsid w:val="008C3307"/>
    <w:rsid w:val="008C3367"/>
    <w:rsid w:val="008C33D0"/>
    <w:rsid w:val="008C3513"/>
    <w:rsid w:val="008C36AF"/>
    <w:rsid w:val="008C37A6"/>
    <w:rsid w:val="008C37C2"/>
    <w:rsid w:val="008C3973"/>
    <w:rsid w:val="008C3AE5"/>
    <w:rsid w:val="008C415D"/>
    <w:rsid w:val="008C4415"/>
    <w:rsid w:val="008C488F"/>
    <w:rsid w:val="008C497D"/>
    <w:rsid w:val="008C5126"/>
    <w:rsid w:val="008C52C8"/>
    <w:rsid w:val="008C5591"/>
    <w:rsid w:val="008C55FF"/>
    <w:rsid w:val="008C5AD3"/>
    <w:rsid w:val="008C5F5A"/>
    <w:rsid w:val="008C6353"/>
    <w:rsid w:val="008C6422"/>
    <w:rsid w:val="008C6491"/>
    <w:rsid w:val="008C6748"/>
    <w:rsid w:val="008C68F7"/>
    <w:rsid w:val="008C6A84"/>
    <w:rsid w:val="008C6F0E"/>
    <w:rsid w:val="008C76C4"/>
    <w:rsid w:val="008C772D"/>
    <w:rsid w:val="008C77E9"/>
    <w:rsid w:val="008C7CA6"/>
    <w:rsid w:val="008D012A"/>
    <w:rsid w:val="008D017E"/>
    <w:rsid w:val="008D037C"/>
    <w:rsid w:val="008D039B"/>
    <w:rsid w:val="008D0622"/>
    <w:rsid w:val="008D0718"/>
    <w:rsid w:val="008D0BB2"/>
    <w:rsid w:val="008D0C17"/>
    <w:rsid w:val="008D101A"/>
    <w:rsid w:val="008D11CE"/>
    <w:rsid w:val="008D1385"/>
    <w:rsid w:val="008D13FD"/>
    <w:rsid w:val="008D19D1"/>
    <w:rsid w:val="008D1C3F"/>
    <w:rsid w:val="008D1D0F"/>
    <w:rsid w:val="008D1F5D"/>
    <w:rsid w:val="008D2581"/>
    <w:rsid w:val="008D26EB"/>
    <w:rsid w:val="008D2722"/>
    <w:rsid w:val="008D2C16"/>
    <w:rsid w:val="008D2D79"/>
    <w:rsid w:val="008D2F93"/>
    <w:rsid w:val="008D3019"/>
    <w:rsid w:val="008D30D0"/>
    <w:rsid w:val="008D311E"/>
    <w:rsid w:val="008D3149"/>
    <w:rsid w:val="008D3535"/>
    <w:rsid w:val="008D37D9"/>
    <w:rsid w:val="008D3AE7"/>
    <w:rsid w:val="008D3CE2"/>
    <w:rsid w:val="008D3E69"/>
    <w:rsid w:val="008D41D7"/>
    <w:rsid w:val="008D4588"/>
    <w:rsid w:val="008D470D"/>
    <w:rsid w:val="008D4782"/>
    <w:rsid w:val="008D48CC"/>
    <w:rsid w:val="008D4BA0"/>
    <w:rsid w:val="008D4DAF"/>
    <w:rsid w:val="008D4FA5"/>
    <w:rsid w:val="008D5394"/>
    <w:rsid w:val="008D55D8"/>
    <w:rsid w:val="008D5792"/>
    <w:rsid w:val="008D57E7"/>
    <w:rsid w:val="008D57F4"/>
    <w:rsid w:val="008D582E"/>
    <w:rsid w:val="008D5B46"/>
    <w:rsid w:val="008D5CF6"/>
    <w:rsid w:val="008D5DEF"/>
    <w:rsid w:val="008D67AB"/>
    <w:rsid w:val="008D67C7"/>
    <w:rsid w:val="008D69A0"/>
    <w:rsid w:val="008D6DB0"/>
    <w:rsid w:val="008D6E00"/>
    <w:rsid w:val="008D6EC1"/>
    <w:rsid w:val="008D79DD"/>
    <w:rsid w:val="008D7B32"/>
    <w:rsid w:val="008D7BB5"/>
    <w:rsid w:val="008D7CF0"/>
    <w:rsid w:val="008E0167"/>
    <w:rsid w:val="008E05FB"/>
    <w:rsid w:val="008E065A"/>
    <w:rsid w:val="008E07FA"/>
    <w:rsid w:val="008E0907"/>
    <w:rsid w:val="008E0AB2"/>
    <w:rsid w:val="008E14A1"/>
    <w:rsid w:val="008E171F"/>
    <w:rsid w:val="008E177D"/>
    <w:rsid w:val="008E19F7"/>
    <w:rsid w:val="008E1C5A"/>
    <w:rsid w:val="008E263C"/>
    <w:rsid w:val="008E28EA"/>
    <w:rsid w:val="008E347C"/>
    <w:rsid w:val="008E40A0"/>
    <w:rsid w:val="008E4422"/>
    <w:rsid w:val="008E4428"/>
    <w:rsid w:val="008E46FE"/>
    <w:rsid w:val="008E4979"/>
    <w:rsid w:val="008E4C88"/>
    <w:rsid w:val="008E5146"/>
    <w:rsid w:val="008E51CB"/>
    <w:rsid w:val="008E5511"/>
    <w:rsid w:val="008E562E"/>
    <w:rsid w:val="008E5FA9"/>
    <w:rsid w:val="008E6141"/>
    <w:rsid w:val="008E6794"/>
    <w:rsid w:val="008E70FD"/>
    <w:rsid w:val="008E714E"/>
    <w:rsid w:val="008E72CF"/>
    <w:rsid w:val="008E7FEB"/>
    <w:rsid w:val="008F0908"/>
    <w:rsid w:val="008F0967"/>
    <w:rsid w:val="008F11E7"/>
    <w:rsid w:val="008F133F"/>
    <w:rsid w:val="008F1548"/>
    <w:rsid w:val="008F16A2"/>
    <w:rsid w:val="008F1D52"/>
    <w:rsid w:val="008F1D5B"/>
    <w:rsid w:val="008F218E"/>
    <w:rsid w:val="008F21AE"/>
    <w:rsid w:val="008F2329"/>
    <w:rsid w:val="008F2DBA"/>
    <w:rsid w:val="008F2E79"/>
    <w:rsid w:val="008F3159"/>
    <w:rsid w:val="008F346D"/>
    <w:rsid w:val="008F3909"/>
    <w:rsid w:val="008F4078"/>
    <w:rsid w:val="008F4B0E"/>
    <w:rsid w:val="008F4FF1"/>
    <w:rsid w:val="008F5147"/>
    <w:rsid w:val="008F53AC"/>
    <w:rsid w:val="008F5584"/>
    <w:rsid w:val="008F57F7"/>
    <w:rsid w:val="008F5915"/>
    <w:rsid w:val="008F5F59"/>
    <w:rsid w:val="008F640E"/>
    <w:rsid w:val="008F678A"/>
    <w:rsid w:val="008F6B89"/>
    <w:rsid w:val="008F6E15"/>
    <w:rsid w:val="008F6F70"/>
    <w:rsid w:val="008F7163"/>
    <w:rsid w:val="008F770B"/>
    <w:rsid w:val="008F7A9E"/>
    <w:rsid w:val="008F7D71"/>
    <w:rsid w:val="008F7E62"/>
    <w:rsid w:val="008F7E93"/>
    <w:rsid w:val="008F7FDC"/>
    <w:rsid w:val="009000EF"/>
    <w:rsid w:val="00901157"/>
    <w:rsid w:val="00901360"/>
    <w:rsid w:val="0090154C"/>
    <w:rsid w:val="00901591"/>
    <w:rsid w:val="00901E16"/>
    <w:rsid w:val="00902304"/>
    <w:rsid w:val="0090241D"/>
    <w:rsid w:val="00902569"/>
    <w:rsid w:val="009027E7"/>
    <w:rsid w:val="00902A60"/>
    <w:rsid w:val="00902E76"/>
    <w:rsid w:val="009031AE"/>
    <w:rsid w:val="009038F4"/>
    <w:rsid w:val="00903A7E"/>
    <w:rsid w:val="00904675"/>
    <w:rsid w:val="009046CC"/>
    <w:rsid w:val="009048F0"/>
    <w:rsid w:val="00904910"/>
    <w:rsid w:val="00904A36"/>
    <w:rsid w:val="00904A5C"/>
    <w:rsid w:val="00904E2D"/>
    <w:rsid w:val="00904FF0"/>
    <w:rsid w:val="00905077"/>
    <w:rsid w:val="009050AE"/>
    <w:rsid w:val="009050F1"/>
    <w:rsid w:val="009053C6"/>
    <w:rsid w:val="0090584F"/>
    <w:rsid w:val="00905C40"/>
    <w:rsid w:val="00905EF1"/>
    <w:rsid w:val="0090619E"/>
    <w:rsid w:val="0090638D"/>
    <w:rsid w:val="009064FB"/>
    <w:rsid w:val="009067E7"/>
    <w:rsid w:val="00906F04"/>
    <w:rsid w:val="0090706C"/>
    <w:rsid w:val="0090717C"/>
    <w:rsid w:val="00907558"/>
    <w:rsid w:val="00907571"/>
    <w:rsid w:val="009075A7"/>
    <w:rsid w:val="009077FD"/>
    <w:rsid w:val="0090795C"/>
    <w:rsid w:val="00907A5A"/>
    <w:rsid w:val="00907A94"/>
    <w:rsid w:val="00907B09"/>
    <w:rsid w:val="00907CAF"/>
    <w:rsid w:val="00910051"/>
    <w:rsid w:val="0091016C"/>
    <w:rsid w:val="00910637"/>
    <w:rsid w:val="009107FE"/>
    <w:rsid w:val="0091082C"/>
    <w:rsid w:val="00910DEC"/>
    <w:rsid w:val="009110E0"/>
    <w:rsid w:val="009113D2"/>
    <w:rsid w:val="0091191F"/>
    <w:rsid w:val="00911A45"/>
    <w:rsid w:val="00911C60"/>
    <w:rsid w:val="00911DD7"/>
    <w:rsid w:val="00911E50"/>
    <w:rsid w:val="00911E8A"/>
    <w:rsid w:val="00912974"/>
    <w:rsid w:val="009132DE"/>
    <w:rsid w:val="00913671"/>
    <w:rsid w:val="00913836"/>
    <w:rsid w:val="009138F5"/>
    <w:rsid w:val="00913964"/>
    <w:rsid w:val="0091398E"/>
    <w:rsid w:val="00913A03"/>
    <w:rsid w:val="00913FD0"/>
    <w:rsid w:val="009143E0"/>
    <w:rsid w:val="009146F0"/>
    <w:rsid w:val="00914EFC"/>
    <w:rsid w:val="00915018"/>
    <w:rsid w:val="009150F1"/>
    <w:rsid w:val="009154C0"/>
    <w:rsid w:val="0091556A"/>
    <w:rsid w:val="00915583"/>
    <w:rsid w:val="00915F14"/>
    <w:rsid w:val="00916054"/>
    <w:rsid w:val="00916289"/>
    <w:rsid w:val="00916392"/>
    <w:rsid w:val="00916404"/>
    <w:rsid w:val="0091640F"/>
    <w:rsid w:val="00916454"/>
    <w:rsid w:val="009164B7"/>
    <w:rsid w:val="009164FA"/>
    <w:rsid w:val="009165A4"/>
    <w:rsid w:val="00916624"/>
    <w:rsid w:val="0091669B"/>
    <w:rsid w:val="009166F3"/>
    <w:rsid w:val="009167BD"/>
    <w:rsid w:val="009169D5"/>
    <w:rsid w:val="00916A82"/>
    <w:rsid w:val="00916B4C"/>
    <w:rsid w:val="00916D53"/>
    <w:rsid w:val="00916F27"/>
    <w:rsid w:val="0091713D"/>
    <w:rsid w:val="0091733A"/>
    <w:rsid w:val="00917392"/>
    <w:rsid w:val="009175F8"/>
    <w:rsid w:val="009176D8"/>
    <w:rsid w:val="00917783"/>
    <w:rsid w:val="009178ED"/>
    <w:rsid w:val="00917A11"/>
    <w:rsid w:val="00917DF5"/>
    <w:rsid w:val="00917F98"/>
    <w:rsid w:val="009203A5"/>
    <w:rsid w:val="00920682"/>
    <w:rsid w:val="00920947"/>
    <w:rsid w:val="00920A14"/>
    <w:rsid w:val="00920A42"/>
    <w:rsid w:val="00921154"/>
    <w:rsid w:val="009216A6"/>
    <w:rsid w:val="00921873"/>
    <w:rsid w:val="009221AF"/>
    <w:rsid w:val="0092230F"/>
    <w:rsid w:val="00922342"/>
    <w:rsid w:val="00922420"/>
    <w:rsid w:val="00922585"/>
    <w:rsid w:val="0092303B"/>
    <w:rsid w:val="009230BC"/>
    <w:rsid w:val="00923342"/>
    <w:rsid w:val="009236C4"/>
    <w:rsid w:val="0092380B"/>
    <w:rsid w:val="00923F5D"/>
    <w:rsid w:val="009246BD"/>
    <w:rsid w:val="009247AD"/>
    <w:rsid w:val="00924CA6"/>
    <w:rsid w:val="009255EB"/>
    <w:rsid w:val="0092570A"/>
    <w:rsid w:val="009257BA"/>
    <w:rsid w:val="00925961"/>
    <w:rsid w:val="0092597F"/>
    <w:rsid w:val="00925F10"/>
    <w:rsid w:val="00925F5F"/>
    <w:rsid w:val="0092616E"/>
    <w:rsid w:val="00926417"/>
    <w:rsid w:val="00926F76"/>
    <w:rsid w:val="00926FF0"/>
    <w:rsid w:val="00927030"/>
    <w:rsid w:val="0092752A"/>
    <w:rsid w:val="0092776F"/>
    <w:rsid w:val="00927892"/>
    <w:rsid w:val="009279BE"/>
    <w:rsid w:val="00927B17"/>
    <w:rsid w:val="00927F24"/>
    <w:rsid w:val="0093040D"/>
    <w:rsid w:val="009307B9"/>
    <w:rsid w:val="009307FF"/>
    <w:rsid w:val="009309CD"/>
    <w:rsid w:val="00930A1C"/>
    <w:rsid w:val="00930B85"/>
    <w:rsid w:val="00930BBD"/>
    <w:rsid w:val="009320F4"/>
    <w:rsid w:val="00932294"/>
    <w:rsid w:val="009325C4"/>
    <w:rsid w:val="009328C2"/>
    <w:rsid w:val="009329E8"/>
    <w:rsid w:val="00932B52"/>
    <w:rsid w:val="00932FD8"/>
    <w:rsid w:val="0093309E"/>
    <w:rsid w:val="0093395A"/>
    <w:rsid w:val="00933AEE"/>
    <w:rsid w:val="009344CA"/>
    <w:rsid w:val="00934CE6"/>
    <w:rsid w:val="00934DEB"/>
    <w:rsid w:val="00934EA4"/>
    <w:rsid w:val="00934FE9"/>
    <w:rsid w:val="00935523"/>
    <w:rsid w:val="00935546"/>
    <w:rsid w:val="00935563"/>
    <w:rsid w:val="00935831"/>
    <w:rsid w:val="00935866"/>
    <w:rsid w:val="00935A58"/>
    <w:rsid w:val="00935A9E"/>
    <w:rsid w:val="00935B31"/>
    <w:rsid w:val="00936138"/>
    <w:rsid w:val="009364D0"/>
    <w:rsid w:val="0093652C"/>
    <w:rsid w:val="00936837"/>
    <w:rsid w:val="00936AB3"/>
    <w:rsid w:val="00936F05"/>
    <w:rsid w:val="00936F3C"/>
    <w:rsid w:val="0093728E"/>
    <w:rsid w:val="00937414"/>
    <w:rsid w:val="00937D94"/>
    <w:rsid w:val="0094029C"/>
    <w:rsid w:val="009404D6"/>
    <w:rsid w:val="009407F9"/>
    <w:rsid w:val="00940BEB"/>
    <w:rsid w:val="00940C1D"/>
    <w:rsid w:val="00940D86"/>
    <w:rsid w:val="00940EA9"/>
    <w:rsid w:val="00940F5A"/>
    <w:rsid w:val="00941109"/>
    <w:rsid w:val="00941180"/>
    <w:rsid w:val="00941229"/>
    <w:rsid w:val="00941244"/>
    <w:rsid w:val="009412E7"/>
    <w:rsid w:val="00941490"/>
    <w:rsid w:val="009414AD"/>
    <w:rsid w:val="0094182F"/>
    <w:rsid w:val="00941F04"/>
    <w:rsid w:val="00941F65"/>
    <w:rsid w:val="00941F93"/>
    <w:rsid w:val="00942075"/>
    <w:rsid w:val="0094247C"/>
    <w:rsid w:val="00942A7D"/>
    <w:rsid w:val="00942C69"/>
    <w:rsid w:val="00942D2B"/>
    <w:rsid w:val="00942E6D"/>
    <w:rsid w:val="00942EAB"/>
    <w:rsid w:val="00942F26"/>
    <w:rsid w:val="009439C5"/>
    <w:rsid w:val="00943C99"/>
    <w:rsid w:val="009440C0"/>
    <w:rsid w:val="00944A89"/>
    <w:rsid w:val="00944B26"/>
    <w:rsid w:val="00944C19"/>
    <w:rsid w:val="00945031"/>
    <w:rsid w:val="009452D2"/>
    <w:rsid w:val="0094540C"/>
    <w:rsid w:val="00945510"/>
    <w:rsid w:val="00945B5E"/>
    <w:rsid w:val="00945DBE"/>
    <w:rsid w:val="00945EC7"/>
    <w:rsid w:val="009462E9"/>
    <w:rsid w:val="009462F1"/>
    <w:rsid w:val="009469B0"/>
    <w:rsid w:val="00946C71"/>
    <w:rsid w:val="00946C75"/>
    <w:rsid w:val="00946DD0"/>
    <w:rsid w:val="00946FE9"/>
    <w:rsid w:val="00947385"/>
    <w:rsid w:val="00947ADE"/>
    <w:rsid w:val="00947C64"/>
    <w:rsid w:val="00947CFB"/>
    <w:rsid w:val="00947E79"/>
    <w:rsid w:val="009502B0"/>
    <w:rsid w:val="00950405"/>
    <w:rsid w:val="00950793"/>
    <w:rsid w:val="009508C2"/>
    <w:rsid w:val="00951B4D"/>
    <w:rsid w:val="00951D56"/>
    <w:rsid w:val="009524C0"/>
    <w:rsid w:val="009528A1"/>
    <w:rsid w:val="009528D2"/>
    <w:rsid w:val="00952AF5"/>
    <w:rsid w:val="0095309A"/>
    <w:rsid w:val="009532C1"/>
    <w:rsid w:val="009537FE"/>
    <w:rsid w:val="0095391C"/>
    <w:rsid w:val="00953953"/>
    <w:rsid w:val="00953C80"/>
    <w:rsid w:val="009544D1"/>
    <w:rsid w:val="00954704"/>
    <w:rsid w:val="009548F9"/>
    <w:rsid w:val="00954F02"/>
    <w:rsid w:val="00954FCE"/>
    <w:rsid w:val="009551F0"/>
    <w:rsid w:val="009558D7"/>
    <w:rsid w:val="009559A3"/>
    <w:rsid w:val="009565C7"/>
    <w:rsid w:val="00956C5C"/>
    <w:rsid w:val="0095712A"/>
    <w:rsid w:val="0095713F"/>
    <w:rsid w:val="00957288"/>
    <w:rsid w:val="00957292"/>
    <w:rsid w:val="009572F9"/>
    <w:rsid w:val="0095735D"/>
    <w:rsid w:val="009574EC"/>
    <w:rsid w:val="009579D8"/>
    <w:rsid w:val="00957FC9"/>
    <w:rsid w:val="00960001"/>
    <w:rsid w:val="00960054"/>
    <w:rsid w:val="0096054A"/>
    <w:rsid w:val="0096063C"/>
    <w:rsid w:val="00960763"/>
    <w:rsid w:val="009607BE"/>
    <w:rsid w:val="009608CA"/>
    <w:rsid w:val="0096095C"/>
    <w:rsid w:val="00960AF0"/>
    <w:rsid w:val="00960C0B"/>
    <w:rsid w:val="00960C94"/>
    <w:rsid w:val="00960F00"/>
    <w:rsid w:val="009610F7"/>
    <w:rsid w:val="00961A0C"/>
    <w:rsid w:val="00961E95"/>
    <w:rsid w:val="00961F98"/>
    <w:rsid w:val="00962003"/>
    <w:rsid w:val="0096229F"/>
    <w:rsid w:val="0096256D"/>
    <w:rsid w:val="0096321F"/>
    <w:rsid w:val="0096350F"/>
    <w:rsid w:val="0096354F"/>
    <w:rsid w:val="00963657"/>
    <w:rsid w:val="009637D1"/>
    <w:rsid w:val="00963E22"/>
    <w:rsid w:val="00963EF3"/>
    <w:rsid w:val="00964148"/>
    <w:rsid w:val="00964357"/>
    <w:rsid w:val="00964739"/>
    <w:rsid w:val="009647BF"/>
    <w:rsid w:val="009647DD"/>
    <w:rsid w:val="00964823"/>
    <w:rsid w:val="009648BB"/>
    <w:rsid w:val="00964ABE"/>
    <w:rsid w:val="00964B8B"/>
    <w:rsid w:val="00964D36"/>
    <w:rsid w:val="00964E0E"/>
    <w:rsid w:val="00964FE6"/>
    <w:rsid w:val="0096516C"/>
    <w:rsid w:val="0096516F"/>
    <w:rsid w:val="00965407"/>
    <w:rsid w:val="00965C76"/>
    <w:rsid w:val="009660F3"/>
    <w:rsid w:val="00966159"/>
    <w:rsid w:val="009663B3"/>
    <w:rsid w:val="0096644D"/>
    <w:rsid w:val="009664F1"/>
    <w:rsid w:val="009666A6"/>
    <w:rsid w:val="0096689D"/>
    <w:rsid w:val="00966B5D"/>
    <w:rsid w:val="009673C6"/>
    <w:rsid w:val="00967548"/>
    <w:rsid w:val="00967645"/>
    <w:rsid w:val="0096764A"/>
    <w:rsid w:val="009676EA"/>
    <w:rsid w:val="00967916"/>
    <w:rsid w:val="00967C85"/>
    <w:rsid w:val="00967D70"/>
    <w:rsid w:val="00967DA8"/>
    <w:rsid w:val="00967FC6"/>
    <w:rsid w:val="009700D2"/>
    <w:rsid w:val="0097012D"/>
    <w:rsid w:val="00970353"/>
    <w:rsid w:val="00970447"/>
    <w:rsid w:val="009704C7"/>
    <w:rsid w:val="00970704"/>
    <w:rsid w:val="00970881"/>
    <w:rsid w:val="00970976"/>
    <w:rsid w:val="00970B32"/>
    <w:rsid w:val="00970D61"/>
    <w:rsid w:val="00970FF9"/>
    <w:rsid w:val="00971022"/>
    <w:rsid w:val="009711BF"/>
    <w:rsid w:val="00971223"/>
    <w:rsid w:val="009713D3"/>
    <w:rsid w:val="009714FD"/>
    <w:rsid w:val="00971889"/>
    <w:rsid w:val="0097198C"/>
    <w:rsid w:val="00971A46"/>
    <w:rsid w:val="00971B00"/>
    <w:rsid w:val="00971D97"/>
    <w:rsid w:val="009724B7"/>
    <w:rsid w:val="009724E4"/>
    <w:rsid w:val="009726FF"/>
    <w:rsid w:val="0097335F"/>
    <w:rsid w:val="00973634"/>
    <w:rsid w:val="0097383D"/>
    <w:rsid w:val="00973E31"/>
    <w:rsid w:val="009747DA"/>
    <w:rsid w:val="00974BEE"/>
    <w:rsid w:val="009750E0"/>
    <w:rsid w:val="00975933"/>
    <w:rsid w:val="009759C0"/>
    <w:rsid w:val="00975ABF"/>
    <w:rsid w:val="00975B75"/>
    <w:rsid w:val="00975CD1"/>
    <w:rsid w:val="00975EEB"/>
    <w:rsid w:val="009765B1"/>
    <w:rsid w:val="009767CF"/>
    <w:rsid w:val="0097700B"/>
    <w:rsid w:val="00977151"/>
    <w:rsid w:val="00977170"/>
    <w:rsid w:val="00977234"/>
    <w:rsid w:val="00977901"/>
    <w:rsid w:val="00980079"/>
    <w:rsid w:val="009801EE"/>
    <w:rsid w:val="009802CB"/>
    <w:rsid w:val="0098033C"/>
    <w:rsid w:val="00980511"/>
    <w:rsid w:val="00980C98"/>
    <w:rsid w:val="00982409"/>
    <w:rsid w:val="00982414"/>
    <w:rsid w:val="0098272F"/>
    <w:rsid w:val="00982759"/>
    <w:rsid w:val="00982991"/>
    <w:rsid w:val="00982B13"/>
    <w:rsid w:val="00982C4C"/>
    <w:rsid w:val="00982E60"/>
    <w:rsid w:val="0098356A"/>
    <w:rsid w:val="00983713"/>
    <w:rsid w:val="00983A3A"/>
    <w:rsid w:val="00983B76"/>
    <w:rsid w:val="00983C43"/>
    <w:rsid w:val="00984245"/>
    <w:rsid w:val="0098430C"/>
    <w:rsid w:val="00984385"/>
    <w:rsid w:val="0098452D"/>
    <w:rsid w:val="0098459D"/>
    <w:rsid w:val="0098474E"/>
    <w:rsid w:val="00984BE9"/>
    <w:rsid w:val="00984E76"/>
    <w:rsid w:val="00985066"/>
    <w:rsid w:val="0098541E"/>
    <w:rsid w:val="0098546E"/>
    <w:rsid w:val="0098570F"/>
    <w:rsid w:val="00985A46"/>
    <w:rsid w:val="00985E71"/>
    <w:rsid w:val="00985E9B"/>
    <w:rsid w:val="009861A7"/>
    <w:rsid w:val="00986328"/>
    <w:rsid w:val="009864ED"/>
    <w:rsid w:val="009868F9"/>
    <w:rsid w:val="00986DD5"/>
    <w:rsid w:val="0098735E"/>
    <w:rsid w:val="009874FB"/>
    <w:rsid w:val="009879C3"/>
    <w:rsid w:val="00987E4B"/>
    <w:rsid w:val="00987FE4"/>
    <w:rsid w:val="0099067C"/>
    <w:rsid w:val="0099072E"/>
    <w:rsid w:val="009907F9"/>
    <w:rsid w:val="00990843"/>
    <w:rsid w:val="0099099F"/>
    <w:rsid w:val="00990D2D"/>
    <w:rsid w:val="00990DB7"/>
    <w:rsid w:val="00990F37"/>
    <w:rsid w:val="0099102E"/>
    <w:rsid w:val="009911C9"/>
    <w:rsid w:val="00991382"/>
    <w:rsid w:val="0099199F"/>
    <w:rsid w:val="00991A04"/>
    <w:rsid w:val="00991DC0"/>
    <w:rsid w:val="00991F3D"/>
    <w:rsid w:val="00992366"/>
    <w:rsid w:val="0099261D"/>
    <w:rsid w:val="009926A2"/>
    <w:rsid w:val="00992B08"/>
    <w:rsid w:val="00992E9F"/>
    <w:rsid w:val="00993366"/>
    <w:rsid w:val="0099367A"/>
    <w:rsid w:val="0099377F"/>
    <w:rsid w:val="009938D6"/>
    <w:rsid w:val="00993EB7"/>
    <w:rsid w:val="00994169"/>
    <w:rsid w:val="009943E9"/>
    <w:rsid w:val="009945C7"/>
    <w:rsid w:val="009946AC"/>
    <w:rsid w:val="0099478A"/>
    <w:rsid w:val="00994899"/>
    <w:rsid w:val="00994C2D"/>
    <w:rsid w:val="00994F02"/>
    <w:rsid w:val="0099500E"/>
    <w:rsid w:val="009953CF"/>
    <w:rsid w:val="00995E8B"/>
    <w:rsid w:val="009964C3"/>
    <w:rsid w:val="0099664E"/>
    <w:rsid w:val="009967A7"/>
    <w:rsid w:val="009968CE"/>
    <w:rsid w:val="009969CC"/>
    <w:rsid w:val="00996F32"/>
    <w:rsid w:val="00997352"/>
    <w:rsid w:val="0099764D"/>
    <w:rsid w:val="00997C52"/>
    <w:rsid w:val="00997E9D"/>
    <w:rsid w:val="00997EBC"/>
    <w:rsid w:val="009A0015"/>
    <w:rsid w:val="009A0144"/>
    <w:rsid w:val="009A01BE"/>
    <w:rsid w:val="009A0EE1"/>
    <w:rsid w:val="009A0F50"/>
    <w:rsid w:val="009A0F67"/>
    <w:rsid w:val="009A10EF"/>
    <w:rsid w:val="009A193C"/>
    <w:rsid w:val="009A1B31"/>
    <w:rsid w:val="009A2E11"/>
    <w:rsid w:val="009A2E78"/>
    <w:rsid w:val="009A2F65"/>
    <w:rsid w:val="009A31EB"/>
    <w:rsid w:val="009A3351"/>
    <w:rsid w:val="009A37A7"/>
    <w:rsid w:val="009A37E1"/>
    <w:rsid w:val="009A3E6B"/>
    <w:rsid w:val="009A428F"/>
    <w:rsid w:val="009A44B0"/>
    <w:rsid w:val="009A45E0"/>
    <w:rsid w:val="009A49A4"/>
    <w:rsid w:val="009A4A99"/>
    <w:rsid w:val="009A4F57"/>
    <w:rsid w:val="009A4F59"/>
    <w:rsid w:val="009A53D3"/>
    <w:rsid w:val="009A56F8"/>
    <w:rsid w:val="009A5FA0"/>
    <w:rsid w:val="009A66EF"/>
    <w:rsid w:val="009A6C83"/>
    <w:rsid w:val="009A6D91"/>
    <w:rsid w:val="009A6F88"/>
    <w:rsid w:val="009A71C8"/>
    <w:rsid w:val="009A7218"/>
    <w:rsid w:val="009A743D"/>
    <w:rsid w:val="009A747A"/>
    <w:rsid w:val="009A7638"/>
    <w:rsid w:val="009A7B34"/>
    <w:rsid w:val="009B0708"/>
    <w:rsid w:val="009B09E6"/>
    <w:rsid w:val="009B0FBD"/>
    <w:rsid w:val="009B15FC"/>
    <w:rsid w:val="009B1D13"/>
    <w:rsid w:val="009B225D"/>
    <w:rsid w:val="009B2636"/>
    <w:rsid w:val="009B2963"/>
    <w:rsid w:val="009B3023"/>
    <w:rsid w:val="009B323D"/>
    <w:rsid w:val="009B386B"/>
    <w:rsid w:val="009B3999"/>
    <w:rsid w:val="009B3E91"/>
    <w:rsid w:val="009B3F1F"/>
    <w:rsid w:val="009B47FB"/>
    <w:rsid w:val="009B4AC1"/>
    <w:rsid w:val="009B4D83"/>
    <w:rsid w:val="009B4DC1"/>
    <w:rsid w:val="009B4E2B"/>
    <w:rsid w:val="009B5AB6"/>
    <w:rsid w:val="009B5B3C"/>
    <w:rsid w:val="009B5D1A"/>
    <w:rsid w:val="009B6EC6"/>
    <w:rsid w:val="009B6F3A"/>
    <w:rsid w:val="009B6FC6"/>
    <w:rsid w:val="009B7167"/>
    <w:rsid w:val="009B756D"/>
    <w:rsid w:val="009B7D4B"/>
    <w:rsid w:val="009B7D8B"/>
    <w:rsid w:val="009C0480"/>
    <w:rsid w:val="009C048B"/>
    <w:rsid w:val="009C05B6"/>
    <w:rsid w:val="009C0AF7"/>
    <w:rsid w:val="009C0C18"/>
    <w:rsid w:val="009C0CC1"/>
    <w:rsid w:val="009C14B7"/>
    <w:rsid w:val="009C1582"/>
    <w:rsid w:val="009C175C"/>
    <w:rsid w:val="009C178B"/>
    <w:rsid w:val="009C1807"/>
    <w:rsid w:val="009C19AF"/>
    <w:rsid w:val="009C1A76"/>
    <w:rsid w:val="009C1E62"/>
    <w:rsid w:val="009C2060"/>
    <w:rsid w:val="009C2126"/>
    <w:rsid w:val="009C214B"/>
    <w:rsid w:val="009C234A"/>
    <w:rsid w:val="009C23CA"/>
    <w:rsid w:val="009C2673"/>
    <w:rsid w:val="009C2EE0"/>
    <w:rsid w:val="009C2F12"/>
    <w:rsid w:val="009C3054"/>
    <w:rsid w:val="009C317D"/>
    <w:rsid w:val="009C3A92"/>
    <w:rsid w:val="009C3B80"/>
    <w:rsid w:val="009C3EDC"/>
    <w:rsid w:val="009C3F6F"/>
    <w:rsid w:val="009C4026"/>
    <w:rsid w:val="009C4127"/>
    <w:rsid w:val="009C4164"/>
    <w:rsid w:val="009C4411"/>
    <w:rsid w:val="009C5E1F"/>
    <w:rsid w:val="009C5E4E"/>
    <w:rsid w:val="009C5F1C"/>
    <w:rsid w:val="009C6176"/>
    <w:rsid w:val="009C62A3"/>
    <w:rsid w:val="009C6390"/>
    <w:rsid w:val="009C690D"/>
    <w:rsid w:val="009C6A54"/>
    <w:rsid w:val="009C6C79"/>
    <w:rsid w:val="009C7641"/>
    <w:rsid w:val="009C7D30"/>
    <w:rsid w:val="009C7F44"/>
    <w:rsid w:val="009D037C"/>
    <w:rsid w:val="009D04CE"/>
    <w:rsid w:val="009D06D4"/>
    <w:rsid w:val="009D07F5"/>
    <w:rsid w:val="009D0A09"/>
    <w:rsid w:val="009D0EEA"/>
    <w:rsid w:val="009D132A"/>
    <w:rsid w:val="009D1366"/>
    <w:rsid w:val="009D13A8"/>
    <w:rsid w:val="009D14B9"/>
    <w:rsid w:val="009D1C1B"/>
    <w:rsid w:val="009D1CA3"/>
    <w:rsid w:val="009D1D8C"/>
    <w:rsid w:val="009D1F82"/>
    <w:rsid w:val="009D22F1"/>
    <w:rsid w:val="009D247F"/>
    <w:rsid w:val="009D2586"/>
    <w:rsid w:val="009D2665"/>
    <w:rsid w:val="009D2D25"/>
    <w:rsid w:val="009D2FDE"/>
    <w:rsid w:val="009D3081"/>
    <w:rsid w:val="009D3289"/>
    <w:rsid w:val="009D32F6"/>
    <w:rsid w:val="009D3AB7"/>
    <w:rsid w:val="009D3ADB"/>
    <w:rsid w:val="009D3C80"/>
    <w:rsid w:val="009D3DB9"/>
    <w:rsid w:val="009D3DBF"/>
    <w:rsid w:val="009D3E84"/>
    <w:rsid w:val="009D3F81"/>
    <w:rsid w:val="009D49A9"/>
    <w:rsid w:val="009D4E2A"/>
    <w:rsid w:val="009D4ED0"/>
    <w:rsid w:val="009D5059"/>
    <w:rsid w:val="009D5157"/>
    <w:rsid w:val="009D526E"/>
    <w:rsid w:val="009D531B"/>
    <w:rsid w:val="009D55BF"/>
    <w:rsid w:val="009D5CA3"/>
    <w:rsid w:val="009D6479"/>
    <w:rsid w:val="009D6741"/>
    <w:rsid w:val="009D6B54"/>
    <w:rsid w:val="009D6EF6"/>
    <w:rsid w:val="009D7242"/>
    <w:rsid w:val="009D7586"/>
    <w:rsid w:val="009D76AA"/>
    <w:rsid w:val="009D7A0B"/>
    <w:rsid w:val="009D7F0A"/>
    <w:rsid w:val="009E0078"/>
    <w:rsid w:val="009E03C7"/>
    <w:rsid w:val="009E047D"/>
    <w:rsid w:val="009E0610"/>
    <w:rsid w:val="009E0A23"/>
    <w:rsid w:val="009E0C9C"/>
    <w:rsid w:val="009E0DAD"/>
    <w:rsid w:val="009E0FCB"/>
    <w:rsid w:val="009E14AF"/>
    <w:rsid w:val="009E1859"/>
    <w:rsid w:val="009E1907"/>
    <w:rsid w:val="009E1BED"/>
    <w:rsid w:val="009E1F2A"/>
    <w:rsid w:val="009E20A3"/>
    <w:rsid w:val="009E22B5"/>
    <w:rsid w:val="009E24FD"/>
    <w:rsid w:val="009E2553"/>
    <w:rsid w:val="009E2D11"/>
    <w:rsid w:val="009E30C9"/>
    <w:rsid w:val="009E318D"/>
    <w:rsid w:val="009E36CD"/>
    <w:rsid w:val="009E3853"/>
    <w:rsid w:val="009E3892"/>
    <w:rsid w:val="009E392F"/>
    <w:rsid w:val="009E3D5F"/>
    <w:rsid w:val="009E4731"/>
    <w:rsid w:val="009E489A"/>
    <w:rsid w:val="009E4ABB"/>
    <w:rsid w:val="009E4AEE"/>
    <w:rsid w:val="009E4EEB"/>
    <w:rsid w:val="009E4F20"/>
    <w:rsid w:val="009E5071"/>
    <w:rsid w:val="009E50F1"/>
    <w:rsid w:val="009E51BF"/>
    <w:rsid w:val="009E53D7"/>
    <w:rsid w:val="009E55E7"/>
    <w:rsid w:val="009E6395"/>
    <w:rsid w:val="009E64B9"/>
    <w:rsid w:val="009E66D3"/>
    <w:rsid w:val="009E7237"/>
    <w:rsid w:val="009E72C3"/>
    <w:rsid w:val="009E7407"/>
    <w:rsid w:val="009E7698"/>
    <w:rsid w:val="009E7A54"/>
    <w:rsid w:val="009E7C3C"/>
    <w:rsid w:val="009F03D2"/>
    <w:rsid w:val="009F0505"/>
    <w:rsid w:val="009F0537"/>
    <w:rsid w:val="009F05F1"/>
    <w:rsid w:val="009F099B"/>
    <w:rsid w:val="009F0CFF"/>
    <w:rsid w:val="009F0F86"/>
    <w:rsid w:val="009F122E"/>
    <w:rsid w:val="009F13CF"/>
    <w:rsid w:val="009F18AB"/>
    <w:rsid w:val="009F1DDC"/>
    <w:rsid w:val="009F2525"/>
    <w:rsid w:val="009F253C"/>
    <w:rsid w:val="009F25F6"/>
    <w:rsid w:val="009F2639"/>
    <w:rsid w:val="009F2F78"/>
    <w:rsid w:val="009F2FA9"/>
    <w:rsid w:val="009F34F4"/>
    <w:rsid w:val="009F3793"/>
    <w:rsid w:val="009F38E2"/>
    <w:rsid w:val="009F3A04"/>
    <w:rsid w:val="009F3A3D"/>
    <w:rsid w:val="009F3E1F"/>
    <w:rsid w:val="009F4496"/>
    <w:rsid w:val="009F4499"/>
    <w:rsid w:val="009F44B5"/>
    <w:rsid w:val="009F4686"/>
    <w:rsid w:val="009F46B7"/>
    <w:rsid w:val="009F4C4E"/>
    <w:rsid w:val="009F513D"/>
    <w:rsid w:val="009F5216"/>
    <w:rsid w:val="009F5367"/>
    <w:rsid w:val="009F5387"/>
    <w:rsid w:val="009F5479"/>
    <w:rsid w:val="009F5C1D"/>
    <w:rsid w:val="009F5D2E"/>
    <w:rsid w:val="009F5D63"/>
    <w:rsid w:val="009F5DB7"/>
    <w:rsid w:val="009F5E17"/>
    <w:rsid w:val="009F5E42"/>
    <w:rsid w:val="009F60B6"/>
    <w:rsid w:val="009F6647"/>
    <w:rsid w:val="009F69A1"/>
    <w:rsid w:val="009F6A76"/>
    <w:rsid w:val="009F6BB2"/>
    <w:rsid w:val="009F6E23"/>
    <w:rsid w:val="009F773E"/>
    <w:rsid w:val="009F7845"/>
    <w:rsid w:val="009F78DC"/>
    <w:rsid w:val="00A002AD"/>
    <w:rsid w:val="00A00347"/>
    <w:rsid w:val="00A0036F"/>
    <w:rsid w:val="00A006FB"/>
    <w:rsid w:val="00A00BDD"/>
    <w:rsid w:val="00A00F90"/>
    <w:rsid w:val="00A01047"/>
    <w:rsid w:val="00A01419"/>
    <w:rsid w:val="00A0147B"/>
    <w:rsid w:val="00A01675"/>
    <w:rsid w:val="00A01767"/>
    <w:rsid w:val="00A018A6"/>
    <w:rsid w:val="00A0199C"/>
    <w:rsid w:val="00A019AF"/>
    <w:rsid w:val="00A019E7"/>
    <w:rsid w:val="00A019ED"/>
    <w:rsid w:val="00A01CB1"/>
    <w:rsid w:val="00A01D8D"/>
    <w:rsid w:val="00A01DF0"/>
    <w:rsid w:val="00A02025"/>
    <w:rsid w:val="00A023D2"/>
    <w:rsid w:val="00A0280C"/>
    <w:rsid w:val="00A028D5"/>
    <w:rsid w:val="00A02ADF"/>
    <w:rsid w:val="00A030EC"/>
    <w:rsid w:val="00A031F0"/>
    <w:rsid w:val="00A03227"/>
    <w:rsid w:val="00A033DB"/>
    <w:rsid w:val="00A03A1C"/>
    <w:rsid w:val="00A040ED"/>
    <w:rsid w:val="00A04663"/>
    <w:rsid w:val="00A049D3"/>
    <w:rsid w:val="00A05130"/>
    <w:rsid w:val="00A051E7"/>
    <w:rsid w:val="00A054A1"/>
    <w:rsid w:val="00A054D9"/>
    <w:rsid w:val="00A0576F"/>
    <w:rsid w:val="00A05966"/>
    <w:rsid w:val="00A059B4"/>
    <w:rsid w:val="00A05C8F"/>
    <w:rsid w:val="00A0611D"/>
    <w:rsid w:val="00A0628E"/>
    <w:rsid w:val="00A06340"/>
    <w:rsid w:val="00A065E6"/>
    <w:rsid w:val="00A06965"/>
    <w:rsid w:val="00A06A67"/>
    <w:rsid w:val="00A06D13"/>
    <w:rsid w:val="00A06ED6"/>
    <w:rsid w:val="00A076CF"/>
    <w:rsid w:val="00A077EF"/>
    <w:rsid w:val="00A07E19"/>
    <w:rsid w:val="00A10616"/>
    <w:rsid w:val="00A1067C"/>
    <w:rsid w:val="00A1090B"/>
    <w:rsid w:val="00A10999"/>
    <w:rsid w:val="00A10C7C"/>
    <w:rsid w:val="00A10EC1"/>
    <w:rsid w:val="00A1110B"/>
    <w:rsid w:val="00A11563"/>
    <w:rsid w:val="00A11C74"/>
    <w:rsid w:val="00A11D49"/>
    <w:rsid w:val="00A11F83"/>
    <w:rsid w:val="00A12033"/>
    <w:rsid w:val="00A12678"/>
    <w:rsid w:val="00A1278A"/>
    <w:rsid w:val="00A1295D"/>
    <w:rsid w:val="00A13040"/>
    <w:rsid w:val="00A132A3"/>
    <w:rsid w:val="00A1333E"/>
    <w:rsid w:val="00A13CB4"/>
    <w:rsid w:val="00A13ECF"/>
    <w:rsid w:val="00A13F77"/>
    <w:rsid w:val="00A13FE8"/>
    <w:rsid w:val="00A14227"/>
    <w:rsid w:val="00A14451"/>
    <w:rsid w:val="00A15032"/>
    <w:rsid w:val="00A1518E"/>
    <w:rsid w:val="00A1553D"/>
    <w:rsid w:val="00A157B4"/>
    <w:rsid w:val="00A15810"/>
    <w:rsid w:val="00A15830"/>
    <w:rsid w:val="00A1585D"/>
    <w:rsid w:val="00A162D8"/>
    <w:rsid w:val="00A162FA"/>
    <w:rsid w:val="00A166BF"/>
    <w:rsid w:val="00A168CE"/>
    <w:rsid w:val="00A16FBE"/>
    <w:rsid w:val="00A170A0"/>
    <w:rsid w:val="00A176AF"/>
    <w:rsid w:val="00A176D0"/>
    <w:rsid w:val="00A1778D"/>
    <w:rsid w:val="00A17C35"/>
    <w:rsid w:val="00A17C51"/>
    <w:rsid w:val="00A17C55"/>
    <w:rsid w:val="00A17F8E"/>
    <w:rsid w:val="00A20658"/>
    <w:rsid w:val="00A2092B"/>
    <w:rsid w:val="00A20A18"/>
    <w:rsid w:val="00A20B16"/>
    <w:rsid w:val="00A20DC0"/>
    <w:rsid w:val="00A20FE9"/>
    <w:rsid w:val="00A21073"/>
    <w:rsid w:val="00A217A8"/>
    <w:rsid w:val="00A217E7"/>
    <w:rsid w:val="00A219FA"/>
    <w:rsid w:val="00A21B4F"/>
    <w:rsid w:val="00A21DE4"/>
    <w:rsid w:val="00A21E50"/>
    <w:rsid w:val="00A22097"/>
    <w:rsid w:val="00A22748"/>
    <w:rsid w:val="00A2293D"/>
    <w:rsid w:val="00A2349C"/>
    <w:rsid w:val="00A234E4"/>
    <w:rsid w:val="00A23559"/>
    <w:rsid w:val="00A2366F"/>
    <w:rsid w:val="00A236BB"/>
    <w:rsid w:val="00A23BAF"/>
    <w:rsid w:val="00A23C5E"/>
    <w:rsid w:val="00A23F21"/>
    <w:rsid w:val="00A244DB"/>
    <w:rsid w:val="00A248D1"/>
    <w:rsid w:val="00A24D6A"/>
    <w:rsid w:val="00A24DDD"/>
    <w:rsid w:val="00A24E3D"/>
    <w:rsid w:val="00A25025"/>
    <w:rsid w:val="00A258AD"/>
    <w:rsid w:val="00A2597D"/>
    <w:rsid w:val="00A259DF"/>
    <w:rsid w:val="00A25DA2"/>
    <w:rsid w:val="00A25DA6"/>
    <w:rsid w:val="00A25EBB"/>
    <w:rsid w:val="00A25FDC"/>
    <w:rsid w:val="00A261D9"/>
    <w:rsid w:val="00A261E8"/>
    <w:rsid w:val="00A2627F"/>
    <w:rsid w:val="00A263D2"/>
    <w:rsid w:val="00A266C5"/>
    <w:rsid w:val="00A26ECD"/>
    <w:rsid w:val="00A27091"/>
    <w:rsid w:val="00A27438"/>
    <w:rsid w:val="00A27A3E"/>
    <w:rsid w:val="00A27BF2"/>
    <w:rsid w:val="00A27BFC"/>
    <w:rsid w:val="00A3025E"/>
    <w:rsid w:val="00A3028C"/>
    <w:rsid w:val="00A30AEC"/>
    <w:rsid w:val="00A30D16"/>
    <w:rsid w:val="00A30DC6"/>
    <w:rsid w:val="00A31306"/>
    <w:rsid w:val="00A313EE"/>
    <w:rsid w:val="00A31910"/>
    <w:rsid w:val="00A31CCB"/>
    <w:rsid w:val="00A31E21"/>
    <w:rsid w:val="00A3226B"/>
    <w:rsid w:val="00A32359"/>
    <w:rsid w:val="00A32532"/>
    <w:rsid w:val="00A33120"/>
    <w:rsid w:val="00A33156"/>
    <w:rsid w:val="00A332F2"/>
    <w:rsid w:val="00A33388"/>
    <w:rsid w:val="00A337BA"/>
    <w:rsid w:val="00A33AB8"/>
    <w:rsid w:val="00A33BC4"/>
    <w:rsid w:val="00A34224"/>
    <w:rsid w:val="00A343CA"/>
    <w:rsid w:val="00A3498D"/>
    <w:rsid w:val="00A34B73"/>
    <w:rsid w:val="00A34E26"/>
    <w:rsid w:val="00A35673"/>
    <w:rsid w:val="00A358EE"/>
    <w:rsid w:val="00A35DCF"/>
    <w:rsid w:val="00A35DDF"/>
    <w:rsid w:val="00A35F5D"/>
    <w:rsid w:val="00A362AE"/>
    <w:rsid w:val="00A36381"/>
    <w:rsid w:val="00A36440"/>
    <w:rsid w:val="00A36460"/>
    <w:rsid w:val="00A366BB"/>
    <w:rsid w:val="00A36BC2"/>
    <w:rsid w:val="00A37233"/>
    <w:rsid w:val="00A379BC"/>
    <w:rsid w:val="00A37A38"/>
    <w:rsid w:val="00A37AC2"/>
    <w:rsid w:val="00A40381"/>
    <w:rsid w:val="00A40707"/>
    <w:rsid w:val="00A40937"/>
    <w:rsid w:val="00A40953"/>
    <w:rsid w:val="00A4099A"/>
    <w:rsid w:val="00A40D7D"/>
    <w:rsid w:val="00A41070"/>
    <w:rsid w:val="00A411B3"/>
    <w:rsid w:val="00A41371"/>
    <w:rsid w:val="00A41417"/>
    <w:rsid w:val="00A41481"/>
    <w:rsid w:val="00A41558"/>
    <w:rsid w:val="00A416B0"/>
    <w:rsid w:val="00A4194F"/>
    <w:rsid w:val="00A41BFB"/>
    <w:rsid w:val="00A41E5F"/>
    <w:rsid w:val="00A421F1"/>
    <w:rsid w:val="00A422BD"/>
    <w:rsid w:val="00A42444"/>
    <w:rsid w:val="00A424D4"/>
    <w:rsid w:val="00A426D6"/>
    <w:rsid w:val="00A427ED"/>
    <w:rsid w:val="00A42A12"/>
    <w:rsid w:val="00A42B35"/>
    <w:rsid w:val="00A42BEC"/>
    <w:rsid w:val="00A42CC5"/>
    <w:rsid w:val="00A432D8"/>
    <w:rsid w:val="00A43421"/>
    <w:rsid w:val="00A43435"/>
    <w:rsid w:val="00A43822"/>
    <w:rsid w:val="00A43D2F"/>
    <w:rsid w:val="00A43E84"/>
    <w:rsid w:val="00A43EE8"/>
    <w:rsid w:val="00A43F9B"/>
    <w:rsid w:val="00A4445B"/>
    <w:rsid w:val="00A45015"/>
    <w:rsid w:val="00A45043"/>
    <w:rsid w:val="00A4534A"/>
    <w:rsid w:val="00A45720"/>
    <w:rsid w:val="00A45986"/>
    <w:rsid w:val="00A45CB5"/>
    <w:rsid w:val="00A45CDC"/>
    <w:rsid w:val="00A45F51"/>
    <w:rsid w:val="00A460E8"/>
    <w:rsid w:val="00A4658D"/>
    <w:rsid w:val="00A4683E"/>
    <w:rsid w:val="00A46873"/>
    <w:rsid w:val="00A46CDD"/>
    <w:rsid w:val="00A46DEC"/>
    <w:rsid w:val="00A46EDB"/>
    <w:rsid w:val="00A47075"/>
    <w:rsid w:val="00A4709A"/>
    <w:rsid w:val="00A4792C"/>
    <w:rsid w:val="00A479BD"/>
    <w:rsid w:val="00A47AD1"/>
    <w:rsid w:val="00A47EFF"/>
    <w:rsid w:val="00A501C5"/>
    <w:rsid w:val="00A505A1"/>
    <w:rsid w:val="00A505C0"/>
    <w:rsid w:val="00A50631"/>
    <w:rsid w:val="00A50707"/>
    <w:rsid w:val="00A5077A"/>
    <w:rsid w:val="00A50840"/>
    <w:rsid w:val="00A509BF"/>
    <w:rsid w:val="00A50A17"/>
    <w:rsid w:val="00A50BAC"/>
    <w:rsid w:val="00A50C0D"/>
    <w:rsid w:val="00A50C78"/>
    <w:rsid w:val="00A50C93"/>
    <w:rsid w:val="00A50D3F"/>
    <w:rsid w:val="00A50DE9"/>
    <w:rsid w:val="00A50FAB"/>
    <w:rsid w:val="00A51070"/>
    <w:rsid w:val="00A51846"/>
    <w:rsid w:val="00A51848"/>
    <w:rsid w:val="00A521DC"/>
    <w:rsid w:val="00A52682"/>
    <w:rsid w:val="00A52BE2"/>
    <w:rsid w:val="00A52BE8"/>
    <w:rsid w:val="00A52D42"/>
    <w:rsid w:val="00A52EDD"/>
    <w:rsid w:val="00A530A8"/>
    <w:rsid w:val="00A53257"/>
    <w:rsid w:val="00A5334E"/>
    <w:rsid w:val="00A5353D"/>
    <w:rsid w:val="00A5371F"/>
    <w:rsid w:val="00A53957"/>
    <w:rsid w:val="00A53C66"/>
    <w:rsid w:val="00A53E3D"/>
    <w:rsid w:val="00A5412B"/>
    <w:rsid w:val="00A541F8"/>
    <w:rsid w:val="00A54205"/>
    <w:rsid w:val="00A54266"/>
    <w:rsid w:val="00A5457D"/>
    <w:rsid w:val="00A54BA9"/>
    <w:rsid w:val="00A54D54"/>
    <w:rsid w:val="00A553C9"/>
    <w:rsid w:val="00A553F8"/>
    <w:rsid w:val="00A55916"/>
    <w:rsid w:val="00A559B8"/>
    <w:rsid w:val="00A55DCA"/>
    <w:rsid w:val="00A55DDD"/>
    <w:rsid w:val="00A56095"/>
    <w:rsid w:val="00A5637E"/>
    <w:rsid w:val="00A566CE"/>
    <w:rsid w:val="00A56951"/>
    <w:rsid w:val="00A56B86"/>
    <w:rsid w:val="00A56D5B"/>
    <w:rsid w:val="00A56DD4"/>
    <w:rsid w:val="00A56E3C"/>
    <w:rsid w:val="00A56E58"/>
    <w:rsid w:val="00A57176"/>
    <w:rsid w:val="00A57682"/>
    <w:rsid w:val="00A57A48"/>
    <w:rsid w:val="00A57DF7"/>
    <w:rsid w:val="00A57EDF"/>
    <w:rsid w:val="00A57F91"/>
    <w:rsid w:val="00A57FB7"/>
    <w:rsid w:val="00A6027F"/>
    <w:rsid w:val="00A605DC"/>
    <w:rsid w:val="00A6062D"/>
    <w:rsid w:val="00A607E2"/>
    <w:rsid w:val="00A60836"/>
    <w:rsid w:val="00A60B1C"/>
    <w:rsid w:val="00A60C4A"/>
    <w:rsid w:val="00A60D26"/>
    <w:rsid w:val="00A60F84"/>
    <w:rsid w:val="00A61321"/>
    <w:rsid w:val="00A61363"/>
    <w:rsid w:val="00A61364"/>
    <w:rsid w:val="00A614BD"/>
    <w:rsid w:val="00A61AFF"/>
    <w:rsid w:val="00A61EAF"/>
    <w:rsid w:val="00A620B1"/>
    <w:rsid w:val="00A621C3"/>
    <w:rsid w:val="00A62625"/>
    <w:rsid w:val="00A6266A"/>
    <w:rsid w:val="00A6283A"/>
    <w:rsid w:val="00A629DA"/>
    <w:rsid w:val="00A62C57"/>
    <w:rsid w:val="00A633A4"/>
    <w:rsid w:val="00A63545"/>
    <w:rsid w:val="00A63639"/>
    <w:rsid w:val="00A63742"/>
    <w:rsid w:val="00A63B2E"/>
    <w:rsid w:val="00A63C36"/>
    <w:rsid w:val="00A63F82"/>
    <w:rsid w:val="00A64C37"/>
    <w:rsid w:val="00A64E2B"/>
    <w:rsid w:val="00A65A2F"/>
    <w:rsid w:val="00A6606D"/>
    <w:rsid w:val="00A66150"/>
    <w:rsid w:val="00A663DF"/>
    <w:rsid w:val="00A66575"/>
    <w:rsid w:val="00A668AA"/>
    <w:rsid w:val="00A66C41"/>
    <w:rsid w:val="00A66DEF"/>
    <w:rsid w:val="00A66E5C"/>
    <w:rsid w:val="00A66F40"/>
    <w:rsid w:val="00A66FAE"/>
    <w:rsid w:val="00A67082"/>
    <w:rsid w:val="00A670D9"/>
    <w:rsid w:val="00A671F3"/>
    <w:rsid w:val="00A674D0"/>
    <w:rsid w:val="00A6764D"/>
    <w:rsid w:val="00A67680"/>
    <w:rsid w:val="00A67A25"/>
    <w:rsid w:val="00A67B18"/>
    <w:rsid w:val="00A67B65"/>
    <w:rsid w:val="00A67C7C"/>
    <w:rsid w:val="00A67EC9"/>
    <w:rsid w:val="00A704F5"/>
    <w:rsid w:val="00A70678"/>
    <w:rsid w:val="00A706EB"/>
    <w:rsid w:val="00A70876"/>
    <w:rsid w:val="00A70A95"/>
    <w:rsid w:val="00A70ACD"/>
    <w:rsid w:val="00A70DCE"/>
    <w:rsid w:val="00A710FB"/>
    <w:rsid w:val="00A71835"/>
    <w:rsid w:val="00A71935"/>
    <w:rsid w:val="00A72684"/>
    <w:rsid w:val="00A72935"/>
    <w:rsid w:val="00A72AB8"/>
    <w:rsid w:val="00A7333B"/>
    <w:rsid w:val="00A738E8"/>
    <w:rsid w:val="00A73A89"/>
    <w:rsid w:val="00A73FEB"/>
    <w:rsid w:val="00A74064"/>
    <w:rsid w:val="00A74459"/>
    <w:rsid w:val="00A744B5"/>
    <w:rsid w:val="00A74691"/>
    <w:rsid w:val="00A7470F"/>
    <w:rsid w:val="00A74A3B"/>
    <w:rsid w:val="00A74AAC"/>
    <w:rsid w:val="00A74D52"/>
    <w:rsid w:val="00A74F9F"/>
    <w:rsid w:val="00A7500F"/>
    <w:rsid w:val="00A75498"/>
    <w:rsid w:val="00A757F3"/>
    <w:rsid w:val="00A75843"/>
    <w:rsid w:val="00A75850"/>
    <w:rsid w:val="00A75B84"/>
    <w:rsid w:val="00A75B9B"/>
    <w:rsid w:val="00A75C55"/>
    <w:rsid w:val="00A7601E"/>
    <w:rsid w:val="00A7608D"/>
    <w:rsid w:val="00A76817"/>
    <w:rsid w:val="00A7696A"/>
    <w:rsid w:val="00A76B60"/>
    <w:rsid w:val="00A76CF6"/>
    <w:rsid w:val="00A7715B"/>
    <w:rsid w:val="00A7716B"/>
    <w:rsid w:val="00A77577"/>
    <w:rsid w:val="00A77745"/>
    <w:rsid w:val="00A77846"/>
    <w:rsid w:val="00A778E2"/>
    <w:rsid w:val="00A77F36"/>
    <w:rsid w:val="00A800B1"/>
    <w:rsid w:val="00A800D0"/>
    <w:rsid w:val="00A805A6"/>
    <w:rsid w:val="00A80697"/>
    <w:rsid w:val="00A80753"/>
    <w:rsid w:val="00A80838"/>
    <w:rsid w:val="00A8099A"/>
    <w:rsid w:val="00A80EC1"/>
    <w:rsid w:val="00A810BA"/>
    <w:rsid w:val="00A8162C"/>
    <w:rsid w:val="00A81AB1"/>
    <w:rsid w:val="00A82125"/>
    <w:rsid w:val="00A826C5"/>
    <w:rsid w:val="00A826DB"/>
    <w:rsid w:val="00A826E9"/>
    <w:rsid w:val="00A827A2"/>
    <w:rsid w:val="00A828FD"/>
    <w:rsid w:val="00A82BF4"/>
    <w:rsid w:val="00A82EF7"/>
    <w:rsid w:val="00A8345B"/>
    <w:rsid w:val="00A834DC"/>
    <w:rsid w:val="00A835E4"/>
    <w:rsid w:val="00A838B3"/>
    <w:rsid w:val="00A83C9C"/>
    <w:rsid w:val="00A83CDC"/>
    <w:rsid w:val="00A83F01"/>
    <w:rsid w:val="00A8412F"/>
    <w:rsid w:val="00A8416F"/>
    <w:rsid w:val="00A84522"/>
    <w:rsid w:val="00A846A0"/>
    <w:rsid w:val="00A84D48"/>
    <w:rsid w:val="00A85181"/>
    <w:rsid w:val="00A8544C"/>
    <w:rsid w:val="00A859B2"/>
    <w:rsid w:val="00A862C9"/>
    <w:rsid w:val="00A86390"/>
    <w:rsid w:val="00A86689"/>
    <w:rsid w:val="00A8686D"/>
    <w:rsid w:val="00A86A97"/>
    <w:rsid w:val="00A86B75"/>
    <w:rsid w:val="00A86D4B"/>
    <w:rsid w:val="00A874FC"/>
    <w:rsid w:val="00A87947"/>
    <w:rsid w:val="00A879F5"/>
    <w:rsid w:val="00A87B86"/>
    <w:rsid w:val="00A87E57"/>
    <w:rsid w:val="00A90010"/>
    <w:rsid w:val="00A90201"/>
    <w:rsid w:val="00A902D9"/>
    <w:rsid w:val="00A903DC"/>
    <w:rsid w:val="00A90569"/>
    <w:rsid w:val="00A90A48"/>
    <w:rsid w:val="00A91324"/>
    <w:rsid w:val="00A91E47"/>
    <w:rsid w:val="00A9202B"/>
    <w:rsid w:val="00A923C3"/>
    <w:rsid w:val="00A92B7A"/>
    <w:rsid w:val="00A92E1B"/>
    <w:rsid w:val="00A92EA6"/>
    <w:rsid w:val="00A9315A"/>
    <w:rsid w:val="00A932A0"/>
    <w:rsid w:val="00A9348C"/>
    <w:rsid w:val="00A93629"/>
    <w:rsid w:val="00A93B22"/>
    <w:rsid w:val="00A93D68"/>
    <w:rsid w:val="00A93E65"/>
    <w:rsid w:val="00A93F1B"/>
    <w:rsid w:val="00A93F8F"/>
    <w:rsid w:val="00A943A2"/>
    <w:rsid w:val="00A94711"/>
    <w:rsid w:val="00A94782"/>
    <w:rsid w:val="00A94906"/>
    <w:rsid w:val="00A94A5C"/>
    <w:rsid w:val="00A95579"/>
    <w:rsid w:val="00A95B0A"/>
    <w:rsid w:val="00A95C32"/>
    <w:rsid w:val="00A9601E"/>
    <w:rsid w:val="00A96145"/>
    <w:rsid w:val="00A9642E"/>
    <w:rsid w:val="00A96530"/>
    <w:rsid w:val="00A96610"/>
    <w:rsid w:val="00A96A28"/>
    <w:rsid w:val="00A96C13"/>
    <w:rsid w:val="00A972C1"/>
    <w:rsid w:val="00A974C2"/>
    <w:rsid w:val="00A978D5"/>
    <w:rsid w:val="00A97A67"/>
    <w:rsid w:val="00AA01C9"/>
    <w:rsid w:val="00AA1BE3"/>
    <w:rsid w:val="00AA1C65"/>
    <w:rsid w:val="00AA1CB5"/>
    <w:rsid w:val="00AA1D04"/>
    <w:rsid w:val="00AA1D72"/>
    <w:rsid w:val="00AA21AE"/>
    <w:rsid w:val="00AA222D"/>
    <w:rsid w:val="00AA223B"/>
    <w:rsid w:val="00AA2832"/>
    <w:rsid w:val="00AA3171"/>
    <w:rsid w:val="00AA337E"/>
    <w:rsid w:val="00AA3676"/>
    <w:rsid w:val="00AA38AD"/>
    <w:rsid w:val="00AA39CF"/>
    <w:rsid w:val="00AA3A42"/>
    <w:rsid w:val="00AA3CB4"/>
    <w:rsid w:val="00AA3D91"/>
    <w:rsid w:val="00AA4086"/>
    <w:rsid w:val="00AA4601"/>
    <w:rsid w:val="00AA47F9"/>
    <w:rsid w:val="00AA484C"/>
    <w:rsid w:val="00AA4ECD"/>
    <w:rsid w:val="00AA5196"/>
    <w:rsid w:val="00AA51BD"/>
    <w:rsid w:val="00AA558E"/>
    <w:rsid w:val="00AA578D"/>
    <w:rsid w:val="00AA58F3"/>
    <w:rsid w:val="00AA6490"/>
    <w:rsid w:val="00AA6514"/>
    <w:rsid w:val="00AA6C9A"/>
    <w:rsid w:val="00AA6EEF"/>
    <w:rsid w:val="00AA6F2E"/>
    <w:rsid w:val="00AA6FA6"/>
    <w:rsid w:val="00AA7BF5"/>
    <w:rsid w:val="00AA7E71"/>
    <w:rsid w:val="00AA7F90"/>
    <w:rsid w:val="00AA7FFD"/>
    <w:rsid w:val="00AB0269"/>
    <w:rsid w:val="00AB065B"/>
    <w:rsid w:val="00AB065E"/>
    <w:rsid w:val="00AB0762"/>
    <w:rsid w:val="00AB0BD6"/>
    <w:rsid w:val="00AB1195"/>
    <w:rsid w:val="00AB1259"/>
    <w:rsid w:val="00AB1347"/>
    <w:rsid w:val="00AB1644"/>
    <w:rsid w:val="00AB1A27"/>
    <w:rsid w:val="00AB1EE9"/>
    <w:rsid w:val="00AB2654"/>
    <w:rsid w:val="00AB28FE"/>
    <w:rsid w:val="00AB2ED1"/>
    <w:rsid w:val="00AB319E"/>
    <w:rsid w:val="00AB337F"/>
    <w:rsid w:val="00AB350A"/>
    <w:rsid w:val="00AB3520"/>
    <w:rsid w:val="00AB384D"/>
    <w:rsid w:val="00AB3ECE"/>
    <w:rsid w:val="00AB408D"/>
    <w:rsid w:val="00AB4209"/>
    <w:rsid w:val="00AB424A"/>
    <w:rsid w:val="00AB4293"/>
    <w:rsid w:val="00AB4392"/>
    <w:rsid w:val="00AB43F8"/>
    <w:rsid w:val="00AB450D"/>
    <w:rsid w:val="00AB4E3E"/>
    <w:rsid w:val="00AB54F0"/>
    <w:rsid w:val="00AB5699"/>
    <w:rsid w:val="00AB58D7"/>
    <w:rsid w:val="00AB594C"/>
    <w:rsid w:val="00AB5CE8"/>
    <w:rsid w:val="00AB5D92"/>
    <w:rsid w:val="00AB6092"/>
    <w:rsid w:val="00AB64A7"/>
    <w:rsid w:val="00AB68A4"/>
    <w:rsid w:val="00AB6BF3"/>
    <w:rsid w:val="00AB6C36"/>
    <w:rsid w:val="00AB6EAF"/>
    <w:rsid w:val="00AB6FF6"/>
    <w:rsid w:val="00AB73A4"/>
    <w:rsid w:val="00AC02C8"/>
    <w:rsid w:val="00AC06E2"/>
    <w:rsid w:val="00AC0AEC"/>
    <w:rsid w:val="00AC0E07"/>
    <w:rsid w:val="00AC0E0F"/>
    <w:rsid w:val="00AC15B5"/>
    <w:rsid w:val="00AC1CF8"/>
    <w:rsid w:val="00AC23FA"/>
    <w:rsid w:val="00AC27C7"/>
    <w:rsid w:val="00AC2F44"/>
    <w:rsid w:val="00AC326A"/>
    <w:rsid w:val="00AC35CA"/>
    <w:rsid w:val="00AC375C"/>
    <w:rsid w:val="00AC3977"/>
    <w:rsid w:val="00AC3E22"/>
    <w:rsid w:val="00AC43E3"/>
    <w:rsid w:val="00AC4F56"/>
    <w:rsid w:val="00AC5444"/>
    <w:rsid w:val="00AC57C1"/>
    <w:rsid w:val="00AC5C6A"/>
    <w:rsid w:val="00AC5E5C"/>
    <w:rsid w:val="00AC5ED5"/>
    <w:rsid w:val="00AC688A"/>
    <w:rsid w:val="00AC692B"/>
    <w:rsid w:val="00AC6A7B"/>
    <w:rsid w:val="00AC6B5D"/>
    <w:rsid w:val="00AC6DAA"/>
    <w:rsid w:val="00AC7A29"/>
    <w:rsid w:val="00AC7D63"/>
    <w:rsid w:val="00AC7D67"/>
    <w:rsid w:val="00AC7EF0"/>
    <w:rsid w:val="00AC7FA7"/>
    <w:rsid w:val="00AD027F"/>
    <w:rsid w:val="00AD0358"/>
    <w:rsid w:val="00AD0562"/>
    <w:rsid w:val="00AD06E7"/>
    <w:rsid w:val="00AD0949"/>
    <w:rsid w:val="00AD0E64"/>
    <w:rsid w:val="00AD10BA"/>
    <w:rsid w:val="00AD128E"/>
    <w:rsid w:val="00AD12AC"/>
    <w:rsid w:val="00AD12BF"/>
    <w:rsid w:val="00AD18BC"/>
    <w:rsid w:val="00AD1BBA"/>
    <w:rsid w:val="00AD1D87"/>
    <w:rsid w:val="00AD1F1E"/>
    <w:rsid w:val="00AD1F1F"/>
    <w:rsid w:val="00AD2008"/>
    <w:rsid w:val="00AD2482"/>
    <w:rsid w:val="00AD2C50"/>
    <w:rsid w:val="00AD2DF7"/>
    <w:rsid w:val="00AD2EDE"/>
    <w:rsid w:val="00AD340C"/>
    <w:rsid w:val="00AD391F"/>
    <w:rsid w:val="00AD394E"/>
    <w:rsid w:val="00AD3A14"/>
    <w:rsid w:val="00AD3C6E"/>
    <w:rsid w:val="00AD4334"/>
    <w:rsid w:val="00AD4D27"/>
    <w:rsid w:val="00AD4E86"/>
    <w:rsid w:val="00AD541F"/>
    <w:rsid w:val="00AD5555"/>
    <w:rsid w:val="00AD575F"/>
    <w:rsid w:val="00AD5888"/>
    <w:rsid w:val="00AD5A34"/>
    <w:rsid w:val="00AD5EBC"/>
    <w:rsid w:val="00AD5F4D"/>
    <w:rsid w:val="00AD6359"/>
    <w:rsid w:val="00AD699D"/>
    <w:rsid w:val="00AD6D68"/>
    <w:rsid w:val="00AD6F15"/>
    <w:rsid w:val="00AD6FD9"/>
    <w:rsid w:val="00AD7071"/>
    <w:rsid w:val="00AD79C0"/>
    <w:rsid w:val="00AD7B41"/>
    <w:rsid w:val="00AD7C8F"/>
    <w:rsid w:val="00AD7F89"/>
    <w:rsid w:val="00AE00E5"/>
    <w:rsid w:val="00AE01A2"/>
    <w:rsid w:val="00AE04E8"/>
    <w:rsid w:val="00AE0890"/>
    <w:rsid w:val="00AE09CD"/>
    <w:rsid w:val="00AE0A03"/>
    <w:rsid w:val="00AE0B46"/>
    <w:rsid w:val="00AE0DB9"/>
    <w:rsid w:val="00AE0E55"/>
    <w:rsid w:val="00AE1061"/>
    <w:rsid w:val="00AE109E"/>
    <w:rsid w:val="00AE10F4"/>
    <w:rsid w:val="00AE16A5"/>
    <w:rsid w:val="00AE17B9"/>
    <w:rsid w:val="00AE1B73"/>
    <w:rsid w:val="00AE1BC4"/>
    <w:rsid w:val="00AE1F03"/>
    <w:rsid w:val="00AE20C9"/>
    <w:rsid w:val="00AE21EC"/>
    <w:rsid w:val="00AE233B"/>
    <w:rsid w:val="00AE241C"/>
    <w:rsid w:val="00AE2D30"/>
    <w:rsid w:val="00AE2EFE"/>
    <w:rsid w:val="00AE2FDC"/>
    <w:rsid w:val="00AE3405"/>
    <w:rsid w:val="00AE38CE"/>
    <w:rsid w:val="00AE3A31"/>
    <w:rsid w:val="00AE3ED1"/>
    <w:rsid w:val="00AE4070"/>
    <w:rsid w:val="00AE40A8"/>
    <w:rsid w:val="00AE41E5"/>
    <w:rsid w:val="00AE4C95"/>
    <w:rsid w:val="00AE4DFD"/>
    <w:rsid w:val="00AE4EA6"/>
    <w:rsid w:val="00AE519A"/>
    <w:rsid w:val="00AE5365"/>
    <w:rsid w:val="00AE540E"/>
    <w:rsid w:val="00AE57B9"/>
    <w:rsid w:val="00AE6116"/>
    <w:rsid w:val="00AE67D7"/>
    <w:rsid w:val="00AE680E"/>
    <w:rsid w:val="00AE688E"/>
    <w:rsid w:val="00AE68C5"/>
    <w:rsid w:val="00AE694F"/>
    <w:rsid w:val="00AE6C5D"/>
    <w:rsid w:val="00AE6D4D"/>
    <w:rsid w:val="00AE7513"/>
    <w:rsid w:val="00AE7770"/>
    <w:rsid w:val="00AE799C"/>
    <w:rsid w:val="00AE7A17"/>
    <w:rsid w:val="00AE7F99"/>
    <w:rsid w:val="00AE7FBB"/>
    <w:rsid w:val="00AF0009"/>
    <w:rsid w:val="00AF0074"/>
    <w:rsid w:val="00AF00CB"/>
    <w:rsid w:val="00AF015A"/>
    <w:rsid w:val="00AF0665"/>
    <w:rsid w:val="00AF080D"/>
    <w:rsid w:val="00AF0D04"/>
    <w:rsid w:val="00AF0D83"/>
    <w:rsid w:val="00AF0F1A"/>
    <w:rsid w:val="00AF1009"/>
    <w:rsid w:val="00AF11C0"/>
    <w:rsid w:val="00AF13C1"/>
    <w:rsid w:val="00AF15C5"/>
    <w:rsid w:val="00AF18AB"/>
    <w:rsid w:val="00AF1E03"/>
    <w:rsid w:val="00AF20D2"/>
    <w:rsid w:val="00AF28B9"/>
    <w:rsid w:val="00AF29FE"/>
    <w:rsid w:val="00AF2B86"/>
    <w:rsid w:val="00AF2C7C"/>
    <w:rsid w:val="00AF2FBC"/>
    <w:rsid w:val="00AF34DD"/>
    <w:rsid w:val="00AF34E0"/>
    <w:rsid w:val="00AF3665"/>
    <w:rsid w:val="00AF37B0"/>
    <w:rsid w:val="00AF3C89"/>
    <w:rsid w:val="00AF3DF7"/>
    <w:rsid w:val="00AF3ECB"/>
    <w:rsid w:val="00AF412F"/>
    <w:rsid w:val="00AF4202"/>
    <w:rsid w:val="00AF481E"/>
    <w:rsid w:val="00AF4B9A"/>
    <w:rsid w:val="00AF4E0A"/>
    <w:rsid w:val="00AF5172"/>
    <w:rsid w:val="00AF54CA"/>
    <w:rsid w:val="00AF5539"/>
    <w:rsid w:val="00AF5784"/>
    <w:rsid w:val="00AF57D0"/>
    <w:rsid w:val="00AF60EB"/>
    <w:rsid w:val="00AF659F"/>
    <w:rsid w:val="00AF68F5"/>
    <w:rsid w:val="00AF6CEA"/>
    <w:rsid w:val="00AF76C3"/>
    <w:rsid w:val="00B00449"/>
    <w:rsid w:val="00B00758"/>
    <w:rsid w:val="00B00902"/>
    <w:rsid w:val="00B00E42"/>
    <w:rsid w:val="00B010D6"/>
    <w:rsid w:val="00B01176"/>
    <w:rsid w:val="00B0122E"/>
    <w:rsid w:val="00B01283"/>
    <w:rsid w:val="00B01629"/>
    <w:rsid w:val="00B01644"/>
    <w:rsid w:val="00B018FE"/>
    <w:rsid w:val="00B01FA9"/>
    <w:rsid w:val="00B02138"/>
    <w:rsid w:val="00B02155"/>
    <w:rsid w:val="00B023D0"/>
    <w:rsid w:val="00B02495"/>
    <w:rsid w:val="00B02739"/>
    <w:rsid w:val="00B02EFC"/>
    <w:rsid w:val="00B034F5"/>
    <w:rsid w:val="00B03939"/>
    <w:rsid w:val="00B039D9"/>
    <w:rsid w:val="00B03BED"/>
    <w:rsid w:val="00B040DF"/>
    <w:rsid w:val="00B04453"/>
    <w:rsid w:val="00B04655"/>
    <w:rsid w:val="00B0471F"/>
    <w:rsid w:val="00B049FE"/>
    <w:rsid w:val="00B04D04"/>
    <w:rsid w:val="00B04FB4"/>
    <w:rsid w:val="00B050D4"/>
    <w:rsid w:val="00B05205"/>
    <w:rsid w:val="00B05383"/>
    <w:rsid w:val="00B0559F"/>
    <w:rsid w:val="00B05827"/>
    <w:rsid w:val="00B0588E"/>
    <w:rsid w:val="00B05C0B"/>
    <w:rsid w:val="00B06305"/>
    <w:rsid w:val="00B063C9"/>
    <w:rsid w:val="00B06540"/>
    <w:rsid w:val="00B06675"/>
    <w:rsid w:val="00B06723"/>
    <w:rsid w:val="00B067BA"/>
    <w:rsid w:val="00B06D1F"/>
    <w:rsid w:val="00B0704B"/>
    <w:rsid w:val="00B0705A"/>
    <w:rsid w:val="00B074B9"/>
    <w:rsid w:val="00B07796"/>
    <w:rsid w:val="00B07A3F"/>
    <w:rsid w:val="00B07D71"/>
    <w:rsid w:val="00B07EBD"/>
    <w:rsid w:val="00B10027"/>
    <w:rsid w:val="00B100B8"/>
    <w:rsid w:val="00B1024B"/>
    <w:rsid w:val="00B10874"/>
    <w:rsid w:val="00B10883"/>
    <w:rsid w:val="00B10A82"/>
    <w:rsid w:val="00B10D96"/>
    <w:rsid w:val="00B10F6D"/>
    <w:rsid w:val="00B114B7"/>
    <w:rsid w:val="00B1156B"/>
    <w:rsid w:val="00B11629"/>
    <w:rsid w:val="00B11735"/>
    <w:rsid w:val="00B11ED1"/>
    <w:rsid w:val="00B12637"/>
    <w:rsid w:val="00B126EB"/>
    <w:rsid w:val="00B127C9"/>
    <w:rsid w:val="00B1288E"/>
    <w:rsid w:val="00B12B66"/>
    <w:rsid w:val="00B12D07"/>
    <w:rsid w:val="00B12D66"/>
    <w:rsid w:val="00B12F97"/>
    <w:rsid w:val="00B13186"/>
    <w:rsid w:val="00B135E9"/>
    <w:rsid w:val="00B13907"/>
    <w:rsid w:val="00B13E7E"/>
    <w:rsid w:val="00B13F42"/>
    <w:rsid w:val="00B13F92"/>
    <w:rsid w:val="00B14BC0"/>
    <w:rsid w:val="00B14CDF"/>
    <w:rsid w:val="00B151E5"/>
    <w:rsid w:val="00B15336"/>
    <w:rsid w:val="00B1592C"/>
    <w:rsid w:val="00B15D49"/>
    <w:rsid w:val="00B15E11"/>
    <w:rsid w:val="00B1624B"/>
    <w:rsid w:val="00B16327"/>
    <w:rsid w:val="00B16569"/>
    <w:rsid w:val="00B17517"/>
    <w:rsid w:val="00B177FD"/>
    <w:rsid w:val="00B1790E"/>
    <w:rsid w:val="00B17A01"/>
    <w:rsid w:val="00B17C78"/>
    <w:rsid w:val="00B17D34"/>
    <w:rsid w:val="00B17FB7"/>
    <w:rsid w:val="00B2011F"/>
    <w:rsid w:val="00B20571"/>
    <w:rsid w:val="00B209B5"/>
    <w:rsid w:val="00B20AE2"/>
    <w:rsid w:val="00B20AE8"/>
    <w:rsid w:val="00B20F6F"/>
    <w:rsid w:val="00B2109D"/>
    <w:rsid w:val="00B210D7"/>
    <w:rsid w:val="00B21292"/>
    <w:rsid w:val="00B21502"/>
    <w:rsid w:val="00B2288E"/>
    <w:rsid w:val="00B22999"/>
    <w:rsid w:val="00B22F22"/>
    <w:rsid w:val="00B22F4B"/>
    <w:rsid w:val="00B232CD"/>
    <w:rsid w:val="00B2357F"/>
    <w:rsid w:val="00B23CB7"/>
    <w:rsid w:val="00B24314"/>
    <w:rsid w:val="00B2433C"/>
    <w:rsid w:val="00B24412"/>
    <w:rsid w:val="00B2445A"/>
    <w:rsid w:val="00B24796"/>
    <w:rsid w:val="00B24A7E"/>
    <w:rsid w:val="00B24DB3"/>
    <w:rsid w:val="00B24F4D"/>
    <w:rsid w:val="00B2502B"/>
    <w:rsid w:val="00B25668"/>
    <w:rsid w:val="00B25684"/>
    <w:rsid w:val="00B2579D"/>
    <w:rsid w:val="00B258D7"/>
    <w:rsid w:val="00B2594D"/>
    <w:rsid w:val="00B25CD0"/>
    <w:rsid w:val="00B260F7"/>
    <w:rsid w:val="00B26677"/>
    <w:rsid w:val="00B26DF3"/>
    <w:rsid w:val="00B27C2D"/>
    <w:rsid w:val="00B27F99"/>
    <w:rsid w:val="00B3037B"/>
    <w:rsid w:val="00B309D6"/>
    <w:rsid w:val="00B30B08"/>
    <w:rsid w:val="00B30B63"/>
    <w:rsid w:val="00B30B9B"/>
    <w:rsid w:val="00B31344"/>
    <w:rsid w:val="00B314FF"/>
    <w:rsid w:val="00B31C5D"/>
    <w:rsid w:val="00B322AC"/>
    <w:rsid w:val="00B323F5"/>
    <w:rsid w:val="00B328E1"/>
    <w:rsid w:val="00B32AF5"/>
    <w:rsid w:val="00B32B7C"/>
    <w:rsid w:val="00B32C53"/>
    <w:rsid w:val="00B32D2F"/>
    <w:rsid w:val="00B32E26"/>
    <w:rsid w:val="00B330B4"/>
    <w:rsid w:val="00B3328B"/>
    <w:rsid w:val="00B336FE"/>
    <w:rsid w:val="00B339C2"/>
    <w:rsid w:val="00B33B5C"/>
    <w:rsid w:val="00B33E30"/>
    <w:rsid w:val="00B34490"/>
    <w:rsid w:val="00B344A8"/>
    <w:rsid w:val="00B3471E"/>
    <w:rsid w:val="00B34BCC"/>
    <w:rsid w:val="00B34D22"/>
    <w:rsid w:val="00B34EE8"/>
    <w:rsid w:val="00B35307"/>
    <w:rsid w:val="00B35756"/>
    <w:rsid w:val="00B35A24"/>
    <w:rsid w:val="00B35CF7"/>
    <w:rsid w:val="00B35E5F"/>
    <w:rsid w:val="00B35EFB"/>
    <w:rsid w:val="00B360F3"/>
    <w:rsid w:val="00B361D1"/>
    <w:rsid w:val="00B36397"/>
    <w:rsid w:val="00B36576"/>
    <w:rsid w:val="00B365BF"/>
    <w:rsid w:val="00B366D2"/>
    <w:rsid w:val="00B36B7C"/>
    <w:rsid w:val="00B36BA8"/>
    <w:rsid w:val="00B36E16"/>
    <w:rsid w:val="00B37056"/>
    <w:rsid w:val="00B3705E"/>
    <w:rsid w:val="00B372C2"/>
    <w:rsid w:val="00B374FF"/>
    <w:rsid w:val="00B3777D"/>
    <w:rsid w:val="00B378E2"/>
    <w:rsid w:val="00B37A30"/>
    <w:rsid w:val="00B37C7F"/>
    <w:rsid w:val="00B37EFD"/>
    <w:rsid w:val="00B37FF0"/>
    <w:rsid w:val="00B400EF"/>
    <w:rsid w:val="00B4040A"/>
    <w:rsid w:val="00B404DB"/>
    <w:rsid w:val="00B4072D"/>
    <w:rsid w:val="00B40777"/>
    <w:rsid w:val="00B40891"/>
    <w:rsid w:val="00B412DB"/>
    <w:rsid w:val="00B4133E"/>
    <w:rsid w:val="00B41FBF"/>
    <w:rsid w:val="00B42119"/>
    <w:rsid w:val="00B421F2"/>
    <w:rsid w:val="00B42243"/>
    <w:rsid w:val="00B422B7"/>
    <w:rsid w:val="00B42AE4"/>
    <w:rsid w:val="00B42D22"/>
    <w:rsid w:val="00B42D94"/>
    <w:rsid w:val="00B43324"/>
    <w:rsid w:val="00B4343A"/>
    <w:rsid w:val="00B43509"/>
    <w:rsid w:val="00B43666"/>
    <w:rsid w:val="00B43687"/>
    <w:rsid w:val="00B436A2"/>
    <w:rsid w:val="00B437E6"/>
    <w:rsid w:val="00B43B03"/>
    <w:rsid w:val="00B43CC7"/>
    <w:rsid w:val="00B43FA7"/>
    <w:rsid w:val="00B44190"/>
    <w:rsid w:val="00B44794"/>
    <w:rsid w:val="00B44A30"/>
    <w:rsid w:val="00B44F2D"/>
    <w:rsid w:val="00B45780"/>
    <w:rsid w:val="00B45A27"/>
    <w:rsid w:val="00B45B2B"/>
    <w:rsid w:val="00B4609C"/>
    <w:rsid w:val="00B463CC"/>
    <w:rsid w:val="00B468E3"/>
    <w:rsid w:val="00B46F0C"/>
    <w:rsid w:val="00B47139"/>
    <w:rsid w:val="00B4735F"/>
    <w:rsid w:val="00B474DE"/>
    <w:rsid w:val="00B476EB"/>
    <w:rsid w:val="00B5072B"/>
    <w:rsid w:val="00B508D0"/>
    <w:rsid w:val="00B508F8"/>
    <w:rsid w:val="00B50C0A"/>
    <w:rsid w:val="00B51550"/>
    <w:rsid w:val="00B5162D"/>
    <w:rsid w:val="00B51704"/>
    <w:rsid w:val="00B5186A"/>
    <w:rsid w:val="00B522BA"/>
    <w:rsid w:val="00B523BE"/>
    <w:rsid w:val="00B52886"/>
    <w:rsid w:val="00B52958"/>
    <w:rsid w:val="00B52983"/>
    <w:rsid w:val="00B529C3"/>
    <w:rsid w:val="00B52C41"/>
    <w:rsid w:val="00B52C4C"/>
    <w:rsid w:val="00B52D1D"/>
    <w:rsid w:val="00B536AF"/>
    <w:rsid w:val="00B53857"/>
    <w:rsid w:val="00B54427"/>
    <w:rsid w:val="00B544F1"/>
    <w:rsid w:val="00B54649"/>
    <w:rsid w:val="00B5477E"/>
    <w:rsid w:val="00B549CF"/>
    <w:rsid w:val="00B54B09"/>
    <w:rsid w:val="00B54C27"/>
    <w:rsid w:val="00B54C44"/>
    <w:rsid w:val="00B54DD3"/>
    <w:rsid w:val="00B54E56"/>
    <w:rsid w:val="00B54F67"/>
    <w:rsid w:val="00B569E4"/>
    <w:rsid w:val="00B56BE0"/>
    <w:rsid w:val="00B57321"/>
    <w:rsid w:val="00B57B48"/>
    <w:rsid w:val="00B57D7F"/>
    <w:rsid w:val="00B600E1"/>
    <w:rsid w:val="00B6045B"/>
    <w:rsid w:val="00B608E5"/>
    <w:rsid w:val="00B616A4"/>
    <w:rsid w:val="00B617CF"/>
    <w:rsid w:val="00B61861"/>
    <w:rsid w:val="00B61DE9"/>
    <w:rsid w:val="00B62474"/>
    <w:rsid w:val="00B633DE"/>
    <w:rsid w:val="00B63617"/>
    <w:rsid w:val="00B63692"/>
    <w:rsid w:val="00B636E5"/>
    <w:rsid w:val="00B6375A"/>
    <w:rsid w:val="00B637B7"/>
    <w:rsid w:val="00B637FA"/>
    <w:rsid w:val="00B6387D"/>
    <w:rsid w:val="00B63A82"/>
    <w:rsid w:val="00B63E55"/>
    <w:rsid w:val="00B6417B"/>
    <w:rsid w:val="00B64BB6"/>
    <w:rsid w:val="00B64F73"/>
    <w:rsid w:val="00B65050"/>
    <w:rsid w:val="00B65174"/>
    <w:rsid w:val="00B65326"/>
    <w:rsid w:val="00B6538A"/>
    <w:rsid w:val="00B65415"/>
    <w:rsid w:val="00B6556C"/>
    <w:rsid w:val="00B6558B"/>
    <w:rsid w:val="00B65CC3"/>
    <w:rsid w:val="00B65D34"/>
    <w:rsid w:val="00B662DD"/>
    <w:rsid w:val="00B668A2"/>
    <w:rsid w:val="00B66983"/>
    <w:rsid w:val="00B66B7D"/>
    <w:rsid w:val="00B66DE7"/>
    <w:rsid w:val="00B679A4"/>
    <w:rsid w:val="00B70147"/>
    <w:rsid w:val="00B701A4"/>
    <w:rsid w:val="00B707A3"/>
    <w:rsid w:val="00B70C80"/>
    <w:rsid w:val="00B70D19"/>
    <w:rsid w:val="00B71534"/>
    <w:rsid w:val="00B7167E"/>
    <w:rsid w:val="00B717DB"/>
    <w:rsid w:val="00B719C4"/>
    <w:rsid w:val="00B71D54"/>
    <w:rsid w:val="00B71D6A"/>
    <w:rsid w:val="00B71D96"/>
    <w:rsid w:val="00B724A0"/>
    <w:rsid w:val="00B7253D"/>
    <w:rsid w:val="00B72639"/>
    <w:rsid w:val="00B726E0"/>
    <w:rsid w:val="00B727A0"/>
    <w:rsid w:val="00B727A4"/>
    <w:rsid w:val="00B727D1"/>
    <w:rsid w:val="00B72FEE"/>
    <w:rsid w:val="00B730A5"/>
    <w:rsid w:val="00B7310C"/>
    <w:rsid w:val="00B7347F"/>
    <w:rsid w:val="00B7359D"/>
    <w:rsid w:val="00B7367F"/>
    <w:rsid w:val="00B736F8"/>
    <w:rsid w:val="00B737BF"/>
    <w:rsid w:val="00B7381C"/>
    <w:rsid w:val="00B73ECE"/>
    <w:rsid w:val="00B7410B"/>
    <w:rsid w:val="00B751CD"/>
    <w:rsid w:val="00B751DF"/>
    <w:rsid w:val="00B755B3"/>
    <w:rsid w:val="00B7566E"/>
    <w:rsid w:val="00B75723"/>
    <w:rsid w:val="00B75803"/>
    <w:rsid w:val="00B75846"/>
    <w:rsid w:val="00B758A8"/>
    <w:rsid w:val="00B75995"/>
    <w:rsid w:val="00B75BB4"/>
    <w:rsid w:val="00B75C17"/>
    <w:rsid w:val="00B760FE"/>
    <w:rsid w:val="00B76552"/>
    <w:rsid w:val="00B7673D"/>
    <w:rsid w:val="00B768C2"/>
    <w:rsid w:val="00B76AF3"/>
    <w:rsid w:val="00B76B36"/>
    <w:rsid w:val="00B76DB8"/>
    <w:rsid w:val="00B7738B"/>
    <w:rsid w:val="00B773E7"/>
    <w:rsid w:val="00B774D2"/>
    <w:rsid w:val="00B776FF"/>
    <w:rsid w:val="00B77968"/>
    <w:rsid w:val="00B779D3"/>
    <w:rsid w:val="00B77CE6"/>
    <w:rsid w:val="00B77DC1"/>
    <w:rsid w:val="00B801F6"/>
    <w:rsid w:val="00B806B8"/>
    <w:rsid w:val="00B80AB1"/>
    <w:rsid w:val="00B80AB4"/>
    <w:rsid w:val="00B80D84"/>
    <w:rsid w:val="00B80FAF"/>
    <w:rsid w:val="00B81263"/>
    <w:rsid w:val="00B818DE"/>
    <w:rsid w:val="00B818F6"/>
    <w:rsid w:val="00B822AC"/>
    <w:rsid w:val="00B8269F"/>
    <w:rsid w:val="00B826A8"/>
    <w:rsid w:val="00B826CD"/>
    <w:rsid w:val="00B82DB0"/>
    <w:rsid w:val="00B82F74"/>
    <w:rsid w:val="00B82F80"/>
    <w:rsid w:val="00B82FAB"/>
    <w:rsid w:val="00B82FC5"/>
    <w:rsid w:val="00B8347E"/>
    <w:rsid w:val="00B834D8"/>
    <w:rsid w:val="00B83652"/>
    <w:rsid w:val="00B836AD"/>
    <w:rsid w:val="00B83AC0"/>
    <w:rsid w:val="00B83B43"/>
    <w:rsid w:val="00B840B6"/>
    <w:rsid w:val="00B840D8"/>
    <w:rsid w:val="00B84192"/>
    <w:rsid w:val="00B843E6"/>
    <w:rsid w:val="00B84508"/>
    <w:rsid w:val="00B84FCC"/>
    <w:rsid w:val="00B8519B"/>
    <w:rsid w:val="00B858E9"/>
    <w:rsid w:val="00B85DA7"/>
    <w:rsid w:val="00B85E16"/>
    <w:rsid w:val="00B86048"/>
    <w:rsid w:val="00B864CE"/>
    <w:rsid w:val="00B8692A"/>
    <w:rsid w:val="00B86C55"/>
    <w:rsid w:val="00B86E32"/>
    <w:rsid w:val="00B87120"/>
    <w:rsid w:val="00B87806"/>
    <w:rsid w:val="00B878B3"/>
    <w:rsid w:val="00B87AEB"/>
    <w:rsid w:val="00B87D35"/>
    <w:rsid w:val="00B901A9"/>
    <w:rsid w:val="00B902CB"/>
    <w:rsid w:val="00B905EC"/>
    <w:rsid w:val="00B9079D"/>
    <w:rsid w:val="00B90D70"/>
    <w:rsid w:val="00B91289"/>
    <w:rsid w:val="00B91703"/>
    <w:rsid w:val="00B91B18"/>
    <w:rsid w:val="00B91C73"/>
    <w:rsid w:val="00B91D71"/>
    <w:rsid w:val="00B920DB"/>
    <w:rsid w:val="00B92347"/>
    <w:rsid w:val="00B923CE"/>
    <w:rsid w:val="00B92409"/>
    <w:rsid w:val="00B92783"/>
    <w:rsid w:val="00B92ACD"/>
    <w:rsid w:val="00B934BF"/>
    <w:rsid w:val="00B93645"/>
    <w:rsid w:val="00B93B11"/>
    <w:rsid w:val="00B942EE"/>
    <w:rsid w:val="00B943E7"/>
    <w:rsid w:val="00B9465E"/>
    <w:rsid w:val="00B947B9"/>
    <w:rsid w:val="00B94E70"/>
    <w:rsid w:val="00B94FE7"/>
    <w:rsid w:val="00B950A5"/>
    <w:rsid w:val="00B9559A"/>
    <w:rsid w:val="00B95E06"/>
    <w:rsid w:val="00B96321"/>
    <w:rsid w:val="00B963A1"/>
    <w:rsid w:val="00B96579"/>
    <w:rsid w:val="00B970CF"/>
    <w:rsid w:val="00B97192"/>
    <w:rsid w:val="00B971C0"/>
    <w:rsid w:val="00B9735F"/>
    <w:rsid w:val="00B9775A"/>
    <w:rsid w:val="00B977FA"/>
    <w:rsid w:val="00B97AAD"/>
    <w:rsid w:val="00BA078B"/>
    <w:rsid w:val="00BA0E98"/>
    <w:rsid w:val="00BA0ED7"/>
    <w:rsid w:val="00BA0FD9"/>
    <w:rsid w:val="00BA11C3"/>
    <w:rsid w:val="00BA12D8"/>
    <w:rsid w:val="00BA142F"/>
    <w:rsid w:val="00BA154C"/>
    <w:rsid w:val="00BA158C"/>
    <w:rsid w:val="00BA1B36"/>
    <w:rsid w:val="00BA22BB"/>
    <w:rsid w:val="00BA28D9"/>
    <w:rsid w:val="00BA2A67"/>
    <w:rsid w:val="00BA33FB"/>
    <w:rsid w:val="00BA35B3"/>
    <w:rsid w:val="00BA371A"/>
    <w:rsid w:val="00BA394D"/>
    <w:rsid w:val="00BA3E05"/>
    <w:rsid w:val="00BA419E"/>
    <w:rsid w:val="00BA5191"/>
    <w:rsid w:val="00BA5303"/>
    <w:rsid w:val="00BA55BE"/>
    <w:rsid w:val="00BA5649"/>
    <w:rsid w:val="00BA58ED"/>
    <w:rsid w:val="00BA59EA"/>
    <w:rsid w:val="00BA5A1D"/>
    <w:rsid w:val="00BA5A27"/>
    <w:rsid w:val="00BA5CD4"/>
    <w:rsid w:val="00BA6399"/>
    <w:rsid w:val="00BA69B4"/>
    <w:rsid w:val="00BA6B6F"/>
    <w:rsid w:val="00BA730F"/>
    <w:rsid w:val="00BA7469"/>
    <w:rsid w:val="00BA751E"/>
    <w:rsid w:val="00BA76F7"/>
    <w:rsid w:val="00BA778A"/>
    <w:rsid w:val="00BA7A38"/>
    <w:rsid w:val="00BA7ACB"/>
    <w:rsid w:val="00BA7C23"/>
    <w:rsid w:val="00BA7CFC"/>
    <w:rsid w:val="00BB057B"/>
    <w:rsid w:val="00BB08E7"/>
    <w:rsid w:val="00BB0A0B"/>
    <w:rsid w:val="00BB1054"/>
    <w:rsid w:val="00BB11A8"/>
    <w:rsid w:val="00BB121E"/>
    <w:rsid w:val="00BB12BB"/>
    <w:rsid w:val="00BB1389"/>
    <w:rsid w:val="00BB19DE"/>
    <w:rsid w:val="00BB1B35"/>
    <w:rsid w:val="00BB1F79"/>
    <w:rsid w:val="00BB23B6"/>
    <w:rsid w:val="00BB26D5"/>
    <w:rsid w:val="00BB29CC"/>
    <w:rsid w:val="00BB2A6B"/>
    <w:rsid w:val="00BB2E00"/>
    <w:rsid w:val="00BB2F94"/>
    <w:rsid w:val="00BB333A"/>
    <w:rsid w:val="00BB37A3"/>
    <w:rsid w:val="00BB3B1A"/>
    <w:rsid w:val="00BB3D80"/>
    <w:rsid w:val="00BB3E7F"/>
    <w:rsid w:val="00BB4139"/>
    <w:rsid w:val="00BB4160"/>
    <w:rsid w:val="00BB46A8"/>
    <w:rsid w:val="00BB4821"/>
    <w:rsid w:val="00BB48F0"/>
    <w:rsid w:val="00BB491D"/>
    <w:rsid w:val="00BB4970"/>
    <w:rsid w:val="00BB4CF9"/>
    <w:rsid w:val="00BB5042"/>
    <w:rsid w:val="00BB53D8"/>
    <w:rsid w:val="00BB548A"/>
    <w:rsid w:val="00BB553C"/>
    <w:rsid w:val="00BB5936"/>
    <w:rsid w:val="00BB5AA1"/>
    <w:rsid w:val="00BB5B4F"/>
    <w:rsid w:val="00BB5EEE"/>
    <w:rsid w:val="00BB6AE8"/>
    <w:rsid w:val="00BB6CDA"/>
    <w:rsid w:val="00BB6CF9"/>
    <w:rsid w:val="00BB6D92"/>
    <w:rsid w:val="00BB7117"/>
    <w:rsid w:val="00BB7200"/>
    <w:rsid w:val="00BB7561"/>
    <w:rsid w:val="00BB7786"/>
    <w:rsid w:val="00BB7800"/>
    <w:rsid w:val="00BB7A28"/>
    <w:rsid w:val="00BB7E95"/>
    <w:rsid w:val="00BB7F21"/>
    <w:rsid w:val="00BC04F6"/>
    <w:rsid w:val="00BC054E"/>
    <w:rsid w:val="00BC05F0"/>
    <w:rsid w:val="00BC070F"/>
    <w:rsid w:val="00BC0DE4"/>
    <w:rsid w:val="00BC0FA9"/>
    <w:rsid w:val="00BC1058"/>
    <w:rsid w:val="00BC1072"/>
    <w:rsid w:val="00BC1328"/>
    <w:rsid w:val="00BC14A1"/>
    <w:rsid w:val="00BC19FC"/>
    <w:rsid w:val="00BC1D68"/>
    <w:rsid w:val="00BC1D8C"/>
    <w:rsid w:val="00BC1F04"/>
    <w:rsid w:val="00BC1F63"/>
    <w:rsid w:val="00BC2201"/>
    <w:rsid w:val="00BC23B7"/>
    <w:rsid w:val="00BC23C7"/>
    <w:rsid w:val="00BC283A"/>
    <w:rsid w:val="00BC2944"/>
    <w:rsid w:val="00BC2C57"/>
    <w:rsid w:val="00BC2E05"/>
    <w:rsid w:val="00BC30E4"/>
    <w:rsid w:val="00BC30F7"/>
    <w:rsid w:val="00BC3162"/>
    <w:rsid w:val="00BC3384"/>
    <w:rsid w:val="00BC36D2"/>
    <w:rsid w:val="00BC36D8"/>
    <w:rsid w:val="00BC3BBB"/>
    <w:rsid w:val="00BC3F4B"/>
    <w:rsid w:val="00BC43BD"/>
    <w:rsid w:val="00BC4B18"/>
    <w:rsid w:val="00BC5030"/>
    <w:rsid w:val="00BC50A0"/>
    <w:rsid w:val="00BC511A"/>
    <w:rsid w:val="00BC51A7"/>
    <w:rsid w:val="00BC5709"/>
    <w:rsid w:val="00BC5761"/>
    <w:rsid w:val="00BC57BC"/>
    <w:rsid w:val="00BC57E1"/>
    <w:rsid w:val="00BC61EC"/>
    <w:rsid w:val="00BC6462"/>
    <w:rsid w:val="00BC647D"/>
    <w:rsid w:val="00BC6946"/>
    <w:rsid w:val="00BC6963"/>
    <w:rsid w:val="00BC6CB3"/>
    <w:rsid w:val="00BC6E12"/>
    <w:rsid w:val="00BC71D6"/>
    <w:rsid w:val="00BC743A"/>
    <w:rsid w:val="00BC7604"/>
    <w:rsid w:val="00BC77F9"/>
    <w:rsid w:val="00BC783D"/>
    <w:rsid w:val="00BC7FAB"/>
    <w:rsid w:val="00BD0BE7"/>
    <w:rsid w:val="00BD1046"/>
    <w:rsid w:val="00BD1915"/>
    <w:rsid w:val="00BD1B90"/>
    <w:rsid w:val="00BD1EC6"/>
    <w:rsid w:val="00BD1FEA"/>
    <w:rsid w:val="00BD21A5"/>
    <w:rsid w:val="00BD22F7"/>
    <w:rsid w:val="00BD2585"/>
    <w:rsid w:val="00BD2918"/>
    <w:rsid w:val="00BD2E9B"/>
    <w:rsid w:val="00BD3205"/>
    <w:rsid w:val="00BD35B7"/>
    <w:rsid w:val="00BD39D3"/>
    <w:rsid w:val="00BD3C56"/>
    <w:rsid w:val="00BD406D"/>
    <w:rsid w:val="00BD4432"/>
    <w:rsid w:val="00BD451F"/>
    <w:rsid w:val="00BD4661"/>
    <w:rsid w:val="00BD496D"/>
    <w:rsid w:val="00BD4C58"/>
    <w:rsid w:val="00BD4CD2"/>
    <w:rsid w:val="00BD4DA5"/>
    <w:rsid w:val="00BD4DE4"/>
    <w:rsid w:val="00BD4E17"/>
    <w:rsid w:val="00BD5108"/>
    <w:rsid w:val="00BD5386"/>
    <w:rsid w:val="00BD5487"/>
    <w:rsid w:val="00BD586D"/>
    <w:rsid w:val="00BD5992"/>
    <w:rsid w:val="00BD5AC1"/>
    <w:rsid w:val="00BD5B2D"/>
    <w:rsid w:val="00BD5B5C"/>
    <w:rsid w:val="00BD5E45"/>
    <w:rsid w:val="00BD5EEB"/>
    <w:rsid w:val="00BD66F5"/>
    <w:rsid w:val="00BD6717"/>
    <w:rsid w:val="00BD6B25"/>
    <w:rsid w:val="00BD6C2A"/>
    <w:rsid w:val="00BD6D94"/>
    <w:rsid w:val="00BD6FA0"/>
    <w:rsid w:val="00BD713A"/>
    <w:rsid w:val="00BD74D7"/>
    <w:rsid w:val="00BD786A"/>
    <w:rsid w:val="00BD7D1A"/>
    <w:rsid w:val="00BE0798"/>
    <w:rsid w:val="00BE0EA3"/>
    <w:rsid w:val="00BE0FE1"/>
    <w:rsid w:val="00BE1177"/>
    <w:rsid w:val="00BE12F9"/>
    <w:rsid w:val="00BE1BD1"/>
    <w:rsid w:val="00BE1D7C"/>
    <w:rsid w:val="00BE1DDD"/>
    <w:rsid w:val="00BE242A"/>
    <w:rsid w:val="00BE2627"/>
    <w:rsid w:val="00BE26D2"/>
    <w:rsid w:val="00BE2B7D"/>
    <w:rsid w:val="00BE2E35"/>
    <w:rsid w:val="00BE30E2"/>
    <w:rsid w:val="00BE34E8"/>
    <w:rsid w:val="00BE3C5D"/>
    <w:rsid w:val="00BE3D7B"/>
    <w:rsid w:val="00BE3E65"/>
    <w:rsid w:val="00BE40C1"/>
    <w:rsid w:val="00BE4258"/>
    <w:rsid w:val="00BE4519"/>
    <w:rsid w:val="00BE46AA"/>
    <w:rsid w:val="00BE4A6C"/>
    <w:rsid w:val="00BE4E2A"/>
    <w:rsid w:val="00BE4E59"/>
    <w:rsid w:val="00BE52F2"/>
    <w:rsid w:val="00BE5743"/>
    <w:rsid w:val="00BE57BF"/>
    <w:rsid w:val="00BE5D21"/>
    <w:rsid w:val="00BE5EB7"/>
    <w:rsid w:val="00BE5F37"/>
    <w:rsid w:val="00BE6325"/>
    <w:rsid w:val="00BE6880"/>
    <w:rsid w:val="00BE70B7"/>
    <w:rsid w:val="00BE713C"/>
    <w:rsid w:val="00BE7828"/>
    <w:rsid w:val="00BE7A16"/>
    <w:rsid w:val="00BE7BBB"/>
    <w:rsid w:val="00BF064E"/>
    <w:rsid w:val="00BF06DE"/>
    <w:rsid w:val="00BF073D"/>
    <w:rsid w:val="00BF0A4B"/>
    <w:rsid w:val="00BF0B59"/>
    <w:rsid w:val="00BF0B93"/>
    <w:rsid w:val="00BF0C1C"/>
    <w:rsid w:val="00BF0CBA"/>
    <w:rsid w:val="00BF0CE7"/>
    <w:rsid w:val="00BF1066"/>
    <w:rsid w:val="00BF10D7"/>
    <w:rsid w:val="00BF115E"/>
    <w:rsid w:val="00BF1213"/>
    <w:rsid w:val="00BF1386"/>
    <w:rsid w:val="00BF15D5"/>
    <w:rsid w:val="00BF15E2"/>
    <w:rsid w:val="00BF1A2D"/>
    <w:rsid w:val="00BF1A32"/>
    <w:rsid w:val="00BF1B7C"/>
    <w:rsid w:val="00BF1E64"/>
    <w:rsid w:val="00BF24C4"/>
    <w:rsid w:val="00BF276C"/>
    <w:rsid w:val="00BF2F0A"/>
    <w:rsid w:val="00BF3050"/>
    <w:rsid w:val="00BF318D"/>
    <w:rsid w:val="00BF328F"/>
    <w:rsid w:val="00BF3433"/>
    <w:rsid w:val="00BF35D7"/>
    <w:rsid w:val="00BF39AE"/>
    <w:rsid w:val="00BF45DA"/>
    <w:rsid w:val="00BF4AD0"/>
    <w:rsid w:val="00BF510B"/>
    <w:rsid w:val="00BF53BE"/>
    <w:rsid w:val="00BF56D5"/>
    <w:rsid w:val="00BF643E"/>
    <w:rsid w:val="00BF6615"/>
    <w:rsid w:val="00BF6A0C"/>
    <w:rsid w:val="00BF6A28"/>
    <w:rsid w:val="00BF6CCC"/>
    <w:rsid w:val="00BF6DC5"/>
    <w:rsid w:val="00BF76CD"/>
    <w:rsid w:val="00BF7916"/>
    <w:rsid w:val="00BF79E9"/>
    <w:rsid w:val="00BF7A30"/>
    <w:rsid w:val="00BF7ABD"/>
    <w:rsid w:val="00BF7C94"/>
    <w:rsid w:val="00C00085"/>
    <w:rsid w:val="00C000FE"/>
    <w:rsid w:val="00C00D07"/>
    <w:rsid w:val="00C015C9"/>
    <w:rsid w:val="00C01671"/>
    <w:rsid w:val="00C016AB"/>
    <w:rsid w:val="00C017B0"/>
    <w:rsid w:val="00C018C7"/>
    <w:rsid w:val="00C01C78"/>
    <w:rsid w:val="00C0295F"/>
    <w:rsid w:val="00C03410"/>
    <w:rsid w:val="00C0359F"/>
    <w:rsid w:val="00C03776"/>
    <w:rsid w:val="00C037B9"/>
    <w:rsid w:val="00C03AF0"/>
    <w:rsid w:val="00C03C68"/>
    <w:rsid w:val="00C0405B"/>
    <w:rsid w:val="00C042D6"/>
    <w:rsid w:val="00C047C6"/>
    <w:rsid w:val="00C0494C"/>
    <w:rsid w:val="00C04B0D"/>
    <w:rsid w:val="00C04B1D"/>
    <w:rsid w:val="00C04D82"/>
    <w:rsid w:val="00C04F38"/>
    <w:rsid w:val="00C051DE"/>
    <w:rsid w:val="00C053D1"/>
    <w:rsid w:val="00C05B6C"/>
    <w:rsid w:val="00C05CEB"/>
    <w:rsid w:val="00C05D3E"/>
    <w:rsid w:val="00C060B0"/>
    <w:rsid w:val="00C061D8"/>
    <w:rsid w:val="00C06204"/>
    <w:rsid w:val="00C06272"/>
    <w:rsid w:val="00C062E7"/>
    <w:rsid w:val="00C0665F"/>
    <w:rsid w:val="00C066E3"/>
    <w:rsid w:val="00C069D0"/>
    <w:rsid w:val="00C0705A"/>
    <w:rsid w:val="00C073F0"/>
    <w:rsid w:val="00C0759D"/>
    <w:rsid w:val="00C07BA5"/>
    <w:rsid w:val="00C07C24"/>
    <w:rsid w:val="00C07C85"/>
    <w:rsid w:val="00C07CEC"/>
    <w:rsid w:val="00C07D93"/>
    <w:rsid w:val="00C07E46"/>
    <w:rsid w:val="00C07E77"/>
    <w:rsid w:val="00C07F79"/>
    <w:rsid w:val="00C107AD"/>
    <w:rsid w:val="00C10CD9"/>
    <w:rsid w:val="00C10E0F"/>
    <w:rsid w:val="00C116CF"/>
    <w:rsid w:val="00C116D2"/>
    <w:rsid w:val="00C117A8"/>
    <w:rsid w:val="00C118D4"/>
    <w:rsid w:val="00C119F0"/>
    <w:rsid w:val="00C11B4D"/>
    <w:rsid w:val="00C12244"/>
    <w:rsid w:val="00C12A4C"/>
    <w:rsid w:val="00C12B92"/>
    <w:rsid w:val="00C12C54"/>
    <w:rsid w:val="00C12E4C"/>
    <w:rsid w:val="00C12E97"/>
    <w:rsid w:val="00C12EC2"/>
    <w:rsid w:val="00C1306A"/>
    <w:rsid w:val="00C133B5"/>
    <w:rsid w:val="00C13AB0"/>
    <w:rsid w:val="00C14254"/>
    <w:rsid w:val="00C14458"/>
    <w:rsid w:val="00C1453B"/>
    <w:rsid w:val="00C14DEE"/>
    <w:rsid w:val="00C15005"/>
    <w:rsid w:val="00C15082"/>
    <w:rsid w:val="00C15496"/>
    <w:rsid w:val="00C15547"/>
    <w:rsid w:val="00C15750"/>
    <w:rsid w:val="00C15F5C"/>
    <w:rsid w:val="00C16074"/>
    <w:rsid w:val="00C16545"/>
    <w:rsid w:val="00C167E0"/>
    <w:rsid w:val="00C16FEB"/>
    <w:rsid w:val="00C1709A"/>
    <w:rsid w:val="00C170A4"/>
    <w:rsid w:val="00C1711F"/>
    <w:rsid w:val="00C17A1F"/>
    <w:rsid w:val="00C17A56"/>
    <w:rsid w:val="00C17AEA"/>
    <w:rsid w:val="00C17C52"/>
    <w:rsid w:val="00C2019F"/>
    <w:rsid w:val="00C20555"/>
    <w:rsid w:val="00C20826"/>
    <w:rsid w:val="00C20928"/>
    <w:rsid w:val="00C20A79"/>
    <w:rsid w:val="00C20E7C"/>
    <w:rsid w:val="00C210F1"/>
    <w:rsid w:val="00C21166"/>
    <w:rsid w:val="00C21268"/>
    <w:rsid w:val="00C2131A"/>
    <w:rsid w:val="00C2147A"/>
    <w:rsid w:val="00C218B3"/>
    <w:rsid w:val="00C21EE3"/>
    <w:rsid w:val="00C22033"/>
    <w:rsid w:val="00C22551"/>
    <w:rsid w:val="00C22764"/>
    <w:rsid w:val="00C2276D"/>
    <w:rsid w:val="00C22954"/>
    <w:rsid w:val="00C22990"/>
    <w:rsid w:val="00C22A70"/>
    <w:rsid w:val="00C22BC3"/>
    <w:rsid w:val="00C23059"/>
    <w:rsid w:val="00C230BC"/>
    <w:rsid w:val="00C23265"/>
    <w:rsid w:val="00C23597"/>
    <w:rsid w:val="00C239D6"/>
    <w:rsid w:val="00C24B86"/>
    <w:rsid w:val="00C24F14"/>
    <w:rsid w:val="00C254E0"/>
    <w:rsid w:val="00C257A4"/>
    <w:rsid w:val="00C257E4"/>
    <w:rsid w:val="00C25955"/>
    <w:rsid w:val="00C25A6F"/>
    <w:rsid w:val="00C25D36"/>
    <w:rsid w:val="00C25D6B"/>
    <w:rsid w:val="00C26272"/>
    <w:rsid w:val="00C266CA"/>
    <w:rsid w:val="00C26F86"/>
    <w:rsid w:val="00C26FFD"/>
    <w:rsid w:val="00C271CE"/>
    <w:rsid w:val="00C27555"/>
    <w:rsid w:val="00C27614"/>
    <w:rsid w:val="00C27C8F"/>
    <w:rsid w:val="00C27E88"/>
    <w:rsid w:val="00C27F1C"/>
    <w:rsid w:val="00C27FD6"/>
    <w:rsid w:val="00C304CA"/>
    <w:rsid w:val="00C305C7"/>
    <w:rsid w:val="00C307AD"/>
    <w:rsid w:val="00C307FF"/>
    <w:rsid w:val="00C308E8"/>
    <w:rsid w:val="00C311C8"/>
    <w:rsid w:val="00C314BA"/>
    <w:rsid w:val="00C3187D"/>
    <w:rsid w:val="00C31B36"/>
    <w:rsid w:val="00C31BD7"/>
    <w:rsid w:val="00C31C11"/>
    <w:rsid w:val="00C3223A"/>
    <w:rsid w:val="00C32394"/>
    <w:rsid w:val="00C32734"/>
    <w:rsid w:val="00C32760"/>
    <w:rsid w:val="00C32A17"/>
    <w:rsid w:val="00C32BC6"/>
    <w:rsid w:val="00C32BDA"/>
    <w:rsid w:val="00C32C75"/>
    <w:rsid w:val="00C3312B"/>
    <w:rsid w:val="00C331DB"/>
    <w:rsid w:val="00C33222"/>
    <w:rsid w:val="00C33787"/>
    <w:rsid w:val="00C337A4"/>
    <w:rsid w:val="00C33B21"/>
    <w:rsid w:val="00C343B1"/>
    <w:rsid w:val="00C3452C"/>
    <w:rsid w:val="00C34B3C"/>
    <w:rsid w:val="00C34D83"/>
    <w:rsid w:val="00C34DDA"/>
    <w:rsid w:val="00C3502C"/>
    <w:rsid w:val="00C3506F"/>
    <w:rsid w:val="00C3510E"/>
    <w:rsid w:val="00C35302"/>
    <w:rsid w:val="00C3533B"/>
    <w:rsid w:val="00C35354"/>
    <w:rsid w:val="00C357D6"/>
    <w:rsid w:val="00C35A0C"/>
    <w:rsid w:val="00C35B3C"/>
    <w:rsid w:val="00C35EAB"/>
    <w:rsid w:val="00C35FAB"/>
    <w:rsid w:val="00C361A8"/>
    <w:rsid w:val="00C36C3D"/>
    <w:rsid w:val="00C3731C"/>
    <w:rsid w:val="00C37ADD"/>
    <w:rsid w:val="00C37CEA"/>
    <w:rsid w:val="00C4013E"/>
    <w:rsid w:val="00C405BC"/>
    <w:rsid w:val="00C406B3"/>
    <w:rsid w:val="00C40707"/>
    <w:rsid w:val="00C40FB9"/>
    <w:rsid w:val="00C41093"/>
    <w:rsid w:val="00C415EC"/>
    <w:rsid w:val="00C41890"/>
    <w:rsid w:val="00C41E72"/>
    <w:rsid w:val="00C420CC"/>
    <w:rsid w:val="00C42402"/>
    <w:rsid w:val="00C4254B"/>
    <w:rsid w:val="00C427DE"/>
    <w:rsid w:val="00C42B41"/>
    <w:rsid w:val="00C42CF3"/>
    <w:rsid w:val="00C4359B"/>
    <w:rsid w:val="00C43CBD"/>
    <w:rsid w:val="00C43FC9"/>
    <w:rsid w:val="00C440CC"/>
    <w:rsid w:val="00C440D1"/>
    <w:rsid w:val="00C4414F"/>
    <w:rsid w:val="00C44158"/>
    <w:rsid w:val="00C443B3"/>
    <w:rsid w:val="00C443F3"/>
    <w:rsid w:val="00C448F0"/>
    <w:rsid w:val="00C449F3"/>
    <w:rsid w:val="00C44A28"/>
    <w:rsid w:val="00C44CBC"/>
    <w:rsid w:val="00C44DE7"/>
    <w:rsid w:val="00C44FA4"/>
    <w:rsid w:val="00C452C1"/>
    <w:rsid w:val="00C45406"/>
    <w:rsid w:val="00C4566B"/>
    <w:rsid w:val="00C45A02"/>
    <w:rsid w:val="00C45BC8"/>
    <w:rsid w:val="00C45BCC"/>
    <w:rsid w:val="00C45D00"/>
    <w:rsid w:val="00C45DF8"/>
    <w:rsid w:val="00C4600F"/>
    <w:rsid w:val="00C46DCB"/>
    <w:rsid w:val="00C474F8"/>
    <w:rsid w:val="00C47829"/>
    <w:rsid w:val="00C47852"/>
    <w:rsid w:val="00C478A4"/>
    <w:rsid w:val="00C47DD5"/>
    <w:rsid w:val="00C47F40"/>
    <w:rsid w:val="00C503FC"/>
    <w:rsid w:val="00C50476"/>
    <w:rsid w:val="00C50546"/>
    <w:rsid w:val="00C50632"/>
    <w:rsid w:val="00C50955"/>
    <w:rsid w:val="00C50E07"/>
    <w:rsid w:val="00C50F57"/>
    <w:rsid w:val="00C51241"/>
    <w:rsid w:val="00C512B9"/>
    <w:rsid w:val="00C514F3"/>
    <w:rsid w:val="00C51511"/>
    <w:rsid w:val="00C5151C"/>
    <w:rsid w:val="00C51560"/>
    <w:rsid w:val="00C51B21"/>
    <w:rsid w:val="00C51C4D"/>
    <w:rsid w:val="00C51F6D"/>
    <w:rsid w:val="00C520FC"/>
    <w:rsid w:val="00C52131"/>
    <w:rsid w:val="00C521C5"/>
    <w:rsid w:val="00C52635"/>
    <w:rsid w:val="00C52F1E"/>
    <w:rsid w:val="00C52F50"/>
    <w:rsid w:val="00C52FD5"/>
    <w:rsid w:val="00C5352C"/>
    <w:rsid w:val="00C53590"/>
    <w:rsid w:val="00C5391A"/>
    <w:rsid w:val="00C53BD9"/>
    <w:rsid w:val="00C54035"/>
    <w:rsid w:val="00C5439A"/>
    <w:rsid w:val="00C544E9"/>
    <w:rsid w:val="00C54AE2"/>
    <w:rsid w:val="00C54B3B"/>
    <w:rsid w:val="00C54BF5"/>
    <w:rsid w:val="00C54EB5"/>
    <w:rsid w:val="00C551B0"/>
    <w:rsid w:val="00C5522A"/>
    <w:rsid w:val="00C55368"/>
    <w:rsid w:val="00C55452"/>
    <w:rsid w:val="00C55EF2"/>
    <w:rsid w:val="00C560B2"/>
    <w:rsid w:val="00C56556"/>
    <w:rsid w:val="00C56983"/>
    <w:rsid w:val="00C56AA8"/>
    <w:rsid w:val="00C57327"/>
    <w:rsid w:val="00C57366"/>
    <w:rsid w:val="00C57807"/>
    <w:rsid w:val="00C5786D"/>
    <w:rsid w:val="00C57A0E"/>
    <w:rsid w:val="00C57C40"/>
    <w:rsid w:val="00C57C89"/>
    <w:rsid w:val="00C57F04"/>
    <w:rsid w:val="00C605D0"/>
    <w:rsid w:val="00C61190"/>
    <w:rsid w:val="00C61332"/>
    <w:rsid w:val="00C61664"/>
    <w:rsid w:val="00C61840"/>
    <w:rsid w:val="00C618F0"/>
    <w:rsid w:val="00C61912"/>
    <w:rsid w:val="00C61F4B"/>
    <w:rsid w:val="00C62475"/>
    <w:rsid w:val="00C625D6"/>
    <w:rsid w:val="00C628D7"/>
    <w:rsid w:val="00C62959"/>
    <w:rsid w:val="00C62A49"/>
    <w:rsid w:val="00C62AC7"/>
    <w:rsid w:val="00C62BD7"/>
    <w:rsid w:val="00C62E29"/>
    <w:rsid w:val="00C62F43"/>
    <w:rsid w:val="00C6315B"/>
    <w:rsid w:val="00C63E69"/>
    <w:rsid w:val="00C64062"/>
    <w:rsid w:val="00C6413F"/>
    <w:rsid w:val="00C641D0"/>
    <w:rsid w:val="00C64660"/>
    <w:rsid w:val="00C649BA"/>
    <w:rsid w:val="00C64AA0"/>
    <w:rsid w:val="00C64ABF"/>
    <w:rsid w:val="00C64B98"/>
    <w:rsid w:val="00C64C5B"/>
    <w:rsid w:val="00C65730"/>
    <w:rsid w:val="00C65E89"/>
    <w:rsid w:val="00C66048"/>
    <w:rsid w:val="00C66190"/>
    <w:rsid w:val="00C661B8"/>
    <w:rsid w:val="00C66201"/>
    <w:rsid w:val="00C6635E"/>
    <w:rsid w:val="00C66378"/>
    <w:rsid w:val="00C663B1"/>
    <w:rsid w:val="00C665D3"/>
    <w:rsid w:val="00C6687A"/>
    <w:rsid w:val="00C6715F"/>
    <w:rsid w:val="00C676A9"/>
    <w:rsid w:val="00C676EB"/>
    <w:rsid w:val="00C67814"/>
    <w:rsid w:val="00C6797B"/>
    <w:rsid w:val="00C67BD1"/>
    <w:rsid w:val="00C67C78"/>
    <w:rsid w:val="00C67DF2"/>
    <w:rsid w:val="00C702C7"/>
    <w:rsid w:val="00C703D6"/>
    <w:rsid w:val="00C704D1"/>
    <w:rsid w:val="00C7072D"/>
    <w:rsid w:val="00C70E6E"/>
    <w:rsid w:val="00C70EA8"/>
    <w:rsid w:val="00C7110C"/>
    <w:rsid w:val="00C71175"/>
    <w:rsid w:val="00C714A2"/>
    <w:rsid w:val="00C7168E"/>
    <w:rsid w:val="00C71747"/>
    <w:rsid w:val="00C71A7E"/>
    <w:rsid w:val="00C71B70"/>
    <w:rsid w:val="00C720D1"/>
    <w:rsid w:val="00C722E9"/>
    <w:rsid w:val="00C728AB"/>
    <w:rsid w:val="00C728ED"/>
    <w:rsid w:val="00C72BA9"/>
    <w:rsid w:val="00C72DFC"/>
    <w:rsid w:val="00C72E36"/>
    <w:rsid w:val="00C72EF0"/>
    <w:rsid w:val="00C735BC"/>
    <w:rsid w:val="00C735CD"/>
    <w:rsid w:val="00C73A93"/>
    <w:rsid w:val="00C73C34"/>
    <w:rsid w:val="00C73D6C"/>
    <w:rsid w:val="00C73E67"/>
    <w:rsid w:val="00C73F98"/>
    <w:rsid w:val="00C74221"/>
    <w:rsid w:val="00C743CC"/>
    <w:rsid w:val="00C74476"/>
    <w:rsid w:val="00C74AC3"/>
    <w:rsid w:val="00C74B87"/>
    <w:rsid w:val="00C75577"/>
    <w:rsid w:val="00C75A78"/>
    <w:rsid w:val="00C75C0E"/>
    <w:rsid w:val="00C75FAE"/>
    <w:rsid w:val="00C7649C"/>
    <w:rsid w:val="00C7660D"/>
    <w:rsid w:val="00C76645"/>
    <w:rsid w:val="00C76BCA"/>
    <w:rsid w:val="00C76D7D"/>
    <w:rsid w:val="00C76EC3"/>
    <w:rsid w:val="00C77219"/>
    <w:rsid w:val="00C77255"/>
    <w:rsid w:val="00C77261"/>
    <w:rsid w:val="00C77326"/>
    <w:rsid w:val="00C7756B"/>
    <w:rsid w:val="00C775DE"/>
    <w:rsid w:val="00C77779"/>
    <w:rsid w:val="00C777ED"/>
    <w:rsid w:val="00C77864"/>
    <w:rsid w:val="00C77AF1"/>
    <w:rsid w:val="00C77EA1"/>
    <w:rsid w:val="00C77EA8"/>
    <w:rsid w:val="00C801C7"/>
    <w:rsid w:val="00C80326"/>
    <w:rsid w:val="00C80802"/>
    <w:rsid w:val="00C81175"/>
    <w:rsid w:val="00C816A5"/>
    <w:rsid w:val="00C81AC1"/>
    <w:rsid w:val="00C81C64"/>
    <w:rsid w:val="00C81DF9"/>
    <w:rsid w:val="00C820BB"/>
    <w:rsid w:val="00C821C6"/>
    <w:rsid w:val="00C8244E"/>
    <w:rsid w:val="00C82627"/>
    <w:rsid w:val="00C82913"/>
    <w:rsid w:val="00C82D1F"/>
    <w:rsid w:val="00C82D6C"/>
    <w:rsid w:val="00C82F25"/>
    <w:rsid w:val="00C830C6"/>
    <w:rsid w:val="00C83379"/>
    <w:rsid w:val="00C841CA"/>
    <w:rsid w:val="00C84525"/>
    <w:rsid w:val="00C84601"/>
    <w:rsid w:val="00C846DC"/>
    <w:rsid w:val="00C84D60"/>
    <w:rsid w:val="00C8528D"/>
    <w:rsid w:val="00C853C7"/>
    <w:rsid w:val="00C8544E"/>
    <w:rsid w:val="00C85453"/>
    <w:rsid w:val="00C85907"/>
    <w:rsid w:val="00C8596C"/>
    <w:rsid w:val="00C85B13"/>
    <w:rsid w:val="00C85DE9"/>
    <w:rsid w:val="00C85F2D"/>
    <w:rsid w:val="00C861EA"/>
    <w:rsid w:val="00C865A6"/>
    <w:rsid w:val="00C86AEE"/>
    <w:rsid w:val="00C86D18"/>
    <w:rsid w:val="00C87038"/>
    <w:rsid w:val="00C87161"/>
    <w:rsid w:val="00C87339"/>
    <w:rsid w:val="00C8736D"/>
    <w:rsid w:val="00C873E0"/>
    <w:rsid w:val="00C87499"/>
    <w:rsid w:val="00C87563"/>
    <w:rsid w:val="00C875A4"/>
    <w:rsid w:val="00C87E9B"/>
    <w:rsid w:val="00C87F76"/>
    <w:rsid w:val="00C900EC"/>
    <w:rsid w:val="00C90345"/>
    <w:rsid w:val="00C905EE"/>
    <w:rsid w:val="00C90812"/>
    <w:rsid w:val="00C9096A"/>
    <w:rsid w:val="00C90E3B"/>
    <w:rsid w:val="00C91536"/>
    <w:rsid w:val="00C91582"/>
    <w:rsid w:val="00C917DB"/>
    <w:rsid w:val="00C9199B"/>
    <w:rsid w:val="00C91A67"/>
    <w:rsid w:val="00C91D73"/>
    <w:rsid w:val="00C92106"/>
    <w:rsid w:val="00C92519"/>
    <w:rsid w:val="00C925C5"/>
    <w:rsid w:val="00C927A2"/>
    <w:rsid w:val="00C92A7B"/>
    <w:rsid w:val="00C92E86"/>
    <w:rsid w:val="00C93164"/>
    <w:rsid w:val="00C9329F"/>
    <w:rsid w:val="00C93665"/>
    <w:rsid w:val="00C937D0"/>
    <w:rsid w:val="00C93E45"/>
    <w:rsid w:val="00C9434D"/>
    <w:rsid w:val="00C94570"/>
    <w:rsid w:val="00C94A34"/>
    <w:rsid w:val="00C94C7C"/>
    <w:rsid w:val="00C94FA5"/>
    <w:rsid w:val="00C9525D"/>
    <w:rsid w:val="00C953A4"/>
    <w:rsid w:val="00C954E5"/>
    <w:rsid w:val="00C9557F"/>
    <w:rsid w:val="00C95690"/>
    <w:rsid w:val="00C957DB"/>
    <w:rsid w:val="00C9580D"/>
    <w:rsid w:val="00C95C82"/>
    <w:rsid w:val="00C96043"/>
    <w:rsid w:val="00C96BD0"/>
    <w:rsid w:val="00C96BF1"/>
    <w:rsid w:val="00C96FAE"/>
    <w:rsid w:val="00C96FDC"/>
    <w:rsid w:val="00C97032"/>
    <w:rsid w:val="00C9727D"/>
    <w:rsid w:val="00C979F5"/>
    <w:rsid w:val="00C97D47"/>
    <w:rsid w:val="00C97DFE"/>
    <w:rsid w:val="00CA0391"/>
    <w:rsid w:val="00CA0AA3"/>
    <w:rsid w:val="00CA0C55"/>
    <w:rsid w:val="00CA0C91"/>
    <w:rsid w:val="00CA0F24"/>
    <w:rsid w:val="00CA15F1"/>
    <w:rsid w:val="00CA1753"/>
    <w:rsid w:val="00CA1D4E"/>
    <w:rsid w:val="00CA1DEC"/>
    <w:rsid w:val="00CA1E3E"/>
    <w:rsid w:val="00CA30BA"/>
    <w:rsid w:val="00CA3195"/>
    <w:rsid w:val="00CA31D7"/>
    <w:rsid w:val="00CA333C"/>
    <w:rsid w:val="00CA3D42"/>
    <w:rsid w:val="00CA44AE"/>
    <w:rsid w:val="00CA47CE"/>
    <w:rsid w:val="00CA481E"/>
    <w:rsid w:val="00CA4906"/>
    <w:rsid w:val="00CA56B0"/>
    <w:rsid w:val="00CA5C02"/>
    <w:rsid w:val="00CA603C"/>
    <w:rsid w:val="00CA6310"/>
    <w:rsid w:val="00CA6C28"/>
    <w:rsid w:val="00CA6CF6"/>
    <w:rsid w:val="00CA6D80"/>
    <w:rsid w:val="00CA6D8E"/>
    <w:rsid w:val="00CA6E24"/>
    <w:rsid w:val="00CA7107"/>
    <w:rsid w:val="00CA71C7"/>
    <w:rsid w:val="00CA7321"/>
    <w:rsid w:val="00CA73B1"/>
    <w:rsid w:val="00CA73B8"/>
    <w:rsid w:val="00CA76CB"/>
    <w:rsid w:val="00CA7709"/>
    <w:rsid w:val="00CA788F"/>
    <w:rsid w:val="00CA7962"/>
    <w:rsid w:val="00CA79B8"/>
    <w:rsid w:val="00CA79C0"/>
    <w:rsid w:val="00CA7B96"/>
    <w:rsid w:val="00CB0403"/>
    <w:rsid w:val="00CB098B"/>
    <w:rsid w:val="00CB0D47"/>
    <w:rsid w:val="00CB0E35"/>
    <w:rsid w:val="00CB178B"/>
    <w:rsid w:val="00CB184A"/>
    <w:rsid w:val="00CB1903"/>
    <w:rsid w:val="00CB1989"/>
    <w:rsid w:val="00CB19D8"/>
    <w:rsid w:val="00CB1B62"/>
    <w:rsid w:val="00CB1C21"/>
    <w:rsid w:val="00CB247A"/>
    <w:rsid w:val="00CB2860"/>
    <w:rsid w:val="00CB2A96"/>
    <w:rsid w:val="00CB2BDB"/>
    <w:rsid w:val="00CB2D1C"/>
    <w:rsid w:val="00CB2D2D"/>
    <w:rsid w:val="00CB308F"/>
    <w:rsid w:val="00CB30B8"/>
    <w:rsid w:val="00CB321B"/>
    <w:rsid w:val="00CB34D6"/>
    <w:rsid w:val="00CB35FA"/>
    <w:rsid w:val="00CB375C"/>
    <w:rsid w:val="00CB404A"/>
    <w:rsid w:val="00CB4CB3"/>
    <w:rsid w:val="00CB4E71"/>
    <w:rsid w:val="00CB526B"/>
    <w:rsid w:val="00CB6097"/>
    <w:rsid w:val="00CB60AD"/>
    <w:rsid w:val="00CB6441"/>
    <w:rsid w:val="00CB6535"/>
    <w:rsid w:val="00CB6B02"/>
    <w:rsid w:val="00CB6B87"/>
    <w:rsid w:val="00CB6C89"/>
    <w:rsid w:val="00CB70F4"/>
    <w:rsid w:val="00CB728C"/>
    <w:rsid w:val="00CB741A"/>
    <w:rsid w:val="00CB75A6"/>
    <w:rsid w:val="00CB7B0A"/>
    <w:rsid w:val="00CB7F37"/>
    <w:rsid w:val="00CC011F"/>
    <w:rsid w:val="00CC0228"/>
    <w:rsid w:val="00CC0472"/>
    <w:rsid w:val="00CC0664"/>
    <w:rsid w:val="00CC09A3"/>
    <w:rsid w:val="00CC0D88"/>
    <w:rsid w:val="00CC1A20"/>
    <w:rsid w:val="00CC1E5E"/>
    <w:rsid w:val="00CC1F74"/>
    <w:rsid w:val="00CC2E17"/>
    <w:rsid w:val="00CC2E68"/>
    <w:rsid w:val="00CC3410"/>
    <w:rsid w:val="00CC3706"/>
    <w:rsid w:val="00CC37BC"/>
    <w:rsid w:val="00CC396D"/>
    <w:rsid w:val="00CC3AA8"/>
    <w:rsid w:val="00CC3ADE"/>
    <w:rsid w:val="00CC402D"/>
    <w:rsid w:val="00CC410D"/>
    <w:rsid w:val="00CC459F"/>
    <w:rsid w:val="00CC4673"/>
    <w:rsid w:val="00CC473A"/>
    <w:rsid w:val="00CC476E"/>
    <w:rsid w:val="00CC49E5"/>
    <w:rsid w:val="00CC4D92"/>
    <w:rsid w:val="00CC4E34"/>
    <w:rsid w:val="00CC5099"/>
    <w:rsid w:val="00CC5300"/>
    <w:rsid w:val="00CC5363"/>
    <w:rsid w:val="00CC5376"/>
    <w:rsid w:val="00CC5691"/>
    <w:rsid w:val="00CC59EA"/>
    <w:rsid w:val="00CC5A1C"/>
    <w:rsid w:val="00CC5B66"/>
    <w:rsid w:val="00CC6140"/>
    <w:rsid w:val="00CC6172"/>
    <w:rsid w:val="00CC62E0"/>
    <w:rsid w:val="00CC63F8"/>
    <w:rsid w:val="00CC6975"/>
    <w:rsid w:val="00CC6ADD"/>
    <w:rsid w:val="00CC6AF6"/>
    <w:rsid w:val="00CC6DC8"/>
    <w:rsid w:val="00CC6E96"/>
    <w:rsid w:val="00CC7008"/>
    <w:rsid w:val="00CC73A5"/>
    <w:rsid w:val="00CC7487"/>
    <w:rsid w:val="00CC760F"/>
    <w:rsid w:val="00CC7691"/>
    <w:rsid w:val="00CC7AD3"/>
    <w:rsid w:val="00CD034E"/>
    <w:rsid w:val="00CD044B"/>
    <w:rsid w:val="00CD04A2"/>
    <w:rsid w:val="00CD0C18"/>
    <w:rsid w:val="00CD0DFF"/>
    <w:rsid w:val="00CD0F33"/>
    <w:rsid w:val="00CD0F9D"/>
    <w:rsid w:val="00CD1122"/>
    <w:rsid w:val="00CD1291"/>
    <w:rsid w:val="00CD1426"/>
    <w:rsid w:val="00CD1FA2"/>
    <w:rsid w:val="00CD20CB"/>
    <w:rsid w:val="00CD2CE2"/>
    <w:rsid w:val="00CD2DAE"/>
    <w:rsid w:val="00CD30C6"/>
    <w:rsid w:val="00CD3165"/>
    <w:rsid w:val="00CD3AD0"/>
    <w:rsid w:val="00CD3B66"/>
    <w:rsid w:val="00CD3BE7"/>
    <w:rsid w:val="00CD43B3"/>
    <w:rsid w:val="00CD4845"/>
    <w:rsid w:val="00CD48A6"/>
    <w:rsid w:val="00CD48B2"/>
    <w:rsid w:val="00CD4BE2"/>
    <w:rsid w:val="00CD4FA3"/>
    <w:rsid w:val="00CD5196"/>
    <w:rsid w:val="00CD552A"/>
    <w:rsid w:val="00CD57FA"/>
    <w:rsid w:val="00CD591B"/>
    <w:rsid w:val="00CD6056"/>
    <w:rsid w:val="00CD60AA"/>
    <w:rsid w:val="00CD6131"/>
    <w:rsid w:val="00CD6299"/>
    <w:rsid w:val="00CD6490"/>
    <w:rsid w:val="00CD661A"/>
    <w:rsid w:val="00CD664F"/>
    <w:rsid w:val="00CD6652"/>
    <w:rsid w:val="00CD6715"/>
    <w:rsid w:val="00CD67F7"/>
    <w:rsid w:val="00CD6E5B"/>
    <w:rsid w:val="00CD7141"/>
    <w:rsid w:val="00CD7317"/>
    <w:rsid w:val="00CD7363"/>
    <w:rsid w:val="00CD76EE"/>
    <w:rsid w:val="00CD7BF1"/>
    <w:rsid w:val="00CE0039"/>
    <w:rsid w:val="00CE024B"/>
    <w:rsid w:val="00CE05EC"/>
    <w:rsid w:val="00CE081C"/>
    <w:rsid w:val="00CE083D"/>
    <w:rsid w:val="00CE0B61"/>
    <w:rsid w:val="00CE10A0"/>
    <w:rsid w:val="00CE13EA"/>
    <w:rsid w:val="00CE1AFB"/>
    <w:rsid w:val="00CE1CD2"/>
    <w:rsid w:val="00CE2096"/>
    <w:rsid w:val="00CE218C"/>
    <w:rsid w:val="00CE21A1"/>
    <w:rsid w:val="00CE26AF"/>
    <w:rsid w:val="00CE2BA6"/>
    <w:rsid w:val="00CE2C51"/>
    <w:rsid w:val="00CE3538"/>
    <w:rsid w:val="00CE39E5"/>
    <w:rsid w:val="00CE3A47"/>
    <w:rsid w:val="00CE3A71"/>
    <w:rsid w:val="00CE3C5D"/>
    <w:rsid w:val="00CE40A6"/>
    <w:rsid w:val="00CE4140"/>
    <w:rsid w:val="00CE44E6"/>
    <w:rsid w:val="00CE48CE"/>
    <w:rsid w:val="00CE494A"/>
    <w:rsid w:val="00CE52A4"/>
    <w:rsid w:val="00CE539D"/>
    <w:rsid w:val="00CE5485"/>
    <w:rsid w:val="00CE57AD"/>
    <w:rsid w:val="00CE5B9E"/>
    <w:rsid w:val="00CE6290"/>
    <w:rsid w:val="00CE6436"/>
    <w:rsid w:val="00CE69BC"/>
    <w:rsid w:val="00CF027D"/>
    <w:rsid w:val="00CF027F"/>
    <w:rsid w:val="00CF02B2"/>
    <w:rsid w:val="00CF0337"/>
    <w:rsid w:val="00CF0460"/>
    <w:rsid w:val="00CF0905"/>
    <w:rsid w:val="00CF144B"/>
    <w:rsid w:val="00CF1632"/>
    <w:rsid w:val="00CF182E"/>
    <w:rsid w:val="00CF1BBC"/>
    <w:rsid w:val="00CF1BE6"/>
    <w:rsid w:val="00CF1DD8"/>
    <w:rsid w:val="00CF2199"/>
    <w:rsid w:val="00CF22EA"/>
    <w:rsid w:val="00CF2311"/>
    <w:rsid w:val="00CF2393"/>
    <w:rsid w:val="00CF23D0"/>
    <w:rsid w:val="00CF25BA"/>
    <w:rsid w:val="00CF2680"/>
    <w:rsid w:val="00CF2862"/>
    <w:rsid w:val="00CF28A0"/>
    <w:rsid w:val="00CF2D91"/>
    <w:rsid w:val="00CF2E0B"/>
    <w:rsid w:val="00CF3A90"/>
    <w:rsid w:val="00CF40E0"/>
    <w:rsid w:val="00CF42E4"/>
    <w:rsid w:val="00CF4440"/>
    <w:rsid w:val="00CF45D2"/>
    <w:rsid w:val="00CF4C69"/>
    <w:rsid w:val="00CF4FDA"/>
    <w:rsid w:val="00CF506B"/>
    <w:rsid w:val="00CF5090"/>
    <w:rsid w:val="00CF54AA"/>
    <w:rsid w:val="00CF5679"/>
    <w:rsid w:val="00CF56C1"/>
    <w:rsid w:val="00CF5912"/>
    <w:rsid w:val="00CF677D"/>
    <w:rsid w:val="00CF6AD2"/>
    <w:rsid w:val="00CF6D46"/>
    <w:rsid w:val="00CF6E82"/>
    <w:rsid w:val="00CF6EFD"/>
    <w:rsid w:val="00CF7007"/>
    <w:rsid w:val="00CF70B8"/>
    <w:rsid w:val="00CF739C"/>
    <w:rsid w:val="00CF740E"/>
    <w:rsid w:val="00CF77EF"/>
    <w:rsid w:val="00CF79E7"/>
    <w:rsid w:val="00CF7AED"/>
    <w:rsid w:val="00CF7F7B"/>
    <w:rsid w:val="00D001C9"/>
    <w:rsid w:val="00D007A6"/>
    <w:rsid w:val="00D008F1"/>
    <w:rsid w:val="00D00B61"/>
    <w:rsid w:val="00D00F49"/>
    <w:rsid w:val="00D00FAE"/>
    <w:rsid w:val="00D01535"/>
    <w:rsid w:val="00D01836"/>
    <w:rsid w:val="00D018FE"/>
    <w:rsid w:val="00D01A25"/>
    <w:rsid w:val="00D01C87"/>
    <w:rsid w:val="00D02095"/>
    <w:rsid w:val="00D02706"/>
    <w:rsid w:val="00D02746"/>
    <w:rsid w:val="00D02856"/>
    <w:rsid w:val="00D02A5A"/>
    <w:rsid w:val="00D02CF8"/>
    <w:rsid w:val="00D02F4C"/>
    <w:rsid w:val="00D035F4"/>
    <w:rsid w:val="00D0371F"/>
    <w:rsid w:val="00D037C7"/>
    <w:rsid w:val="00D039B2"/>
    <w:rsid w:val="00D03EA1"/>
    <w:rsid w:val="00D03EB6"/>
    <w:rsid w:val="00D03FAC"/>
    <w:rsid w:val="00D04FDA"/>
    <w:rsid w:val="00D0544B"/>
    <w:rsid w:val="00D0566C"/>
    <w:rsid w:val="00D059F6"/>
    <w:rsid w:val="00D05DAC"/>
    <w:rsid w:val="00D0604D"/>
    <w:rsid w:val="00D0634A"/>
    <w:rsid w:val="00D064F1"/>
    <w:rsid w:val="00D0664E"/>
    <w:rsid w:val="00D0733E"/>
    <w:rsid w:val="00D07966"/>
    <w:rsid w:val="00D079DC"/>
    <w:rsid w:val="00D07ACD"/>
    <w:rsid w:val="00D07BFB"/>
    <w:rsid w:val="00D07D1D"/>
    <w:rsid w:val="00D07D3E"/>
    <w:rsid w:val="00D07F35"/>
    <w:rsid w:val="00D1019B"/>
    <w:rsid w:val="00D101C1"/>
    <w:rsid w:val="00D10489"/>
    <w:rsid w:val="00D10501"/>
    <w:rsid w:val="00D107AD"/>
    <w:rsid w:val="00D10AD8"/>
    <w:rsid w:val="00D1132E"/>
    <w:rsid w:val="00D1170F"/>
    <w:rsid w:val="00D1178E"/>
    <w:rsid w:val="00D11B2E"/>
    <w:rsid w:val="00D11F72"/>
    <w:rsid w:val="00D12214"/>
    <w:rsid w:val="00D1238C"/>
    <w:rsid w:val="00D125BF"/>
    <w:rsid w:val="00D126D2"/>
    <w:rsid w:val="00D128A2"/>
    <w:rsid w:val="00D12A5E"/>
    <w:rsid w:val="00D12ADA"/>
    <w:rsid w:val="00D1312E"/>
    <w:rsid w:val="00D131EA"/>
    <w:rsid w:val="00D13400"/>
    <w:rsid w:val="00D135F2"/>
    <w:rsid w:val="00D13658"/>
    <w:rsid w:val="00D13814"/>
    <w:rsid w:val="00D138C4"/>
    <w:rsid w:val="00D138E2"/>
    <w:rsid w:val="00D13B1B"/>
    <w:rsid w:val="00D13B52"/>
    <w:rsid w:val="00D13BFE"/>
    <w:rsid w:val="00D14255"/>
    <w:rsid w:val="00D14267"/>
    <w:rsid w:val="00D14311"/>
    <w:rsid w:val="00D1431C"/>
    <w:rsid w:val="00D1470F"/>
    <w:rsid w:val="00D14A97"/>
    <w:rsid w:val="00D14A9B"/>
    <w:rsid w:val="00D14B4C"/>
    <w:rsid w:val="00D14FAB"/>
    <w:rsid w:val="00D15184"/>
    <w:rsid w:val="00D15285"/>
    <w:rsid w:val="00D1539B"/>
    <w:rsid w:val="00D15724"/>
    <w:rsid w:val="00D158E6"/>
    <w:rsid w:val="00D15C0B"/>
    <w:rsid w:val="00D15F5A"/>
    <w:rsid w:val="00D16398"/>
    <w:rsid w:val="00D1667C"/>
    <w:rsid w:val="00D1667F"/>
    <w:rsid w:val="00D16A97"/>
    <w:rsid w:val="00D16B70"/>
    <w:rsid w:val="00D16ED9"/>
    <w:rsid w:val="00D16FD0"/>
    <w:rsid w:val="00D173CF"/>
    <w:rsid w:val="00D1758B"/>
    <w:rsid w:val="00D17770"/>
    <w:rsid w:val="00D17960"/>
    <w:rsid w:val="00D17B8F"/>
    <w:rsid w:val="00D17FE6"/>
    <w:rsid w:val="00D20226"/>
    <w:rsid w:val="00D208D5"/>
    <w:rsid w:val="00D20A71"/>
    <w:rsid w:val="00D21002"/>
    <w:rsid w:val="00D21279"/>
    <w:rsid w:val="00D214F1"/>
    <w:rsid w:val="00D215F3"/>
    <w:rsid w:val="00D21B81"/>
    <w:rsid w:val="00D21E26"/>
    <w:rsid w:val="00D221B5"/>
    <w:rsid w:val="00D22313"/>
    <w:rsid w:val="00D223D2"/>
    <w:rsid w:val="00D22571"/>
    <w:rsid w:val="00D228B1"/>
    <w:rsid w:val="00D22A4A"/>
    <w:rsid w:val="00D22E12"/>
    <w:rsid w:val="00D22F41"/>
    <w:rsid w:val="00D23222"/>
    <w:rsid w:val="00D2335E"/>
    <w:rsid w:val="00D2336E"/>
    <w:rsid w:val="00D2347E"/>
    <w:rsid w:val="00D23C1F"/>
    <w:rsid w:val="00D23C48"/>
    <w:rsid w:val="00D23D8D"/>
    <w:rsid w:val="00D23E50"/>
    <w:rsid w:val="00D24591"/>
    <w:rsid w:val="00D2461C"/>
    <w:rsid w:val="00D24A4D"/>
    <w:rsid w:val="00D24B1F"/>
    <w:rsid w:val="00D24B82"/>
    <w:rsid w:val="00D24BCB"/>
    <w:rsid w:val="00D252DF"/>
    <w:rsid w:val="00D2582D"/>
    <w:rsid w:val="00D25A43"/>
    <w:rsid w:val="00D25E2E"/>
    <w:rsid w:val="00D25E9A"/>
    <w:rsid w:val="00D25F8A"/>
    <w:rsid w:val="00D25FF9"/>
    <w:rsid w:val="00D26027"/>
    <w:rsid w:val="00D2613D"/>
    <w:rsid w:val="00D26377"/>
    <w:rsid w:val="00D2657D"/>
    <w:rsid w:val="00D267C5"/>
    <w:rsid w:val="00D268F3"/>
    <w:rsid w:val="00D26C21"/>
    <w:rsid w:val="00D26EA3"/>
    <w:rsid w:val="00D27882"/>
    <w:rsid w:val="00D27C4F"/>
    <w:rsid w:val="00D27D9D"/>
    <w:rsid w:val="00D27DA5"/>
    <w:rsid w:val="00D27F53"/>
    <w:rsid w:val="00D3010B"/>
    <w:rsid w:val="00D30832"/>
    <w:rsid w:val="00D30B16"/>
    <w:rsid w:val="00D30C13"/>
    <w:rsid w:val="00D30FD4"/>
    <w:rsid w:val="00D317A4"/>
    <w:rsid w:val="00D31C3B"/>
    <w:rsid w:val="00D31C5F"/>
    <w:rsid w:val="00D31D17"/>
    <w:rsid w:val="00D31E4F"/>
    <w:rsid w:val="00D32402"/>
    <w:rsid w:val="00D32ACE"/>
    <w:rsid w:val="00D32E27"/>
    <w:rsid w:val="00D32E9B"/>
    <w:rsid w:val="00D32EDB"/>
    <w:rsid w:val="00D32F4E"/>
    <w:rsid w:val="00D3304F"/>
    <w:rsid w:val="00D337AA"/>
    <w:rsid w:val="00D33B20"/>
    <w:rsid w:val="00D3419F"/>
    <w:rsid w:val="00D34503"/>
    <w:rsid w:val="00D347E8"/>
    <w:rsid w:val="00D34810"/>
    <w:rsid w:val="00D34E0D"/>
    <w:rsid w:val="00D35000"/>
    <w:rsid w:val="00D35B3E"/>
    <w:rsid w:val="00D35D6C"/>
    <w:rsid w:val="00D35D97"/>
    <w:rsid w:val="00D35FFA"/>
    <w:rsid w:val="00D3614C"/>
    <w:rsid w:val="00D362F2"/>
    <w:rsid w:val="00D368AB"/>
    <w:rsid w:val="00D368CE"/>
    <w:rsid w:val="00D368D5"/>
    <w:rsid w:val="00D36C0E"/>
    <w:rsid w:val="00D36CC0"/>
    <w:rsid w:val="00D36CCA"/>
    <w:rsid w:val="00D37001"/>
    <w:rsid w:val="00D3704D"/>
    <w:rsid w:val="00D37165"/>
    <w:rsid w:val="00D37407"/>
    <w:rsid w:val="00D37461"/>
    <w:rsid w:val="00D37894"/>
    <w:rsid w:val="00D378F2"/>
    <w:rsid w:val="00D37E1D"/>
    <w:rsid w:val="00D400C3"/>
    <w:rsid w:val="00D401A2"/>
    <w:rsid w:val="00D404A9"/>
    <w:rsid w:val="00D40576"/>
    <w:rsid w:val="00D40DE8"/>
    <w:rsid w:val="00D40EEA"/>
    <w:rsid w:val="00D41849"/>
    <w:rsid w:val="00D41AD0"/>
    <w:rsid w:val="00D41E88"/>
    <w:rsid w:val="00D41F29"/>
    <w:rsid w:val="00D421EF"/>
    <w:rsid w:val="00D423D5"/>
    <w:rsid w:val="00D42545"/>
    <w:rsid w:val="00D42BDA"/>
    <w:rsid w:val="00D42D1B"/>
    <w:rsid w:val="00D42DF3"/>
    <w:rsid w:val="00D4310B"/>
    <w:rsid w:val="00D431A9"/>
    <w:rsid w:val="00D4327D"/>
    <w:rsid w:val="00D43372"/>
    <w:rsid w:val="00D435AA"/>
    <w:rsid w:val="00D43912"/>
    <w:rsid w:val="00D43B52"/>
    <w:rsid w:val="00D43BD2"/>
    <w:rsid w:val="00D442AE"/>
    <w:rsid w:val="00D44326"/>
    <w:rsid w:val="00D448A8"/>
    <w:rsid w:val="00D44B63"/>
    <w:rsid w:val="00D44F42"/>
    <w:rsid w:val="00D44FF8"/>
    <w:rsid w:val="00D45217"/>
    <w:rsid w:val="00D457B1"/>
    <w:rsid w:val="00D457B5"/>
    <w:rsid w:val="00D458B3"/>
    <w:rsid w:val="00D4591D"/>
    <w:rsid w:val="00D45992"/>
    <w:rsid w:val="00D45B3F"/>
    <w:rsid w:val="00D45B8C"/>
    <w:rsid w:val="00D45BD1"/>
    <w:rsid w:val="00D45C45"/>
    <w:rsid w:val="00D45FAD"/>
    <w:rsid w:val="00D460E8"/>
    <w:rsid w:val="00D46392"/>
    <w:rsid w:val="00D46446"/>
    <w:rsid w:val="00D4644D"/>
    <w:rsid w:val="00D46598"/>
    <w:rsid w:val="00D46599"/>
    <w:rsid w:val="00D465CC"/>
    <w:rsid w:val="00D46B4D"/>
    <w:rsid w:val="00D46D2B"/>
    <w:rsid w:val="00D46DD5"/>
    <w:rsid w:val="00D46DFE"/>
    <w:rsid w:val="00D470E2"/>
    <w:rsid w:val="00D470E3"/>
    <w:rsid w:val="00D47795"/>
    <w:rsid w:val="00D47A3E"/>
    <w:rsid w:val="00D47AFD"/>
    <w:rsid w:val="00D47B77"/>
    <w:rsid w:val="00D47F28"/>
    <w:rsid w:val="00D5023D"/>
    <w:rsid w:val="00D50574"/>
    <w:rsid w:val="00D5067D"/>
    <w:rsid w:val="00D5069F"/>
    <w:rsid w:val="00D506A7"/>
    <w:rsid w:val="00D50725"/>
    <w:rsid w:val="00D507A2"/>
    <w:rsid w:val="00D50E18"/>
    <w:rsid w:val="00D50F5C"/>
    <w:rsid w:val="00D51518"/>
    <w:rsid w:val="00D51598"/>
    <w:rsid w:val="00D518B7"/>
    <w:rsid w:val="00D52051"/>
    <w:rsid w:val="00D52217"/>
    <w:rsid w:val="00D522EC"/>
    <w:rsid w:val="00D5244E"/>
    <w:rsid w:val="00D52688"/>
    <w:rsid w:val="00D52814"/>
    <w:rsid w:val="00D52C05"/>
    <w:rsid w:val="00D5305C"/>
    <w:rsid w:val="00D53470"/>
    <w:rsid w:val="00D53805"/>
    <w:rsid w:val="00D53939"/>
    <w:rsid w:val="00D53C84"/>
    <w:rsid w:val="00D53DCF"/>
    <w:rsid w:val="00D5444E"/>
    <w:rsid w:val="00D54581"/>
    <w:rsid w:val="00D54B16"/>
    <w:rsid w:val="00D55014"/>
    <w:rsid w:val="00D55107"/>
    <w:rsid w:val="00D555E4"/>
    <w:rsid w:val="00D55631"/>
    <w:rsid w:val="00D55A21"/>
    <w:rsid w:val="00D55ADA"/>
    <w:rsid w:val="00D55D4A"/>
    <w:rsid w:val="00D561E1"/>
    <w:rsid w:val="00D5654D"/>
    <w:rsid w:val="00D5703A"/>
    <w:rsid w:val="00D57170"/>
    <w:rsid w:val="00D5741F"/>
    <w:rsid w:val="00D57614"/>
    <w:rsid w:val="00D577F8"/>
    <w:rsid w:val="00D57941"/>
    <w:rsid w:val="00D57B3F"/>
    <w:rsid w:val="00D57B69"/>
    <w:rsid w:val="00D57B96"/>
    <w:rsid w:val="00D57CA0"/>
    <w:rsid w:val="00D57CB2"/>
    <w:rsid w:val="00D57D7B"/>
    <w:rsid w:val="00D60332"/>
    <w:rsid w:val="00D6052A"/>
    <w:rsid w:val="00D60667"/>
    <w:rsid w:val="00D60EAA"/>
    <w:rsid w:val="00D610C4"/>
    <w:rsid w:val="00D611D8"/>
    <w:rsid w:val="00D61CC2"/>
    <w:rsid w:val="00D620E3"/>
    <w:rsid w:val="00D624E6"/>
    <w:rsid w:val="00D625C8"/>
    <w:rsid w:val="00D625FB"/>
    <w:rsid w:val="00D627A5"/>
    <w:rsid w:val="00D62EB8"/>
    <w:rsid w:val="00D6365C"/>
    <w:rsid w:val="00D63806"/>
    <w:rsid w:val="00D6384A"/>
    <w:rsid w:val="00D63DC2"/>
    <w:rsid w:val="00D64073"/>
    <w:rsid w:val="00D641DC"/>
    <w:rsid w:val="00D64520"/>
    <w:rsid w:val="00D6464F"/>
    <w:rsid w:val="00D64799"/>
    <w:rsid w:val="00D64854"/>
    <w:rsid w:val="00D64999"/>
    <w:rsid w:val="00D64A4F"/>
    <w:rsid w:val="00D64B9B"/>
    <w:rsid w:val="00D65554"/>
    <w:rsid w:val="00D65691"/>
    <w:rsid w:val="00D657C7"/>
    <w:rsid w:val="00D65A17"/>
    <w:rsid w:val="00D65B52"/>
    <w:rsid w:val="00D65E26"/>
    <w:rsid w:val="00D66163"/>
    <w:rsid w:val="00D662C6"/>
    <w:rsid w:val="00D662FF"/>
    <w:rsid w:val="00D666F7"/>
    <w:rsid w:val="00D66DC0"/>
    <w:rsid w:val="00D66E02"/>
    <w:rsid w:val="00D66E1B"/>
    <w:rsid w:val="00D6732F"/>
    <w:rsid w:val="00D67748"/>
    <w:rsid w:val="00D67985"/>
    <w:rsid w:val="00D70AF2"/>
    <w:rsid w:val="00D70C64"/>
    <w:rsid w:val="00D70C68"/>
    <w:rsid w:val="00D70D7A"/>
    <w:rsid w:val="00D70D87"/>
    <w:rsid w:val="00D70D88"/>
    <w:rsid w:val="00D70FA1"/>
    <w:rsid w:val="00D71355"/>
    <w:rsid w:val="00D71866"/>
    <w:rsid w:val="00D71A85"/>
    <w:rsid w:val="00D71A88"/>
    <w:rsid w:val="00D71AC4"/>
    <w:rsid w:val="00D72024"/>
    <w:rsid w:val="00D720FB"/>
    <w:rsid w:val="00D726C9"/>
    <w:rsid w:val="00D72823"/>
    <w:rsid w:val="00D72888"/>
    <w:rsid w:val="00D7296E"/>
    <w:rsid w:val="00D72A29"/>
    <w:rsid w:val="00D72CB2"/>
    <w:rsid w:val="00D72D46"/>
    <w:rsid w:val="00D7398E"/>
    <w:rsid w:val="00D7402A"/>
    <w:rsid w:val="00D744B7"/>
    <w:rsid w:val="00D74BFA"/>
    <w:rsid w:val="00D74D34"/>
    <w:rsid w:val="00D74E26"/>
    <w:rsid w:val="00D74F6B"/>
    <w:rsid w:val="00D753AF"/>
    <w:rsid w:val="00D756E7"/>
    <w:rsid w:val="00D75A7C"/>
    <w:rsid w:val="00D75C8D"/>
    <w:rsid w:val="00D75DE5"/>
    <w:rsid w:val="00D75FA8"/>
    <w:rsid w:val="00D7616A"/>
    <w:rsid w:val="00D76173"/>
    <w:rsid w:val="00D761CF"/>
    <w:rsid w:val="00D7663B"/>
    <w:rsid w:val="00D76D80"/>
    <w:rsid w:val="00D76E80"/>
    <w:rsid w:val="00D76EED"/>
    <w:rsid w:val="00D76F7D"/>
    <w:rsid w:val="00D77072"/>
    <w:rsid w:val="00D7718F"/>
    <w:rsid w:val="00D778BF"/>
    <w:rsid w:val="00D77A3F"/>
    <w:rsid w:val="00D77D2E"/>
    <w:rsid w:val="00D800A5"/>
    <w:rsid w:val="00D80383"/>
    <w:rsid w:val="00D8085C"/>
    <w:rsid w:val="00D80A0E"/>
    <w:rsid w:val="00D80A84"/>
    <w:rsid w:val="00D80BB6"/>
    <w:rsid w:val="00D80FD5"/>
    <w:rsid w:val="00D813E2"/>
    <w:rsid w:val="00D81516"/>
    <w:rsid w:val="00D81565"/>
    <w:rsid w:val="00D815C1"/>
    <w:rsid w:val="00D815C3"/>
    <w:rsid w:val="00D81625"/>
    <w:rsid w:val="00D8170C"/>
    <w:rsid w:val="00D82613"/>
    <w:rsid w:val="00D82FDF"/>
    <w:rsid w:val="00D8303A"/>
    <w:rsid w:val="00D831DA"/>
    <w:rsid w:val="00D835CC"/>
    <w:rsid w:val="00D83835"/>
    <w:rsid w:val="00D83D8D"/>
    <w:rsid w:val="00D83F08"/>
    <w:rsid w:val="00D840A1"/>
    <w:rsid w:val="00D842F1"/>
    <w:rsid w:val="00D846ED"/>
    <w:rsid w:val="00D848B9"/>
    <w:rsid w:val="00D848C8"/>
    <w:rsid w:val="00D84B4E"/>
    <w:rsid w:val="00D84F0F"/>
    <w:rsid w:val="00D850AD"/>
    <w:rsid w:val="00D853B7"/>
    <w:rsid w:val="00D85498"/>
    <w:rsid w:val="00D85CDE"/>
    <w:rsid w:val="00D85E6F"/>
    <w:rsid w:val="00D860A8"/>
    <w:rsid w:val="00D86181"/>
    <w:rsid w:val="00D861B6"/>
    <w:rsid w:val="00D861ED"/>
    <w:rsid w:val="00D865C8"/>
    <w:rsid w:val="00D86625"/>
    <w:rsid w:val="00D8662F"/>
    <w:rsid w:val="00D866C5"/>
    <w:rsid w:val="00D86E42"/>
    <w:rsid w:val="00D86F2C"/>
    <w:rsid w:val="00D874B8"/>
    <w:rsid w:val="00D87708"/>
    <w:rsid w:val="00D87BBF"/>
    <w:rsid w:val="00D87C3E"/>
    <w:rsid w:val="00D903D3"/>
    <w:rsid w:val="00D905A6"/>
    <w:rsid w:val="00D906C8"/>
    <w:rsid w:val="00D90A47"/>
    <w:rsid w:val="00D90EB7"/>
    <w:rsid w:val="00D90FC4"/>
    <w:rsid w:val="00D910FE"/>
    <w:rsid w:val="00D9127B"/>
    <w:rsid w:val="00D91365"/>
    <w:rsid w:val="00D9159A"/>
    <w:rsid w:val="00D91780"/>
    <w:rsid w:val="00D91952"/>
    <w:rsid w:val="00D91F6C"/>
    <w:rsid w:val="00D91F82"/>
    <w:rsid w:val="00D9216D"/>
    <w:rsid w:val="00D92228"/>
    <w:rsid w:val="00D924A4"/>
    <w:rsid w:val="00D9283C"/>
    <w:rsid w:val="00D92C47"/>
    <w:rsid w:val="00D92E5A"/>
    <w:rsid w:val="00D931BB"/>
    <w:rsid w:val="00D931E7"/>
    <w:rsid w:val="00D93501"/>
    <w:rsid w:val="00D937BE"/>
    <w:rsid w:val="00D94097"/>
    <w:rsid w:val="00D940EB"/>
    <w:rsid w:val="00D94A66"/>
    <w:rsid w:val="00D94FBD"/>
    <w:rsid w:val="00D953D7"/>
    <w:rsid w:val="00D9556E"/>
    <w:rsid w:val="00D95801"/>
    <w:rsid w:val="00D967BA"/>
    <w:rsid w:val="00D9694C"/>
    <w:rsid w:val="00D9722C"/>
    <w:rsid w:val="00D9761B"/>
    <w:rsid w:val="00D978F9"/>
    <w:rsid w:val="00D97CE8"/>
    <w:rsid w:val="00D97FB3"/>
    <w:rsid w:val="00DA00D9"/>
    <w:rsid w:val="00DA01ED"/>
    <w:rsid w:val="00DA03D9"/>
    <w:rsid w:val="00DA0776"/>
    <w:rsid w:val="00DA08D8"/>
    <w:rsid w:val="00DA1466"/>
    <w:rsid w:val="00DA1552"/>
    <w:rsid w:val="00DA15ED"/>
    <w:rsid w:val="00DA206F"/>
    <w:rsid w:val="00DA2A40"/>
    <w:rsid w:val="00DA2EEF"/>
    <w:rsid w:val="00DA3314"/>
    <w:rsid w:val="00DA33AA"/>
    <w:rsid w:val="00DA3BD9"/>
    <w:rsid w:val="00DA3CF6"/>
    <w:rsid w:val="00DA3F5D"/>
    <w:rsid w:val="00DA3FA1"/>
    <w:rsid w:val="00DA414D"/>
    <w:rsid w:val="00DA4297"/>
    <w:rsid w:val="00DA4634"/>
    <w:rsid w:val="00DA4644"/>
    <w:rsid w:val="00DA478A"/>
    <w:rsid w:val="00DA49B2"/>
    <w:rsid w:val="00DA514A"/>
    <w:rsid w:val="00DA51CA"/>
    <w:rsid w:val="00DA52C6"/>
    <w:rsid w:val="00DA530D"/>
    <w:rsid w:val="00DA55A4"/>
    <w:rsid w:val="00DA56B1"/>
    <w:rsid w:val="00DA5831"/>
    <w:rsid w:val="00DA5C2B"/>
    <w:rsid w:val="00DA5D82"/>
    <w:rsid w:val="00DA5DC5"/>
    <w:rsid w:val="00DA6030"/>
    <w:rsid w:val="00DA6139"/>
    <w:rsid w:val="00DA68C3"/>
    <w:rsid w:val="00DA68D4"/>
    <w:rsid w:val="00DA6939"/>
    <w:rsid w:val="00DA695D"/>
    <w:rsid w:val="00DA6EB4"/>
    <w:rsid w:val="00DA6F2E"/>
    <w:rsid w:val="00DA704C"/>
    <w:rsid w:val="00DA724F"/>
    <w:rsid w:val="00DA7669"/>
    <w:rsid w:val="00DA7AC4"/>
    <w:rsid w:val="00DA7C77"/>
    <w:rsid w:val="00DA7EAA"/>
    <w:rsid w:val="00DA7FBE"/>
    <w:rsid w:val="00DB0387"/>
    <w:rsid w:val="00DB08B7"/>
    <w:rsid w:val="00DB0A7E"/>
    <w:rsid w:val="00DB0B68"/>
    <w:rsid w:val="00DB0BDC"/>
    <w:rsid w:val="00DB0CEE"/>
    <w:rsid w:val="00DB10B4"/>
    <w:rsid w:val="00DB11AC"/>
    <w:rsid w:val="00DB12CB"/>
    <w:rsid w:val="00DB12F9"/>
    <w:rsid w:val="00DB1A36"/>
    <w:rsid w:val="00DB1D62"/>
    <w:rsid w:val="00DB207A"/>
    <w:rsid w:val="00DB21A4"/>
    <w:rsid w:val="00DB2297"/>
    <w:rsid w:val="00DB22EF"/>
    <w:rsid w:val="00DB27FB"/>
    <w:rsid w:val="00DB2C4A"/>
    <w:rsid w:val="00DB3BDA"/>
    <w:rsid w:val="00DB43C0"/>
    <w:rsid w:val="00DB4687"/>
    <w:rsid w:val="00DB4C01"/>
    <w:rsid w:val="00DB50AE"/>
    <w:rsid w:val="00DB587B"/>
    <w:rsid w:val="00DB5BB6"/>
    <w:rsid w:val="00DB5C79"/>
    <w:rsid w:val="00DB5CC7"/>
    <w:rsid w:val="00DB615B"/>
    <w:rsid w:val="00DB61FA"/>
    <w:rsid w:val="00DB6246"/>
    <w:rsid w:val="00DB64F7"/>
    <w:rsid w:val="00DB6534"/>
    <w:rsid w:val="00DB6558"/>
    <w:rsid w:val="00DB6A20"/>
    <w:rsid w:val="00DB6A9F"/>
    <w:rsid w:val="00DB7083"/>
    <w:rsid w:val="00DB75F9"/>
    <w:rsid w:val="00DB7D28"/>
    <w:rsid w:val="00DB7FD2"/>
    <w:rsid w:val="00DC05AF"/>
    <w:rsid w:val="00DC05CF"/>
    <w:rsid w:val="00DC07DB"/>
    <w:rsid w:val="00DC088F"/>
    <w:rsid w:val="00DC0AAB"/>
    <w:rsid w:val="00DC0BF2"/>
    <w:rsid w:val="00DC0C1F"/>
    <w:rsid w:val="00DC0D17"/>
    <w:rsid w:val="00DC18B6"/>
    <w:rsid w:val="00DC1A96"/>
    <w:rsid w:val="00DC1C64"/>
    <w:rsid w:val="00DC1CDE"/>
    <w:rsid w:val="00DC2241"/>
    <w:rsid w:val="00DC22DA"/>
    <w:rsid w:val="00DC2681"/>
    <w:rsid w:val="00DC3428"/>
    <w:rsid w:val="00DC3584"/>
    <w:rsid w:val="00DC3AF0"/>
    <w:rsid w:val="00DC3CD9"/>
    <w:rsid w:val="00DC4ACF"/>
    <w:rsid w:val="00DC4D5C"/>
    <w:rsid w:val="00DC564B"/>
    <w:rsid w:val="00DC5835"/>
    <w:rsid w:val="00DC5872"/>
    <w:rsid w:val="00DC5883"/>
    <w:rsid w:val="00DC593C"/>
    <w:rsid w:val="00DC6422"/>
    <w:rsid w:val="00DC657E"/>
    <w:rsid w:val="00DC69C2"/>
    <w:rsid w:val="00DC6B88"/>
    <w:rsid w:val="00DC6D23"/>
    <w:rsid w:val="00DC6DF9"/>
    <w:rsid w:val="00DC6FFB"/>
    <w:rsid w:val="00DC7244"/>
    <w:rsid w:val="00DC7351"/>
    <w:rsid w:val="00DC7561"/>
    <w:rsid w:val="00DC7BBC"/>
    <w:rsid w:val="00DC7CBE"/>
    <w:rsid w:val="00DC7DD1"/>
    <w:rsid w:val="00DC7FF4"/>
    <w:rsid w:val="00DD00F7"/>
    <w:rsid w:val="00DD016E"/>
    <w:rsid w:val="00DD0256"/>
    <w:rsid w:val="00DD0579"/>
    <w:rsid w:val="00DD06A9"/>
    <w:rsid w:val="00DD0AFB"/>
    <w:rsid w:val="00DD1020"/>
    <w:rsid w:val="00DD1397"/>
    <w:rsid w:val="00DD16CE"/>
    <w:rsid w:val="00DD1C21"/>
    <w:rsid w:val="00DD2148"/>
    <w:rsid w:val="00DD2343"/>
    <w:rsid w:val="00DD234D"/>
    <w:rsid w:val="00DD280A"/>
    <w:rsid w:val="00DD292E"/>
    <w:rsid w:val="00DD2B90"/>
    <w:rsid w:val="00DD2D62"/>
    <w:rsid w:val="00DD3396"/>
    <w:rsid w:val="00DD3529"/>
    <w:rsid w:val="00DD35DD"/>
    <w:rsid w:val="00DD3716"/>
    <w:rsid w:val="00DD3726"/>
    <w:rsid w:val="00DD3751"/>
    <w:rsid w:val="00DD389A"/>
    <w:rsid w:val="00DD3D71"/>
    <w:rsid w:val="00DD4153"/>
    <w:rsid w:val="00DD4319"/>
    <w:rsid w:val="00DD46D4"/>
    <w:rsid w:val="00DD47FF"/>
    <w:rsid w:val="00DD55C9"/>
    <w:rsid w:val="00DD59ED"/>
    <w:rsid w:val="00DD5D1A"/>
    <w:rsid w:val="00DD5DE2"/>
    <w:rsid w:val="00DD5EAC"/>
    <w:rsid w:val="00DD64F0"/>
    <w:rsid w:val="00DD6546"/>
    <w:rsid w:val="00DD65F7"/>
    <w:rsid w:val="00DD6BBD"/>
    <w:rsid w:val="00DD6FCB"/>
    <w:rsid w:val="00DD7162"/>
    <w:rsid w:val="00DD73D4"/>
    <w:rsid w:val="00DD7A74"/>
    <w:rsid w:val="00DD7C3E"/>
    <w:rsid w:val="00DD7CBD"/>
    <w:rsid w:val="00DD7D60"/>
    <w:rsid w:val="00DE04DA"/>
    <w:rsid w:val="00DE06F0"/>
    <w:rsid w:val="00DE0E03"/>
    <w:rsid w:val="00DE0F63"/>
    <w:rsid w:val="00DE0F75"/>
    <w:rsid w:val="00DE1273"/>
    <w:rsid w:val="00DE145A"/>
    <w:rsid w:val="00DE1D17"/>
    <w:rsid w:val="00DE1EFB"/>
    <w:rsid w:val="00DE222D"/>
    <w:rsid w:val="00DE2542"/>
    <w:rsid w:val="00DE25D7"/>
    <w:rsid w:val="00DE2A8B"/>
    <w:rsid w:val="00DE2CDD"/>
    <w:rsid w:val="00DE2F6E"/>
    <w:rsid w:val="00DE3181"/>
    <w:rsid w:val="00DE36A7"/>
    <w:rsid w:val="00DE380F"/>
    <w:rsid w:val="00DE3A01"/>
    <w:rsid w:val="00DE3AD6"/>
    <w:rsid w:val="00DE3E77"/>
    <w:rsid w:val="00DE3FD6"/>
    <w:rsid w:val="00DE40B0"/>
    <w:rsid w:val="00DE41CF"/>
    <w:rsid w:val="00DE44B6"/>
    <w:rsid w:val="00DE44EC"/>
    <w:rsid w:val="00DE4AB5"/>
    <w:rsid w:val="00DE4B22"/>
    <w:rsid w:val="00DE502F"/>
    <w:rsid w:val="00DE5097"/>
    <w:rsid w:val="00DE53E4"/>
    <w:rsid w:val="00DE54B1"/>
    <w:rsid w:val="00DE5530"/>
    <w:rsid w:val="00DE566B"/>
    <w:rsid w:val="00DE58C7"/>
    <w:rsid w:val="00DE5CBB"/>
    <w:rsid w:val="00DE5F49"/>
    <w:rsid w:val="00DE5FD2"/>
    <w:rsid w:val="00DE6324"/>
    <w:rsid w:val="00DE6A3D"/>
    <w:rsid w:val="00DE6E88"/>
    <w:rsid w:val="00DE7444"/>
    <w:rsid w:val="00DE7520"/>
    <w:rsid w:val="00DE7C77"/>
    <w:rsid w:val="00DE7D1B"/>
    <w:rsid w:val="00DE7DA5"/>
    <w:rsid w:val="00DE7E53"/>
    <w:rsid w:val="00DE7E65"/>
    <w:rsid w:val="00DE7E92"/>
    <w:rsid w:val="00DE7FC8"/>
    <w:rsid w:val="00DF08DB"/>
    <w:rsid w:val="00DF0918"/>
    <w:rsid w:val="00DF09DE"/>
    <w:rsid w:val="00DF0BE9"/>
    <w:rsid w:val="00DF0D26"/>
    <w:rsid w:val="00DF1085"/>
    <w:rsid w:val="00DF120A"/>
    <w:rsid w:val="00DF1481"/>
    <w:rsid w:val="00DF165A"/>
    <w:rsid w:val="00DF174D"/>
    <w:rsid w:val="00DF1D9B"/>
    <w:rsid w:val="00DF1DD4"/>
    <w:rsid w:val="00DF231C"/>
    <w:rsid w:val="00DF2420"/>
    <w:rsid w:val="00DF259D"/>
    <w:rsid w:val="00DF26F2"/>
    <w:rsid w:val="00DF29CA"/>
    <w:rsid w:val="00DF3014"/>
    <w:rsid w:val="00DF33AB"/>
    <w:rsid w:val="00DF3C6A"/>
    <w:rsid w:val="00DF3E99"/>
    <w:rsid w:val="00DF413F"/>
    <w:rsid w:val="00DF4252"/>
    <w:rsid w:val="00DF4371"/>
    <w:rsid w:val="00DF4931"/>
    <w:rsid w:val="00DF4AB9"/>
    <w:rsid w:val="00DF51A0"/>
    <w:rsid w:val="00DF531C"/>
    <w:rsid w:val="00DF5727"/>
    <w:rsid w:val="00DF59EE"/>
    <w:rsid w:val="00DF5C77"/>
    <w:rsid w:val="00DF5E74"/>
    <w:rsid w:val="00DF6038"/>
    <w:rsid w:val="00DF6637"/>
    <w:rsid w:val="00DF6725"/>
    <w:rsid w:val="00DF6DDD"/>
    <w:rsid w:val="00DF6E1A"/>
    <w:rsid w:val="00DF73C9"/>
    <w:rsid w:val="00DF7712"/>
    <w:rsid w:val="00DF77C4"/>
    <w:rsid w:val="00DF78ED"/>
    <w:rsid w:val="00DF7AA6"/>
    <w:rsid w:val="00DF7C18"/>
    <w:rsid w:val="00DF7F6E"/>
    <w:rsid w:val="00DF7F92"/>
    <w:rsid w:val="00DF7FF3"/>
    <w:rsid w:val="00E0011E"/>
    <w:rsid w:val="00E00130"/>
    <w:rsid w:val="00E005D7"/>
    <w:rsid w:val="00E00788"/>
    <w:rsid w:val="00E009AC"/>
    <w:rsid w:val="00E00C75"/>
    <w:rsid w:val="00E0147C"/>
    <w:rsid w:val="00E018AE"/>
    <w:rsid w:val="00E01F4C"/>
    <w:rsid w:val="00E02000"/>
    <w:rsid w:val="00E020EC"/>
    <w:rsid w:val="00E022B0"/>
    <w:rsid w:val="00E0254C"/>
    <w:rsid w:val="00E02A06"/>
    <w:rsid w:val="00E02B03"/>
    <w:rsid w:val="00E02CCB"/>
    <w:rsid w:val="00E0306B"/>
    <w:rsid w:val="00E03192"/>
    <w:rsid w:val="00E035A1"/>
    <w:rsid w:val="00E0364C"/>
    <w:rsid w:val="00E03710"/>
    <w:rsid w:val="00E0386C"/>
    <w:rsid w:val="00E03938"/>
    <w:rsid w:val="00E039AF"/>
    <w:rsid w:val="00E041D6"/>
    <w:rsid w:val="00E04521"/>
    <w:rsid w:val="00E04722"/>
    <w:rsid w:val="00E0472D"/>
    <w:rsid w:val="00E04992"/>
    <w:rsid w:val="00E049C0"/>
    <w:rsid w:val="00E04AD1"/>
    <w:rsid w:val="00E04BF8"/>
    <w:rsid w:val="00E04D57"/>
    <w:rsid w:val="00E04FB1"/>
    <w:rsid w:val="00E050A7"/>
    <w:rsid w:val="00E051D8"/>
    <w:rsid w:val="00E0532B"/>
    <w:rsid w:val="00E05496"/>
    <w:rsid w:val="00E05A69"/>
    <w:rsid w:val="00E05E0D"/>
    <w:rsid w:val="00E05EBC"/>
    <w:rsid w:val="00E060F6"/>
    <w:rsid w:val="00E06100"/>
    <w:rsid w:val="00E06165"/>
    <w:rsid w:val="00E06240"/>
    <w:rsid w:val="00E0732C"/>
    <w:rsid w:val="00E07397"/>
    <w:rsid w:val="00E07424"/>
    <w:rsid w:val="00E074C6"/>
    <w:rsid w:val="00E07554"/>
    <w:rsid w:val="00E075D1"/>
    <w:rsid w:val="00E079D2"/>
    <w:rsid w:val="00E07C25"/>
    <w:rsid w:val="00E10459"/>
    <w:rsid w:val="00E10487"/>
    <w:rsid w:val="00E10604"/>
    <w:rsid w:val="00E10CD7"/>
    <w:rsid w:val="00E10E99"/>
    <w:rsid w:val="00E11360"/>
    <w:rsid w:val="00E11507"/>
    <w:rsid w:val="00E1173D"/>
    <w:rsid w:val="00E11AE7"/>
    <w:rsid w:val="00E12962"/>
    <w:rsid w:val="00E1381B"/>
    <w:rsid w:val="00E138F2"/>
    <w:rsid w:val="00E139A5"/>
    <w:rsid w:val="00E139D2"/>
    <w:rsid w:val="00E13A86"/>
    <w:rsid w:val="00E13CEA"/>
    <w:rsid w:val="00E13D60"/>
    <w:rsid w:val="00E13EAE"/>
    <w:rsid w:val="00E1491E"/>
    <w:rsid w:val="00E14ACC"/>
    <w:rsid w:val="00E14C06"/>
    <w:rsid w:val="00E15AC5"/>
    <w:rsid w:val="00E15BC3"/>
    <w:rsid w:val="00E15C63"/>
    <w:rsid w:val="00E15D98"/>
    <w:rsid w:val="00E1611F"/>
    <w:rsid w:val="00E162EC"/>
    <w:rsid w:val="00E1672F"/>
    <w:rsid w:val="00E16740"/>
    <w:rsid w:val="00E167EB"/>
    <w:rsid w:val="00E16957"/>
    <w:rsid w:val="00E16D3B"/>
    <w:rsid w:val="00E174DC"/>
    <w:rsid w:val="00E1768A"/>
    <w:rsid w:val="00E1779C"/>
    <w:rsid w:val="00E17E54"/>
    <w:rsid w:val="00E203BA"/>
    <w:rsid w:val="00E206C0"/>
    <w:rsid w:val="00E2081B"/>
    <w:rsid w:val="00E213A4"/>
    <w:rsid w:val="00E21CFD"/>
    <w:rsid w:val="00E21D2F"/>
    <w:rsid w:val="00E221DC"/>
    <w:rsid w:val="00E223CE"/>
    <w:rsid w:val="00E22949"/>
    <w:rsid w:val="00E22D63"/>
    <w:rsid w:val="00E22F55"/>
    <w:rsid w:val="00E231D9"/>
    <w:rsid w:val="00E232CB"/>
    <w:rsid w:val="00E23331"/>
    <w:rsid w:val="00E2343F"/>
    <w:rsid w:val="00E236AF"/>
    <w:rsid w:val="00E2392D"/>
    <w:rsid w:val="00E24545"/>
    <w:rsid w:val="00E2467C"/>
    <w:rsid w:val="00E2476F"/>
    <w:rsid w:val="00E248E6"/>
    <w:rsid w:val="00E24968"/>
    <w:rsid w:val="00E24BDE"/>
    <w:rsid w:val="00E24FBE"/>
    <w:rsid w:val="00E24FCD"/>
    <w:rsid w:val="00E2518F"/>
    <w:rsid w:val="00E253EA"/>
    <w:rsid w:val="00E25856"/>
    <w:rsid w:val="00E258B2"/>
    <w:rsid w:val="00E258F3"/>
    <w:rsid w:val="00E258F4"/>
    <w:rsid w:val="00E25C42"/>
    <w:rsid w:val="00E25E4C"/>
    <w:rsid w:val="00E25F24"/>
    <w:rsid w:val="00E25F4A"/>
    <w:rsid w:val="00E26335"/>
    <w:rsid w:val="00E26388"/>
    <w:rsid w:val="00E26FC7"/>
    <w:rsid w:val="00E26FD3"/>
    <w:rsid w:val="00E27115"/>
    <w:rsid w:val="00E2765D"/>
    <w:rsid w:val="00E276DA"/>
    <w:rsid w:val="00E27735"/>
    <w:rsid w:val="00E278A9"/>
    <w:rsid w:val="00E27B15"/>
    <w:rsid w:val="00E27CA7"/>
    <w:rsid w:val="00E27EB9"/>
    <w:rsid w:val="00E301C2"/>
    <w:rsid w:val="00E3039B"/>
    <w:rsid w:val="00E307D8"/>
    <w:rsid w:val="00E30B6F"/>
    <w:rsid w:val="00E30D36"/>
    <w:rsid w:val="00E3145B"/>
    <w:rsid w:val="00E317AF"/>
    <w:rsid w:val="00E319CC"/>
    <w:rsid w:val="00E31DF9"/>
    <w:rsid w:val="00E31E52"/>
    <w:rsid w:val="00E31F63"/>
    <w:rsid w:val="00E3225D"/>
    <w:rsid w:val="00E3245E"/>
    <w:rsid w:val="00E326E4"/>
    <w:rsid w:val="00E32703"/>
    <w:rsid w:val="00E329F1"/>
    <w:rsid w:val="00E32A70"/>
    <w:rsid w:val="00E32C80"/>
    <w:rsid w:val="00E32DA9"/>
    <w:rsid w:val="00E33779"/>
    <w:rsid w:val="00E338E1"/>
    <w:rsid w:val="00E339A4"/>
    <w:rsid w:val="00E33D22"/>
    <w:rsid w:val="00E3403D"/>
    <w:rsid w:val="00E34515"/>
    <w:rsid w:val="00E34615"/>
    <w:rsid w:val="00E34D21"/>
    <w:rsid w:val="00E34D66"/>
    <w:rsid w:val="00E34F1C"/>
    <w:rsid w:val="00E3523B"/>
    <w:rsid w:val="00E35304"/>
    <w:rsid w:val="00E356A6"/>
    <w:rsid w:val="00E35BFD"/>
    <w:rsid w:val="00E35F80"/>
    <w:rsid w:val="00E36031"/>
    <w:rsid w:val="00E36147"/>
    <w:rsid w:val="00E368D7"/>
    <w:rsid w:val="00E368DC"/>
    <w:rsid w:val="00E36936"/>
    <w:rsid w:val="00E36B31"/>
    <w:rsid w:val="00E36B5D"/>
    <w:rsid w:val="00E36D97"/>
    <w:rsid w:val="00E37883"/>
    <w:rsid w:val="00E378BF"/>
    <w:rsid w:val="00E37C4E"/>
    <w:rsid w:val="00E40374"/>
    <w:rsid w:val="00E40421"/>
    <w:rsid w:val="00E404C6"/>
    <w:rsid w:val="00E40ABC"/>
    <w:rsid w:val="00E41008"/>
    <w:rsid w:val="00E4153E"/>
    <w:rsid w:val="00E41634"/>
    <w:rsid w:val="00E416B2"/>
    <w:rsid w:val="00E41B9D"/>
    <w:rsid w:val="00E41D69"/>
    <w:rsid w:val="00E4200E"/>
    <w:rsid w:val="00E422D4"/>
    <w:rsid w:val="00E423B9"/>
    <w:rsid w:val="00E424AC"/>
    <w:rsid w:val="00E42ADF"/>
    <w:rsid w:val="00E42CD2"/>
    <w:rsid w:val="00E432EB"/>
    <w:rsid w:val="00E43349"/>
    <w:rsid w:val="00E43386"/>
    <w:rsid w:val="00E43E24"/>
    <w:rsid w:val="00E43F1B"/>
    <w:rsid w:val="00E44581"/>
    <w:rsid w:val="00E4468A"/>
    <w:rsid w:val="00E449AF"/>
    <w:rsid w:val="00E44B2D"/>
    <w:rsid w:val="00E44BC3"/>
    <w:rsid w:val="00E44BFB"/>
    <w:rsid w:val="00E45537"/>
    <w:rsid w:val="00E45829"/>
    <w:rsid w:val="00E458DE"/>
    <w:rsid w:val="00E4594C"/>
    <w:rsid w:val="00E45A2D"/>
    <w:rsid w:val="00E45BFA"/>
    <w:rsid w:val="00E45CE9"/>
    <w:rsid w:val="00E45D7A"/>
    <w:rsid w:val="00E45F76"/>
    <w:rsid w:val="00E46284"/>
    <w:rsid w:val="00E46438"/>
    <w:rsid w:val="00E466D3"/>
    <w:rsid w:val="00E46B04"/>
    <w:rsid w:val="00E46C0F"/>
    <w:rsid w:val="00E46CA7"/>
    <w:rsid w:val="00E46F78"/>
    <w:rsid w:val="00E47085"/>
    <w:rsid w:val="00E471C4"/>
    <w:rsid w:val="00E47428"/>
    <w:rsid w:val="00E474DC"/>
    <w:rsid w:val="00E4764F"/>
    <w:rsid w:val="00E47CDC"/>
    <w:rsid w:val="00E47D43"/>
    <w:rsid w:val="00E47DC0"/>
    <w:rsid w:val="00E50013"/>
    <w:rsid w:val="00E502D7"/>
    <w:rsid w:val="00E506EB"/>
    <w:rsid w:val="00E50964"/>
    <w:rsid w:val="00E50AAB"/>
    <w:rsid w:val="00E50B93"/>
    <w:rsid w:val="00E50D59"/>
    <w:rsid w:val="00E50FA3"/>
    <w:rsid w:val="00E51780"/>
    <w:rsid w:val="00E51EE2"/>
    <w:rsid w:val="00E51FDE"/>
    <w:rsid w:val="00E52190"/>
    <w:rsid w:val="00E521DA"/>
    <w:rsid w:val="00E5234F"/>
    <w:rsid w:val="00E52463"/>
    <w:rsid w:val="00E52482"/>
    <w:rsid w:val="00E52828"/>
    <w:rsid w:val="00E528B5"/>
    <w:rsid w:val="00E528C0"/>
    <w:rsid w:val="00E52A15"/>
    <w:rsid w:val="00E52A71"/>
    <w:rsid w:val="00E52B3E"/>
    <w:rsid w:val="00E52F63"/>
    <w:rsid w:val="00E52FC2"/>
    <w:rsid w:val="00E531AE"/>
    <w:rsid w:val="00E5339D"/>
    <w:rsid w:val="00E533B0"/>
    <w:rsid w:val="00E53981"/>
    <w:rsid w:val="00E53AB1"/>
    <w:rsid w:val="00E53E5C"/>
    <w:rsid w:val="00E53F80"/>
    <w:rsid w:val="00E53FF9"/>
    <w:rsid w:val="00E5427F"/>
    <w:rsid w:val="00E5450F"/>
    <w:rsid w:val="00E54520"/>
    <w:rsid w:val="00E54B21"/>
    <w:rsid w:val="00E54DD3"/>
    <w:rsid w:val="00E54F98"/>
    <w:rsid w:val="00E54FBA"/>
    <w:rsid w:val="00E550D8"/>
    <w:rsid w:val="00E55191"/>
    <w:rsid w:val="00E551D0"/>
    <w:rsid w:val="00E5527C"/>
    <w:rsid w:val="00E55816"/>
    <w:rsid w:val="00E55999"/>
    <w:rsid w:val="00E55EE5"/>
    <w:rsid w:val="00E55F8E"/>
    <w:rsid w:val="00E56303"/>
    <w:rsid w:val="00E56598"/>
    <w:rsid w:val="00E569E2"/>
    <w:rsid w:val="00E56EBD"/>
    <w:rsid w:val="00E5706B"/>
    <w:rsid w:val="00E571EE"/>
    <w:rsid w:val="00E572A4"/>
    <w:rsid w:val="00E57659"/>
    <w:rsid w:val="00E57A5A"/>
    <w:rsid w:val="00E57B95"/>
    <w:rsid w:val="00E57E63"/>
    <w:rsid w:val="00E60138"/>
    <w:rsid w:val="00E60310"/>
    <w:rsid w:val="00E60732"/>
    <w:rsid w:val="00E60784"/>
    <w:rsid w:val="00E60827"/>
    <w:rsid w:val="00E6088D"/>
    <w:rsid w:val="00E60A61"/>
    <w:rsid w:val="00E610B2"/>
    <w:rsid w:val="00E6123B"/>
    <w:rsid w:val="00E61243"/>
    <w:rsid w:val="00E6125A"/>
    <w:rsid w:val="00E618EE"/>
    <w:rsid w:val="00E61C4A"/>
    <w:rsid w:val="00E61DBF"/>
    <w:rsid w:val="00E61F0A"/>
    <w:rsid w:val="00E620F9"/>
    <w:rsid w:val="00E6239D"/>
    <w:rsid w:val="00E626C3"/>
    <w:rsid w:val="00E628FE"/>
    <w:rsid w:val="00E62B6A"/>
    <w:rsid w:val="00E62F2B"/>
    <w:rsid w:val="00E631BF"/>
    <w:rsid w:val="00E6381B"/>
    <w:rsid w:val="00E63A2D"/>
    <w:rsid w:val="00E63F08"/>
    <w:rsid w:val="00E648AA"/>
    <w:rsid w:val="00E64C23"/>
    <w:rsid w:val="00E64C67"/>
    <w:rsid w:val="00E64D93"/>
    <w:rsid w:val="00E65359"/>
    <w:rsid w:val="00E6568B"/>
    <w:rsid w:val="00E656B5"/>
    <w:rsid w:val="00E65739"/>
    <w:rsid w:val="00E65C56"/>
    <w:rsid w:val="00E65D50"/>
    <w:rsid w:val="00E65D8B"/>
    <w:rsid w:val="00E65DB6"/>
    <w:rsid w:val="00E661E7"/>
    <w:rsid w:val="00E664DC"/>
    <w:rsid w:val="00E66561"/>
    <w:rsid w:val="00E6664D"/>
    <w:rsid w:val="00E6676F"/>
    <w:rsid w:val="00E66C2D"/>
    <w:rsid w:val="00E66C36"/>
    <w:rsid w:val="00E66CD7"/>
    <w:rsid w:val="00E66FB3"/>
    <w:rsid w:val="00E6715B"/>
    <w:rsid w:val="00E6730E"/>
    <w:rsid w:val="00E67312"/>
    <w:rsid w:val="00E6742E"/>
    <w:rsid w:val="00E67BD1"/>
    <w:rsid w:val="00E70CDE"/>
    <w:rsid w:val="00E70D24"/>
    <w:rsid w:val="00E70DF5"/>
    <w:rsid w:val="00E713C3"/>
    <w:rsid w:val="00E7157B"/>
    <w:rsid w:val="00E715E8"/>
    <w:rsid w:val="00E71625"/>
    <w:rsid w:val="00E717EA"/>
    <w:rsid w:val="00E71CC2"/>
    <w:rsid w:val="00E71D37"/>
    <w:rsid w:val="00E71F2E"/>
    <w:rsid w:val="00E72088"/>
    <w:rsid w:val="00E72174"/>
    <w:rsid w:val="00E7219F"/>
    <w:rsid w:val="00E721FB"/>
    <w:rsid w:val="00E7221D"/>
    <w:rsid w:val="00E722D4"/>
    <w:rsid w:val="00E722D6"/>
    <w:rsid w:val="00E72717"/>
    <w:rsid w:val="00E72CCA"/>
    <w:rsid w:val="00E72CD8"/>
    <w:rsid w:val="00E72F81"/>
    <w:rsid w:val="00E7357D"/>
    <w:rsid w:val="00E736EA"/>
    <w:rsid w:val="00E737A8"/>
    <w:rsid w:val="00E73909"/>
    <w:rsid w:val="00E73940"/>
    <w:rsid w:val="00E73950"/>
    <w:rsid w:val="00E73B44"/>
    <w:rsid w:val="00E73C6A"/>
    <w:rsid w:val="00E73CBD"/>
    <w:rsid w:val="00E74057"/>
    <w:rsid w:val="00E74134"/>
    <w:rsid w:val="00E74165"/>
    <w:rsid w:val="00E7490F"/>
    <w:rsid w:val="00E74FFA"/>
    <w:rsid w:val="00E750B5"/>
    <w:rsid w:val="00E752CD"/>
    <w:rsid w:val="00E753AA"/>
    <w:rsid w:val="00E753FB"/>
    <w:rsid w:val="00E756D2"/>
    <w:rsid w:val="00E75702"/>
    <w:rsid w:val="00E75B53"/>
    <w:rsid w:val="00E75F0E"/>
    <w:rsid w:val="00E75F7D"/>
    <w:rsid w:val="00E75FEF"/>
    <w:rsid w:val="00E7600C"/>
    <w:rsid w:val="00E760A2"/>
    <w:rsid w:val="00E766F3"/>
    <w:rsid w:val="00E76924"/>
    <w:rsid w:val="00E76A16"/>
    <w:rsid w:val="00E76BED"/>
    <w:rsid w:val="00E76C94"/>
    <w:rsid w:val="00E76F17"/>
    <w:rsid w:val="00E77423"/>
    <w:rsid w:val="00E7754A"/>
    <w:rsid w:val="00E7757E"/>
    <w:rsid w:val="00E7763E"/>
    <w:rsid w:val="00E77895"/>
    <w:rsid w:val="00E77A09"/>
    <w:rsid w:val="00E77C0E"/>
    <w:rsid w:val="00E77EE7"/>
    <w:rsid w:val="00E805C6"/>
    <w:rsid w:val="00E80804"/>
    <w:rsid w:val="00E813D3"/>
    <w:rsid w:val="00E81856"/>
    <w:rsid w:val="00E819BD"/>
    <w:rsid w:val="00E81B5C"/>
    <w:rsid w:val="00E81BC7"/>
    <w:rsid w:val="00E82193"/>
    <w:rsid w:val="00E8273D"/>
    <w:rsid w:val="00E829D6"/>
    <w:rsid w:val="00E82B9E"/>
    <w:rsid w:val="00E82E85"/>
    <w:rsid w:val="00E83645"/>
    <w:rsid w:val="00E83BE6"/>
    <w:rsid w:val="00E83D23"/>
    <w:rsid w:val="00E84BC5"/>
    <w:rsid w:val="00E84BD0"/>
    <w:rsid w:val="00E84C33"/>
    <w:rsid w:val="00E85757"/>
    <w:rsid w:val="00E85822"/>
    <w:rsid w:val="00E85D6F"/>
    <w:rsid w:val="00E862A4"/>
    <w:rsid w:val="00E86557"/>
    <w:rsid w:val="00E86806"/>
    <w:rsid w:val="00E87008"/>
    <w:rsid w:val="00E8745D"/>
    <w:rsid w:val="00E877DC"/>
    <w:rsid w:val="00E877FA"/>
    <w:rsid w:val="00E87BAC"/>
    <w:rsid w:val="00E87D5C"/>
    <w:rsid w:val="00E90169"/>
    <w:rsid w:val="00E90186"/>
    <w:rsid w:val="00E90B25"/>
    <w:rsid w:val="00E90D91"/>
    <w:rsid w:val="00E90E34"/>
    <w:rsid w:val="00E90E5F"/>
    <w:rsid w:val="00E90F99"/>
    <w:rsid w:val="00E9122C"/>
    <w:rsid w:val="00E915F1"/>
    <w:rsid w:val="00E915F2"/>
    <w:rsid w:val="00E91733"/>
    <w:rsid w:val="00E9176C"/>
    <w:rsid w:val="00E9191E"/>
    <w:rsid w:val="00E91AB4"/>
    <w:rsid w:val="00E91B04"/>
    <w:rsid w:val="00E91D0B"/>
    <w:rsid w:val="00E922EB"/>
    <w:rsid w:val="00E92D27"/>
    <w:rsid w:val="00E9326C"/>
    <w:rsid w:val="00E933DA"/>
    <w:rsid w:val="00E9366C"/>
    <w:rsid w:val="00E938D7"/>
    <w:rsid w:val="00E93B6C"/>
    <w:rsid w:val="00E93D7F"/>
    <w:rsid w:val="00E9433E"/>
    <w:rsid w:val="00E94566"/>
    <w:rsid w:val="00E94804"/>
    <w:rsid w:val="00E94928"/>
    <w:rsid w:val="00E94B41"/>
    <w:rsid w:val="00E94BBC"/>
    <w:rsid w:val="00E94C9A"/>
    <w:rsid w:val="00E953C3"/>
    <w:rsid w:val="00E953E5"/>
    <w:rsid w:val="00E953F2"/>
    <w:rsid w:val="00E95568"/>
    <w:rsid w:val="00E956CE"/>
    <w:rsid w:val="00E95B5C"/>
    <w:rsid w:val="00E95D2C"/>
    <w:rsid w:val="00E95D3A"/>
    <w:rsid w:val="00E95E53"/>
    <w:rsid w:val="00E960FF"/>
    <w:rsid w:val="00E96508"/>
    <w:rsid w:val="00E9651A"/>
    <w:rsid w:val="00E966CE"/>
    <w:rsid w:val="00E966E1"/>
    <w:rsid w:val="00E96ACC"/>
    <w:rsid w:val="00E97419"/>
    <w:rsid w:val="00E97E28"/>
    <w:rsid w:val="00E97E66"/>
    <w:rsid w:val="00E97EA0"/>
    <w:rsid w:val="00EA00DC"/>
    <w:rsid w:val="00EA056C"/>
    <w:rsid w:val="00EA0643"/>
    <w:rsid w:val="00EA0DFC"/>
    <w:rsid w:val="00EA0EED"/>
    <w:rsid w:val="00EA0F16"/>
    <w:rsid w:val="00EA195D"/>
    <w:rsid w:val="00EA1E82"/>
    <w:rsid w:val="00EA2266"/>
    <w:rsid w:val="00EA27E3"/>
    <w:rsid w:val="00EA2B1D"/>
    <w:rsid w:val="00EA2FAF"/>
    <w:rsid w:val="00EA2FD5"/>
    <w:rsid w:val="00EA3270"/>
    <w:rsid w:val="00EA356E"/>
    <w:rsid w:val="00EA362E"/>
    <w:rsid w:val="00EA3899"/>
    <w:rsid w:val="00EA3A9C"/>
    <w:rsid w:val="00EA3C39"/>
    <w:rsid w:val="00EA46EA"/>
    <w:rsid w:val="00EA49D3"/>
    <w:rsid w:val="00EA515C"/>
    <w:rsid w:val="00EA5339"/>
    <w:rsid w:val="00EA555A"/>
    <w:rsid w:val="00EA560B"/>
    <w:rsid w:val="00EA5683"/>
    <w:rsid w:val="00EA59C0"/>
    <w:rsid w:val="00EA59CA"/>
    <w:rsid w:val="00EA5B4B"/>
    <w:rsid w:val="00EA5CD9"/>
    <w:rsid w:val="00EA5E56"/>
    <w:rsid w:val="00EA64F0"/>
    <w:rsid w:val="00EA699F"/>
    <w:rsid w:val="00EA7055"/>
    <w:rsid w:val="00EA7090"/>
    <w:rsid w:val="00EA714F"/>
    <w:rsid w:val="00EA7164"/>
    <w:rsid w:val="00EA735C"/>
    <w:rsid w:val="00EA7507"/>
    <w:rsid w:val="00EA7A53"/>
    <w:rsid w:val="00EA7CC0"/>
    <w:rsid w:val="00EA7CC7"/>
    <w:rsid w:val="00EA7DDF"/>
    <w:rsid w:val="00EA7E92"/>
    <w:rsid w:val="00EA7EDA"/>
    <w:rsid w:val="00EB0370"/>
    <w:rsid w:val="00EB03F7"/>
    <w:rsid w:val="00EB067F"/>
    <w:rsid w:val="00EB073C"/>
    <w:rsid w:val="00EB0AF1"/>
    <w:rsid w:val="00EB0B7C"/>
    <w:rsid w:val="00EB0C7C"/>
    <w:rsid w:val="00EB0F02"/>
    <w:rsid w:val="00EB15AC"/>
    <w:rsid w:val="00EB1C3C"/>
    <w:rsid w:val="00EB1FAD"/>
    <w:rsid w:val="00EB20F6"/>
    <w:rsid w:val="00EB2416"/>
    <w:rsid w:val="00EB2794"/>
    <w:rsid w:val="00EB2F97"/>
    <w:rsid w:val="00EB3049"/>
    <w:rsid w:val="00EB305F"/>
    <w:rsid w:val="00EB308B"/>
    <w:rsid w:val="00EB317E"/>
    <w:rsid w:val="00EB31B1"/>
    <w:rsid w:val="00EB3596"/>
    <w:rsid w:val="00EB3CF5"/>
    <w:rsid w:val="00EB3DD8"/>
    <w:rsid w:val="00EB4071"/>
    <w:rsid w:val="00EB428C"/>
    <w:rsid w:val="00EB43F9"/>
    <w:rsid w:val="00EB483C"/>
    <w:rsid w:val="00EB49D8"/>
    <w:rsid w:val="00EB4B42"/>
    <w:rsid w:val="00EB4CDD"/>
    <w:rsid w:val="00EB4E08"/>
    <w:rsid w:val="00EB4E91"/>
    <w:rsid w:val="00EB5440"/>
    <w:rsid w:val="00EB5B86"/>
    <w:rsid w:val="00EB60A8"/>
    <w:rsid w:val="00EB63B1"/>
    <w:rsid w:val="00EB67DE"/>
    <w:rsid w:val="00EB69EC"/>
    <w:rsid w:val="00EB6DE4"/>
    <w:rsid w:val="00EB734B"/>
    <w:rsid w:val="00EB7452"/>
    <w:rsid w:val="00EB76A6"/>
    <w:rsid w:val="00EB779A"/>
    <w:rsid w:val="00EB7823"/>
    <w:rsid w:val="00EB7C40"/>
    <w:rsid w:val="00EB7D07"/>
    <w:rsid w:val="00EB7D65"/>
    <w:rsid w:val="00EC0116"/>
    <w:rsid w:val="00EC05FD"/>
    <w:rsid w:val="00EC0808"/>
    <w:rsid w:val="00EC0A56"/>
    <w:rsid w:val="00EC0C96"/>
    <w:rsid w:val="00EC0E9D"/>
    <w:rsid w:val="00EC1001"/>
    <w:rsid w:val="00EC130D"/>
    <w:rsid w:val="00EC149A"/>
    <w:rsid w:val="00EC1506"/>
    <w:rsid w:val="00EC160D"/>
    <w:rsid w:val="00EC16BC"/>
    <w:rsid w:val="00EC1AB9"/>
    <w:rsid w:val="00EC1F33"/>
    <w:rsid w:val="00EC2272"/>
    <w:rsid w:val="00EC252D"/>
    <w:rsid w:val="00EC2A28"/>
    <w:rsid w:val="00EC2A3F"/>
    <w:rsid w:val="00EC2C24"/>
    <w:rsid w:val="00EC2C4B"/>
    <w:rsid w:val="00EC30AA"/>
    <w:rsid w:val="00EC366B"/>
    <w:rsid w:val="00EC37BC"/>
    <w:rsid w:val="00EC4122"/>
    <w:rsid w:val="00EC4217"/>
    <w:rsid w:val="00EC4622"/>
    <w:rsid w:val="00EC47D7"/>
    <w:rsid w:val="00EC491A"/>
    <w:rsid w:val="00EC49FF"/>
    <w:rsid w:val="00EC4B05"/>
    <w:rsid w:val="00EC4C37"/>
    <w:rsid w:val="00EC4EF5"/>
    <w:rsid w:val="00EC4FD3"/>
    <w:rsid w:val="00EC51F2"/>
    <w:rsid w:val="00EC6216"/>
    <w:rsid w:val="00EC6774"/>
    <w:rsid w:val="00EC686B"/>
    <w:rsid w:val="00EC6A5A"/>
    <w:rsid w:val="00EC6B9C"/>
    <w:rsid w:val="00EC6FD9"/>
    <w:rsid w:val="00EC71EF"/>
    <w:rsid w:val="00EC72D2"/>
    <w:rsid w:val="00EC7ACE"/>
    <w:rsid w:val="00EC7C05"/>
    <w:rsid w:val="00EC7D19"/>
    <w:rsid w:val="00EC7FA7"/>
    <w:rsid w:val="00ED021E"/>
    <w:rsid w:val="00ED03FA"/>
    <w:rsid w:val="00ED054C"/>
    <w:rsid w:val="00ED07BD"/>
    <w:rsid w:val="00ED0974"/>
    <w:rsid w:val="00ED0E0A"/>
    <w:rsid w:val="00ED0EBD"/>
    <w:rsid w:val="00ED0EF5"/>
    <w:rsid w:val="00ED0F5B"/>
    <w:rsid w:val="00ED180B"/>
    <w:rsid w:val="00ED18C0"/>
    <w:rsid w:val="00ED24E8"/>
    <w:rsid w:val="00ED24F7"/>
    <w:rsid w:val="00ED2603"/>
    <w:rsid w:val="00ED2BCD"/>
    <w:rsid w:val="00ED2E56"/>
    <w:rsid w:val="00ED32BF"/>
    <w:rsid w:val="00ED35D4"/>
    <w:rsid w:val="00ED367A"/>
    <w:rsid w:val="00ED37C2"/>
    <w:rsid w:val="00ED3F80"/>
    <w:rsid w:val="00ED412D"/>
    <w:rsid w:val="00ED444C"/>
    <w:rsid w:val="00ED4768"/>
    <w:rsid w:val="00ED486F"/>
    <w:rsid w:val="00ED49D9"/>
    <w:rsid w:val="00ED4EB7"/>
    <w:rsid w:val="00ED4EDD"/>
    <w:rsid w:val="00ED4FE5"/>
    <w:rsid w:val="00ED5083"/>
    <w:rsid w:val="00ED55AD"/>
    <w:rsid w:val="00ED58A2"/>
    <w:rsid w:val="00ED5A40"/>
    <w:rsid w:val="00ED5D31"/>
    <w:rsid w:val="00ED5D46"/>
    <w:rsid w:val="00ED6118"/>
    <w:rsid w:val="00ED6400"/>
    <w:rsid w:val="00ED676F"/>
    <w:rsid w:val="00ED6B0A"/>
    <w:rsid w:val="00ED6CBC"/>
    <w:rsid w:val="00ED7038"/>
    <w:rsid w:val="00ED75CE"/>
    <w:rsid w:val="00ED7A6F"/>
    <w:rsid w:val="00ED7EB1"/>
    <w:rsid w:val="00ED7FC4"/>
    <w:rsid w:val="00EE08D8"/>
    <w:rsid w:val="00EE0913"/>
    <w:rsid w:val="00EE0A88"/>
    <w:rsid w:val="00EE0ACF"/>
    <w:rsid w:val="00EE0D8C"/>
    <w:rsid w:val="00EE0E60"/>
    <w:rsid w:val="00EE11CD"/>
    <w:rsid w:val="00EE14EB"/>
    <w:rsid w:val="00EE1765"/>
    <w:rsid w:val="00EE1862"/>
    <w:rsid w:val="00EE1C89"/>
    <w:rsid w:val="00EE1DEC"/>
    <w:rsid w:val="00EE1DF4"/>
    <w:rsid w:val="00EE1E0F"/>
    <w:rsid w:val="00EE1F94"/>
    <w:rsid w:val="00EE2108"/>
    <w:rsid w:val="00EE2153"/>
    <w:rsid w:val="00EE291B"/>
    <w:rsid w:val="00EE2A10"/>
    <w:rsid w:val="00EE2D96"/>
    <w:rsid w:val="00EE3049"/>
    <w:rsid w:val="00EE323A"/>
    <w:rsid w:val="00EE3558"/>
    <w:rsid w:val="00EE4387"/>
    <w:rsid w:val="00EE478B"/>
    <w:rsid w:val="00EE4B61"/>
    <w:rsid w:val="00EE4CCE"/>
    <w:rsid w:val="00EE4D07"/>
    <w:rsid w:val="00EE4E57"/>
    <w:rsid w:val="00EE5150"/>
    <w:rsid w:val="00EE5224"/>
    <w:rsid w:val="00EE5E0D"/>
    <w:rsid w:val="00EE5EB9"/>
    <w:rsid w:val="00EE6216"/>
    <w:rsid w:val="00EE6284"/>
    <w:rsid w:val="00EE6491"/>
    <w:rsid w:val="00EE684B"/>
    <w:rsid w:val="00EE686A"/>
    <w:rsid w:val="00EE6A09"/>
    <w:rsid w:val="00EE6AFF"/>
    <w:rsid w:val="00EE6BB9"/>
    <w:rsid w:val="00EE6E97"/>
    <w:rsid w:val="00EE6F85"/>
    <w:rsid w:val="00EE6FD0"/>
    <w:rsid w:val="00EE7146"/>
    <w:rsid w:val="00EE7342"/>
    <w:rsid w:val="00EE7377"/>
    <w:rsid w:val="00EE7426"/>
    <w:rsid w:val="00EE758F"/>
    <w:rsid w:val="00EE7D8F"/>
    <w:rsid w:val="00EF0171"/>
    <w:rsid w:val="00EF0676"/>
    <w:rsid w:val="00EF072F"/>
    <w:rsid w:val="00EF0D8F"/>
    <w:rsid w:val="00EF1236"/>
    <w:rsid w:val="00EF1339"/>
    <w:rsid w:val="00EF1572"/>
    <w:rsid w:val="00EF17A4"/>
    <w:rsid w:val="00EF17B1"/>
    <w:rsid w:val="00EF1852"/>
    <w:rsid w:val="00EF18F1"/>
    <w:rsid w:val="00EF1BA0"/>
    <w:rsid w:val="00EF1BD7"/>
    <w:rsid w:val="00EF1D57"/>
    <w:rsid w:val="00EF264C"/>
    <w:rsid w:val="00EF2678"/>
    <w:rsid w:val="00EF268E"/>
    <w:rsid w:val="00EF2735"/>
    <w:rsid w:val="00EF27DD"/>
    <w:rsid w:val="00EF2C9B"/>
    <w:rsid w:val="00EF2F47"/>
    <w:rsid w:val="00EF2F86"/>
    <w:rsid w:val="00EF32E7"/>
    <w:rsid w:val="00EF336A"/>
    <w:rsid w:val="00EF34C0"/>
    <w:rsid w:val="00EF35C0"/>
    <w:rsid w:val="00EF366D"/>
    <w:rsid w:val="00EF37D8"/>
    <w:rsid w:val="00EF3AFE"/>
    <w:rsid w:val="00EF3B8A"/>
    <w:rsid w:val="00EF3F77"/>
    <w:rsid w:val="00EF3FEC"/>
    <w:rsid w:val="00EF408C"/>
    <w:rsid w:val="00EF4358"/>
    <w:rsid w:val="00EF441E"/>
    <w:rsid w:val="00EF44C6"/>
    <w:rsid w:val="00EF4589"/>
    <w:rsid w:val="00EF473F"/>
    <w:rsid w:val="00EF477D"/>
    <w:rsid w:val="00EF4885"/>
    <w:rsid w:val="00EF492D"/>
    <w:rsid w:val="00EF4977"/>
    <w:rsid w:val="00EF5171"/>
    <w:rsid w:val="00EF5182"/>
    <w:rsid w:val="00EF520E"/>
    <w:rsid w:val="00EF54A7"/>
    <w:rsid w:val="00EF56B7"/>
    <w:rsid w:val="00EF57B4"/>
    <w:rsid w:val="00EF58C2"/>
    <w:rsid w:val="00EF5A9B"/>
    <w:rsid w:val="00EF5D63"/>
    <w:rsid w:val="00EF5FA7"/>
    <w:rsid w:val="00EF618B"/>
    <w:rsid w:val="00EF64E4"/>
    <w:rsid w:val="00EF6D8E"/>
    <w:rsid w:val="00EF6E1F"/>
    <w:rsid w:val="00EF7292"/>
    <w:rsid w:val="00EF7C1B"/>
    <w:rsid w:val="00EF7E8D"/>
    <w:rsid w:val="00F00253"/>
    <w:rsid w:val="00F00536"/>
    <w:rsid w:val="00F00838"/>
    <w:rsid w:val="00F008C0"/>
    <w:rsid w:val="00F009DA"/>
    <w:rsid w:val="00F00A43"/>
    <w:rsid w:val="00F00FD5"/>
    <w:rsid w:val="00F01166"/>
    <w:rsid w:val="00F0151B"/>
    <w:rsid w:val="00F0176F"/>
    <w:rsid w:val="00F01B8A"/>
    <w:rsid w:val="00F01D8C"/>
    <w:rsid w:val="00F01F03"/>
    <w:rsid w:val="00F01F1F"/>
    <w:rsid w:val="00F02033"/>
    <w:rsid w:val="00F02354"/>
    <w:rsid w:val="00F02476"/>
    <w:rsid w:val="00F0249E"/>
    <w:rsid w:val="00F0271A"/>
    <w:rsid w:val="00F0284F"/>
    <w:rsid w:val="00F03508"/>
    <w:rsid w:val="00F03EFE"/>
    <w:rsid w:val="00F040A3"/>
    <w:rsid w:val="00F04709"/>
    <w:rsid w:val="00F04812"/>
    <w:rsid w:val="00F04867"/>
    <w:rsid w:val="00F0519A"/>
    <w:rsid w:val="00F057E0"/>
    <w:rsid w:val="00F0598A"/>
    <w:rsid w:val="00F05B00"/>
    <w:rsid w:val="00F05BED"/>
    <w:rsid w:val="00F05D68"/>
    <w:rsid w:val="00F06117"/>
    <w:rsid w:val="00F06226"/>
    <w:rsid w:val="00F06422"/>
    <w:rsid w:val="00F066F0"/>
    <w:rsid w:val="00F06D83"/>
    <w:rsid w:val="00F06EFC"/>
    <w:rsid w:val="00F06F0F"/>
    <w:rsid w:val="00F0753F"/>
    <w:rsid w:val="00F075DC"/>
    <w:rsid w:val="00F077F3"/>
    <w:rsid w:val="00F07A74"/>
    <w:rsid w:val="00F07AD0"/>
    <w:rsid w:val="00F07BE4"/>
    <w:rsid w:val="00F07C1B"/>
    <w:rsid w:val="00F07C71"/>
    <w:rsid w:val="00F10121"/>
    <w:rsid w:val="00F10165"/>
    <w:rsid w:val="00F10443"/>
    <w:rsid w:val="00F104F7"/>
    <w:rsid w:val="00F10D29"/>
    <w:rsid w:val="00F10DC1"/>
    <w:rsid w:val="00F11272"/>
    <w:rsid w:val="00F117DA"/>
    <w:rsid w:val="00F119EB"/>
    <w:rsid w:val="00F11B43"/>
    <w:rsid w:val="00F1240D"/>
    <w:rsid w:val="00F125FB"/>
    <w:rsid w:val="00F126D6"/>
    <w:rsid w:val="00F126E0"/>
    <w:rsid w:val="00F1287D"/>
    <w:rsid w:val="00F1295C"/>
    <w:rsid w:val="00F12963"/>
    <w:rsid w:val="00F12BDC"/>
    <w:rsid w:val="00F1301D"/>
    <w:rsid w:val="00F1314B"/>
    <w:rsid w:val="00F136CC"/>
    <w:rsid w:val="00F13814"/>
    <w:rsid w:val="00F139E9"/>
    <w:rsid w:val="00F13D57"/>
    <w:rsid w:val="00F141C0"/>
    <w:rsid w:val="00F1445C"/>
    <w:rsid w:val="00F145C4"/>
    <w:rsid w:val="00F14858"/>
    <w:rsid w:val="00F14A4C"/>
    <w:rsid w:val="00F15630"/>
    <w:rsid w:val="00F15779"/>
    <w:rsid w:val="00F15B0B"/>
    <w:rsid w:val="00F15D77"/>
    <w:rsid w:val="00F15FEF"/>
    <w:rsid w:val="00F16367"/>
    <w:rsid w:val="00F168B8"/>
    <w:rsid w:val="00F16A5E"/>
    <w:rsid w:val="00F16C0C"/>
    <w:rsid w:val="00F16E22"/>
    <w:rsid w:val="00F17046"/>
    <w:rsid w:val="00F17A64"/>
    <w:rsid w:val="00F17AE4"/>
    <w:rsid w:val="00F17B13"/>
    <w:rsid w:val="00F17F55"/>
    <w:rsid w:val="00F201F8"/>
    <w:rsid w:val="00F20231"/>
    <w:rsid w:val="00F202EF"/>
    <w:rsid w:val="00F204AA"/>
    <w:rsid w:val="00F207F0"/>
    <w:rsid w:val="00F208F5"/>
    <w:rsid w:val="00F2094E"/>
    <w:rsid w:val="00F20A7E"/>
    <w:rsid w:val="00F21023"/>
    <w:rsid w:val="00F21059"/>
    <w:rsid w:val="00F2116E"/>
    <w:rsid w:val="00F21272"/>
    <w:rsid w:val="00F219CD"/>
    <w:rsid w:val="00F21C69"/>
    <w:rsid w:val="00F21DFD"/>
    <w:rsid w:val="00F21F60"/>
    <w:rsid w:val="00F21FCB"/>
    <w:rsid w:val="00F22004"/>
    <w:rsid w:val="00F220B2"/>
    <w:rsid w:val="00F225A8"/>
    <w:rsid w:val="00F22841"/>
    <w:rsid w:val="00F228E4"/>
    <w:rsid w:val="00F229C7"/>
    <w:rsid w:val="00F22F60"/>
    <w:rsid w:val="00F230CC"/>
    <w:rsid w:val="00F2325E"/>
    <w:rsid w:val="00F236ED"/>
    <w:rsid w:val="00F23ACA"/>
    <w:rsid w:val="00F23BD0"/>
    <w:rsid w:val="00F241D3"/>
    <w:rsid w:val="00F2458B"/>
    <w:rsid w:val="00F245CC"/>
    <w:rsid w:val="00F246DE"/>
    <w:rsid w:val="00F24743"/>
    <w:rsid w:val="00F2497F"/>
    <w:rsid w:val="00F24AB3"/>
    <w:rsid w:val="00F24CD8"/>
    <w:rsid w:val="00F24D78"/>
    <w:rsid w:val="00F251AE"/>
    <w:rsid w:val="00F25247"/>
    <w:rsid w:val="00F252DB"/>
    <w:rsid w:val="00F25852"/>
    <w:rsid w:val="00F2590E"/>
    <w:rsid w:val="00F259C8"/>
    <w:rsid w:val="00F25BE1"/>
    <w:rsid w:val="00F25C82"/>
    <w:rsid w:val="00F25D0E"/>
    <w:rsid w:val="00F262A9"/>
    <w:rsid w:val="00F26490"/>
    <w:rsid w:val="00F26536"/>
    <w:rsid w:val="00F26671"/>
    <w:rsid w:val="00F2669F"/>
    <w:rsid w:val="00F268F3"/>
    <w:rsid w:val="00F26D10"/>
    <w:rsid w:val="00F26DED"/>
    <w:rsid w:val="00F26DFF"/>
    <w:rsid w:val="00F271FF"/>
    <w:rsid w:val="00F2731D"/>
    <w:rsid w:val="00F2749B"/>
    <w:rsid w:val="00F27889"/>
    <w:rsid w:val="00F278A9"/>
    <w:rsid w:val="00F27B1D"/>
    <w:rsid w:val="00F27B91"/>
    <w:rsid w:val="00F30123"/>
    <w:rsid w:val="00F3012A"/>
    <w:rsid w:val="00F301F5"/>
    <w:rsid w:val="00F307A9"/>
    <w:rsid w:val="00F308E8"/>
    <w:rsid w:val="00F30914"/>
    <w:rsid w:val="00F30AB9"/>
    <w:rsid w:val="00F30AD8"/>
    <w:rsid w:val="00F30D7A"/>
    <w:rsid w:val="00F30EC8"/>
    <w:rsid w:val="00F30FAB"/>
    <w:rsid w:val="00F31336"/>
    <w:rsid w:val="00F314E0"/>
    <w:rsid w:val="00F31570"/>
    <w:rsid w:val="00F319BD"/>
    <w:rsid w:val="00F31A38"/>
    <w:rsid w:val="00F3261E"/>
    <w:rsid w:val="00F327B5"/>
    <w:rsid w:val="00F32DF9"/>
    <w:rsid w:val="00F331FC"/>
    <w:rsid w:val="00F332CD"/>
    <w:rsid w:val="00F3334F"/>
    <w:rsid w:val="00F3369D"/>
    <w:rsid w:val="00F33D4A"/>
    <w:rsid w:val="00F34856"/>
    <w:rsid w:val="00F348ED"/>
    <w:rsid w:val="00F34DF7"/>
    <w:rsid w:val="00F35065"/>
    <w:rsid w:val="00F352B6"/>
    <w:rsid w:val="00F35355"/>
    <w:rsid w:val="00F35FDF"/>
    <w:rsid w:val="00F3613F"/>
    <w:rsid w:val="00F36246"/>
    <w:rsid w:val="00F36312"/>
    <w:rsid w:val="00F36342"/>
    <w:rsid w:val="00F3637D"/>
    <w:rsid w:val="00F36479"/>
    <w:rsid w:val="00F36721"/>
    <w:rsid w:val="00F36874"/>
    <w:rsid w:val="00F369BA"/>
    <w:rsid w:val="00F36A5C"/>
    <w:rsid w:val="00F37103"/>
    <w:rsid w:val="00F371D9"/>
    <w:rsid w:val="00F37202"/>
    <w:rsid w:val="00F376FE"/>
    <w:rsid w:val="00F378C8"/>
    <w:rsid w:val="00F37985"/>
    <w:rsid w:val="00F37C25"/>
    <w:rsid w:val="00F40988"/>
    <w:rsid w:val="00F40AB3"/>
    <w:rsid w:val="00F40D07"/>
    <w:rsid w:val="00F4177E"/>
    <w:rsid w:val="00F41929"/>
    <w:rsid w:val="00F41A21"/>
    <w:rsid w:val="00F41C49"/>
    <w:rsid w:val="00F42339"/>
    <w:rsid w:val="00F427AB"/>
    <w:rsid w:val="00F42B19"/>
    <w:rsid w:val="00F42D13"/>
    <w:rsid w:val="00F42EC2"/>
    <w:rsid w:val="00F42FA0"/>
    <w:rsid w:val="00F431AE"/>
    <w:rsid w:val="00F43234"/>
    <w:rsid w:val="00F43870"/>
    <w:rsid w:val="00F43995"/>
    <w:rsid w:val="00F43CCD"/>
    <w:rsid w:val="00F444BF"/>
    <w:rsid w:val="00F44708"/>
    <w:rsid w:val="00F44B59"/>
    <w:rsid w:val="00F44D0B"/>
    <w:rsid w:val="00F44FEE"/>
    <w:rsid w:val="00F45114"/>
    <w:rsid w:val="00F451FD"/>
    <w:rsid w:val="00F4521D"/>
    <w:rsid w:val="00F45478"/>
    <w:rsid w:val="00F45DD4"/>
    <w:rsid w:val="00F45F58"/>
    <w:rsid w:val="00F464E9"/>
    <w:rsid w:val="00F466DC"/>
    <w:rsid w:val="00F46920"/>
    <w:rsid w:val="00F46BDE"/>
    <w:rsid w:val="00F46C2E"/>
    <w:rsid w:val="00F46C85"/>
    <w:rsid w:val="00F47189"/>
    <w:rsid w:val="00F476B5"/>
    <w:rsid w:val="00F47B64"/>
    <w:rsid w:val="00F47CA5"/>
    <w:rsid w:val="00F47D09"/>
    <w:rsid w:val="00F5037B"/>
    <w:rsid w:val="00F50739"/>
    <w:rsid w:val="00F50E17"/>
    <w:rsid w:val="00F510AB"/>
    <w:rsid w:val="00F5167A"/>
    <w:rsid w:val="00F521BB"/>
    <w:rsid w:val="00F523B9"/>
    <w:rsid w:val="00F523F0"/>
    <w:rsid w:val="00F52F34"/>
    <w:rsid w:val="00F531F9"/>
    <w:rsid w:val="00F5360D"/>
    <w:rsid w:val="00F53C06"/>
    <w:rsid w:val="00F53E05"/>
    <w:rsid w:val="00F540EB"/>
    <w:rsid w:val="00F542CE"/>
    <w:rsid w:val="00F54646"/>
    <w:rsid w:val="00F54A86"/>
    <w:rsid w:val="00F54BB9"/>
    <w:rsid w:val="00F54E75"/>
    <w:rsid w:val="00F550A1"/>
    <w:rsid w:val="00F554C6"/>
    <w:rsid w:val="00F554FE"/>
    <w:rsid w:val="00F55648"/>
    <w:rsid w:val="00F55716"/>
    <w:rsid w:val="00F5594B"/>
    <w:rsid w:val="00F55ABD"/>
    <w:rsid w:val="00F560CF"/>
    <w:rsid w:val="00F5655A"/>
    <w:rsid w:val="00F56A97"/>
    <w:rsid w:val="00F56BD0"/>
    <w:rsid w:val="00F5737C"/>
    <w:rsid w:val="00F573F3"/>
    <w:rsid w:val="00F5747E"/>
    <w:rsid w:val="00F5755C"/>
    <w:rsid w:val="00F602C0"/>
    <w:rsid w:val="00F604E7"/>
    <w:rsid w:val="00F6060D"/>
    <w:rsid w:val="00F60F20"/>
    <w:rsid w:val="00F61A63"/>
    <w:rsid w:val="00F61E1D"/>
    <w:rsid w:val="00F6265D"/>
    <w:rsid w:val="00F628D6"/>
    <w:rsid w:val="00F62AE7"/>
    <w:rsid w:val="00F62C0D"/>
    <w:rsid w:val="00F62CD0"/>
    <w:rsid w:val="00F62E8F"/>
    <w:rsid w:val="00F632ED"/>
    <w:rsid w:val="00F63529"/>
    <w:rsid w:val="00F63628"/>
    <w:rsid w:val="00F636DA"/>
    <w:rsid w:val="00F6376A"/>
    <w:rsid w:val="00F63863"/>
    <w:rsid w:val="00F6392D"/>
    <w:rsid w:val="00F63FC8"/>
    <w:rsid w:val="00F64105"/>
    <w:rsid w:val="00F6412D"/>
    <w:rsid w:val="00F64206"/>
    <w:rsid w:val="00F6487A"/>
    <w:rsid w:val="00F64904"/>
    <w:rsid w:val="00F64AA8"/>
    <w:rsid w:val="00F64F9D"/>
    <w:rsid w:val="00F64FCF"/>
    <w:rsid w:val="00F65266"/>
    <w:rsid w:val="00F656B9"/>
    <w:rsid w:val="00F65863"/>
    <w:rsid w:val="00F65D9E"/>
    <w:rsid w:val="00F66756"/>
    <w:rsid w:val="00F66D16"/>
    <w:rsid w:val="00F66E24"/>
    <w:rsid w:val="00F6720D"/>
    <w:rsid w:val="00F67287"/>
    <w:rsid w:val="00F67352"/>
    <w:rsid w:val="00F6797D"/>
    <w:rsid w:val="00F67B0D"/>
    <w:rsid w:val="00F67B9E"/>
    <w:rsid w:val="00F67D6E"/>
    <w:rsid w:val="00F67FEE"/>
    <w:rsid w:val="00F703F5"/>
    <w:rsid w:val="00F70A00"/>
    <w:rsid w:val="00F70B52"/>
    <w:rsid w:val="00F713DA"/>
    <w:rsid w:val="00F71582"/>
    <w:rsid w:val="00F71AA0"/>
    <w:rsid w:val="00F71BDF"/>
    <w:rsid w:val="00F71D0F"/>
    <w:rsid w:val="00F7279E"/>
    <w:rsid w:val="00F729BE"/>
    <w:rsid w:val="00F72B04"/>
    <w:rsid w:val="00F72B7D"/>
    <w:rsid w:val="00F72DB0"/>
    <w:rsid w:val="00F72F55"/>
    <w:rsid w:val="00F72FC0"/>
    <w:rsid w:val="00F731AE"/>
    <w:rsid w:val="00F732D0"/>
    <w:rsid w:val="00F733E3"/>
    <w:rsid w:val="00F73651"/>
    <w:rsid w:val="00F73789"/>
    <w:rsid w:val="00F73869"/>
    <w:rsid w:val="00F73DAA"/>
    <w:rsid w:val="00F74246"/>
    <w:rsid w:val="00F747B0"/>
    <w:rsid w:val="00F74FCE"/>
    <w:rsid w:val="00F750F9"/>
    <w:rsid w:val="00F75306"/>
    <w:rsid w:val="00F75399"/>
    <w:rsid w:val="00F7554C"/>
    <w:rsid w:val="00F7564D"/>
    <w:rsid w:val="00F756B1"/>
    <w:rsid w:val="00F75950"/>
    <w:rsid w:val="00F759DD"/>
    <w:rsid w:val="00F75B58"/>
    <w:rsid w:val="00F7606B"/>
    <w:rsid w:val="00F76AC3"/>
    <w:rsid w:val="00F76BC1"/>
    <w:rsid w:val="00F76CD0"/>
    <w:rsid w:val="00F76EA4"/>
    <w:rsid w:val="00F7706F"/>
    <w:rsid w:val="00F7770E"/>
    <w:rsid w:val="00F7772E"/>
    <w:rsid w:val="00F777E0"/>
    <w:rsid w:val="00F778D9"/>
    <w:rsid w:val="00F77A30"/>
    <w:rsid w:val="00F77A45"/>
    <w:rsid w:val="00F77C28"/>
    <w:rsid w:val="00F77EF9"/>
    <w:rsid w:val="00F802A9"/>
    <w:rsid w:val="00F803F2"/>
    <w:rsid w:val="00F806B0"/>
    <w:rsid w:val="00F80A9C"/>
    <w:rsid w:val="00F80BC8"/>
    <w:rsid w:val="00F80F38"/>
    <w:rsid w:val="00F81063"/>
    <w:rsid w:val="00F8138B"/>
    <w:rsid w:val="00F81701"/>
    <w:rsid w:val="00F817FE"/>
    <w:rsid w:val="00F81F4B"/>
    <w:rsid w:val="00F81FAC"/>
    <w:rsid w:val="00F8254E"/>
    <w:rsid w:val="00F825E2"/>
    <w:rsid w:val="00F82F8A"/>
    <w:rsid w:val="00F83047"/>
    <w:rsid w:val="00F83149"/>
    <w:rsid w:val="00F83215"/>
    <w:rsid w:val="00F833B0"/>
    <w:rsid w:val="00F83612"/>
    <w:rsid w:val="00F83642"/>
    <w:rsid w:val="00F837B4"/>
    <w:rsid w:val="00F83884"/>
    <w:rsid w:val="00F83CC4"/>
    <w:rsid w:val="00F83FAD"/>
    <w:rsid w:val="00F84340"/>
    <w:rsid w:val="00F8441C"/>
    <w:rsid w:val="00F84771"/>
    <w:rsid w:val="00F8479D"/>
    <w:rsid w:val="00F84D7B"/>
    <w:rsid w:val="00F84FF2"/>
    <w:rsid w:val="00F85032"/>
    <w:rsid w:val="00F851CC"/>
    <w:rsid w:val="00F85BF4"/>
    <w:rsid w:val="00F85E08"/>
    <w:rsid w:val="00F863F9"/>
    <w:rsid w:val="00F864B0"/>
    <w:rsid w:val="00F864FB"/>
    <w:rsid w:val="00F8654A"/>
    <w:rsid w:val="00F8663C"/>
    <w:rsid w:val="00F86717"/>
    <w:rsid w:val="00F8689B"/>
    <w:rsid w:val="00F868D0"/>
    <w:rsid w:val="00F87219"/>
    <w:rsid w:val="00F87445"/>
    <w:rsid w:val="00F87892"/>
    <w:rsid w:val="00F87A81"/>
    <w:rsid w:val="00F87AD5"/>
    <w:rsid w:val="00F87CE5"/>
    <w:rsid w:val="00F87D69"/>
    <w:rsid w:val="00F904FB"/>
    <w:rsid w:val="00F90529"/>
    <w:rsid w:val="00F9058E"/>
    <w:rsid w:val="00F90795"/>
    <w:rsid w:val="00F90AA6"/>
    <w:rsid w:val="00F90B68"/>
    <w:rsid w:val="00F90CB4"/>
    <w:rsid w:val="00F90D07"/>
    <w:rsid w:val="00F90D60"/>
    <w:rsid w:val="00F90D81"/>
    <w:rsid w:val="00F90E79"/>
    <w:rsid w:val="00F917FE"/>
    <w:rsid w:val="00F91C9A"/>
    <w:rsid w:val="00F91F5C"/>
    <w:rsid w:val="00F92172"/>
    <w:rsid w:val="00F92174"/>
    <w:rsid w:val="00F92558"/>
    <w:rsid w:val="00F9255D"/>
    <w:rsid w:val="00F92662"/>
    <w:rsid w:val="00F928DA"/>
    <w:rsid w:val="00F92A45"/>
    <w:rsid w:val="00F92BB6"/>
    <w:rsid w:val="00F92E44"/>
    <w:rsid w:val="00F92F52"/>
    <w:rsid w:val="00F92F74"/>
    <w:rsid w:val="00F92FFC"/>
    <w:rsid w:val="00F93524"/>
    <w:rsid w:val="00F93716"/>
    <w:rsid w:val="00F93988"/>
    <w:rsid w:val="00F93E35"/>
    <w:rsid w:val="00F94174"/>
    <w:rsid w:val="00F946B2"/>
    <w:rsid w:val="00F94A66"/>
    <w:rsid w:val="00F94D15"/>
    <w:rsid w:val="00F94ED0"/>
    <w:rsid w:val="00F95675"/>
    <w:rsid w:val="00F957D3"/>
    <w:rsid w:val="00F958BC"/>
    <w:rsid w:val="00F958EA"/>
    <w:rsid w:val="00F959F8"/>
    <w:rsid w:val="00F95A8B"/>
    <w:rsid w:val="00F95E15"/>
    <w:rsid w:val="00F95E6C"/>
    <w:rsid w:val="00F95EB7"/>
    <w:rsid w:val="00F95EBC"/>
    <w:rsid w:val="00F960C4"/>
    <w:rsid w:val="00F961EA"/>
    <w:rsid w:val="00F961EF"/>
    <w:rsid w:val="00F967C5"/>
    <w:rsid w:val="00F969A2"/>
    <w:rsid w:val="00F96C42"/>
    <w:rsid w:val="00F9712F"/>
    <w:rsid w:val="00F97AD7"/>
    <w:rsid w:val="00FA0156"/>
    <w:rsid w:val="00FA037E"/>
    <w:rsid w:val="00FA04D2"/>
    <w:rsid w:val="00FA066A"/>
    <w:rsid w:val="00FA0DF6"/>
    <w:rsid w:val="00FA1152"/>
    <w:rsid w:val="00FA132E"/>
    <w:rsid w:val="00FA165D"/>
    <w:rsid w:val="00FA1787"/>
    <w:rsid w:val="00FA18F5"/>
    <w:rsid w:val="00FA1E2D"/>
    <w:rsid w:val="00FA22B0"/>
    <w:rsid w:val="00FA25ED"/>
    <w:rsid w:val="00FA2683"/>
    <w:rsid w:val="00FA26A7"/>
    <w:rsid w:val="00FA288B"/>
    <w:rsid w:val="00FA289F"/>
    <w:rsid w:val="00FA31C8"/>
    <w:rsid w:val="00FA378E"/>
    <w:rsid w:val="00FA3AE1"/>
    <w:rsid w:val="00FA3AEF"/>
    <w:rsid w:val="00FA3D7B"/>
    <w:rsid w:val="00FA3EE4"/>
    <w:rsid w:val="00FA43B7"/>
    <w:rsid w:val="00FA4AB7"/>
    <w:rsid w:val="00FA4AF2"/>
    <w:rsid w:val="00FA4B83"/>
    <w:rsid w:val="00FA4EA1"/>
    <w:rsid w:val="00FA518D"/>
    <w:rsid w:val="00FA51DD"/>
    <w:rsid w:val="00FA527E"/>
    <w:rsid w:val="00FA52DC"/>
    <w:rsid w:val="00FA566C"/>
    <w:rsid w:val="00FA5EFB"/>
    <w:rsid w:val="00FA616C"/>
    <w:rsid w:val="00FA6230"/>
    <w:rsid w:val="00FA62C1"/>
    <w:rsid w:val="00FA67D5"/>
    <w:rsid w:val="00FA683D"/>
    <w:rsid w:val="00FA68EF"/>
    <w:rsid w:val="00FA68F6"/>
    <w:rsid w:val="00FA69AA"/>
    <w:rsid w:val="00FA6DBE"/>
    <w:rsid w:val="00FA707B"/>
    <w:rsid w:val="00FA722A"/>
    <w:rsid w:val="00FA74C2"/>
    <w:rsid w:val="00FA7D39"/>
    <w:rsid w:val="00FA7EBF"/>
    <w:rsid w:val="00FB0803"/>
    <w:rsid w:val="00FB0831"/>
    <w:rsid w:val="00FB10EB"/>
    <w:rsid w:val="00FB1AE3"/>
    <w:rsid w:val="00FB1CC5"/>
    <w:rsid w:val="00FB1ED8"/>
    <w:rsid w:val="00FB1F1B"/>
    <w:rsid w:val="00FB1F78"/>
    <w:rsid w:val="00FB235B"/>
    <w:rsid w:val="00FB2A7C"/>
    <w:rsid w:val="00FB309F"/>
    <w:rsid w:val="00FB35EA"/>
    <w:rsid w:val="00FB3B5C"/>
    <w:rsid w:val="00FB3C90"/>
    <w:rsid w:val="00FB3C92"/>
    <w:rsid w:val="00FB4439"/>
    <w:rsid w:val="00FB452E"/>
    <w:rsid w:val="00FB4582"/>
    <w:rsid w:val="00FB4B33"/>
    <w:rsid w:val="00FB517C"/>
    <w:rsid w:val="00FB5326"/>
    <w:rsid w:val="00FB533C"/>
    <w:rsid w:val="00FB5354"/>
    <w:rsid w:val="00FB54AB"/>
    <w:rsid w:val="00FB5B91"/>
    <w:rsid w:val="00FB5C01"/>
    <w:rsid w:val="00FB5CBA"/>
    <w:rsid w:val="00FB5E45"/>
    <w:rsid w:val="00FB6027"/>
    <w:rsid w:val="00FB64F1"/>
    <w:rsid w:val="00FB66AE"/>
    <w:rsid w:val="00FB6772"/>
    <w:rsid w:val="00FB7185"/>
    <w:rsid w:val="00FB72A2"/>
    <w:rsid w:val="00FB72F3"/>
    <w:rsid w:val="00FB7489"/>
    <w:rsid w:val="00FB75E4"/>
    <w:rsid w:val="00FB7745"/>
    <w:rsid w:val="00FB782A"/>
    <w:rsid w:val="00FB7B3B"/>
    <w:rsid w:val="00FC0097"/>
    <w:rsid w:val="00FC02FC"/>
    <w:rsid w:val="00FC0316"/>
    <w:rsid w:val="00FC054F"/>
    <w:rsid w:val="00FC063B"/>
    <w:rsid w:val="00FC0D24"/>
    <w:rsid w:val="00FC0F6F"/>
    <w:rsid w:val="00FC16BF"/>
    <w:rsid w:val="00FC1750"/>
    <w:rsid w:val="00FC1852"/>
    <w:rsid w:val="00FC1991"/>
    <w:rsid w:val="00FC20F4"/>
    <w:rsid w:val="00FC2387"/>
    <w:rsid w:val="00FC28A3"/>
    <w:rsid w:val="00FC28EC"/>
    <w:rsid w:val="00FC306C"/>
    <w:rsid w:val="00FC31F7"/>
    <w:rsid w:val="00FC32FD"/>
    <w:rsid w:val="00FC332B"/>
    <w:rsid w:val="00FC3384"/>
    <w:rsid w:val="00FC3472"/>
    <w:rsid w:val="00FC3686"/>
    <w:rsid w:val="00FC36E0"/>
    <w:rsid w:val="00FC37E9"/>
    <w:rsid w:val="00FC3AA1"/>
    <w:rsid w:val="00FC3B0E"/>
    <w:rsid w:val="00FC4066"/>
    <w:rsid w:val="00FC4805"/>
    <w:rsid w:val="00FC4B32"/>
    <w:rsid w:val="00FC4B42"/>
    <w:rsid w:val="00FC4C3A"/>
    <w:rsid w:val="00FC4D47"/>
    <w:rsid w:val="00FC4D9F"/>
    <w:rsid w:val="00FC5233"/>
    <w:rsid w:val="00FC54F3"/>
    <w:rsid w:val="00FC58F7"/>
    <w:rsid w:val="00FC5EBF"/>
    <w:rsid w:val="00FC603B"/>
    <w:rsid w:val="00FC628B"/>
    <w:rsid w:val="00FC640A"/>
    <w:rsid w:val="00FC64F6"/>
    <w:rsid w:val="00FC669A"/>
    <w:rsid w:val="00FC7118"/>
    <w:rsid w:val="00FC720F"/>
    <w:rsid w:val="00FC7466"/>
    <w:rsid w:val="00FC7AFC"/>
    <w:rsid w:val="00FC7D73"/>
    <w:rsid w:val="00FD0159"/>
    <w:rsid w:val="00FD0450"/>
    <w:rsid w:val="00FD0667"/>
    <w:rsid w:val="00FD07C1"/>
    <w:rsid w:val="00FD0A92"/>
    <w:rsid w:val="00FD0A98"/>
    <w:rsid w:val="00FD0E36"/>
    <w:rsid w:val="00FD1074"/>
    <w:rsid w:val="00FD15E6"/>
    <w:rsid w:val="00FD16D3"/>
    <w:rsid w:val="00FD1849"/>
    <w:rsid w:val="00FD1B8A"/>
    <w:rsid w:val="00FD1F84"/>
    <w:rsid w:val="00FD1FEF"/>
    <w:rsid w:val="00FD2216"/>
    <w:rsid w:val="00FD2307"/>
    <w:rsid w:val="00FD233B"/>
    <w:rsid w:val="00FD28D2"/>
    <w:rsid w:val="00FD293A"/>
    <w:rsid w:val="00FD2D32"/>
    <w:rsid w:val="00FD3006"/>
    <w:rsid w:val="00FD300E"/>
    <w:rsid w:val="00FD32F3"/>
    <w:rsid w:val="00FD344A"/>
    <w:rsid w:val="00FD3585"/>
    <w:rsid w:val="00FD38E7"/>
    <w:rsid w:val="00FD3AB5"/>
    <w:rsid w:val="00FD41C2"/>
    <w:rsid w:val="00FD45C7"/>
    <w:rsid w:val="00FD4608"/>
    <w:rsid w:val="00FD4680"/>
    <w:rsid w:val="00FD4877"/>
    <w:rsid w:val="00FD4D90"/>
    <w:rsid w:val="00FD5036"/>
    <w:rsid w:val="00FD521F"/>
    <w:rsid w:val="00FD5CD4"/>
    <w:rsid w:val="00FD655A"/>
    <w:rsid w:val="00FD6921"/>
    <w:rsid w:val="00FD73FD"/>
    <w:rsid w:val="00FD7435"/>
    <w:rsid w:val="00FD7536"/>
    <w:rsid w:val="00FD76F7"/>
    <w:rsid w:val="00FD79D5"/>
    <w:rsid w:val="00FD7FB7"/>
    <w:rsid w:val="00FE04F0"/>
    <w:rsid w:val="00FE0592"/>
    <w:rsid w:val="00FE0674"/>
    <w:rsid w:val="00FE0BA3"/>
    <w:rsid w:val="00FE1411"/>
    <w:rsid w:val="00FE155F"/>
    <w:rsid w:val="00FE180D"/>
    <w:rsid w:val="00FE18A0"/>
    <w:rsid w:val="00FE21E5"/>
    <w:rsid w:val="00FE25A5"/>
    <w:rsid w:val="00FE2638"/>
    <w:rsid w:val="00FE27E7"/>
    <w:rsid w:val="00FE27EE"/>
    <w:rsid w:val="00FE2993"/>
    <w:rsid w:val="00FE299C"/>
    <w:rsid w:val="00FE2B16"/>
    <w:rsid w:val="00FE2BA6"/>
    <w:rsid w:val="00FE2E5E"/>
    <w:rsid w:val="00FE2F59"/>
    <w:rsid w:val="00FE304F"/>
    <w:rsid w:val="00FE32D5"/>
    <w:rsid w:val="00FE3BB6"/>
    <w:rsid w:val="00FE3C51"/>
    <w:rsid w:val="00FE3E72"/>
    <w:rsid w:val="00FE4186"/>
    <w:rsid w:val="00FE45C3"/>
    <w:rsid w:val="00FE4F84"/>
    <w:rsid w:val="00FE505A"/>
    <w:rsid w:val="00FE51F4"/>
    <w:rsid w:val="00FE55BC"/>
    <w:rsid w:val="00FE5DE3"/>
    <w:rsid w:val="00FE60FC"/>
    <w:rsid w:val="00FE6127"/>
    <w:rsid w:val="00FE622A"/>
    <w:rsid w:val="00FE639C"/>
    <w:rsid w:val="00FE63B0"/>
    <w:rsid w:val="00FE69BB"/>
    <w:rsid w:val="00FE6D02"/>
    <w:rsid w:val="00FE6FA8"/>
    <w:rsid w:val="00FE71D8"/>
    <w:rsid w:val="00FE71EE"/>
    <w:rsid w:val="00FE73DA"/>
    <w:rsid w:val="00FE787C"/>
    <w:rsid w:val="00FE7B6C"/>
    <w:rsid w:val="00FE7F65"/>
    <w:rsid w:val="00FE7FFC"/>
    <w:rsid w:val="00FF01CE"/>
    <w:rsid w:val="00FF01EC"/>
    <w:rsid w:val="00FF0215"/>
    <w:rsid w:val="00FF03CD"/>
    <w:rsid w:val="00FF0675"/>
    <w:rsid w:val="00FF0765"/>
    <w:rsid w:val="00FF0A71"/>
    <w:rsid w:val="00FF0AD0"/>
    <w:rsid w:val="00FF0D8A"/>
    <w:rsid w:val="00FF0E9B"/>
    <w:rsid w:val="00FF0FDA"/>
    <w:rsid w:val="00FF1314"/>
    <w:rsid w:val="00FF1A2F"/>
    <w:rsid w:val="00FF1B6F"/>
    <w:rsid w:val="00FF1C10"/>
    <w:rsid w:val="00FF1C37"/>
    <w:rsid w:val="00FF1CD7"/>
    <w:rsid w:val="00FF25D3"/>
    <w:rsid w:val="00FF266C"/>
    <w:rsid w:val="00FF27AE"/>
    <w:rsid w:val="00FF2AD1"/>
    <w:rsid w:val="00FF2FED"/>
    <w:rsid w:val="00FF3354"/>
    <w:rsid w:val="00FF3A56"/>
    <w:rsid w:val="00FF3B4D"/>
    <w:rsid w:val="00FF3B56"/>
    <w:rsid w:val="00FF3C2F"/>
    <w:rsid w:val="00FF3E45"/>
    <w:rsid w:val="00FF405C"/>
    <w:rsid w:val="00FF4080"/>
    <w:rsid w:val="00FF40DC"/>
    <w:rsid w:val="00FF439A"/>
    <w:rsid w:val="00FF43F4"/>
    <w:rsid w:val="00FF454B"/>
    <w:rsid w:val="00FF545C"/>
    <w:rsid w:val="00FF5692"/>
    <w:rsid w:val="00FF5A6A"/>
    <w:rsid w:val="00FF5F87"/>
    <w:rsid w:val="00FF634A"/>
    <w:rsid w:val="00FF647D"/>
    <w:rsid w:val="00FF65D7"/>
    <w:rsid w:val="00FF6654"/>
    <w:rsid w:val="00FF675B"/>
    <w:rsid w:val="00FF6879"/>
    <w:rsid w:val="00FF68C7"/>
    <w:rsid w:val="00FF6C4E"/>
    <w:rsid w:val="00FF6E43"/>
    <w:rsid w:val="00FF7095"/>
    <w:rsid w:val="00FF7986"/>
    <w:rsid w:val="00FF7D12"/>
    <w:rsid w:val="0569058F"/>
    <w:rsid w:val="097F6CC8"/>
    <w:rsid w:val="09B4FF20"/>
    <w:rsid w:val="09D8BC7C"/>
    <w:rsid w:val="0A48629B"/>
    <w:rsid w:val="0E1A21C2"/>
    <w:rsid w:val="10866F7C"/>
    <w:rsid w:val="1549E23E"/>
    <w:rsid w:val="2BCF6FDA"/>
    <w:rsid w:val="2E38A6E8"/>
    <w:rsid w:val="2F4009F2"/>
    <w:rsid w:val="32E7D006"/>
    <w:rsid w:val="33A99652"/>
    <w:rsid w:val="362CE418"/>
    <w:rsid w:val="428AFAAC"/>
    <w:rsid w:val="429372E3"/>
    <w:rsid w:val="4A03CA9D"/>
    <w:rsid w:val="5AC11834"/>
    <w:rsid w:val="5FAD4A7C"/>
    <w:rsid w:val="61D29010"/>
    <w:rsid w:val="61D3A8AF"/>
    <w:rsid w:val="6208BC39"/>
    <w:rsid w:val="647D90EE"/>
    <w:rsid w:val="659A622B"/>
    <w:rsid w:val="6C88CCBC"/>
    <w:rsid w:val="6FB34E9C"/>
    <w:rsid w:val="75BCF143"/>
    <w:rsid w:val="79BDEC7F"/>
    <w:rsid w:val="7B3CEB5E"/>
    <w:rsid w:val="7CA2A2E3"/>
    <w:rsid w:val="7EFD78D9"/>
  </w:rsids>
  <m:mathPr>
    <m:mathFont m:val="Cambria Math"/>
    <m:brkBin m:val="before"/>
    <m:brkBinSub m:val="--"/>
    <m:smallFrac m:val="0"/>
    <m:dispDef/>
    <m:lMargin m:val="0"/>
    <m:rMargin m:val="0"/>
    <m:defJc m:val="centerGroup"/>
    <m:wrapIndent m:val="1440"/>
    <m:intLim m:val="subSup"/>
    <m:naryLim m:val="undOvr"/>
  </m:mathPr>
  <w:themeFontLang w:val="nl-NL" w:eastAsia="ja-JP" w:bidi="my-MM"/>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E28A82"/>
  <w15:chartTrackingRefBased/>
  <w15:docId w15:val="{80232433-6CE8-4182-B29B-C8674A28E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1D1D1D" w:themeColor="text1"/>
        <w:sz w:val="22"/>
        <w:szCs w:val="18"/>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9"/>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03A7E"/>
    <w:pPr>
      <w:spacing w:after="100" w:line="252" w:lineRule="auto"/>
      <w:jc w:val="both"/>
    </w:pPr>
  </w:style>
  <w:style w:type="paragraph" w:styleId="Kop1">
    <w:name w:val="heading 1"/>
    <w:basedOn w:val="Standaard"/>
    <w:next w:val="ICDeelSubtitel"/>
    <w:link w:val="Kop1Char"/>
    <w:uiPriority w:val="9"/>
    <w:qFormat/>
    <w:rsid w:val="00AA6F2E"/>
    <w:pPr>
      <w:keepNext/>
      <w:keepLines/>
      <w:numPr>
        <w:numId w:val="1"/>
      </w:numPr>
      <w:spacing w:before="240" w:after="240"/>
      <w:outlineLvl w:val="0"/>
    </w:pPr>
    <w:rPr>
      <w:rFonts w:asciiTheme="majorHAnsi" w:eastAsiaTheme="majorEastAsia" w:hAnsiTheme="majorHAnsi" w:cstheme="majorBidi"/>
      <w:color w:val="565656" w:themeColor="text2"/>
      <w:sz w:val="36"/>
      <w:szCs w:val="32"/>
    </w:rPr>
  </w:style>
  <w:style w:type="paragraph" w:styleId="Kop2">
    <w:name w:val="heading 2"/>
    <w:basedOn w:val="Standaard"/>
    <w:next w:val="Standaard"/>
    <w:link w:val="Kop2Char"/>
    <w:uiPriority w:val="9"/>
    <w:unhideWhenUsed/>
    <w:qFormat/>
    <w:rsid w:val="00633E90"/>
    <w:pPr>
      <w:keepNext/>
      <w:keepLines/>
      <w:pageBreakBefore/>
      <w:numPr>
        <w:ilvl w:val="1"/>
        <w:numId w:val="1"/>
      </w:numPr>
      <w:spacing w:before="40" w:after="360"/>
      <w:ind w:left="576"/>
      <w:outlineLvl w:val="1"/>
    </w:pPr>
    <w:rPr>
      <w:rFonts w:asciiTheme="majorHAnsi" w:eastAsiaTheme="majorEastAsia" w:hAnsiTheme="majorHAnsi" w:cstheme="majorBidi"/>
      <w:color w:val="4AA9C7" w:themeColor="accent1"/>
      <w:sz w:val="32"/>
      <w:szCs w:val="26"/>
    </w:rPr>
  </w:style>
  <w:style w:type="paragraph" w:styleId="Kop3">
    <w:name w:val="heading 3"/>
    <w:basedOn w:val="Standaard"/>
    <w:next w:val="Standaard"/>
    <w:link w:val="Kop3Char"/>
    <w:uiPriority w:val="9"/>
    <w:unhideWhenUsed/>
    <w:qFormat/>
    <w:rsid w:val="004B5C7D"/>
    <w:pPr>
      <w:keepNext/>
      <w:keepLines/>
      <w:numPr>
        <w:ilvl w:val="2"/>
        <w:numId w:val="1"/>
      </w:numPr>
      <w:spacing w:before="360" w:after="360"/>
      <w:outlineLvl w:val="2"/>
    </w:pPr>
    <w:rPr>
      <w:rFonts w:asciiTheme="majorHAnsi" w:eastAsiaTheme="majorEastAsia" w:hAnsiTheme="majorHAnsi" w:cstheme="majorBidi"/>
      <w:sz w:val="28"/>
      <w:szCs w:val="24"/>
    </w:rPr>
  </w:style>
  <w:style w:type="paragraph" w:styleId="Kop4">
    <w:name w:val="heading 4"/>
    <w:basedOn w:val="Standaard"/>
    <w:next w:val="Standaard"/>
    <w:link w:val="Kop4Char"/>
    <w:uiPriority w:val="9"/>
    <w:unhideWhenUsed/>
    <w:qFormat/>
    <w:rsid w:val="004B5C7D"/>
    <w:pPr>
      <w:keepNext/>
      <w:keepLines/>
      <w:numPr>
        <w:ilvl w:val="3"/>
        <w:numId w:val="1"/>
      </w:numPr>
      <w:spacing w:before="240" w:after="180"/>
      <w:outlineLvl w:val="3"/>
    </w:pPr>
    <w:rPr>
      <w:rFonts w:asciiTheme="majorHAnsi" w:eastAsiaTheme="majorEastAsia" w:hAnsiTheme="majorHAnsi" w:cstheme="majorBidi"/>
      <w:iCs/>
      <w:sz w:val="26"/>
    </w:rPr>
  </w:style>
  <w:style w:type="paragraph" w:styleId="Kop5">
    <w:name w:val="heading 5"/>
    <w:basedOn w:val="Standaard"/>
    <w:next w:val="Standaard"/>
    <w:link w:val="Kop5Char"/>
    <w:uiPriority w:val="9"/>
    <w:unhideWhenUsed/>
    <w:qFormat/>
    <w:rsid w:val="00633E90"/>
    <w:pPr>
      <w:keepNext/>
      <w:keepLines/>
      <w:numPr>
        <w:ilvl w:val="4"/>
        <w:numId w:val="1"/>
      </w:numPr>
      <w:spacing w:before="240" w:after="120"/>
      <w:outlineLvl w:val="4"/>
    </w:pPr>
    <w:rPr>
      <w:rFonts w:asciiTheme="majorHAnsi" w:eastAsiaTheme="majorEastAsia" w:hAnsiTheme="majorHAnsi" w:cstheme="majorBidi"/>
      <w:color w:val="4AA9C7" w:themeColor="accent1"/>
      <w:sz w:val="24"/>
    </w:rPr>
  </w:style>
  <w:style w:type="paragraph" w:styleId="Kop6">
    <w:name w:val="heading 6"/>
    <w:basedOn w:val="Standaard"/>
    <w:next w:val="Standaard"/>
    <w:link w:val="Kop6Char"/>
    <w:uiPriority w:val="9"/>
    <w:unhideWhenUsed/>
    <w:qFormat/>
    <w:rsid w:val="00633E90"/>
    <w:pPr>
      <w:keepNext/>
      <w:keepLines/>
      <w:numPr>
        <w:ilvl w:val="5"/>
        <w:numId w:val="1"/>
      </w:numPr>
      <w:spacing w:before="40"/>
      <w:outlineLvl w:val="5"/>
    </w:pPr>
    <w:rPr>
      <w:rFonts w:asciiTheme="majorHAnsi" w:eastAsiaTheme="majorEastAsia" w:hAnsiTheme="majorHAnsi" w:cstheme="majorBidi"/>
      <w:color w:val="4AA9C7" w:themeColor="accent1"/>
    </w:rPr>
  </w:style>
  <w:style w:type="paragraph" w:styleId="Kop7">
    <w:name w:val="heading 7"/>
    <w:basedOn w:val="Standaard"/>
    <w:next w:val="Standaard"/>
    <w:link w:val="Kop7Char"/>
    <w:uiPriority w:val="9"/>
    <w:unhideWhenUsed/>
    <w:qFormat/>
    <w:rsid w:val="00670EF6"/>
    <w:pPr>
      <w:keepNext/>
      <w:keepLines/>
      <w:numPr>
        <w:ilvl w:val="6"/>
        <w:numId w:val="1"/>
      </w:numPr>
      <w:spacing w:before="40"/>
      <w:outlineLvl w:val="6"/>
    </w:pPr>
    <w:rPr>
      <w:rFonts w:asciiTheme="majorHAnsi" w:eastAsiaTheme="majorEastAsia" w:hAnsiTheme="majorHAnsi" w:cstheme="majorBidi"/>
      <w:i/>
      <w:iCs/>
      <w:color w:val="205667" w:themeColor="accent1" w:themeShade="7F"/>
    </w:rPr>
  </w:style>
  <w:style w:type="paragraph" w:styleId="Kop8">
    <w:name w:val="heading 8"/>
    <w:basedOn w:val="Standaard"/>
    <w:next w:val="Standaard"/>
    <w:link w:val="Kop8Char"/>
    <w:uiPriority w:val="9"/>
    <w:semiHidden/>
    <w:unhideWhenUsed/>
    <w:qFormat/>
    <w:rsid w:val="00670EF6"/>
    <w:pPr>
      <w:keepNext/>
      <w:keepLines/>
      <w:numPr>
        <w:ilvl w:val="7"/>
        <w:numId w:val="1"/>
      </w:numPr>
      <w:spacing w:before="40"/>
      <w:outlineLvl w:val="7"/>
    </w:pPr>
    <w:rPr>
      <w:rFonts w:asciiTheme="majorHAnsi" w:eastAsiaTheme="majorEastAsia" w:hAnsiTheme="majorHAnsi" w:cstheme="majorBidi"/>
      <w:color w:val="3F3F3F" w:themeColor="text1" w:themeTint="D8"/>
      <w:sz w:val="21"/>
      <w:szCs w:val="21"/>
    </w:rPr>
  </w:style>
  <w:style w:type="paragraph" w:styleId="Kop9">
    <w:name w:val="heading 9"/>
    <w:basedOn w:val="Standaard"/>
    <w:next w:val="Standaard"/>
    <w:link w:val="Kop9Char"/>
    <w:uiPriority w:val="9"/>
    <w:semiHidden/>
    <w:unhideWhenUsed/>
    <w:qFormat/>
    <w:rsid w:val="00670EF6"/>
    <w:pPr>
      <w:keepNext/>
      <w:keepLines/>
      <w:numPr>
        <w:ilvl w:val="8"/>
        <w:numId w:val="1"/>
      </w:numPr>
      <w:spacing w:before="40"/>
      <w:outlineLvl w:val="8"/>
    </w:pPr>
    <w:rPr>
      <w:rFonts w:asciiTheme="majorHAnsi" w:eastAsiaTheme="majorEastAsia" w:hAnsiTheme="majorHAnsi" w:cstheme="majorBidi"/>
      <w:i/>
      <w:iCs/>
      <w:color w:val="3F3F3F"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ICTitelTekst">
    <w:name w:val="IC TitelTekst"/>
    <w:basedOn w:val="Standaard"/>
    <w:uiPriority w:val="19"/>
    <w:rsid w:val="003A538F"/>
    <w:pPr>
      <w:spacing w:before="20" w:after="20" w:line="295" w:lineRule="auto"/>
      <w:ind w:left="23" w:right="17"/>
    </w:pPr>
    <w:rPr>
      <w:rFonts w:asciiTheme="majorHAnsi" w:hAnsiTheme="majorHAnsi"/>
      <w:color w:val="4AA9C7" w:themeColor="accent4"/>
      <w:sz w:val="32"/>
    </w:rPr>
  </w:style>
  <w:style w:type="character" w:styleId="Hyperlink">
    <w:name w:val="Hyperlink"/>
    <w:basedOn w:val="Standaardalinea-lettertype"/>
    <w:uiPriority w:val="99"/>
    <w:unhideWhenUsed/>
    <w:rsid w:val="00363207"/>
    <w:rPr>
      <w:color w:val="4AA9C7" w:themeColor="hyperlink"/>
      <w:u w:val="single"/>
    </w:rPr>
  </w:style>
  <w:style w:type="character" w:styleId="Onopgelostemelding">
    <w:name w:val="Unresolved Mention"/>
    <w:basedOn w:val="Standaardalinea-lettertype"/>
    <w:uiPriority w:val="99"/>
    <w:semiHidden/>
    <w:unhideWhenUsed/>
    <w:rsid w:val="00363207"/>
    <w:rPr>
      <w:color w:val="808080"/>
      <w:shd w:val="clear" w:color="auto" w:fill="E6E6E6"/>
    </w:rPr>
  </w:style>
  <w:style w:type="character" w:customStyle="1" w:styleId="Kop1Char">
    <w:name w:val="Kop 1 Char"/>
    <w:basedOn w:val="Standaardalinea-lettertype"/>
    <w:link w:val="Kop1"/>
    <w:uiPriority w:val="9"/>
    <w:rsid w:val="00AA6F2E"/>
    <w:rPr>
      <w:rFonts w:asciiTheme="majorHAnsi" w:eastAsiaTheme="majorEastAsia" w:hAnsiTheme="majorHAnsi" w:cstheme="majorBidi"/>
      <w:color w:val="565656" w:themeColor="text2"/>
      <w:sz w:val="36"/>
      <w:szCs w:val="32"/>
    </w:rPr>
  </w:style>
  <w:style w:type="character" w:customStyle="1" w:styleId="Kop2Char">
    <w:name w:val="Kop 2 Char"/>
    <w:basedOn w:val="Standaardalinea-lettertype"/>
    <w:link w:val="Kop2"/>
    <w:uiPriority w:val="9"/>
    <w:rsid w:val="00633E90"/>
    <w:rPr>
      <w:rFonts w:asciiTheme="majorHAnsi" w:eastAsiaTheme="majorEastAsia" w:hAnsiTheme="majorHAnsi" w:cstheme="majorBidi"/>
      <w:color w:val="4AA9C7" w:themeColor="accent1"/>
      <w:sz w:val="32"/>
      <w:szCs w:val="26"/>
    </w:rPr>
  </w:style>
  <w:style w:type="character" w:customStyle="1" w:styleId="Kop3Char">
    <w:name w:val="Kop 3 Char"/>
    <w:basedOn w:val="Standaardalinea-lettertype"/>
    <w:link w:val="Kop3"/>
    <w:uiPriority w:val="9"/>
    <w:rsid w:val="004B5C7D"/>
    <w:rPr>
      <w:rFonts w:asciiTheme="majorHAnsi" w:eastAsiaTheme="majorEastAsia" w:hAnsiTheme="majorHAnsi" w:cstheme="majorBidi"/>
      <w:sz w:val="28"/>
      <w:szCs w:val="24"/>
    </w:rPr>
  </w:style>
  <w:style w:type="character" w:customStyle="1" w:styleId="Kop4Char">
    <w:name w:val="Kop 4 Char"/>
    <w:basedOn w:val="Standaardalinea-lettertype"/>
    <w:link w:val="Kop4"/>
    <w:uiPriority w:val="9"/>
    <w:rsid w:val="004B5C7D"/>
    <w:rPr>
      <w:rFonts w:asciiTheme="majorHAnsi" w:eastAsiaTheme="majorEastAsia" w:hAnsiTheme="majorHAnsi" w:cstheme="majorBidi"/>
      <w:iCs/>
      <w:sz w:val="26"/>
    </w:rPr>
  </w:style>
  <w:style w:type="character" w:customStyle="1" w:styleId="Kop5Char">
    <w:name w:val="Kop 5 Char"/>
    <w:basedOn w:val="Standaardalinea-lettertype"/>
    <w:link w:val="Kop5"/>
    <w:uiPriority w:val="9"/>
    <w:rsid w:val="00633E90"/>
    <w:rPr>
      <w:rFonts w:asciiTheme="majorHAnsi" w:eastAsiaTheme="majorEastAsia" w:hAnsiTheme="majorHAnsi" w:cstheme="majorBidi"/>
      <w:color w:val="4AA9C7" w:themeColor="accent1"/>
      <w:sz w:val="24"/>
    </w:rPr>
  </w:style>
  <w:style w:type="character" w:customStyle="1" w:styleId="Kop6Char">
    <w:name w:val="Kop 6 Char"/>
    <w:basedOn w:val="Standaardalinea-lettertype"/>
    <w:link w:val="Kop6"/>
    <w:uiPriority w:val="9"/>
    <w:rsid w:val="00633E90"/>
    <w:rPr>
      <w:rFonts w:asciiTheme="majorHAnsi" w:eastAsiaTheme="majorEastAsia" w:hAnsiTheme="majorHAnsi" w:cstheme="majorBidi"/>
      <w:color w:val="4AA9C7" w:themeColor="accent1"/>
    </w:rPr>
  </w:style>
  <w:style w:type="character" w:customStyle="1" w:styleId="Kop7Char">
    <w:name w:val="Kop 7 Char"/>
    <w:basedOn w:val="Standaardalinea-lettertype"/>
    <w:link w:val="Kop7"/>
    <w:uiPriority w:val="9"/>
    <w:rsid w:val="00670EF6"/>
    <w:rPr>
      <w:rFonts w:asciiTheme="majorHAnsi" w:eastAsiaTheme="majorEastAsia" w:hAnsiTheme="majorHAnsi" w:cstheme="majorBidi"/>
      <w:i/>
      <w:iCs/>
      <w:color w:val="205667" w:themeColor="accent1" w:themeShade="7F"/>
    </w:rPr>
  </w:style>
  <w:style w:type="character" w:customStyle="1" w:styleId="Kop8Char">
    <w:name w:val="Kop 8 Char"/>
    <w:basedOn w:val="Standaardalinea-lettertype"/>
    <w:link w:val="Kop8"/>
    <w:uiPriority w:val="9"/>
    <w:semiHidden/>
    <w:rsid w:val="00670EF6"/>
    <w:rPr>
      <w:rFonts w:asciiTheme="majorHAnsi" w:eastAsiaTheme="majorEastAsia" w:hAnsiTheme="majorHAnsi" w:cstheme="majorBidi"/>
      <w:color w:val="3F3F3F" w:themeColor="text1" w:themeTint="D8"/>
      <w:sz w:val="21"/>
      <w:szCs w:val="21"/>
    </w:rPr>
  </w:style>
  <w:style w:type="character" w:customStyle="1" w:styleId="Kop9Char">
    <w:name w:val="Kop 9 Char"/>
    <w:basedOn w:val="Standaardalinea-lettertype"/>
    <w:link w:val="Kop9"/>
    <w:uiPriority w:val="9"/>
    <w:semiHidden/>
    <w:rsid w:val="00670EF6"/>
    <w:rPr>
      <w:rFonts w:asciiTheme="majorHAnsi" w:eastAsiaTheme="majorEastAsia" w:hAnsiTheme="majorHAnsi" w:cstheme="majorBidi"/>
      <w:i/>
      <w:iCs/>
      <w:color w:val="3F3F3F" w:themeColor="text1" w:themeTint="D8"/>
      <w:sz w:val="21"/>
      <w:szCs w:val="21"/>
    </w:rPr>
  </w:style>
  <w:style w:type="paragraph" w:customStyle="1" w:styleId="ICDeelSubtitel">
    <w:name w:val="IC Deel Subtitel"/>
    <w:basedOn w:val="Standaard"/>
    <w:uiPriority w:val="19"/>
    <w:rsid w:val="007D20E8"/>
    <w:rPr>
      <w:color w:val="565656" w:themeColor="text2"/>
      <w:sz w:val="32"/>
    </w:rPr>
  </w:style>
  <w:style w:type="paragraph" w:styleId="Inhopg1">
    <w:name w:val="toc 1"/>
    <w:basedOn w:val="Standaard"/>
    <w:next w:val="Standaard"/>
    <w:autoRedefine/>
    <w:uiPriority w:val="39"/>
    <w:unhideWhenUsed/>
    <w:rsid w:val="008A7B2F"/>
    <w:pPr>
      <w:tabs>
        <w:tab w:val="right" w:pos="9629"/>
      </w:tabs>
      <w:spacing w:before="360" w:after="240"/>
    </w:pPr>
    <w:rPr>
      <w:rFonts w:asciiTheme="majorHAnsi" w:hAnsiTheme="majorHAnsi"/>
      <w:sz w:val="28"/>
    </w:rPr>
  </w:style>
  <w:style w:type="paragraph" w:styleId="Inhopg2">
    <w:name w:val="toc 2"/>
    <w:basedOn w:val="Standaard"/>
    <w:next w:val="Standaard"/>
    <w:autoRedefine/>
    <w:uiPriority w:val="39"/>
    <w:unhideWhenUsed/>
    <w:rsid w:val="004268F0"/>
    <w:pPr>
      <w:tabs>
        <w:tab w:val="left" w:pos="567"/>
        <w:tab w:val="right" w:pos="9629"/>
      </w:tabs>
      <w:spacing w:before="160" w:after="0" w:line="360" w:lineRule="auto"/>
      <w:ind w:left="567" w:hanging="567"/>
    </w:pPr>
    <w:rPr>
      <w:rFonts w:asciiTheme="majorHAnsi" w:hAnsiTheme="majorHAnsi"/>
      <w:noProof/>
      <w:color w:val="4AA9C7" w:themeColor="accent4"/>
      <w:sz w:val="24"/>
      <w:szCs w:val="22"/>
    </w:rPr>
  </w:style>
  <w:style w:type="paragraph" w:styleId="Inhopg3">
    <w:name w:val="toc 3"/>
    <w:basedOn w:val="Standaard"/>
    <w:next w:val="Standaard"/>
    <w:autoRedefine/>
    <w:uiPriority w:val="39"/>
    <w:unhideWhenUsed/>
    <w:rsid w:val="0003767B"/>
    <w:pPr>
      <w:tabs>
        <w:tab w:val="right" w:pos="9629"/>
      </w:tabs>
      <w:spacing w:after="0" w:line="360" w:lineRule="auto"/>
      <w:ind w:left="1276" w:hanging="567"/>
    </w:pPr>
    <w:rPr>
      <w:noProof/>
    </w:rPr>
  </w:style>
  <w:style w:type="numbering" w:customStyle="1" w:styleId="ICBulletList">
    <w:name w:val="ICBulletList"/>
    <w:uiPriority w:val="99"/>
    <w:locked/>
    <w:rsid w:val="003A169E"/>
    <w:pPr>
      <w:numPr>
        <w:numId w:val="2"/>
      </w:numPr>
    </w:pPr>
  </w:style>
  <w:style w:type="paragraph" w:styleId="Lijstalinea">
    <w:name w:val="List Paragraph"/>
    <w:aliases w:val="1st level - Bullet List Paragraph,Lettre d'introduction,Normal bullet 2,Bullet list,Numbered List,List Paragraph1,Listenabsatz,CV - Bullet 3,Bulleted Lijst,Oranje pijltje opsomming,Paragrafo elenco,Numbered paragraph 1,Bullet EY,Nummering"/>
    <w:basedOn w:val="Standaard"/>
    <w:link w:val="LijstalineaChar"/>
    <w:uiPriority w:val="34"/>
    <w:qFormat/>
    <w:rsid w:val="003A169E"/>
    <w:pPr>
      <w:spacing w:before="120" w:after="120" w:line="240" w:lineRule="auto"/>
      <w:ind w:left="720"/>
    </w:pPr>
  </w:style>
  <w:style w:type="numbering" w:customStyle="1" w:styleId="ICNumberedList">
    <w:name w:val="ICNumberedList"/>
    <w:uiPriority w:val="99"/>
    <w:locked/>
    <w:rsid w:val="00D16B70"/>
    <w:pPr>
      <w:numPr>
        <w:numId w:val="3"/>
      </w:numPr>
    </w:pPr>
  </w:style>
  <w:style w:type="paragraph" w:styleId="Koptekst">
    <w:name w:val="header"/>
    <w:basedOn w:val="Standaard"/>
    <w:link w:val="KoptekstChar"/>
    <w:uiPriority w:val="99"/>
    <w:unhideWhenUsed/>
    <w:rsid w:val="00476DB9"/>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476DB9"/>
  </w:style>
  <w:style w:type="paragraph" w:styleId="Voettekst">
    <w:name w:val="footer"/>
    <w:basedOn w:val="Standaard"/>
    <w:link w:val="VoettekstChar"/>
    <w:uiPriority w:val="99"/>
    <w:unhideWhenUsed/>
    <w:rsid w:val="000950E0"/>
    <w:pPr>
      <w:tabs>
        <w:tab w:val="center" w:pos="4536"/>
        <w:tab w:val="right" w:pos="9072"/>
      </w:tabs>
      <w:spacing w:line="240" w:lineRule="auto"/>
    </w:pPr>
    <w:rPr>
      <w:sz w:val="16"/>
    </w:rPr>
  </w:style>
  <w:style w:type="character" w:customStyle="1" w:styleId="VoettekstChar">
    <w:name w:val="Voettekst Char"/>
    <w:basedOn w:val="Standaardalinea-lettertype"/>
    <w:link w:val="Voettekst"/>
    <w:uiPriority w:val="99"/>
    <w:rsid w:val="000950E0"/>
    <w:rPr>
      <w:sz w:val="16"/>
    </w:rPr>
  </w:style>
  <w:style w:type="paragraph" w:customStyle="1" w:styleId="Bijlagen">
    <w:name w:val="Bijlagen"/>
    <w:basedOn w:val="Standaard"/>
    <w:next w:val="ICDeelSubtitel"/>
    <w:uiPriority w:val="10"/>
    <w:qFormat/>
    <w:rsid w:val="00586752"/>
    <w:pPr>
      <w:numPr>
        <w:numId w:val="5"/>
      </w:numPr>
      <w:spacing w:before="240" w:after="240"/>
      <w:outlineLvl w:val="0"/>
    </w:pPr>
    <w:rPr>
      <w:rFonts w:asciiTheme="majorHAnsi" w:hAnsiTheme="majorHAnsi"/>
      <w:color w:val="9FBC38" w:themeColor="accent2"/>
      <w:sz w:val="48"/>
    </w:rPr>
  </w:style>
  <w:style w:type="paragraph" w:customStyle="1" w:styleId="BijlagenKop">
    <w:name w:val="Bijlagen Kop"/>
    <w:basedOn w:val="Standaard"/>
    <w:next w:val="Standaard"/>
    <w:uiPriority w:val="11"/>
    <w:qFormat/>
    <w:rsid w:val="00F45114"/>
    <w:pPr>
      <w:keepNext/>
      <w:keepLines/>
      <w:pageBreakBefore/>
      <w:numPr>
        <w:ilvl w:val="1"/>
        <w:numId w:val="5"/>
      </w:numPr>
      <w:spacing w:before="40" w:after="360"/>
      <w:outlineLvl w:val="1"/>
    </w:pPr>
    <w:rPr>
      <w:rFonts w:asciiTheme="majorHAnsi" w:hAnsiTheme="majorHAnsi"/>
      <w:color w:val="9FBC38" w:themeColor="accent2"/>
      <w:sz w:val="32"/>
    </w:rPr>
  </w:style>
  <w:style w:type="paragraph" w:customStyle="1" w:styleId="BijlageSubkop">
    <w:name w:val="Bijlage Subkop"/>
    <w:basedOn w:val="Standaard"/>
    <w:next w:val="Standaard"/>
    <w:uiPriority w:val="12"/>
    <w:qFormat/>
    <w:rsid w:val="004B5C7D"/>
    <w:pPr>
      <w:numPr>
        <w:ilvl w:val="2"/>
        <w:numId w:val="5"/>
      </w:numPr>
      <w:spacing w:before="360" w:after="360"/>
      <w:outlineLvl w:val="2"/>
    </w:pPr>
    <w:rPr>
      <w:rFonts w:asciiTheme="majorHAnsi" w:hAnsiTheme="majorHAnsi"/>
      <w:sz w:val="28"/>
    </w:rPr>
  </w:style>
  <w:style w:type="paragraph" w:styleId="Geenafstand">
    <w:name w:val="No Spacing"/>
    <w:uiPriority w:val="1"/>
    <w:qFormat/>
    <w:rsid w:val="00D657C7"/>
    <w:pPr>
      <w:spacing w:after="0" w:line="240" w:lineRule="auto"/>
      <w:jc w:val="both"/>
    </w:pPr>
  </w:style>
  <w:style w:type="table" w:styleId="Tabelraster">
    <w:name w:val="Table Grid"/>
    <w:aliases w:val="Table Grid IDEA,TabelEcorys"/>
    <w:basedOn w:val="Standaardtabel"/>
    <w:uiPriority w:val="39"/>
    <w:rsid w:val="00D52C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DEAConsultTabel">
    <w:name w:val="IDEAConsultTabel"/>
    <w:basedOn w:val="Standaardtabel"/>
    <w:uiPriority w:val="99"/>
    <w:rsid w:val="002E004A"/>
    <w:pPr>
      <w:spacing w:after="0" w:line="240" w:lineRule="auto"/>
    </w:pPr>
    <w:tblPr>
      <w:tblStyleRowBandSize w:val="1"/>
    </w:tblPr>
    <w:tcPr>
      <w:shd w:val="clear" w:color="auto" w:fill="F9FCFD"/>
    </w:tcPr>
    <w:tblStylePr w:type="firstRow">
      <w:pPr>
        <w:jc w:val="left"/>
      </w:pPr>
      <w:rPr>
        <w:color w:val="4AA9C7" w:themeColor="accent4"/>
      </w:rPr>
      <w:tblPr/>
      <w:tcPr>
        <w:tcBorders>
          <w:bottom w:val="single" w:sz="18" w:space="0" w:color="4AA9C7" w:themeColor="accent4"/>
        </w:tcBorders>
        <w:vAlign w:val="bottom"/>
      </w:tcPr>
    </w:tblStylePr>
    <w:tblStylePr w:type="lastRow">
      <w:rPr>
        <w:b w:val="0"/>
        <w:color w:val="auto"/>
      </w:rPr>
      <w:tblPr/>
      <w:tcPr>
        <w:tcBorders>
          <w:top w:val="single" w:sz="8" w:space="0" w:color="4AA9C7" w:themeColor="accent4"/>
        </w:tcBorders>
      </w:tcPr>
    </w:tblStylePr>
    <w:tblStylePr w:type="band2Horz">
      <w:rPr>
        <w:color w:val="4AA9C7" w:themeColor="accent4"/>
      </w:rPr>
    </w:tblStylePr>
  </w:style>
  <w:style w:type="paragraph" w:customStyle="1" w:styleId="ICTabelText">
    <w:name w:val="IC TabelText"/>
    <w:basedOn w:val="Standaard"/>
    <w:uiPriority w:val="19"/>
    <w:rsid w:val="002E004A"/>
    <w:pPr>
      <w:spacing w:before="100" w:line="240" w:lineRule="auto"/>
    </w:pPr>
  </w:style>
  <w:style w:type="paragraph" w:styleId="Bijschrift">
    <w:name w:val="caption"/>
    <w:basedOn w:val="Standaard"/>
    <w:next w:val="Standaard"/>
    <w:uiPriority w:val="35"/>
    <w:unhideWhenUsed/>
    <w:qFormat/>
    <w:rsid w:val="000950E0"/>
    <w:pPr>
      <w:spacing w:before="240" w:after="120" w:line="240" w:lineRule="auto"/>
    </w:pPr>
    <w:rPr>
      <w:iCs/>
    </w:rPr>
  </w:style>
  <w:style w:type="character" w:styleId="Tekstvantijdelijkeaanduiding">
    <w:name w:val="Placeholder Text"/>
    <w:basedOn w:val="Standaardalinea-lettertype"/>
    <w:uiPriority w:val="99"/>
    <w:semiHidden/>
    <w:rsid w:val="003B3338"/>
    <w:rPr>
      <w:vanish w:val="0"/>
      <w:color w:val="808080"/>
    </w:rPr>
  </w:style>
  <w:style w:type="paragraph" w:styleId="Titel">
    <w:name w:val="Title"/>
    <w:basedOn w:val="Standaard"/>
    <w:next w:val="Standaard"/>
    <w:link w:val="TitelChar"/>
    <w:uiPriority w:val="19"/>
    <w:rsid w:val="00913836"/>
    <w:pPr>
      <w:spacing w:after="0" w:line="240" w:lineRule="auto"/>
      <w:contextualSpacing/>
    </w:pPr>
    <w:rPr>
      <w:rFonts w:asciiTheme="majorHAnsi" w:eastAsiaTheme="majorEastAsia" w:hAnsiTheme="majorHAnsi" w:cstheme="majorBidi"/>
      <w:color w:val="auto"/>
      <w:spacing w:val="-10"/>
      <w:kern w:val="28"/>
      <w:sz w:val="40"/>
      <w:szCs w:val="56"/>
    </w:rPr>
  </w:style>
  <w:style w:type="character" w:customStyle="1" w:styleId="TitelChar">
    <w:name w:val="Titel Char"/>
    <w:basedOn w:val="Standaardalinea-lettertype"/>
    <w:link w:val="Titel"/>
    <w:uiPriority w:val="19"/>
    <w:rsid w:val="00913836"/>
    <w:rPr>
      <w:rFonts w:asciiTheme="majorHAnsi" w:eastAsiaTheme="majorEastAsia" w:hAnsiTheme="majorHAnsi" w:cstheme="majorBidi"/>
      <w:color w:val="auto"/>
      <w:spacing w:val="-10"/>
      <w:kern w:val="28"/>
      <w:sz w:val="40"/>
      <w:szCs w:val="56"/>
    </w:rPr>
  </w:style>
  <w:style w:type="paragraph" w:customStyle="1" w:styleId="ICSource">
    <w:name w:val="IC Source"/>
    <w:basedOn w:val="Standaard"/>
    <w:next w:val="Standaard"/>
    <w:uiPriority w:val="18"/>
    <w:qFormat/>
    <w:rsid w:val="00D12214"/>
    <w:pPr>
      <w:spacing w:before="120" w:after="240"/>
    </w:pPr>
    <w:rPr>
      <w:sz w:val="18"/>
    </w:rPr>
  </w:style>
  <w:style w:type="paragraph" w:styleId="Voetnoottekst">
    <w:name w:val="footnote text"/>
    <w:aliases w:val="Footnote text,Footnote Text1 Char Char,Footnote Text1 Char,Footnote Text1,Fußnotentextf,Note de bas de page Car Car,Note de bas de page Car Car Car Car Car,Note de bas de page Car Car Car Car,Note de bas de page Car Car Car"/>
    <w:basedOn w:val="Standaard"/>
    <w:link w:val="VoetnoottekstChar"/>
    <w:uiPriority w:val="99"/>
    <w:unhideWhenUsed/>
    <w:qFormat/>
    <w:rsid w:val="000950E0"/>
    <w:pPr>
      <w:spacing w:after="0" w:line="240" w:lineRule="auto"/>
    </w:pPr>
    <w:rPr>
      <w:sz w:val="16"/>
      <w:szCs w:val="20"/>
    </w:rPr>
  </w:style>
  <w:style w:type="character" w:customStyle="1" w:styleId="VoetnoottekstChar">
    <w:name w:val="Voetnoottekst Char"/>
    <w:aliases w:val="Footnote text Char,Footnote Text1 Char Char Char,Footnote Text1 Char Char1,Footnote Text1 Char1,Fußnotentextf Char,Note de bas de page Car Car Char,Note de bas de page Car Car Car Car Car Char,Note de bas de page Car Car Car Car Char"/>
    <w:basedOn w:val="Standaardalinea-lettertype"/>
    <w:link w:val="Voetnoottekst"/>
    <w:uiPriority w:val="99"/>
    <w:qFormat/>
    <w:rsid w:val="000950E0"/>
    <w:rPr>
      <w:sz w:val="16"/>
      <w:szCs w:val="20"/>
    </w:rPr>
  </w:style>
  <w:style w:type="character" w:styleId="Voetnootmarkering">
    <w:name w:val="footnote reference"/>
    <w:aliases w:val="Footnote Reference Number,E FNZ,-E Fußnotenzeichen,Footnote#,Footnote symbol,Footnote,Times 10 Point,Exposant 3 Point,Ref,de nota al pie,Footnote reference number,note TESI,SUPERS,EN Footnote Reference,number,FR, Exposant 3 Point"/>
    <w:basedOn w:val="Standaardalinea-lettertype"/>
    <w:link w:val="SUPERSCharCharCharCharCharCharCharChar"/>
    <w:uiPriority w:val="99"/>
    <w:unhideWhenUsed/>
    <w:qFormat/>
    <w:rsid w:val="000950E0"/>
    <w:rPr>
      <w:vertAlign w:val="superscript"/>
    </w:rPr>
  </w:style>
  <w:style w:type="paragraph" w:customStyle="1" w:styleId="ICSubtitel">
    <w:name w:val="IC Subtitel"/>
    <w:basedOn w:val="ICTitelTekst"/>
    <w:rsid w:val="003A538F"/>
    <w:pPr>
      <w:ind w:left="0"/>
    </w:pPr>
    <w:rPr>
      <w:color w:val="A12C22" w:themeColor="accent6"/>
      <w:sz w:val="28"/>
    </w:rPr>
  </w:style>
  <w:style w:type="numbering" w:customStyle="1" w:styleId="ICBijlagen">
    <w:name w:val="IC Bijlagen"/>
    <w:uiPriority w:val="99"/>
    <w:rsid w:val="00870759"/>
    <w:pPr>
      <w:numPr>
        <w:numId w:val="5"/>
      </w:numPr>
    </w:pPr>
  </w:style>
  <w:style w:type="paragraph" w:styleId="Kopvaninhoudsopgave">
    <w:name w:val="TOC Heading"/>
    <w:basedOn w:val="Kop1"/>
    <w:next w:val="Standaard"/>
    <w:uiPriority w:val="39"/>
    <w:unhideWhenUsed/>
    <w:qFormat/>
    <w:rsid w:val="00DA695D"/>
    <w:pPr>
      <w:numPr>
        <w:numId w:val="0"/>
      </w:numPr>
      <w:spacing w:after="0" w:line="259" w:lineRule="auto"/>
      <w:jc w:val="left"/>
      <w:outlineLvl w:val="9"/>
    </w:pPr>
    <w:rPr>
      <w:color w:val="30819B" w:themeColor="accent1" w:themeShade="BF"/>
      <w:sz w:val="32"/>
      <w:lang w:val="nl-BE" w:eastAsia="nl-BE" w:bidi="ne-NP"/>
    </w:rPr>
  </w:style>
  <w:style w:type="character" w:customStyle="1" w:styleId="LijstalineaChar">
    <w:name w:val="Lijstalinea Char"/>
    <w:aliases w:val="1st level - Bullet List Paragraph Char,Lettre d'introduction Char,Normal bullet 2 Char,Bullet list Char,Numbered List Char,List Paragraph1 Char,Listenabsatz Char,CV - Bullet 3 Char,Bulleted Lijst Char,Oranje pijltje opsomming Char"/>
    <w:basedOn w:val="Standaardalinea-lettertype"/>
    <w:link w:val="Lijstalinea"/>
    <w:uiPriority w:val="34"/>
    <w:qFormat/>
    <w:rsid w:val="006178E9"/>
  </w:style>
  <w:style w:type="character" w:styleId="Intensieveverwijzing">
    <w:name w:val="Intense Reference"/>
    <w:basedOn w:val="Standaardalinea-lettertype"/>
    <w:uiPriority w:val="32"/>
    <w:qFormat/>
    <w:rsid w:val="006178E9"/>
    <w:rPr>
      <w:b/>
      <w:bCs/>
      <w:smallCaps/>
      <w:color w:val="4AA9C7" w:themeColor="accent1"/>
      <w:spacing w:val="5"/>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Standaard"/>
    <w:link w:val="Voetnootmarkering"/>
    <w:uiPriority w:val="99"/>
    <w:rsid w:val="006178E9"/>
    <w:pPr>
      <w:spacing w:before="60" w:after="160" w:line="240" w:lineRule="exact"/>
    </w:pPr>
    <w:rPr>
      <w:vertAlign w:val="superscript"/>
    </w:rPr>
  </w:style>
  <w:style w:type="numbering" w:customStyle="1" w:styleId="ICBulletList2">
    <w:name w:val="ICBulletList2"/>
    <w:uiPriority w:val="99"/>
    <w:locked/>
    <w:rsid w:val="006178E9"/>
  </w:style>
  <w:style w:type="table" w:styleId="Rastertabel1licht-Accent4">
    <w:name w:val="Grid Table 1 Light Accent 4"/>
    <w:basedOn w:val="Standaardtabel"/>
    <w:uiPriority w:val="46"/>
    <w:rsid w:val="004A4F62"/>
    <w:pPr>
      <w:spacing w:after="0" w:line="240" w:lineRule="auto"/>
    </w:pPr>
    <w:tblPr>
      <w:tblStyleRowBandSize w:val="1"/>
      <w:tblStyleColBandSize w:val="1"/>
      <w:tblBorders>
        <w:top w:val="single" w:sz="4" w:space="0" w:color="B6DCE8" w:themeColor="accent4" w:themeTint="66"/>
        <w:left w:val="single" w:sz="4" w:space="0" w:color="B6DCE8" w:themeColor="accent4" w:themeTint="66"/>
        <w:bottom w:val="single" w:sz="4" w:space="0" w:color="B6DCE8" w:themeColor="accent4" w:themeTint="66"/>
        <w:right w:val="single" w:sz="4" w:space="0" w:color="B6DCE8" w:themeColor="accent4" w:themeTint="66"/>
        <w:insideH w:val="single" w:sz="4" w:space="0" w:color="B6DCE8" w:themeColor="accent4" w:themeTint="66"/>
        <w:insideV w:val="single" w:sz="4" w:space="0" w:color="B6DCE8" w:themeColor="accent4" w:themeTint="66"/>
      </w:tblBorders>
    </w:tblPr>
    <w:tblStylePr w:type="firstRow">
      <w:rPr>
        <w:b/>
        <w:bCs/>
      </w:rPr>
      <w:tblPr/>
      <w:tcPr>
        <w:tcBorders>
          <w:bottom w:val="single" w:sz="12" w:space="0" w:color="92CBDD" w:themeColor="accent4" w:themeTint="99"/>
        </w:tcBorders>
      </w:tcPr>
    </w:tblStylePr>
    <w:tblStylePr w:type="lastRow">
      <w:rPr>
        <w:b/>
        <w:bCs/>
      </w:rPr>
      <w:tblPr/>
      <w:tcPr>
        <w:tcBorders>
          <w:top w:val="double" w:sz="2" w:space="0" w:color="92CBDD" w:themeColor="accent4" w:themeTint="99"/>
        </w:tcBorders>
      </w:tcPr>
    </w:tblStylePr>
    <w:tblStylePr w:type="firstCol">
      <w:rPr>
        <w:b/>
        <w:bCs/>
      </w:rPr>
    </w:tblStylePr>
    <w:tblStylePr w:type="lastCol">
      <w:rPr>
        <w:b/>
        <w:bCs/>
      </w:rPr>
    </w:tblStylePr>
  </w:style>
  <w:style w:type="character" w:styleId="Verwijzingopmerking">
    <w:name w:val="annotation reference"/>
    <w:basedOn w:val="Standaardalinea-lettertype"/>
    <w:uiPriority w:val="99"/>
    <w:semiHidden/>
    <w:unhideWhenUsed/>
    <w:rsid w:val="001C5AC6"/>
    <w:rPr>
      <w:sz w:val="16"/>
      <w:szCs w:val="16"/>
    </w:rPr>
  </w:style>
  <w:style w:type="paragraph" w:styleId="Tekstopmerking">
    <w:name w:val="annotation text"/>
    <w:basedOn w:val="Standaard"/>
    <w:link w:val="TekstopmerkingChar"/>
    <w:uiPriority w:val="99"/>
    <w:unhideWhenUsed/>
    <w:rsid w:val="001C5AC6"/>
    <w:pPr>
      <w:spacing w:line="240" w:lineRule="auto"/>
    </w:pPr>
    <w:rPr>
      <w:sz w:val="20"/>
      <w:szCs w:val="20"/>
    </w:rPr>
  </w:style>
  <w:style w:type="character" w:customStyle="1" w:styleId="TekstopmerkingChar">
    <w:name w:val="Tekst opmerking Char"/>
    <w:basedOn w:val="Standaardalinea-lettertype"/>
    <w:link w:val="Tekstopmerking"/>
    <w:uiPriority w:val="99"/>
    <w:rsid w:val="001C5AC6"/>
    <w:rPr>
      <w:sz w:val="20"/>
      <w:szCs w:val="20"/>
    </w:rPr>
  </w:style>
  <w:style w:type="paragraph" w:styleId="Onderwerpvanopmerking">
    <w:name w:val="annotation subject"/>
    <w:basedOn w:val="Tekstopmerking"/>
    <w:next w:val="Tekstopmerking"/>
    <w:link w:val="OnderwerpvanopmerkingChar"/>
    <w:uiPriority w:val="99"/>
    <w:semiHidden/>
    <w:unhideWhenUsed/>
    <w:rsid w:val="001C5AC6"/>
    <w:rPr>
      <w:b/>
      <w:bCs/>
    </w:rPr>
  </w:style>
  <w:style w:type="character" w:customStyle="1" w:styleId="OnderwerpvanopmerkingChar">
    <w:name w:val="Onderwerp van opmerking Char"/>
    <w:basedOn w:val="TekstopmerkingChar"/>
    <w:link w:val="Onderwerpvanopmerking"/>
    <w:uiPriority w:val="99"/>
    <w:semiHidden/>
    <w:rsid w:val="001C5AC6"/>
    <w:rPr>
      <w:b/>
      <w:bCs/>
      <w:sz w:val="20"/>
      <w:szCs w:val="20"/>
    </w:rPr>
  </w:style>
  <w:style w:type="table" w:styleId="Rastertabel4-Accent4">
    <w:name w:val="Grid Table 4 Accent 4"/>
    <w:basedOn w:val="Standaardtabel"/>
    <w:uiPriority w:val="49"/>
    <w:rsid w:val="00D17FE6"/>
    <w:pPr>
      <w:spacing w:after="0" w:line="240" w:lineRule="auto"/>
    </w:pPr>
    <w:tblPr>
      <w:tblStyleRowBandSize w:val="1"/>
      <w:tblStyleColBandSize w:val="1"/>
      <w:tblBorders>
        <w:top w:val="single" w:sz="4" w:space="0" w:color="92CBDD" w:themeColor="accent4" w:themeTint="99"/>
        <w:left w:val="single" w:sz="4" w:space="0" w:color="92CBDD" w:themeColor="accent4" w:themeTint="99"/>
        <w:bottom w:val="single" w:sz="4" w:space="0" w:color="92CBDD" w:themeColor="accent4" w:themeTint="99"/>
        <w:right w:val="single" w:sz="4" w:space="0" w:color="92CBDD" w:themeColor="accent4" w:themeTint="99"/>
        <w:insideH w:val="single" w:sz="4" w:space="0" w:color="92CBDD" w:themeColor="accent4" w:themeTint="99"/>
        <w:insideV w:val="single" w:sz="4" w:space="0" w:color="92CBDD" w:themeColor="accent4" w:themeTint="99"/>
      </w:tblBorders>
    </w:tblPr>
    <w:tblStylePr w:type="firstRow">
      <w:rPr>
        <w:b/>
        <w:bCs/>
        <w:color w:val="FFFFFF" w:themeColor="background1"/>
      </w:rPr>
      <w:tblPr/>
      <w:tcPr>
        <w:tcBorders>
          <w:top w:val="single" w:sz="4" w:space="0" w:color="4AA9C7" w:themeColor="accent4"/>
          <w:left w:val="single" w:sz="4" w:space="0" w:color="4AA9C7" w:themeColor="accent4"/>
          <w:bottom w:val="single" w:sz="4" w:space="0" w:color="4AA9C7" w:themeColor="accent4"/>
          <w:right w:val="single" w:sz="4" w:space="0" w:color="4AA9C7" w:themeColor="accent4"/>
          <w:insideH w:val="nil"/>
          <w:insideV w:val="nil"/>
        </w:tcBorders>
        <w:shd w:val="clear" w:color="auto" w:fill="4AA9C7" w:themeFill="accent4"/>
      </w:tcPr>
    </w:tblStylePr>
    <w:tblStylePr w:type="lastRow">
      <w:rPr>
        <w:b/>
        <w:bCs/>
      </w:rPr>
      <w:tblPr/>
      <w:tcPr>
        <w:tcBorders>
          <w:top w:val="double" w:sz="4" w:space="0" w:color="4AA9C7" w:themeColor="accent4"/>
        </w:tcBorders>
      </w:tcPr>
    </w:tblStylePr>
    <w:tblStylePr w:type="firstCol">
      <w:rPr>
        <w:b/>
        <w:bCs/>
      </w:rPr>
    </w:tblStylePr>
    <w:tblStylePr w:type="lastCol">
      <w:rPr>
        <w:b/>
        <w:bCs/>
      </w:rPr>
    </w:tblStylePr>
    <w:tblStylePr w:type="band1Vert">
      <w:tblPr/>
      <w:tcPr>
        <w:shd w:val="clear" w:color="auto" w:fill="DAEDF3" w:themeFill="accent4" w:themeFillTint="33"/>
      </w:tcPr>
    </w:tblStylePr>
    <w:tblStylePr w:type="band1Horz">
      <w:tblPr/>
      <w:tcPr>
        <w:shd w:val="clear" w:color="auto" w:fill="DAEDF3" w:themeFill="accent4" w:themeFillTint="33"/>
      </w:tcPr>
    </w:tblStylePr>
  </w:style>
  <w:style w:type="paragraph" w:styleId="Duidelijkcitaat">
    <w:name w:val="Intense Quote"/>
    <w:basedOn w:val="Standaard"/>
    <w:next w:val="Standaard"/>
    <w:link w:val="DuidelijkcitaatChar"/>
    <w:uiPriority w:val="30"/>
    <w:qFormat/>
    <w:rsid w:val="009A44B0"/>
    <w:pPr>
      <w:pBdr>
        <w:top w:val="single" w:sz="4" w:space="10" w:color="4AA9C7" w:themeColor="accent1"/>
        <w:bottom w:val="single" w:sz="4" w:space="10" w:color="4AA9C7" w:themeColor="accent1"/>
      </w:pBdr>
      <w:spacing w:before="360" w:after="360"/>
      <w:ind w:left="864" w:right="864"/>
      <w:jc w:val="center"/>
    </w:pPr>
    <w:rPr>
      <w:i/>
      <w:iCs/>
      <w:color w:val="4AA9C7" w:themeColor="accent1"/>
    </w:rPr>
  </w:style>
  <w:style w:type="character" w:customStyle="1" w:styleId="DuidelijkcitaatChar">
    <w:name w:val="Duidelijk citaat Char"/>
    <w:basedOn w:val="Standaardalinea-lettertype"/>
    <w:link w:val="Duidelijkcitaat"/>
    <w:uiPriority w:val="30"/>
    <w:rsid w:val="009A44B0"/>
    <w:rPr>
      <w:i/>
      <w:iCs/>
      <w:color w:val="4AA9C7" w:themeColor="accent1"/>
    </w:rPr>
  </w:style>
  <w:style w:type="character" w:styleId="Vermelding">
    <w:name w:val="Mention"/>
    <w:basedOn w:val="Standaardalinea-lettertype"/>
    <w:uiPriority w:val="99"/>
    <w:unhideWhenUsed/>
    <w:rsid w:val="009A44B0"/>
    <w:rPr>
      <w:color w:val="2B579A"/>
      <w:shd w:val="clear" w:color="auto" w:fill="E1DFDD"/>
    </w:rPr>
  </w:style>
  <w:style w:type="paragraph" w:customStyle="1" w:styleId="Normal0">
    <w:name w:val="Normal0"/>
    <w:uiPriority w:val="99"/>
    <w:rsid w:val="00BF15E2"/>
    <w:pPr>
      <w:widowControl w:val="0"/>
      <w:autoSpaceDE w:val="0"/>
      <w:autoSpaceDN w:val="0"/>
      <w:adjustRightInd w:val="0"/>
      <w:spacing w:after="0" w:line="240" w:lineRule="auto"/>
    </w:pPr>
    <w:rPr>
      <w:rFonts w:ascii="Arial" w:hAnsi="Arial" w:cs="Arial"/>
      <w:sz w:val="24"/>
      <w:szCs w:val="24"/>
      <w:lang w:val="nl-BE"/>
    </w:rPr>
  </w:style>
  <w:style w:type="character" w:styleId="GevolgdeHyperlink">
    <w:name w:val="FollowedHyperlink"/>
    <w:basedOn w:val="Standaardalinea-lettertype"/>
    <w:uiPriority w:val="99"/>
    <w:semiHidden/>
    <w:unhideWhenUsed/>
    <w:rsid w:val="00DF6637"/>
    <w:rPr>
      <w:color w:val="A12C22" w:themeColor="followedHyperlink"/>
      <w:u w:val="single"/>
    </w:rPr>
  </w:style>
  <w:style w:type="paragraph" w:styleId="Citaat">
    <w:name w:val="Quote"/>
    <w:basedOn w:val="Standaard"/>
    <w:next w:val="Standaard"/>
    <w:link w:val="CitaatChar"/>
    <w:uiPriority w:val="29"/>
    <w:qFormat/>
    <w:rsid w:val="008E4422"/>
    <w:pPr>
      <w:spacing w:before="200" w:after="160"/>
      <w:ind w:left="864" w:right="864"/>
      <w:jc w:val="center"/>
    </w:pPr>
    <w:rPr>
      <w:i/>
      <w:iCs/>
      <w:color w:val="555555" w:themeColor="text1" w:themeTint="BF"/>
    </w:rPr>
  </w:style>
  <w:style w:type="character" w:customStyle="1" w:styleId="CitaatChar">
    <w:name w:val="Citaat Char"/>
    <w:basedOn w:val="Standaardalinea-lettertype"/>
    <w:link w:val="Citaat"/>
    <w:uiPriority w:val="29"/>
    <w:rsid w:val="008E4422"/>
    <w:rPr>
      <w:i/>
      <w:iCs/>
      <w:color w:val="555555" w:themeColor="text1" w:themeTint="BF"/>
    </w:rPr>
  </w:style>
  <w:style w:type="paragraph" w:customStyle="1" w:styleId="pf0">
    <w:name w:val="pf0"/>
    <w:basedOn w:val="Standaard"/>
    <w:rsid w:val="00027D53"/>
    <w:pPr>
      <w:spacing w:before="100" w:beforeAutospacing="1" w:afterAutospacing="1" w:line="240" w:lineRule="auto"/>
      <w:jc w:val="left"/>
    </w:pPr>
    <w:rPr>
      <w:rFonts w:ascii="Times New Roman" w:eastAsia="Times New Roman" w:hAnsi="Times New Roman" w:cs="Times New Roman"/>
      <w:color w:val="auto"/>
      <w:sz w:val="24"/>
      <w:szCs w:val="24"/>
      <w:lang w:val="nl-BE" w:eastAsia="nl-BE"/>
    </w:rPr>
  </w:style>
  <w:style w:type="character" w:customStyle="1" w:styleId="cf01">
    <w:name w:val="cf01"/>
    <w:basedOn w:val="Standaardalinea-lettertype"/>
    <w:rsid w:val="00027D53"/>
    <w:rPr>
      <w:rFonts w:ascii="Segoe UI" w:hAnsi="Segoe UI" w:cs="Segoe UI" w:hint="default"/>
      <w:color w:val="1D1D1D"/>
      <w:sz w:val="18"/>
      <w:szCs w:val="18"/>
    </w:rPr>
  </w:style>
  <w:style w:type="paragraph" w:styleId="Revisie">
    <w:name w:val="Revision"/>
    <w:hidden/>
    <w:uiPriority w:val="99"/>
    <w:semiHidden/>
    <w:rsid w:val="00653EEF"/>
    <w:pPr>
      <w:spacing w:after="0" w:line="240" w:lineRule="auto"/>
    </w:pPr>
  </w:style>
  <w:style w:type="paragraph" w:styleId="Ondertitel">
    <w:name w:val="Subtitle"/>
    <w:basedOn w:val="Standaard"/>
    <w:next w:val="Standaard"/>
    <w:link w:val="OndertitelChar"/>
    <w:uiPriority w:val="29"/>
    <w:rsid w:val="00294D5F"/>
    <w:pPr>
      <w:numPr>
        <w:ilvl w:val="1"/>
      </w:numPr>
      <w:spacing w:after="160"/>
    </w:pPr>
    <w:rPr>
      <w:rFonts w:asciiTheme="majorHAnsi" w:eastAsiaTheme="minorEastAsia" w:hAnsiTheme="majorHAnsi"/>
      <w:color w:val="565656" w:themeColor="text2"/>
      <w:sz w:val="24"/>
      <w:szCs w:val="22"/>
    </w:rPr>
  </w:style>
  <w:style w:type="character" w:customStyle="1" w:styleId="OndertitelChar">
    <w:name w:val="Ondertitel Char"/>
    <w:basedOn w:val="Standaardalinea-lettertype"/>
    <w:link w:val="Ondertitel"/>
    <w:uiPriority w:val="29"/>
    <w:rsid w:val="00294D5F"/>
    <w:rPr>
      <w:rFonts w:asciiTheme="majorHAnsi" w:eastAsiaTheme="minorEastAsia" w:hAnsiTheme="majorHAnsi"/>
      <w:color w:val="565656" w:themeColor="text2"/>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507949">
      <w:bodyDiv w:val="1"/>
      <w:marLeft w:val="0"/>
      <w:marRight w:val="0"/>
      <w:marTop w:val="0"/>
      <w:marBottom w:val="0"/>
      <w:divBdr>
        <w:top w:val="none" w:sz="0" w:space="0" w:color="auto"/>
        <w:left w:val="none" w:sz="0" w:space="0" w:color="auto"/>
        <w:bottom w:val="none" w:sz="0" w:space="0" w:color="auto"/>
        <w:right w:val="none" w:sz="0" w:space="0" w:color="auto"/>
      </w:divBdr>
      <w:divsChild>
        <w:div w:id="12806015">
          <w:marLeft w:val="562"/>
          <w:marRight w:val="0"/>
          <w:marTop w:val="0"/>
          <w:marBottom w:val="120"/>
          <w:divBdr>
            <w:top w:val="none" w:sz="0" w:space="0" w:color="auto"/>
            <w:left w:val="none" w:sz="0" w:space="0" w:color="auto"/>
            <w:bottom w:val="none" w:sz="0" w:space="0" w:color="auto"/>
            <w:right w:val="none" w:sz="0" w:space="0" w:color="auto"/>
          </w:divBdr>
        </w:div>
        <w:div w:id="422728733">
          <w:marLeft w:val="979"/>
          <w:marRight w:val="0"/>
          <w:marTop w:val="0"/>
          <w:marBottom w:val="120"/>
          <w:divBdr>
            <w:top w:val="none" w:sz="0" w:space="0" w:color="auto"/>
            <w:left w:val="none" w:sz="0" w:space="0" w:color="auto"/>
            <w:bottom w:val="none" w:sz="0" w:space="0" w:color="auto"/>
            <w:right w:val="none" w:sz="0" w:space="0" w:color="auto"/>
          </w:divBdr>
        </w:div>
        <w:div w:id="674647034">
          <w:marLeft w:val="979"/>
          <w:marRight w:val="0"/>
          <w:marTop w:val="0"/>
          <w:marBottom w:val="120"/>
          <w:divBdr>
            <w:top w:val="none" w:sz="0" w:space="0" w:color="auto"/>
            <w:left w:val="none" w:sz="0" w:space="0" w:color="auto"/>
            <w:bottom w:val="none" w:sz="0" w:space="0" w:color="auto"/>
            <w:right w:val="none" w:sz="0" w:space="0" w:color="auto"/>
          </w:divBdr>
        </w:div>
      </w:divsChild>
    </w:div>
    <w:div w:id="338436599">
      <w:bodyDiv w:val="1"/>
      <w:marLeft w:val="0"/>
      <w:marRight w:val="0"/>
      <w:marTop w:val="0"/>
      <w:marBottom w:val="0"/>
      <w:divBdr>
        <w:top w:val="none" w:sz="0" w:space="0" w:color="auto"/>
        <w:left w:val="none" w:sz="0" w:space="0" w:color="auto"/>
        <w:bottom w:val="none" w:sz="0" w:space="0" w:color="auto"/>
        <w:right w:val="none" w:sz="0" w:space="0" w:color="auto"/>
      </w:divBdr>
    </w:div>
    <w:div w:id="1063065457">
      <w:bodyDiv w:val="1"/>
      <w:marLeft w:val="0"/>
      <w:marRight w:val="0"/>
      <w:marTop w:val="0"/>
      <w:marBottom w:val="0"/>
      <w:divBdr>
        <w:top w:val="none" w:sz="0" w:space="0" w:color="auto"/>
        <w:left w:val="none" w:sz="0" w:space="0" w:color="auto"/>
        <w:bottom w:val="none" w:sz="0" w:space="0" w:color="auto"/>
        <w:right w:val="none" w:sz="0" w:space="0" w:color="auto"/>
      </w:divBdr>
      <w:divsChild>
        <w:div w:id="505751713">
          <w:marLeft w:val="0"/>
          <w:marRight w:val="0"/>
          <w:marTop w:val="0"/>
          <w:marBottom w:val="0"/>
          <w:divBdr>
            <w:top w:val="none" w:sz="0" w:space="0" w:color="auto"/>
            <w:left w:val="none" w:sz="0" w:space="0" w:color="auto"/>
            <w:bottom w:val="none" w:sz="0" w:space="0" w:color="auto"/>
            <w:right w:val="none" w:sz="0" w:space="0" w:color="auto"/>
          </w:divBdr>
          <w:divsChild>
            <w:div w:id="110562221">
              <w:marLeft w:val="0"/>
              <w:marRight w:val="0"/>
              <w:marTop w:val="0"/>
              <w:marBottom w:val="0"/>
              <w:divBdr>
                <w:top w:val="none" w:sz="0" w:space="0" w:color="auto"/>
                <w:left w:val="none" w:sz="0" w:space="0" w:color="auto"/>
                <w:bottom w:val="none" w:sz="0" w:space="0" w:color="auto"/>
                <w:right w:val="none" w:sz="0" w:space="0" w:color="auto"/>
              </w:divBdr>
            </w:div>
            <w:div w:id="134184257">
              <w:marLeft w:val="0"/>
              <w:marRight w:val="0"/>
              <w:marTop w:val="0"/>
              <w:marBottom w:val="0"/>
              <w:divBdr>
                <w:top w:val="none" w:sz="0" w:space="0" w:color="auto"/>
                <w:left w:val="none" w:sz="0" w:space="0" w:color="auto"/>
                <w:bottom w:val="none" w:sz="0" w:space="0" w:color="auto"/>
                <w:right w:val="none" w:sz="0" w:space="0" w:color="auto"/>
              </w:divBdr>
            </w:div>
            <w:div w:id="380594539">
              <w:marLeft w:val="0"/>
              <w:marRight w:val="0"/>
              <w:marTop w:val="0"/>
              <w:marBottom w:val="0"/>
              <w:divBdr>
                <w:top w:val="none" w:sz="0" w:space="0" w:color="auto"/>
                <w:left w:val="none" w:sz="0" w:space="0" w:color="auto"/>
                <w:bottom w:val="none" w:sz="0" w:space="0" w:color="auto"/>
                <w:right w:val="none" w:sz="0" w:space="0" w:color="auto"/>
              </w:divBdr>
            </w:div>
            <w:div w:id="631595892">
              <w:marLeft w:val="0"/>
              <w:marRight w:val="0"/>
              <w:marTop w:val="0"/>
              <w:marBottom w:val="0"/>
              <w:divBdr>
                <w:top w:val="none" w:sz="0" w:space="0" w:color="auto"/>
                <w:left w:val="none" w:sz="0" w:space="0" w:color="auto"/>
                <w:bottom w:val="none" w:sz="0" w:space="0" w:color="auto"/>
                <w:right w:val="none" w:sz="0" w:space="0" w:color="auto"/>
              </w:divBdr>
            </w:div>
            <w:div w:id="757406873">
              <w:marLeft w:val="0"/>
              <w:marRight w:val="0"/>
              <w:marTop w:val="0"/>
              <w:marBottom w:val="0"/>
              <w:divBdr>
                <w:top w:val="none" w:sz="0" w:space="0" w:color="auto"/>
                <w:left w:val="none" w:sz="0" w:space="0" w:color="auto"/>
                <w:bottom w:val="none" w:sz="0" w:space="0" w:color="auto"/>
                <w:right w:val="none" w:sz="0" w:space="0" w:color="auto"/>
              </w:divBdr>
            </w:div>
            <w:div w:id="1179856494">
              <w:marLeft w:val="0"/>
              <w:marRight w:val="0"/>
              <w:marTop w:val="0"/>
              <w:marBottom w:val="0"/>
              <w:divBdr>
                <w:top w:val="none" w:sz="0" w:space="0" w:color="auto"/>
                <w:left w:val="none" w:sz="0" w:space="0" w:color="auto"/>
                <w:bottom w:val="none" w:sz="0" w:space="0" w:color="auto"/>
                <w:right w:val="none" w:sz="0" w:space="0" w:color="auto"/>
              </w:divBdr>
            </w:div>
            <w:div w:id="1466315116">
              <w:marLeft w:val="0"/>
              <w:marRight w:val="0"/>
              <w:marTop w:val="0"/>
              <w:marBottom w:val="0"/>
              <w:divBdr>
                <w:top w:val="none" w:sz="0" w:space="0" w:color="auto"/>
                <w:left w:val="none" w:sz="0" w:space="0" w:color="auto"/>
                <w:bottom w:val="none" w:sz="0" w:space="0" w:color="auto"/>
                <w:right w:val="none" w:sz="0" w:space="0" w:color="auto"/>
              </w:divBdr>
            </w:div>
            <w:div w:id="1490171731">
              <w:marLeft w:val="0"/>
              <w:marRight w:val="0"/>
              <w:marTop w:val="0"/>
              <w:marBottom w:val="0"/>
              <w:divBdr>
                <w:top w:val="none" w:sz="0" w:space="0" w:color="auto"/>
                <w:left w:val="none" w:sz="0" w:space="0" w:color="auto"/>
                <w:bottom w:val="none" w:sz="0" w:space="0" w:color="auto"/>
                <w:right w:val="none" w:sz="0" w:space="0" w:color="auto"/>
              </w:divBdr>
            </w:div>
            <w:div w:id="1774977167">
              <w:marLeft w:val="0"/>
              <w:marRight w:val="0"/>
              <w:marTop w:val="0"/>
              <w:marBottom w:val="0"/>
              <w:divBdr>
                <w:top w:val="none" w:sz="0" w:space="0" w:color="auto"/>
                <w:left w:val="none" w:sz="0" w:space="0" w:color="auto"/>
                <w:bottom w:val="none" w:sz="0" w:space="0" w:color="auto"/>
                <w:right w:val="none" w:sz="0" w:space="0" w:color="auto"/>
              </w:divBdr>
            </w:div>
            <w:div w:id="1840347481">
              <w:marLeft w:val="0"/>
              <w:marRight w:val="0"/>
              <w:marTop w:val="0"/>
              <w:marBottom w:val="0"/>
              <w:divBdr>
                <w:top w:val="none" w:sz="0" w:space="0" w:color="auto"/>
                <w:left w:val="none" w:sz="0" w:space="0" w:color="auto"/>
                <w:bottom w:val="none" w:sz="0" w:space="0" w:color="auto"/>
                <w:right w:val="none" w:sz="0" w:space="0" w:color="auto"/>
              </w:divBdr>
            </w:div>
            <w:div w:id="2000225815">
              <w:marLeft w:val="0"/>
              <w:marRight w:val="0"/>
              <w:marTop w:val="0"/>
              <w:marBottom w:val="0"/>
              <w:divBdr>
                <w:top w:val="none" w:sz="0" w:space="0" w:color="auto"/>
                <w:left w:val="none" w:sz="0" w:space="0" w:color="auto"/>
                <w:bottom w:val="none" w:sz="0" w:space="0" w:color="auto"/>
                <w:right w:val="none" w:sz="0" w:space="0" w:color="auto"/>
              </w:divBdr>
            </w:div>
            <w:div w:id="2013877696">
              <w:marLeft w:val="0"/>
              <w:marRight w:val="0"/>
              <w:marTop w:val="0"/>
              <w:marBottom w:val="0"/>
              <w:divBdr>
                <w:top w:val="none" w:sz="0" w:space="0" w:color="auto"/>
                <w:left w:val="none" w:sz="0" w:space="0" w:color="auto"/>
                <w:bottom w:val="none" w:sz="0" w:space="0" w:color="auto"/>
                <w:right w:val="none" w:sz="0" w:space="0" w:color="auto"/>
              </w:divBdr>
            </w:div>
            <w:div w:id="2019655268">
              <w:marLeft w:val="0"/>
              <w:marRight w:val="0"/>
              <w:marTop w:val="0"/>
              <w:marBottom w:val="0"/>
              <w:divBdr>
                <w:top w:val="none" w:sz="0" w:space="0" w:color="auto"/>
                <w:left w:val="none" w:sz="0" w:space="0" w:color="auto"/>
                <w:bottom w:val="none" w:sz="0" w:space="0" w:color="auto"/>
                <w:right w:val="none" w:sz="0" w:space="0" w:color="auto"/>
              </w:divBdr>
            </w:div>
          </w:divsChild>
        </w:div>
        <w:div w:id="1651902242">
          <w:marLeft w:val="0"/>
          <w:marRight w:val="0"/>
          <w:marTop w:val="0"/>
          <w:marBottom w:val="0"/>
          <w:divBdr>
            <w:top w:val="none" w:sz="0" w:space="0" w:color="auto"/>
            <w:left w:val="none" w:sz="0" w:space="0" w:color="auto"/>
            <w:bottom w:val="none" w:sz="0" w:space="0" w:color="auto"/>
            <w:right w:val="none" w:sz="0" w:space="0" w:color="auto"/>
          </w:divBdr>
          <w:divsChild>
            <w:div w:id="97071554">
              <w:marLeft w:val="0"/>
              <w:marRight w:val="0"/>
              <w:marTop w:val="0"/>
              <w:marBottom w:val="0"/>
              <w:divBdr>
                <w:top w:val="none" w:sz="0" w:space="0" w:color="auto"/>
                <w:left w:val="none" w:sz="0" w:space="0" w:color="auto"/>
                <w:bottom w:val="none" w:sz="0" w:space="0" w:color="auto"/>
                <w:right w:val="none" w:sz="0" w:space="0" w:color="auto"/>
              </w:divBdr>
            </w:div>
            <w:div w:id="500194377">
              <w:marLeft w:val="0"/>
              <w:marRight w:val="0"/>
              <w:marTop w:val="0"/>
              <w:marBottom w:val="0"/>
              <w:divBdr>
                <w:top w:val="none" w:sz="0" w:space="0" w:color="auto"/>
                <w:left w:val="none" w:sz="0" w:space="0" w:color="auto"/>
                <w:bottom w:val="none" w:sz="0" w:space="0" w:color="auto"/>
                <w:right w:val="none" w:sz="0" w:space="0" w:color="auto"/>
              </w:divBdr>
            </w:div>
            <w:div w:id="842859973">
              <w:marLeft w:val="0"/>
              <w:marRight w:val="0"/>
              <w:marTop w:val="0"/>
              <w:marBottom w:val="0"/>
              <w:divBdr>
                <w:top w:val="none" w:sz="0" w:space="0" w:color="auto"/>
                <w:left w:val="none" w:sz="0" w:space="0" w:color="auto"/>
                <w:bottom w:val="none" w:sz="0" w:space="0" w:color="auto"/>
                <w:right w:val="none" w:sz="0" w:space="0" w:color="auto"/>
              </w:divBdr>
            </w:div>
            <w:div w:id="910119512">
              <w:marLeft w:val="0"/>
              <w:marRight w:val="0"/>
              <w:marTop w:val="0"/>
              <w:marBottom w:val="0"/>
              <w:divBdr>
                <w:top w:val="none" w:sz="0" w:space="0" w:color="auto"/>
                <w:left w:val="none" w:sz="0" w:space="0" w:color="auto"/>
                <w:bottom w:val="none" w:sz="0" w:space="0" w:color="auto"/>
                <w:right w:val="none" w:sz="0" w:space="0" w:color="auto"/>
              </w:divBdr>
            </w:div>
            <w:div w:id="1164935113">
              <w:marLeft w:val="0"/>
              <w:marRight w:val="0"/>
              <w:marTop w:val="0"/>
              <w:marBottom w:val="0"/>
              <w:divBdr>
                <w:top w:val="none" w:sz="0" w:space="0" w:color="auto"/>
                <w:left w:val="none" w:sz="0" w:space="0" w:color="auto"/>
                <w:bottom w:val="none" w:sz="0" w:space="0" w:color="auto"/>
                <w:right w:val="none" w:sz="0" w:space="0" w:color="auto"/>
              </w:divBdr>
            </w:div>
            <w:div w:id="1286155429">
              <w:marLeft w:val="0"/>
              <w:marRight w:val="0"/>
              <w:marTop w:val="0"/>
              <w:marBottom w:val="0"/>
              <w:divBdr>
                <w:top w:val="none" w:sz="0" w:space="0" w:color="auto"/>
                <w:left w:val="none" w:sz="0" w:space="0" w:color="auto"/>
                <w:bottom w:val="none" w:sz="0" w:space="0" w:color="auto"/>
                <w:right w:val="none" w:sz="0" w:space="0" w:color="auto"/>
              </w:divBdr>
            </w:div>
            <w:div w:id="1309281670">
              <w:marLeft w:val="0"/>
              <w:marRight w:val="0"/>
              <w:marTop w:val="0"/>
              <w:marBottom w:val="0"/>
              <w:divBdr>
                <w:top w:val="none" w:sz="0" w:space="0" w:color="auto"/>
                <w:left w:val="none" w:sz="0" w:space="0" w:color="auto"/>
                <w:bottom w:val="none" w:sz="0" w:space="0" w:color="auto"/>
                <w:right w:val="none" w:sz="0" w:space="0" w:color="auto"/>
              </w:divBdr>
            </w:div>
            <w:div w:id="1388382440">
              <w:marLeft w:val="0"/>
              <w:marRight w:val="0"/>
              <w:marTop w:val="0"/>
              <w:marBottom w:val="0"/>
              <w:divBdr>
                <w:top w:val="none" w:sz="0" w:space="0" w:color="auto"/>
                <w:left w:val="none" w:sz="0" w:space="0" w:color="auto"/>
                <w:bottom w:val="none" w:sz="0" w:space="0" w:color="auto"/>
                <w:right w:val="none" w:sz="0" w:space="0" w:color="auto"/>
              </w:divBdr>
            </w:div>
            <w:div w:id="1729451814">
              <w:marLeft w:val="0"/>
              <w:marRight w:val="0"/>
              <w:marTop w:val="0"/>
              <w:marBottom w:val="0"/>
              <w:divBdr>
                <w:top w:val="none" w:sz="0" w:space="0" w:color="auto"/>
                <w:left w:val="none" w:sz="0" w:space="0" w:color="auto"/>
                <w:bottom w:val="none" w:sz="0" w:space="0" w:color="auto"/>
                <w:right w:val="none" w:sz="0" w:space="0" w:color="auto"/>
              </w:divBdr>
            </w:div>
            <w:div w:id="1766220338">
              <w:marLeft w:val="0"/>
              <w:marRight w:val="0"/>
              <w:marTop w:val="0"/>
              <w:marBottom w:val="0"/>
              <w:divBdr>
                <w:top w:val="none" w:sz="0" w:space="0" w:color="auto"/>
                <w:left w:val="none" w:sz="0" w:space="0" w:color="auto"/>
                <w:bottom w:val="none" w:sz="0" w:space="0" w:color="auto"/>
                <w:right w:val="none" w:sz="0" w:space="0" w:color="auto"/>
              </w:divBdr>
            </w:div>
            <w:div w:id="1799490039">
              <w:marLeft w:val="0"/>
              <w:marRight w:val="0"/>
              <w:marTop w:val="0"/>
              <w:marBottom w:val="0"/>
              <w:divBdr>
                <w:top w:val="none" w:sz="0" w:space="0" w:color="auto"/>
                <w:left w:val="none" w:sz="0" w:space="0" w:color="auto"/>
                <w:bottom w:val="none" w:sz="0" w:space="0" w:color="auto"/>
                <w:right w:val="none" w:sz="0" w:space="0" w:color="auto"/>
              </w:divBdr>
            </w:div>
          </w:divsChild>
        </w:div>
        <w:div w:id="2146697371">
          <w:marLeft w:val="0"/>
          <w:marRight w:val="0"/>
          <w:marTop w:val="0"/>
          <w:marBottom w:val="0"/>
          <w:divBdr>
            <w:top w:val="none" w:sz="0" w:space="0" w:color="auto"/>
            <w:left w:val="none" w:sz="0" w:space="0" w:color="auto"/>
            <w:bottom w:val="none" w:sz="0" w:space="0" w:color="auto"/>
            <w:right w:val="none" w:sz="0" w:space="0" w:color="auto"/>
          </w:divBdr>
          <w:divsChild>
            <w:div w:id="126582463">
              <w:marLeft w:val="0"/>
              <w:marRight w:val="0"/>
              <w:marTop w:val="0"/>
              <w:marBottom w:val="0"/>
              <w:divBdr>
                <w:top w:val="none" w:sz="0" w:space="0" w:color="auto"/>
                <w:left w:val="none" w:sz="0" w:space="0" w:color="auto"/>
                <w:bottom w:val="none" w:sz="0" w:space="0" w:color="auto"/>
                <w:right w:val="none" w:sz="0" w:space="0" w:color="auto"/>
              </w:divBdr>
            </w:div>
            <w:div w:id="128206697">
              <w:marLeft w:val="0"/>
              <w:marRight w:val="0"/>
              <w:marTop w:val="0"/>
              <w:marBottom w:val="0"/>
              <w:divBdr>
                <w:top w:val="none" w:sz="0" w:space="0" w:color="auto"/>
                <w:left w:val="none" w:sz="0" w:space="0" w:color="auto"/>
                <w:bottom w:val="none" w:sz="0" w:space="0" w:color="auto"/>
                <w:right w:val="none" w:sz="0" w:space="0" w:color="auto"/>
              </w:divBdr>
            </w:div>
            <w:div w:id="348873701">
              <w:marLeft w:val="0"/>
              <w:marRight w:val="0"/>
              <w:marTop w:val="0"/>
              <w:marBottom w:val="0"/>
              <w:divBdr>
                <w:top w:val="none" w:sz="0" w:space="0" w:color="auto"/>
                <w:left w:val="none" w:sz="0" w:space="0" w:color="auto"/>
                <w:bottom w:val="none" w:sz="0" w:space="0" w:color="auto"/>
                <w:right w:val="none" w:sz="0" w:space="0" w:color="auto"/>
              </w:divBdr>
            </w:div>
            <w:div w:id="435365277">
              <w:marLeft w:val="0"/>
              <w:marRight w:val="0"/>
              <w:marTop w:val="0"/>
              <w:marBottom w:val="0"/>
              <w:divBdr>
                <w:top w:val="none" w:sz="0" w:space="0" w:color="auto"/>
                <w:left w:val="none" w:sz="0" w:space="0" w:color="auto"/>
                <w:bottom w:val="none" w:sz="0" w:space="0" w:color="auto"/>
                <w:right w:val="none" w:sz="0" w:space="0" w:color="auto"/>
              </w:divBdr>
            </w:div>
            <w:div w:id="1066032211">
              <w:marLeft w:val="0"/>
              <w:marRight w:val="0"/>
              <w:marTop w:val="0"/>
              <w:marBottom w:val="0"/>
              <w:divBdr>
                <w:top w:val="none" w:sz="0" w:space="0" w:color="auto"/>
                <w:left w:val="none" w:sz="0" w:space="0" w:color="auto"/>
                <w:bottom w:val="none" w:sz="0" w:space="0" w:color="auto"/>
                <w:right w:val="none" w:sz="0" w:space="0" w:color="auto"/>
              </w:divBdr>
            </w:div>
            <w:div w:id="1221867138">
              <w:marLeft w:val="0"/>
              <w:marRight w:val="0"/>
              <w:marTop w:val="0"/>
              <w:marBottom w:val="0"/>
              <w:divBdr>
                <w:top w:val="none" w:sz="0" w:space="0" w:color="auto"/>
                <w:left w:val="none" w:sz="0" w:space="0" w:color="auto"/>
                <w:bottom w:val="none" w:sz="0" w:space="0" w:color="auto"/>
                <w:right w:val="none" w:sz="0" w:space="0" w:color="auto"/>
              </w:divBdr>
            </w:div>
            <w:div w:id="133545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615147">
      <w:bodyDiv w:val="1"/>
      <w:marLeft w:val="0"/>
      <w:marRight w:val="0"/>
      <w:marTop w:val="0"/>
      <w:marBottom w:val="0"/>
      <w:divBdr>
        <w:top w:val="none" w:sz="0" w:space="0" w:color="auto"/>
        <w:left w:val="none" w:sz="0" w:space="0" w:color="auto"/>
        <w:bottom w:val="none" w:sz="0" w:space="0" w:color="auto"/>
        <w:right w:val="none" w:sz="0" w:space="0" w:color="auto"/>
      </w:divBdr>
    </w:div>
    <w:div w:id="1616330967">
      <w:bodyDiv w:val="1"/>
      <w:marLeft w:val="0"/>
      <w:marRight w:val="0"/>
      <w:marTop w:val="0"/>
      <w:marBottom w:val="0"/>
      <w:divBdr>
        <w:top w:val="none" w:sz="0" w:space="0" w:color="auto"/>
        <w:left w:val="none" w:sz="0" w:space="0" w:color="auto"/>
        <w:bottom w:val="none" w:sz="0" w:space="0" w:color="auto"/>
        <w:right w:val="none" w:sz="0" w:space="0" w:color="auto"/>
      </w:divBdr>
      <w:divsChild>
        <w:div w:id="385109804">
          <w:marLeft w:val="0"/>
          <w:marRight w:val="0"/>
          <w:marTop w:val="0"/>
          <w:marBottom w:val="0"/>
          <w:divBdr>
            <w:top w:val="none" w:sz="0" w:space="0" w:color="auto"/>
            <w:left w:val="none" w:sz="0" w:space="0" w:color="auto"/>
            <w:bottom w:val="none" w:sz="0" w:space="0" w:color="auto"/>
            <w:right w:val="none" w:sz="0" w:space="0" w:color="auto"/>
          </w:divBdr>
          <w:divsChild>
            <w:div w:id="181404648">
              <w:marLeft w:val="0"/>
              <w:marRight w:val="0"/>
              <w:marTop w:val="0"/>
              <w:marBottom w:val="0"/>
              <w:divBdr>
                <w:top w:val="none" w:sz="0" w:space="0" w:color="auto"/>
                <w:left w:val="none" w:sz="0" w:space="0" w:color="auto"/>
                <w:bottom w:val="none" w:sz="0" w:space="0" w:color="auto"/>
                <w:right w:val="none" w:sz="0" w:space="0" w:color="auto"/>
              </w:divBdr>
            </w:div>
            <w:div w:id="550069716">
              <w:marLeft w:val="0"/>
              <w:marRight w:val="0"/>
              <w:marTop w:val="0"/>
              <w:marBottom w:val="0"/>
              <w:divBdr>
                <w:top w:val="none" w:sz="0" w:space="0" w:color="auto"/>
                <w:left w:val="none" w:sz="0" w:space="0" w:color="auto"/>
                <w:bottom w:val="none" w:sz="0" w:space="0" w:color="auto"/>
                <w:right w:val="none" w:sz="0" w:space="0" w:color="auto"/>
              </w:divBdr>
            </w:div>
            <w:div w:id="652682903">
              <w:marLeft w:val="0"/>
              <w:marRight w:val="0"/>
              <w:marTop w:val="0"/>
              <w:marBottom w:val="0"/>
              <w:divBdr>
                <w:top w:val="none" w:sz="0" w:space="0" w:color="auto"/>
                <w:left w:val="none" w:sz="0" w:space="0" w:color="auto"/>
                <w:bottom w:val="none" w:sz="0" w:space="0" w:color="auto"/>
                <w:right w:val="none" w:sz="0" w:space="0" w:color="auto"/>
              </w:divBdr>
            </w:div>
            <w:div w:id="769666674">
              <w:marLeft w:val="0"/>
              <w:marRight w:val="0"/>
              <w:marTop w:val="0"/>
              <w:marBottom w:val="0"/>
              <w:divBdr>
                <w:top w:val="none" w:sz="0" w:space="0" w:color="auto"/>
                <w:left w:val="none" w:sz="0" w:space="0" w:color="auto"/>
                <w:bottom w:val="none" w:sz="0" w:space="0" w:color="auto"/>
                <w:right w:val="none" w:sz="0" w:space="0" w:color="auto"/>
              </w:divBdr>
            </w:div>
            <w:div w:id="1047875264">
              <w:marLeft w:val="0"/>
              <w:marRight w:val="0"/>
              <w:marTop w:val="0"/>
              <w:marBottom w:val="0"/>
              <w:divBdr>
                <w:top w:val="none" w:sz="0" w:space="0" w:color="auto"/>
                <w:left w:val="none" w:sz="0" w:space="0" w:color="auto"/>
                <w:bottom w:val="none" w:sz="0" w:space="0" w:color="auto"/>
                <w:right w:val="none" w:sz="0" w:space="0" w:color="auto"/>
              </w:divBdr>
            </w:div>
            <w:div w:id="1752845668">
              <w:marLeft w:val="0"/>
              <w:marRight w:val="0"/>
              <w:marTop w:val="0"/>
              <w:marBottom w:val="0"/>
              <w:divBdr>
                <w:top w:val="none" w:sz="0" w:space="0" w:color="auto"/>
                <w:left w:val="none" w:sz="0" w:space="0" w:color="auto"/>
                <w:bottom w:val="none" w:sz="0" w:space="0" w:color="auto"/>
                <w:right w:val="none" w:sz="0" w:space="0" w:color="auto"/>
              </w:divBdr>
            </w:div>
            <w:div w:id="1758283920">
              <w:marLeft w:val="0"/>
              <w:marRight w:val="0"/>
              <w:marTop w:val="0"/>
              <w:marBottom w:val="0"/>
              <w:divBdr>
                <w:top w:val="none" w:sz="0" w:space="0" w:color="auto"/>
                <w:left w:val="none" w:sz="0" w:space="0" w:color="auto"/>
                <w:bottom w:val="none" w:sz="0" w:space="0" w:color="auto"/>
                <w:right w:val="none" w:sz="0" w:space="0" w:color="auto"/>
              </w:divBdr>
            </w:div>
          </w:divsChild>
        </w:div>
        <w:div w:id="844784947">
          <w:marLeft w:val="0"/>
          <w:marRight w:val="0"/>
          <w:marTop w:val="0"/>
          <w:marBottom w:val="0"/>
          <w:divBdr>
            <w:top w:val="none" w:sz="0" w:space="0" w:color="auto"/>
            <w:left w:val="none" w:sz="0" w:space="0" w:color="auto"/>
            <w:bottom w:val="none" w:sz="0" w:space="0" w:color="auto"/>
            <w:right w:val="none" w:sz="0" w:space="0" w:color="auto"/>
          </w:divBdr>
          <w:divsChild>
            <w:div w:id="62994097">
              <w:marLeft w:val="0"/>
              <w:marRight w:val="0"/>
              <w:marTop w:val="0"/>
              <w:marBottom w:val="0"/>
              <w:divBdr>
                <w:top w:val="none" w:sz="0" w:space="0" w:color="auto"/>
                <w:left w:val="none" w:sz="0" w:space="0" w:color="auto"/>
                <w:bottom w:val="none" w:sz="0" w:space="0" w:color="auto"/>
                <w:right w:val="none" w:sz="0" w:space="0" w:color="auto"/>
              </w:divBdr>
            </w:div>
            <w:div w:id="433944769">
              <w:marLeft w:val="0"/>
              <w:marRight w:val="0"/>
              <w:marTop w:val="0"/>
              <w:marBottom w:val="0"/>
              <w:divBdr>
                <w:top w:val="none" w:sz="0" w:space="0" w:color="auto"/>
                <w:left w:val="none" w:sz="0" w:space="0" w:color="auto"/>
                <w:bottom w:val="none" w:sz="0" w:space="0" w:color="auto"/>
                <w:right w:val="none" w:sz="0" w:space="0" w:color="auto"/>
              </w:divBdr>
            </w:div>
            <w:div w:id="608120576">
              <w:marLeft w:val="0"/>
              <w:marRight w:val="0"/>
              <w:marTop w:val="0"/>
              <w:marBottom w:val="0"/>
              <w:divBdr>
                <w:top w:val="none" w:sz="0" w:space="0" w:color="auto"/>
                <w:left w:val="none" w:sz="0" w:space="0" w:color="auto"/>
                <w:bottom w:val="none" w:sz="0" w:space="0" w:color="auto"/>
                <w:right w:val="none" w:sz="0" w:space="0" w:color="auto"/>
              </w:divBdr>
            </w:div>
            <w:div w:id="654991021">
              <w:marLeft w:val="0"/>
              <w:marRight w:val="0"/>
              <w:marTop w:val="0"/>
              <w:marBottom w:val="0"/>
              <w:divBdr>
                <w:top w:val="none" w:sz="0" w:space="0" w:color="auto"/>
                <w:left w:val="none" w:sz="0" w:space="0" w:color="auto"/>
                <w:bottom w:val="none" w:sz="0" w:space="0" w:color="auto"/>
                <w:right w:val="none" w:sz="0" w:space="0" w:color="auto"/>
              </w:divBdr>
            </w:div>
            <w:div w:id="912474991">
              <w:marLeft w:val="0"/>
              <w:marRight w:val="0"/>
              <w:marTop w:val="0"/>
              <w:marBottom w:val="0"/>
              <w:divBdr>
                <w:top w:val="none" w:sz="0" w:space="0" w:color="auto"/>
                <w:left w:val="none" w:sz="0" w:space="0" w:color="auto"/>
                <w:bottom w:val="none" w:sz="0" w:space="0" w:color="auto"/>
                <w:right w:val="none" w:sz="0" w:space="0" w:color="auto"/>
              </w:divBdr>
            </w:div>
            <w:div w:id="1012686356">
              <w:marLeft w:val="0"/>
              <w:marRight w:val="0"/>
              <w:marTop w:val="0"/>
              <w:marBottom w:val="0"/>
              <w:divBdr>
                <w:top w:val="none" w:sz="0" w:space="0" w:color="auto"/>
                <w:left w:val="none" w:sz="0" w:space="0" w:color="auto"/>
                <w:bottom w:val="none" w:sz="0" w:space="0" w:color="auto"/>
                <w:right w:val="none" w:sz="0" w:space="0" w:color="auto"/>
              </w:divBdr>
            </w:div>
            <w:div w:id="1079205842">
              <w:marLeft w:val="0"/>
              <w:marRight w:val="0"/>
              <w:marTop w:val="0"/>
              <w:marBottom w:val="0"/>
              <w:divBdr>
                <w:top w:val="none" w:sz="0" w:space="0" w:color="auto"/>
                <w:left w:val="none" w:sz="0" w:space="0" w:color="auto"/>
                <w:bottom w:val="none" w:sz="0" w:space="0" w:color="auto"/>
                <w:right w:val="none" w:sz="0" w:space="0" w:color="auto"/>
              </w:divBdr>
            </w:div>
            <w:div w:id="1116830873">
              <w:marLeft w:val="0"/>
              <w:marRight w:val="0"/>
              <w:marTop w:val="0"/>
              <w:marBottom w:val="0"/>
              <w:divBdr>
                <w:top w:val="none" w:sz="0" w:space="0" w:color="auto"/>
                <w:left w:val="none" w:sz="0" w:space="0" w:color="auto"/>
                <w:bottom w:val="none" w:sz="0" w:space="0" w:color="auto"/>
                <w:right w:val="none" w:sz="0" w:space="0" w:color="auto"/>
              </w:divBdr>
            </w:div>
            <w:div w:id="1481775533">
              <w:marLeft w:val="0"/>
              <w:marRight w:val="0"/>
              <w:marTop w:val="0"/>
              <w:marBottom w:val="0"/>
              <w:divBdr>
                <w:top w:val="none" w:sz="0" w:space="0" w:color="auto"/>
                <w:left w:val="none" w:sz="0" w:space="0" w:color="auto"/>
                <w:bottom w:val="none" w:sz="0" w:space="0" w:color="auto"/>
                <w:right w:val="none" w:sz="0" w:space="0" w:color="auto"/>
              </w:divBdr>
            </w:div>
            <w:div w:id="1675182863">
              <w:marLeft w:val="0"/>
              <w:marRight w:val="0"/>
              <w:marTop w:val="0"/>
              <w:marBottom w:val="0"/>
              <w:divBdr>
                <w:top w:val="none" w:sz="0" w:space="0" w:color="auto"/>
                <w:left w:val="none" w:sz="0" w:space="0" w:color="auto"/>
                <w:bottom w:val="none" w:sz="0" w:space="0" w:color="auto"/>
                <w:right w:val="none" w:sz="0" w:space="0" w:color="auto"/>
              </w:divBdr>
            </w:div>
            <w:div w:id="1779374581">
              <w:marLeft w:val="0"/>
              <w:marRight w:val="0"/>
              <w:marTop w:val="0"/>
              <w:marBottom w:val="0"/>
              <w:divBdr>
                <w:top w:val="none" w:sz="0" w:space="0" w:color="auto"/>
                <w:left w:val="none" w:sz="0" w:space="0" w:color="auto"/>
                <w:bottom w:val="none" w:sz="0" w:space="0" w:color="auto"/>
                <w:right w:val="none" w:sz="0" w:space="0" w:color="auto"/>
              </w:divBdr>
            </w:div>
          </w:divsChild>
        </w:div>
        <w:div w:id="1716931037">
          <w:marLeft w:val="0"/>
          <w:marRight w:val="0"/>
          <w:marTop w:val="0"/>
          <w:marBottom w:val="0"/>
          <w:divBdr>
            <w:top w:val="none" w:sz="0" w:space="0" w:color="auto"/>
            <w:left w:val="none" w:sz="0" w:space="0" w:color="auto"/>
            <w:bottom w:val="none" w:sz="0" w:space="0" w:color="auto"/>
            <w:right w:val="none" w:sz="0" w:space="0" w:color="auto"/>
          </w:divBdr>
          <w:divsChild>
            <w:div w:id="66265883">
              <w:marLeft w:val="0"/>
              <w:marRight w:val="0"/>
              <w:marTop w:val="0"/>
              <w:marBottom w:val="0"/>
              <w:divBdr>
                <w:top w:val="none" w:sz="0" w:space="0" w:color="auto"/>
                <w:left w:val="none" w:sz="0" w:space="0" w:color="auto"/>
                <w:bottom w:val="none" w:sz="0" w:space="0" w:color="auto"/>
                <w:right w:val="none" w:sz="0" w:space="0" w:color="auto"/>
              </w:divBdr>
            </w:div>
            <w:div w:id="331028785">
              <w:marLeft w:val="0"/>
              <w:marRight w:val="0"/>
              <w:marTop w:val="0"/>
              <w:marBottom w:val="0"/>
              <w:divBdr>
                <w:top w:val="none" w:sz="0" w:space="0" w:color="auto"/>
                <w:left w:val="none" w:sz="0" w:space="0" w:color="auto"/>
                <w:bottom w:val="none" w:sz="0" w:space="0" w:color="auto"/>
                <w:right w:val="none" w:sz="0" w:space="0" w:color="auto"/>
              </w:divBdr>
            </w:div>
            <w:div w:id="624972904">
              <w:marLeft w:val="0"/>
              <w:marRight w:val="0"/>
              <w:marTop w:val="0"/>
              <w:marBottom w:val="0"/>
              <w:divBdr>
                <w:top w:val="none" w:sz="0" w:space="0" w:color="auto"/>
                <w:left w:val="none" w:sz="0" w:space="0" w:color="auto"/>
                <w:bottom w:val="none" w:sz="0" w:space="0" w:color="auto"/>
                <w:right w:val="none" w:sz="0" w:space="0" w:color="auto"/>
              </w:divBdr>
            </w:div>
            <w:div w:id="683552002">
              <w:marLeft w:val="0"/>
              <w:marRight w:val="0"/>
              <w:marTop w:val="0"/>
              <w:marBottom w:val="0"/>
              <w:divBdr>
                <w:top w:val="none" w:sz="0" w:space="0" w:color="auto"/>
                <w:left w:val="none" w:sz="0" w:space="0" w:color="auto"/>
                <w:bottom w:val="none" w:sz="0" w:space="0" w:color="auto"/>
                <w:right w:val="none" w:sz="0" w:space="0" w:color="auto"/>
              </w:divBdr>
            </w:div>
            <w:div w:id="871961809">
              <w:marLeft w:val="0"/>
              <w:marRight w:val="0"/>
              <w:marTop w:val="0"/>
              <w:marBottom w:val="0"/>
              <w:divBdr>
                <w:top w:val="none" w:sz="0" w:space="0" w:color="auto"/>
                <w:left w:val="none" w:sz="0" w:space="0" w:color="auto"/>
                <w:bottom w:val="none" w:sz="0" w:space="0" w:color="auto"/>
                <w:right w:val="none" w:sz="0" w:space="0" w:color="auto"/>
              </w:divBdr>
            </w:div>
            <w:div w:id="876434238">
              <w:marLeft w:val="0"/>
              <w:marRight w:val="0"/>
              <w:marTop w:val="0"/>
              <w:marBottom w:val="0"/>
              <w:divBdr>
                <w:top w:val="none" w:sz="0" w:space="0" w:color="auto"/>
                <w:left w:val="none" w:sz="0" w:space="0" w:color="auto"/>
                <w:bottom w:val="none" w:sz="0" w:space="0" w:color="auto"/>
                <w:right w:val="none" w:sz="0" w:space="0" w:color="auto"/>
              </w:divBdr>
            </w:div>
            <w:div w:id="1174228640">
              <w:marLeft w:val="0"/>
              <w:marRight w:val="0"/>
              <w:marTop w:val="0"/>
              <w:marBottom w:val="0"/>
              <w:divBdr>
                <w:top w:val="none" w:sz="0" w:space="0" w:color="auto"/>
                <w:left w:val="none" w:sz="0" w:space="0" w:color="auto"/>
                <w:bottom w:val="none" w:sz="0" w:space="0" w:color="auto"/>
                <w:right w:val="none" w:sz="0" w:space="0" w:color="auto"/>
              </w:divBdr>
            </w:div>
            <w:div w:id="1247105445">
              <w:marLeft w:val="0"/>
              <w:marRight w:val="0"/>
              <w:marTop w:val="0"/>
              <w:marBottom w:val="0"/>
              <w:divBdr>
                <w:top w:val="none" w:sz="0" w:space="0" w:color="auto"/>
                <w:left w:val="none" w:sz="0" w:space="0" w:color="auto"/>
                <w:bottom w:val="none" w:sz="0" w:space="0" w:color="auto"/>
                <w:right w:val="none" w:sz="0" w:space="0" w:color="auto"/>
              </w:divBdr>
            </w:div>
            <w:div w:id="1396396914">
              <w:marLeft w:val="0"/>
              <w:marRight w:val="0"/>
              <w:marTop w:val="0"/>
              <w:marBottom w:val="0"/>
              <w:divBdr>
                <w:top w:val="none" w:sz="0" w:space="0" w:color="auto"/>
                <w:left w:val="none" w:sz="0" w:space="0" w:color="auto"/>
                <w:bottom w:val="none" w:sz="0" w:space="0" w:color="auto"/>
                <w:right w:val="none" w:sz="0" w:space="0" w:color="auto"/>
              </w:divBdr>
            </w:div>
            <w:div w:id="1925989501">
              <w:marLeft w:val="0"/>
              <w:marRight w:val="0"/>
              <w:marTop w:val="0"/>
              <w:marBottom w:val="0"/>
              <w:divBdr>
                <w:top w:val="none" w:sz="0" w:space="0" w:color="auto"/>
                <w:left w:val="none" w:sz="0" w:space="0" w:color="auto"/>
                <w:bottom w:val="none" w:sz="0" w:space="0" w:color="auto"/>
                <w:right w:val="none" w:sz="0" w:space="0" w:color="auto"/>
              </w:divBdr>
            </w:div>
            <w:div w:id="1995522315">
              <w:marLeft w:val="0"/>
              <w:marRight w:val="0"/>
              <w:marTop w:val="0"/>
              <w:marBottom w:val="0"/>
              <w:divBdr>
                <w:top w:val="none" w:sz="0" w:space="0" w:color="auto"/>
                <w:left w:val="none" w:sz="0" w:space="0" w:color="auto"/>
                <w:bottom w:val="none" w:sz="0" w:space="0" w:color="auto"/>
                <w:right w:val="none" w:sz="0" w:space="0" w:color="auto"/>
              </w:divBdr>
            </w:div>
            <w:div w:id="2025595975">
              <w:marLeft w:val="0"/>
              <w:marRight w:val="0"/>
              <w:marTop w:val="0"/>
              <w:marBottom w:val="0"/>
              <w:divBdr>
                <w:top w:val="none" w:sz="0" w:space="0" w:color="auto"/>
                <w:left w:val="none" w:sz="0" w:space="0" w:color="auto"/>
                <w:bottom w:val="none" w:sz="0" w:space="0" w:color="auto"/>
                <w:right w:val="none" w:sz="0" w:space="0" w:color="auto"/>
              </w:divBdr>
            </w:div>
            <w:div w:id="212503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832792">
      <w:bodyDiv w:val="1"/>
      <w:marLeft w:val="0"/>
      <w:marRight w:val="0"/>
      <w:marTop w:val="0"/>
      <w:marBottom w:val="0"/>
      <w:divBdr>
        <w:top w:val="none" w:sz="0" w:space="0" w:color="auto"/>
        <w:left w:val="none" w:sz="0" w:space="0" w:color="auto"/>
        <w:bottom w:val="none" w:sz="0" w:space="0" w:color="auto"/>
        <w:right w:val="none" w:sz="0" w:space="0" w:color="auto"/>
      </w:divBdr>
      <w:divsChild>
        <w:div w:id="1483306857">
          <w:marLeft w:val="0"/>
          <w:marRight w:val="0"/>
          <w:marTop w:val="0"/>
          <w:marBottom w:val="0"/>
          <w:divBdr>
            <w:top w:val="none" w:sz="0" w:space="0" w:color="auto"/>
            <w:left w:val="none" w:sz="0" w:space="0" w:color="auto"/>
            <w:bottom w:val="none" w:sz="0" w:space="0" w:color="auto"/>
            <w:right w:val="none" w:sz="0" w:space="0" w:color="auto"/>
          </w:divBdr>
          <w:divsChild>
            <w:div w:id="10568278">
              <w:marLeft w:val="0"/>
              <w:marRight w:val="0"/>
              <w:marTop w:val="0"/>
              <w:marBottom w:val="0"/>
              <w:divBdr>
                <w:top w:val="none" w:sz="0" w:space="0" w:color="auto"/>
                <w:left w:val="none" w:sz="0" w:space="0" w:color="auto"/>
                <w:bottom w:val="none" w:sz="0" w:space="0" w:color="auto"/>
                <w:right w:val="none" w:sz="0" w:space="0" w:color="auto"/>
              </w:divBdr>
            </w:div>
            <w:div w:id="554705414">
              <w:marLeft w:val="0"/>
              <w:marRight w:val="0"/>
              <w:marTop w:val="0"/>
              <w:marBottom w:val="0"/>
              <w:divBdr>
                <w:top w:val="none" w:sz="0" w:space="0" w:color="auto"/>
                <w:left w:val="none" w:sz="0" w:space="0" w:color="auto"/>
                <w:bottom w:val="none" w:sz="0" w:space="0" w:color="auto"/>
                <w:right w:val="none" w:sz="0" w:space="0" w:color="auto"/>
              </w:divBdr>
            </w:div>
            <w:div w:id="721557118">
              <w:marLeft w:val="0"/>
              <w:marRight w:val="0"/>
              <w:marTop w:val="0"/>
              <w:marBottom w:val="0"/>
              <w:divBdr>
                <w:top w:val="none" w:sz="0" w:space="0" w:color="auto"/>
                <w:left w:val="none" w:sz="0" w:space="0" w:color="auto"/>
                <w:bottom w:val="none" w:sz="0" w:space="0" w:color="auto"/>
                <w:right w:val="none" w:sz="0" w:space="0" w:color="auto"/>
              </w:divBdr>
            </w:div>
            <w:div w:id="739132838">
              <w:marLeft w:val="0"/>
              <w:marRight w:val="0"/>
              <w:marTop w:val="0"/>
              <w:marBottom w:val="0"/>
              <w:divBdr>
                <w:top w:val="none" w:sz="0" w:space="0" w:color="auto"/>
                <w:left w:val="none" w:sz="0" w:space="0" w:color="auto"/>
                <w:bottom w:val="none" w:sz="0" w:space="0" w:color="auto"/>
                <w:right w:val="none" w:sz="0" w:space="0" w:color="auto"/>
              </w:divBdr>
            </w:div>
            <w:div w:id="888879480">
              <w:marLeft w:val="0"/>
              <w:marRight w:val="0"/>
              <w:marTop w:val="0"/>
              <w:marBottom w:val="0"/>
              <w:divBdr>
                <w:top w:val="none" w:sz="0" w:space="0" w:color="auto"/>
                <w:left w:val="none" w:sz="0" w:space="0" w:color="auto"/>
                <w:bottom w:val="none" w:sz="0" w:space="0" w:color="auto"/>
                <w:right w:val="none" w:sz="0" w:space="0" w:color="auto"/>
              </w:divBdr>
            </w:div>
            <w:div w:id="1371803568">
              <w:marLeft w:val="0"/>
              <w:marRight w:val="0"/>
              <w:marTop w:val="0"/>
              <w:marBottom w:val="0"/>
              <w:divBdr>
                <w:top w:val="none" w:sz="0" w:space="0" w:color="auto"/>
                <w:left w:val="none" w:sz="0" w:space="0" w:color="auto"/>
                <w:bottom w:val="none" w:sz="0" w:space="0" w:color="auto"/>
                <w:right w:val="none" w:sz="0" w:space="0" w:color="auto"/>
              </w:divBdr>
            </w:div>
            <w:div w:id="1554777905">
              <w:marLeft w:val="0"/>
              <w:marRight w:val="0"/>
              <w:marTop w:val="0"/>
              <w:marBottom w:val="0"/>
              <w:divBdr>
                <w:top w:val="none" w:sz="0" w:space="0" w:color="auto"/>
                <w:left w:val="none" w:sz="0" w:space="0" w:color="auto"/>
                <w:bottom w:val="none" w:sz="0" w:space="0" w:color="auto"/>
                <w:right w:val="none" w:sz="0" w:space="0" w:color="auto"/>
              </w:divBdr>
            </w:div>
            <w:div w:id="1907833571">
              <w:marLeft w:val="0"/>
              <w:marRight w:val="0"/>
              <w:marTop w:val="0"/>
              <w:marBottom w:val="0"/>
              <w:divBdr>
                <w:top w:val="none" w:sz="0" w:space="0" w:color="auto"/>
                <w:left w:val="none" w:sz="0" w:space="0" w:color="auto"/>
                <w:bottom w:val="none" w:sz="0" w:space="0" w:color="auto"/>
                <w:right w:val="none" w:sz="0" w:space="0" w:color="auto"/>
              </w:divBdr>
            </w:div>
            <w:div w:id="1920169547">
              <w:marLeft w:val="0"/>
              <w:marRight w:val="0"/>
              <w:marTop w:val="0"/>
              <w:marBottom w:val="0"/>
              <w:divBdr>
                <w:top w:val="none" w:sz="0" w:space="0" w:color="auto"/>
                <w:left w:val="none" w:sz="0" w:space="0" w:color="auto"/>
                <w:bottom w:val="none" w:sz="0" w:space="0" w:color="auto"/>
                <w:right w:val="none" w:sz="0" w:space="0" w:color="auto"/>
              </w:divBdr>
            </w:div>
            <w:div w:id="1997761072">
              <w:marLeft w:val="0"/>
              <w:marRight w:val="0"/>
              <w:marTop w:val="0"/>
              <w:marBottom w:val="0"/>
              <w:divBdr>
                <w:top w:val="none" w:sz="0" w:space="0" w:color="auto"/>
                <w:left w:val="none" w:sz="0" w:space="0" w:color="auto"/>
                <w:bottom w:val="none" w:sz="0" w:space="0" w:color="auto"/>
                <w:right w:val="none" w:sz="0" w:space="0" w:color="auto"/>
              </w:divBdr>
            </w:div>
            <w:div w:id="2030060155">
              <w:marLeft w:val="0"/>
              <w:marRight w:val="0"/>
              <w:marTop w:val="0"/>
              <w:marBottom w:val="0"/>
              <w:divBdr>
                <w:top w:val="none" w:sz="0" w:space="0" w:color="auto"/>
                <w:left w:val="none" w:sz="0" w:space="0" w:color="auto"/>
                <w:bottom w:val="none" w:sz="0" w:space="0" w:color="auto"/>
                <w:right w:val="none" w:sz="0" w:space="0" w:color="auto"/>
              </w:divBdr>
            </w:div>
          </w:divsChild>
        </w:div>
        <w:div w:id="1764063496">
          <w:marLeft w:val="0"/>
          <w:marRight w:val="0"/>
          <w:marTop w:val="0"/>
          <w:marBottom w:val="0"/>
          <w:divBdr>
            <w:top w:val="none" w:sz="0" w:space="0" w:color="auto"/>
            <w:left w:val="none" w:sz="0" w:space="0" w:color="auto"/>
            <w:bottom w:val="none" w:sz="0" w:space="0" w:color="auto"/>
            <w:right w:val="none" w:sz="0" w:space="0" w:color="auto"/>
          </w:divBdr>
          <w:divsChild>
            <w:div w:id="620302578">
              <w:marLeft w:val="0"/>
              <w:marRight w:val="0"/>
              <w:marTop w:val="0"/>
              <w:marBottom w:val="0"/>
              <w:divBdr>
                <w:top w:val="none" w:sz="0" w:space="0" w:color="auto"/>
                <w:left w:val="none" w:sz="0" w:space="0" w:color="auto"/>
                <w:bottom w:val="none" w:sz="0" w:space="0" w:color="auto"/>
                <w:right w:val="none" w:sz="0" w:space="0" w:color="auto"/>
              </w:divBdr>
            </w:div>
            <w:div w:id="752239395">
              <w:marLeft w:val="0"/>
              <w:marRight w:val="0"/>
              <w:marTop w:val="0"/>
              <w:marBottom w:val="0"/>
              <w:divBdr>
                <w:top w:val="none" w:sz="0" w:space="0" w:color="auto"/>
                <w:left w:val="none" w:sz="0" w:space="0" w:color="auto"/>
                <w:bottom w:val="none" w:sz="0" w:space="0" w:color="auto"/>
                <w:right w:val="none" w:sz="0" w:space="0" w:color="auto"/>
              </w:divBdr>
            </w:div>
            <w:div w:id="856886916">
              <w:marLeft w:val="0"/>
              <w:marRight w:val="0"/>
              <w:marTop w:val="0"/>
              <w:marBottom w:val="0"/>
              <w:divBdr>
                <w:top w:val="none" w:sz="0" w:space="0" w:color="auto"/>
                <w:left w:val="none" w:sz="0" w:space="0" w:color="auto"/>
                <w:bottom w:val="none" w:sz="0" w:space="0" w:color="auto"/>
                <w:right w:val="none" w:sz="0" w:space="0" w:color="auto"/>
              </w:divBdr>
            </w:div>
            <w:div w:id="1293559016">
              <w:marLeft w:val="0"/>
              <w:marRight w:val="0"/>
              <w:marTop w:val="0"/>
              <w:marBottom w:val="0"/>
              <w:divBdr>
                <w:top w:val="none" w:sz="0" w:space="0" w:color="auto"/>
                <w:left w:val="none" w:sz="0" w:space="0" w:color="auto"/>
                <w:bottom w:val="none" w:sz="0" w:space="0" w:color="auto"/>
                <w:right w:val="none" w:sz="0" w:space="0" w:color="auto"/>
              </w:divBdr>
            </w:div>
            <w:div w:id="1564179661">
              <w:marLeft w:val="0"/>
              <w:marRight w:val="0"/>
              <w:marTop w:val="0"/>
              <w:marBottom w:val="0"/>
              <w:divBdr>
                <w:top w:val="none" w:sz="0" w:space="0" w:color="auto"/>
                <w:left w:val="none" w:sz="0" w:space="0" w:color="auto"/>
                <w:bottom w:val="none" w:sz="0" w:space="0" w:color="auto"/>
                <w:right w:val="none" w:sz="0" w:space="0" w:color="auto"/>
              </w:divBdr>
            </w:div>
            <w:div w:id="2032412883">
              <w:marLeft w:val="0"/>
              <w:marRight w:val="0"/>
              <w:marTop w:val="0"/>
              <w:marBottom w:val="0"/>
              <w:divBdr>
                <w:top w:val="none" w:sz="0" w:space="0" w:color="auto"/>
                <w:left w:val="none" w:sz="0" w:space="0" w:color="auto"/>
                <w:bottom w:val="none" w:sz="0" w:space="0" w:color="auto"/>
                <w:right w:val="none" w:sz="0" w:space="0" w:color="auto"/>
              </w:divBdr>
            </w:div>
            <w:div w:id="2033068101">
              <w:marLeft w:val="0"/>
              <w:marRight w:val="0"/>
              <w:marTop w:val="0"/>
              <w:marBottom w:val="0"/>
              <w:divBdr>
                <w:top w:val="none" w:sz="0" w:space="0" w:color="auto"/>
                <w:left w:val="none" w:sz="0" w:space="0" w:color="auto"/>
                <w:bottom w:val="none" w:sz="0" w:space="0" w:color="auto"/>
                <w:right w:val="none" w:sz="0" w:space="0" w:color="auto"/>
              </w:divBdr>
            </w:div>
          </w:divsChild>
        </w:div>
        <w:div w:id="1825118908">
          <w:marLeft w:val="0"/>
          <w:marRight w:val="0"/>
          <w:marTop w:val="0"/>
          <w:marBottom w:val="0"/>
          <w:divBdr>
            <w:top w:val="none" w:sz="0" w:space="0" w:color="auto"/>
            <w:left w:val="none" w:sz="0" w:space="0" w:color="auto"/>
            <w:bottom w:val="none" w:sz="0" w:space="0" w:color="auto"/>
            <w:right w:val="none" w:sz="0" w:space="0" w:color="auto"/>
          </w:divBdr>
          <w:divsChild>
            <w:div w:id="154760592">
              <w:marLeft w:val="0"/>
              <w:marRight w:val="0"/>
              <w:marTop w:val="0"/>
              <w:marBottom w:val="0"/>
              <w:divBdr>
                <w:top w:val="none" w:sz="0" w:space="0" w:color="auto"/>
                <w:left w:val="none" w:sz="0" w:space="0" w:color="auto"/>
                <w:bottom w:val="none" w:sz="0" w:space="0" w:color="auto"/>
                <w:right w:val="none" w:sz="0" w:space="0" w:color="auto"/>
              </w:divBdr>
            </w:div>
            <w:div w:id="190264939">
              <w:marLeft w:val="0"/>
              <w:marRight w:val="0"/>
              <w:marTop w:val="0"/>
              <w:marBottom w:val="0"/>
              <w:divBdr>
                <w:top w:val="none" w:sz="0" w:space="0" w:color="auto"/>
                <w:left w:val="none" w:sz="0" w:space="0" w:color="auto"/>
                <w:bottom w:val="none" w:sz="0" w:space="0" w:color="auto"/>
                <w:right w:val="none" w:sz="0" w:space="0" w:color="auto"/>
              </w:divBdr>
            </w:div>
            <w:div w:id="351492997">
              <w:marLeft w:val="0"/>
              <w:marRight w:val="0"/>
              <w:marTop w:val="0"/>
              <w:marBottom w:val="0"/>
              <w:divBdr>
                <w:top w:val="none" w:sz="0" w:space="0" w:color="auto"/>
                <w:left w:val="none" w:sz="0" w:space="0" w:color="auto"/>
                <w:bottom w:val="none" w:sz="0" w:space="0" w:color="auto"/>
                <w:right w:val="none" w:sz="0" w:space="0" w:color="auto"/>
              </w:divBdr>
            </w:div>
            <w:div w:id="515583587">
              <w:marLeft w:val="0"/>
              <w:marRight w:val="0"/>
              <w:marTop w:val="0"/>
              <w:marBottom w:val="0"/>
              <w:divBdr>
                <w:top w:val="none" w:sz="0" w:space="0" w:color="auto"/>
                <w:left w:val="none" w:sz="0" w:space="0" w:color="auto"/>
                <w:bottom w:val="none" w:sz="0" w:space="0" w:color="auto"/>
                <w:right w:val="none" w:sz="0" w:space="0" w:color="auto"/>
              </w:divBdr>
            </w:div>
            <w:div w:id="578487597">
              <w:marLeft w:val="0"/>
              <w:marRight w:val="0"/>
              <w:marTop w:val="0"/>
              <w:marBottom w:val="0"/>
              <w:divBdr>
                <w:top w:val="none" w:sz="0" w:space="0" w:color="auto"/>
                <w:left w:val="none" w:sz="0" w:space="0" w:color="auto"/>
                <w:bottom w:val="none" w:sz="0" w:space="0" w:color="auto"/>
                <w:right w:val="none" w:sz="0" w:space="0" w:color="auto"/>
              </w:divBdr>
            </w:div>
            <w:div w:id="644509630">
              <w:marLeft w:val="0"/>
              <w:marRight w:val="0"/>
              <w:marTop w:val="0"/>
              <w:marBottom w:val="0"/>
              <w:divBdr>
                <w:top w:val="none" w:sz="0" w:space="0" w:color="auto"/>
                <w:left w:val="none" w:sz="0" w:space="0" w:color="auto"/>
                <w:bottom w:val="none" w:sz="0" w:space="0" w:color="auto"/>
                <w:right w:val="none" w:sz="0" w:space="0" w:color="auto"/>
              </w:divBdr>
            </w:div>
            <w:div w:id="925772595">
              <w:marLeft w:val="0"/>
              <w:marRight w:val="0"/>
              <w:marTop w:val="0"/>
              <w:marBottom w:val="0"/>
              <w:divBdr>
                <w:top w:val="none" w:sz="0" w:space="0" w:color="auto"/>
                <w:left w:val="none" w:sz="0" w:space="0" w:color="auto"/>
                <w:bottom w:val="none" w:sz="0" w:space="0" w:color="auto"/>
                <w:right w:val="none" w:sz="0" w:space="0" w:color="auto"/>
              </w:divBdr>
            </w:div>
            <w:div w:id="1129476941">
              <w:marLeft w:val="0"/>
              <w:marRight w:val="0"/>
              <w:marTop w:val="0"/>
              <w:marBottom w:val="0"/>
              <w:divBdr>
                <w:top w:val="none" w:sz="0" w:space="0" w:color="auto"/>
                <w:left w:val="none" w:sz="0" w:space="0" w:color="auto"/>
                <w:bottom w:val="none" w:sz="0" w:space="0" w:color="auto"/>
                <w:right w:val="none" w:sz="0" w:space="0" w:color="auto"/>
              </w:divBdr>
            </w:div>
            <w:div w:id="1263106563">
              <w:marLeft w:val="0"/>
              <w:marRight w:val="0"/>
              <w:marTop w:val="0"/>
              <w:marBottom w:val="0"/>
              <w:divBdr>
                <w:top w:val="none" w:sz="0" w:space="0" w:color="auto"/>
                <w:left w:val="none" w:sz="0" w:space="0" w:color="auto"/>
                <w:bottom w:val="none" w:sz="0" w:space="0" w:color="auto"/>
                <w:right w:val="none" w:sz="0" w:space="0" w:color="auto"/>
              </w:divBdr>
            </w:div>
            <w:div w:id="1312833042">
              <w:marLeft w:val="0"/>
              <w:marRight w:val="0"/>
              <w:marTop w:val="0"/>
              <w:marBottom w:val="0"/>
              <w:divBdr>
                <w:top w:val="none" w:sz="0" w:space="0" w:color="auto"/>
                <w:left w:val="none" w:sz="0" w:space="0" w:color="auto"/>
                <w:bottom w:val="none" w:sz="0" w:space="0" w:color="auto"/>
                <w:right w:val="none" w:sz="0" w:space="0" w:color="auto"/>
              </w:divBdr>
            </w:div>
            <w:div w:id="1612517611">
              <w:marLeft w:val="0"/>
              <w:marRight w:val="0"/>
              <w:marTop w:val="0"/>
              <w:marBottom w:val="0"/>
              <w:divBdr>
                <w:top w:val="none" w:sz="0" w:space="0" w:color="auto"/>
                <w:left w:val="none" w:sz="0" w:space="0" w:color="auto"/>
                <w:bottom w:val="none" w:sz="0" w:space="0" w:color="auto"/>
                <w:right w:val="none" w:sz="0" w:space="0" w:color="auto"/>
              </w:divBdr>
            </w:div>
            <w:div w:id="1615212826">
              <w:marLeft w:val="0"/>
              <w:marRight w:val="0"/>
              <w:marTop w:val="0"/>
              <w:marBottom w:val="0"/>
              <w:divBdr>
                <w:top w:val="none" w:sz="0" w:space="0" w:color="auto"/>
                <w:left w:val="none" w:sz="0" w:space="0" w:color="auto"/>
                <w:bottom w:val="none" w:sz="0" w:space="0" w:color="auto"/>
                <w:right w:val="none" w:sz="0" w:space="0" w:color="auto"/>
              </w:divBdr>
            </w:div>
            <w:div w:id="173639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hyperlink" Target="https://www.europawse.be/onze-themas/levenslang-leren/opleidingen-van-de-toekomst" TargetMode="External"/><Relationship Id="rId21" Type="http://schemas.openxmlformats.org/officeDocument/2006/relationships/image" Target="media/image9.png"/><Relationship Id="rId34" Type="http://schemas.openxmlformats.org/officeDocument/2006/relationships/image" Target="media/image19.jp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27.jpg"/><Relationship Id="rId55" Type="http://schemas.openxmlformats.org/officeDocument/2006/relationships/header" Target="header3.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www.europawse.be/onze-themas/levenslang-leren/opleidingen-van-de-toekomst" TargetMode="External"/><Relationship Id="rId11" Type="http://schemas.openxmlformats.org/officeDocument/2006/relationships/endnotes" Target="endnotes.xml"/><Relationship Id="rId24" Type="http://schemas.openxmlformats.org/officeDocument/2006/relationships/image" Target="media/image12.jpg"/><Relationship Id="rId32" Type="http://schemas.openxmlformats.org/officeDocument/2006/relationships/image" Target="media/image18.png"/><Relationship Id="rId37" Type="http://schemas.openxmlformats.org/officeDocument/2006/relationships/hyperlink" Target="https://www.youtube.com/watch?v=KzANUvqb4Gc&amp;list=PLv7SsW6BWiTAoKml7ZEcTzwwxNUK6c5nu&amp;index=33" TargetMode="External"/><Relationship Id="rId40" Type="http://schemas.openxmlformats.org/officeDocument/2006/relationships/image" Target="media/image21.jpeg"/><Relationship Id="rId45" Type="http://schemas.openxmlformats.org/officeDocument/2006/relationships/image" Target="media/image23.png"/><Relationship Id="rId53" Type="http://schemas.openxmlformats.org/officeDocument/2006/relationships/header" Target="header2.xml"/><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4.jpeg"/><Relationship Id="rId30" Type="http://schemas.openxmlformats.org/officeDocument/2006/relationships/image" Target="media/image15.jpeg"/><Relationship Id="rId35" Type="http://schemas.openxmlformats.org/officeDocument/2006/relationships/image" Target="media/image19.jpeg"/><Relationship Id="rId43" Type="http://schemas.openxmlformats.org/officeDocument/2006/relationships/image" Target="media/image22.jpg"/><Relationship Id="rId48" Type="http://schemas.openxmlformats.org/officeDocument/2006/relationships/image" Target="media/image25.png"/><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32.jpeg"/><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footer" Target="footer2.xml"/><Relationship Id="rId38" Type="http://schemas.openxmlformats.org/officeDocument/2006/relationships/image" Target="media/image20.jpg"/><Relationship Id="rId46" Type="http://schemas.openxmlformats.org/officeDocument/2006/relationships/image" Target="media/image24.jpg"/><Relationship Id="rId20" Type="http://schemas.openxmlformats.org/officeDocument/2006/relationships/image" Target="media/image8.png"/><Relationship Id="rId41" Type="http://schemas.openxmlformats.org/officeDocument/2006/relationships/image" Target="media/image21.jp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svg"/><Relationship Id="rId23" Type="http://schemas.openxmlformats.org/officeDocument/2006/relationships/image" Target="media/image11.svg"/><Relationship Id="rId28" Type="http://schemas.openxmlformats.org/officeDocument/2006/relationships/image" Target="media/image130.jpeg"/><Relationship Id="rId36" Type="http://schemas.openxmlformats.org/officeDocument/2006/relationships/hyperlink" Target="https://www.europawse.be/sites/default/files/attachments/calls/566_opleidingen_van_de_toekomst_oproepfiche.pdf" TargetMode="External"/><Relationship Id="rId49" Type="http://schemas.openxmlformats.org/officeDocument/2006/relationships/image" Target="media/image26.svg"/><Relationship Id="rId57" Type="http://schemas.openxmlformats.org/officeDocument/2006/relationships/glossaryDocument" Target="glossary/document.xml"/><Relationship Id="rId10" Type="http://schemas.openxmlformats.org/officeDocument/2006/relationships/footnotes" Target="footnotes.xml"/><Relationship Id="rId31" Type="http://schemas.openxmlformats.org/officeDocument/2006/relationships/footer" Target="footer1.xml"/><Relationship Id="rId44" Type="http://schemas.openxmlformats.org/officeDocument/2006/relationships/image" Target="media/image25.jpeg"/><Relationship Id="rId52"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17.svg"/><Relationship Id="rId1" Type="http://schemas.openxmlformats.org/officeDocument/2006/relationships/image" Target="media/image16.png"/></Relationships>
</file>

<file path=word/_rels/footer2.xml.rels><?xml version="1.0" encoding="UTF-8" standalone="yes"?>
<Relationships xmlns="http://schemas.openxmlformats.org/package/2006/relationships"><Relationship Id="rId2" Type="http://schemas.openxmlformats.org/officeDocument/2006/relationships/image" Target="media/image17.svg"/><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olenes\AppData\Roaming\Microsoft\Templates\IDEA%20Consult%20Rap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46876E12C8D4DA783B9A8043D138E0C"/>
        <w:category>
          <w:name w:val="Algemeen"/>
          <w:gallery w:val="placeholder"/>
        </w:category>
        <w:types>
          <w:type w:val="bbPlcHdr"/>
        </w:types>
        <w:behaviors>
          <w:behavior w:val="content"/>
        </w:behaviors>
        <w:guid w:val="{4D6550F4-33E2-47E2-9C25-DD38EB4A483A}"/>
      </w:docPartPr>
      <w:docPartBody>
        <w:p w:rsidR="00D71729" w:rsidRDefault="003F2E95">
          <w:pPr>
            <w:pStyle w:val="946876E12C8D4DA783B9A8043D138E0C"/>
          </w:pPr>
          <w:r w:rsidRPr="00B43509">
            <w:rPr>
              <w:rStyle w:val="Tekstvantijdelijkeaanduiding"/>
              <w:lang w:val="en-GB"/>
            </w:rPr>
            <w:t>Click or type to enter text.</w:t>
          </w:r>
        </w:p>
      </w:docPartBody>
    </w:docPart>
    <w:docPart>
      <w:docPartPr>
        <w:name w:val="96F72A93115F4915AD2F5BDCDFCD5A95"/>
        <w:category>
          <w:name w:val="Algemeen"/>
          <w:gallery w:val="placeholder"/>
        </w:category>
        <w:types>
          <w:type w:val="bbPlcHdr"/>
        </w:types>
        <w:behaviors>
          <w:behavior w:val="content"/>
        </w:behaviors>
        <w:guid w:val="{9BFCC2A9-FC63-400A-AC28-F8CBCB4F6AF8}"/>
      </w:docPartPr>
      <w:docPartBody>
        <w:p w:rsidR="00D71729" w:rsidRDefault="003F2E95">
          <w:pPr>
            <w:pStyle w:val="96F72A93115F4915AD2F5BDCDFCD5A95"/>
          </w:pPr>
          <w:r w:rsidRPr="00B43509">
            <w:rPr>
              <w:rStyle w:val="Tekstvantijdelijkeaanduiding"/>
              <w:lang w:val="en-GB"/>
            </w:rPr>
            <w:t>Click or type to enter text.</w:t>
          </w:r>
        </w:p>
      </w:docPartBody>
    </w:docPart>
    <w:docPart>
      <w:docPartPr>
        <w:name w:val="8285283A0C0244BB9A6E0996C072804A"/>
        <w:category>
          <w:name w:val="Algemeen"/>
          <w:gallery w:val="placeholder"/>
        </w:category>
        <w:types>
          <w:type w:val="bbPlcHdr"/>
        </w:types>
        <w:behaviors>
          <w:behavior w:val="content"/>
        </w:behaviors>
        <w:guid w:val="{DBF8F676-7F81-419A-8826-2B59D8C79E4E}"/>
      </w:docPartPr>
      <w:docPartBody>
        <w:p w:rsidR="00F06117" w:rsidRDefault="00F06117" w:rsidP="00F06117">
          <w:pPr>
            <w:pStyle w:val="8285283A0C0244BB9A6E0996C072804A"/>
          </w:pPr>
          <w:r w:rsidRPr="00B43509">
            <w:rPr>
              <w:rStyle w:val="Tekstvantijdelijkeaanduiding"/>
              <w:lang w:val="en-GB"/>
            </w:rPr>
            <w:t>Click or type to enter text.</w:t>
          </w:r>
        </w:p>
      </w:docPartBody>
    </w:docPart>
    <w:docPart>
      <w:docPartPr>
        <w:name w:val="5EB7AB35B8784634BAE5424F5E836C91"/>
        <w:category>
          <w:name w:val="Algemeen"/>
          <w:gallery w:val="placeholder"/>
        </w:category>
        <w:types>
          <w:type w:val="bbPlcHdr"/>
        </w:types>
        <w:behaviors>
          <w:behavior w:val="content"/>
        </w:behaviors>
        <w:guid w:val="{5407049C-311E-4AE8-9BCB-B04730510DA9}"/>
      </w:docPartPr>
      <w:docPartBody>
        <w:p w:rsidR="00F06117" w:rsidRDefault="00F06117" w:rsidP="00F06117">
          <w:pPr>
            <w:pStyle w:val="5EB7AB35B8784634BAE5424F5E836C91"/>
          </w:pPr>
          <w:r w:rsidRPr="00B43509">
            <w:rPr>
              <w:rStyle w:val="Tekstvantijdelijkeaanduiding"/>
              <w:lang w:val="en-GB"/>
            </w:rPr>
            <w:t>Click or type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aytona Condensed Light">
    <w:charset w:val="00"/>
    <w:family w:val="swiss"/>
    <w:pitch w:val="variable"/>
    <w:sig w:usb0="8000002F" w:usb1="0000000A" w:usb2="00000000" w:usb3="00000000" w:csb0="00000001" w:csb1="00000000"/>
  </w:font>
  <w:font w:name="Myanmar Text">
    <w:panose1 w:val="020B0502040204020203"/>
    <w:charset w:val="00"/>
    <w:family w:val="swiss"/>
    <w:pitch w:val="variable"/>
    <w:sig w:usb0="80000003" w:usb1="00000000" w:usb2="00000400" w:usb3="00000000" w:csb0="00000001"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ytona Condensed">
    <w:charset w:val="00"/>
    <w:family w:val="swiss"/>
    <w:pitch w:val="variable"/>
    <w:sig w:usb0="8000002F" w:usb1="0000000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Mangal">
    <w:panose1 w:val="00000400000000000000"/>
    <w:charset w:val="00"/>
    <w:family w:val="roman"/>
    <w:pitch w:val="variable"/>
    <w:sig w:usb0="00008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228E"/>
    <w:rsid w:val="00062278"/>
    <w:rsid w:val="000D2F08"/>
    <w:rsid w:val="00157403"/>
    <w:rsid w:val="001C2144"/>
    <w:rsid w:val="00246B0A"/>
    <w:rsid w:val="003B5749"/>
    <w:rsid w:val="003F2E95"/>
    <w:rsid w:val="0041204D"/>
    <w:rsid w:val="00615510"/>
    <w:rsid w:val="0066228E"/>
    <w:rsid w:val="006A614D"/>
    <w:rsid w:val="007E324F"/>
    <w:rsid w:val="0094442B"/>
    <w:rsid w:val="00A86D45"/>
    <w:rsid w:val="00BC33D4"/>
    <w:rsid w:val="00C90CBA"/>
    <w:rsid w:val="00D174CD"/>
    <w:rsid w:val="00D71729"/>
    <w:rsid w:val="00E072BB"/>
    <w:rsid w:val="00E41E99"/>
    <w:rsid w:val="00E508CE"/>
    <w:rsid w:val="00E81BB7"/>
    <w:rsid w:val="00EB5EB0"/>
    <w:rsid w:val="00ED10ED"/>
    <w:rsid w:val="00F01092"/>
    <w:rsid w:val="00F06117"/>
    <w:rsid w:val="00F74013"/>
  </w:rsids>
  <m:mathPr>
    <m:mathFont m:val="Cambria Math"/>
    <m:brkBin m:val="before"/>
    <m:brkBinSub m:val="--"/>
    <m:smallFrac m:val="0"/>
    <m:dispDef/>
    <m:lMargin m:val="0"/>
    <m:rMargin m:val="0"/>
    <m:defJc m:val="centerGroup"/>
    <m:wrapIndent m:val="1440"/>
    <m:intLim m:val="subSup"/>
    <m:naryLim m:val="undOvr"/>
  </m:mathPr>
  <w:themeFontLang w:val="nl-BE" w:eastAsia="ja-JP" w:bidi="ne-N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l-BE" w:eastAsia="nl-B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157403"/>
    <w:rPr>
      <w:vanish w:val="0"/>
      <w:color w:val="808080"/>
    </w:rPr>
  </w:style>
  <w:style w:type="paragraph" w:customStyle="1" w:styleId="946876E12C8D4DA783B9A8043D138E0C">
    <w:name w:val="946876E12C8D4DA783B9A8043D138E0C"/>
  </w:style>
  <w:style w:type="paragraph" w:customStyle="1" w:styleId="96F72A93115F4915AD2F5BDCDFCD5A95">
    <w:name w:val="96F72A93115F4915AD2F5BDCDFCD5A95"/>
  </w:style>
  <w:style w:type="paragraph" w:customStyle="1" w:styleId="8285283A0C0244BB9A6E0996C072804A">
    <w:name w:val="8285283A0C0244BB9A6E0996C072804A"/>
    <w:rsid w:val="00F06117"/>
    <w:rPr>
      <w:szCs w:val="20"/>
      <w:lang w:bidi="ne-NP"/>
    </w:rPr>
  </w:style>
  <w:style w:type="paragraph" w:customStyle="1" w:styleId="5EB7AB35B8784634BAE5424F5E836C91">
    <w:name w:val="5EB7AB35B8784634BAE5424F5E836C91"/>
    <w:rsid w:val="00F06117"/>
    <w:rPr>
      <w:szCs w:val="20"/>
      <w:lang w:bidi="ne-N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macintosh"/>
  <w:optimizeForBrowser/>
  <w:allowPNG/>
</w:webSettings>
</file>

<file path=word/theme/theme1.xml><?xml version="1.0" encoding="utf-8"?>
<a:theme xmlns:a="http://schemas.openxmlformats.org/drawingml/2006/main" name="Kantoorthema">
  <a:themeElements>
    <a:clrScheme name="IDEA Consult">
      <a:dk1>
        <a:srgbClr val="1D1D1D"/>
      </a:dk1>
      <a:lt1>
        <a:srgbClr val="FFFFFF"/>
      </a:lt1>
      <a:dk2>
        <a:srgbClr val="565656"/>
      </a:dk2>
      <a:lt2>
        <a:srgbClr val="FFFFFF"/>
      </a:lt2>
      <a:accent1>
        <a:srgbClr val="4AA9C7"/>
      </a:accent1>
      <a:accent2>
        <a:srgbClr val="9FBC38"/>
      </a:accent2>
      <a:accent3>
        <a:srgbClr val="A12C22"/>
      </a:accent3>
      <a:accent4>
        <a:srgbClr val="4AA9C7"/>
      </a:accent4>
      <a:accent5>
        <a:srgbClr val="9FBC38"/>
      </a:accent5>
      <a:accent6>
        <a:srgbClr val="A12C22"/>
      </a:accent6>
      <a:hlink>
        <a:srgbClr val="4AA9C7"/>
      </a:hlink>
      <a:folHlink>
        <a:srgbClr val="A12C22"/>
      </a:folHlink>
    </a:clrScheme>
    <a:fontScheme name="Aangepast 3">
      <a:majorFont>
        <a:latin typeface="Daytona Condensed"/>
        <a:ea typeface=""/>
        <a:cs typeface=""/>
      </a:majorFont>
      <a:minorFont>
        <a:latin typeface="Daytona Condensed Light"/>
        <a:ea typeface=""/>
        <a:cs typeface=""/>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2024-03-08</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501CCAAA9E95542B870D32680267C20" ma:contentTypeVersion="22" ma:contentTypeDescription="Create a new document." ma:contentTypeScope="" ma:versionID="7a5219074092a4b1341a571e5bfb9176">
  <xsd:schema xmlns:xsd="http://www.w3.org/2001/XMLSchema" xmlns:xs="http://www.w3.org/2001/XMLSchema" xmlns:p="http://schemas.microsoft.com/office/2006/metadata/properties" xmlns:ns2="4081db98-6136-49c3-8da0-c5e00e9d6110" xmlns:ns3="91209b0d-df00-4944-b7f8-142ec344259d" targetNamespace="http://schemas.microsoft.com/office/2006/metadata/properties" ma:root="true" ma:fieldsID="92a426a81cdbb81b51c5df464a788dfd" ns2:_="" ns3:_="">
    <xsd:import namespace="4081db98-6136-49c3-8da0-c5e00e9d6110"/>
    <xsd:import namespace="91209b0d-df00-4944-b7f8-142ec344259d"/>
    <xsd:element name="properties">
      <xsd:complexType>
        <xsd:sequence>
          <xsd:element name="documentManagement">
            <xsd:complexType>
              <xsd:all>
                <xsd:element ref="ns2:IconOverlay" minOccurs="0"/>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_Flow_Signoff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81db98-6136-49c3-8da0-c5e00e9d6110" elementFormDefault="qualified">
    <xsd:import namespace="http://schemas.microsoft.com/office/2006/documentManagement/types"/>
    <xsd:import namespace="http://schemas.microsoft.com/office/infopath/2007/PartnerControls"/>
    <xsd:element name="IconOverlay" ma:index="8" nillable="true" ma:displayName="IconOverlay" ma:internalName="IconOverlay" ma:readOnly="fals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c54cee9c-0064-43f1-937e-a7da3fff3a92" ma:termSetId="09814cd3-568e-fe90-9814-8d621ff8fb84" ma:anchorId="fba54fb3-c3e1-fe81-a776-ca4b69148c4d" ma:open="true" ma:isKeyword="false">
      <xsd:complexType>
        <xsd:sequence>
          <xsd:element ref="pc:Terms" minOccurs="0" maxOccurs="1"/>
        </xsd:sequence>
      </xsd:complexType>
    </xsd:element>
    <xsd:element name="_Flow_SignoffStatus" ma:index="25" nillable="true" ma:displayName="Sign-off status" ma:internalName="Sign_x002d_off_x0020_status">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1209b0d-df00-4944-b7f8-142ec344259d"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ef4565e-419f-40d3-9a60-c7c5dab70fa6}" ma:internalName="TaxCatchAll" ma:readOnly="false" ma:showField="CatchAllDat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91209b0d-df00-4944-b7f8-142ec344259d" xsi:nil="true"/>
    <_Flow_SignoffStatus xmlns="4081db98-6136-49c3-8da0-c5e00e9d6110" xsi:nil="true"/>
    <lcf76f155ced4ddcb4097134ff3c332f xmlns="4081db98-6136-49c3-8da0-c5e00e9d6110">
      <Terms xmlns="http://schemas.microsoft.com/office/infopath/2007/PartnerControls"/>
    </lcf76f155ced4ddcb4097134ff3c332f>
    <IconOverlay xmlns="4081db98-6136-49c3-8da0-c5e00e9d6110"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5CF3DC0-528E-44AA-BF95-FC70F106F945}">
  <ds:schemaRefs>
    <ds:schemaRef ds:uri="http://schemas.microsoft.com/sharepoint/v3/contenttype/forms"/>
  </ds:schemaRefs>
</ds:datastoreItem>
</file>

<file path=customXml/itemProps3.xml><?xml version="1.0" encoding="utf-8"?>
<ds:datastoreItem xmlns:ds="http://schemas.openxmlformats.org/officeDocument/2006/customXml" ds:itemID="{D491BE06-EC63-4ADE-9594-EAD23876A4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81db98-6136-49c3-8da0-c5e00e9d6110"/>
    <ds:schemaRef ds:uri="91209b0d-df00-4944-b7f8-142ec34425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25EF814-FE9D-4255-8AA1-29F2509EE7B9}">
  <ds:schemaRefs>
    <ds:schemaRef ds:uri="http://schemas.microsoft.com/office/2006/metadata/properties"/>
    <ds:schemaRef ds:uri="http://schemas.microsoft.com/office/infopath/2007/PartnerControls"/>
    <ds:schemaRef ds:uri="91209b0d-df00-4944-b7f8-142ec344259d"/>
    <ds:schemaRef ds:uri="4081db98-6136-49c3-8da0-c5e00e9d6110"/>
  </ds:schemaRefs>
</ds:datastoreItem>
</file>

<file path=customXml/itemProps5.xml><?xml version="1.0" encoding="utf-8"?>
<ds:datastoreItem xmlns:ds="http://schemas.openxmlformats.org/officeDocument/2006/customXml" ds:itemID="{3B8F1AA4-3D63-449E-8620-9BD6A2918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IDEA Consult Rapport</Template>
  <TotalTime>76</TotalTime>
  <Pages>94</Pages>
  <Words>36106</Words>
  <Characters>198585</Characters>
  <Application>Microsoft Office Word</Application>
  <DocSecurity>0</DocSecurity>
  <Lines>1654</Lines>
  <Paragraphs>468</Paragraphs>
  <ScaleCrop>false</ScaleCrop>
  <Company/>
  <LinksUpToDate>false</LinksUpToDate>
  <CharactersWithSpaces>234223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Procesevaluatie Partnerschapsvorming Opleidingen van de Toekomst</dc:title>
  <dc:subject/>
  <dc:creator>Yolène Sempels</dc:creator>
  <cp:keywords/>
  <dc:description/>
  <cp:lastModifiedBy>Yolène Sempels</cp:lastModifiedBy>
  <cp:revision>35</cp:revision>
  <cp:lastPrinted>2024-02-21T21:28:00Z</cp:lastPrinted>
  <dcterms:created xsi:type="dcterms:W3CDTF">2024-04-19T15:34:00Z</dcterms:created>
  <dcterms:modified xsi:type="dcterms:W3CDTF">2024-04-23T14:05:00Z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0x010100116EDD1010EF974CBCCFDCD6C2AD2E85</vt:lpwstr>
  </property>
  <property fmtid="{D5CDD505-2E9C-101B-9397-08002B2CF9AE}" pid="3" name="MediaServiceImageTags">
    <vt:lpwstr/>
  </property>
</Properties>
</file>