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712C5" w14:textId="363D682A" w:rsidR="00B735E9" w:rsidRDefault="00B735E9" w:rsidP="00B735E9">
      <w:pPr>
        <w:pStyle w:val="Titel"/>
      </w:pPr>
      <w:r w:rsidRPr="00B735E9">
        <w:t>Verklaring op eer m.b.t. DE-MINIMISSTEUN</w:t>
      </w:r>
    </w:p>
    <w:p w14:paraId="6EA75C94" w14:textId="5E7702CE" w:rsidR="004E3493" w:rsidRPr="004E3493" w:rsidRDefault="00444C21" w:rsidP="004E3493">
      <w:pPr>
        <w:pStyle w:val="Kop2"/>
      </w:pPr>
      <w:r w:rsidRPr="00142283">
        <w:t xml:space="preserve">Waarom een verklaring op eer m.b.t. </w:t>
      </w:r>
      <w:r w:rsidR="007612ED" w:rsidRPr="007612ED">
        <w:t>DE-MINIMISSTEUN</w:t>
      </w:r>
      <w:r w:rsidRPr="00142283">
        <w:t>?</w:t>
      </w:r>
    </w:p>
    <w:p w14:paraId="7D8214CA" w14:textId="2DF957DB" w:rsidR="00455AE0" w:rsidRPr="00455AE0" w:rsidRDefault="00455AE0" w:rsidP="00455AE0">
      <w:r w:rsidRPr="00455AE0">
        <w:rPr>
          <w:b/>
          <w:bCs/>
        </w:rPr>
        <w:t xml:space="preserve">De </w:t>
      </w:r>
      <w:r w:rsidRPr="001B02BE">
        <w:rPr>
          <w:b/>
          <w:bCs/>
        </w:rPr>
        <w:t>oproep</w:t>
      </w:r>
      <w:r w:rsidR="000533E4" w:rsidRPr="001B02BE">
        <w:rPr>
          <w:b/>
          <w:bCs/>
        </w:rPr>
        <w:t xml:space="preserve"> </w:t>
      </w:r>
      <w:sdt>
        <w:sdtPr>
          <w:rPr>
            <w:b/>
            <w:bCs/>
          </w:rPr>
          <w:alias w:val="Aanvullen met betreffende oproep/subsidie"/>
          <w:tag w:val="Aanvullen met betreffende oproep/subsidie"/>
          <w:id w:val="463165029"/>
          <w:placeholder>
            <w:docPart w:val="50E718836F394730ADA17875774356E0"/>
          </w:placeholder>
          <w:text/>
        </w:sdtPr>
        <w:sdtEndPr/>
        <w:sdtContent>
          <w:r w:rsidR="001B02BE" w:rsidRPr="001B02BE">
            <w:rPr>
              <w:b/>
              <w:bCs/>
            </w:rPr>
            <w:t xml:space="preserve">123 ‘Stuur je werk’ </w:t>
          </w:r>
        </w:sdtContent>
      </w:sdt>
      <w:r w:rsidRPr="001B02BE">
        <w:rPr>
          <w:b/>
          <w:bCs/>
        </w:rPr>
        <w:t>valt onder</w:t>
      </w:r>
      <w:r w:rsidRPr="00455AE0">
        <w:rPr>
          <w:b/>
          <w:bCs/>
        </w:rPr>
        <w:t xml:space="preserve"> de-minimissteun</w:t>
      </w:r>
      <w:r w:rsidRPr="00455AE0">
        <w:t xml:space="preserve"> op grond van de Verordening (EU) 2023/2831 van de Commissie van 13 december 2023 </w:t>
      </w:r>
      <w:proofErr w:type="gramStart"/>
      <w:r w:rsidRPr="00455AE0">
        <w:t>betreffende</w:t>
      </w:r>
      <w:proofErr w:type="gramEnd"/>
      <w:r w:rsidRPr="00455AE0">
        <w:t xml:space="preserve"> de toepassing van de artikelen 107 en 108 van het Verdrag </w:t>
      </w:r>
      <w:proofErr w:type="gramStart"/>
      <w:r w:rsidRPr="00455AE0">
        <w:t>betreffende</w:t>
      </w:r>
      <w:proofErr w:type="gramEnd"/>
      <w:r w:rsidRPr="00455AE0">
        <w:t xml:space="preserve"> de werking van de Europese Unie op de-minimissteun.</w:t>
      </w:r>
    </w:p>
    <w:p w14:paraId="4190E64A" w14:textId="02D1124A" w:rsidR="0022398C" w:rsidRDefault="0022398C" w:rsidP="00F74680">
      <w:pPr>
        <w:rPr>
          <w:rFonts w:eastAsiaTheme="majorEastAsia" w:cstheme="majorBidi"/>
          <w:color w:val="003399" w:themeColor="text1"/>
          <w:sz w:val="28"/>
          <w:szCs w:val="26"/>
        </w:rPr>
      </w:pPr>
      <w:r w:rsidRPr="0022398C">
        <w:rPr>
          <w:rFonts w:eastAsiaTheme="majorEastAsia" w:cstheme="majorBidi"/>
          <w:color w:val="003399" w:themeColor="text1"/>
          <w:sz w:val="28"/>
          <w:szCs w:val="26"/>
        </w:rPr>
        <w:t>Verklaring op eer van het totaalbedrag aan de-minimissteun</w:t>
      </w:r>
    </w:p>
    <w:p w14:paraId="54BEB50D" w14:textId="2D5C0E8A" w:rsidR="00254CB5" w:rsidRPr="00254CB5" w:rsidRDefault="00254CB5" w:rsidP="00254CB5">
      <w:r w:rsidRPr="00254CB5">
        <w:t>Geef hieronder aan welke de-</w:t>
      </w:r>
      <w:proofErr w:type="spellStart"/>
      <w:r w:rsidRPr="00254CB5">
        <w:t>minimis</w:t>
      </w:r>
      <w:proofErr w:type="spellEnd"/>
      <w:r w:rsidRPr="00254CB5">
        <w:t xml:space="preserve"> steun jouw onderneming</w:t>
      </w:r>
      <w:r w:rsidRPr="00254CB5">
        <w:rPr>
          <w:vertAlign w:val="superscript"/>
        </w:rPr>
        <w:footnoteReference w:id="1"/>
      </w:r>
      <w:r w:rsidRPr="00254CB5">
        <w:t xml:space="preserve"> (niet enkel jouw vestiging, maar de hele onderneming, zoals verder beschreven onder het deel ‘Verbonden ondernemingen’) ontvangen heeft over een rollende periode van drie jaar, (voor welk bedrag en op welk tijdstip. </w:t>
      </w:r>
    </w:p>
    <w:p w14:paraId="33349B59" w14:textId="77777777" w:rsidR="00254CB5" w:rsidRPr="00254CB5" w:rsidRDefault="00254CB5" w:rsidP="00254CB5">
      <w:r w:rsidRPr="00254CB5">
        <w:t>Steunbedragen die in een andere vorm dan een subsidie werden verleend, moeten als bruto-subsidie-equivalent worden meegenomen in de berekening.</w:t>
      </w:r>
    </w:p>
    <w:p w14:paraId="04388731" w14:textId="77777777" w:rsidR="00254CB5" w:rsidRPr="00254CB5" w:rsidRDefault="00254CB5" w:rsidP="00254CB5">
      <w:r w:rsidRPr="00254CB5">
        <w:t xml:space="preserve">Geef hieronder </w:t>
      </w:r>
      <w:proofErr w:type="gramStart"/>
      <w:r w:rsidRPr="00254CB5">
        <w:t>tevens</w:t>
      </w:r>
      <w:proofErr w:type="gramEnd"/>
      <w:r w:rsidRPr="00254CB5">
        <w:t xml:space="preserve"> aan welk bedrag aan steun u aanvraagt in het kader van dit ESF-project. Of, </w:t>
      </w:r>
      <w:proofErr w:type="gramStart"/>
      <w:r w:rsidRPr="00254CB5">
        <w:t>indien</w:t>
      </w:r>
      <w:proofErr w:type="gramEnd"/>
      <w:r w:rsidRPr="00254CB5">
        <w:t xml:space="preserve"> het hier een begeleidingstraject door een externe dienstverlener, aangesteld door een </w:t>
      </w:r>
      <w:proofErr w:type="gramStart"/>
      <w:r w:rsidRPr="00254CB5">
        <w:t>overheidsopdracht ,</w:t>
      </w:r>
      <w:proofErr w:type="gramEnd"/>
      <w:r w:rsidRPr="00254CB5">
        <w:t xml:space="preserve"> voor welk bedrag er begeleiding in uw onderneming aangeboden zal worden.  Dit steunbedrag wordt meegeteld bij de </w:t>
      </w:r>
      <w:proofErr w:type="gramStart"/>
      <w:r w:rsidRPr="00254CB5">
        <w:t>reeds</w:t>
      </w:r>
      <w:proofErr w:type="gramEnd"/>
      <w:r w:rsidRPr="00254CB5">
        <w:t xml:space="preserve"> toegekende de-minimissteun. </w:t>
      </w:r>
    </w:p>
    <w:p w14:paraId="07A71ED2" w14:textId="77777777" w:rsidR="00254CB5" w:rsidRDefault="00254CB5" w:rsidP="00254CB5">
      <w:r w:rsidRPr="00254CB5">
        <w:t>Wij vragen u hier eerst een overzicht te geven van eventuele verbonden ondernemingen:</w:t>
      </w:r>
    </w:p>
    <w:tbl>
      <w:tblPr>
        <w:tblStyle w:val="Lijsttabel3-Accent1"/>
        <w:tblW w:w="0" w:type="auto"/>
        <w:tblLook w:val="04A0" w:firstRow="1" w:lastRow="0" w:firstColumn="1" w:lastColumn="0" w:noHBand="0" w:noVBand="1"/>
      </w:tblPr>
      <w:tblGrid>
        <w:gridCol w:w="2418"/>
        <w:gridCol w:w="2213"/>
        <w:gridCol w:w="1945"/>
        <w:gridCol w:w="2486"/>
      </w:tblGrid>
      <w:tr w:rsidR="00DF64F8" w:rsidRPr="00254CB5" w14:paraId="21B3F7BB" w14:textId="77777777" w:rsidTr="00DF64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8" w:type="dxa"/>
          </w:tcPr>
          <w:p w14:paraId="315624B9" w14:textId="77777777" w:rsidR="00DF64F8" w:rsidRPr="00254CB5" w:rsidRDefault="00DF64F8" w:rsidP="00BE4BC0">
            <w:pPr>
              <w:spacing w:after="120" w:line="240" w:lineRule="auto"/>
            </w:pPr>
            <w:r w:rsidRPr="00254CB5">
              <w:t>Naam onderneming</w:t>
            </w:r>
          </w:p>
        </w:tc>
        <w:tc>
          <w:tcPr>
            <w:tcW w:w="2213" w:type="dxa"/>
          </w:tcPr>
          <w:p w14:paraId="50CB9D28" w14:textId="77777777" w:rsidR="00DF64F8" w:rsidRPr="00254CB5" w:rsidRDefault="00DF64F8" w:rsidP="00BE4BC0">
            <w:pPr>
              <w:spacing w:after="120" w:line="240" w:lineRule="auto"/>
              <w:cnfStyle w:val="100000000000" w:firstRow="1" w:lastRow="0" w:firstColumn="0" w:lastColumn="0" w:oddVBand="0" w:evenVBand="0" w:oddHBand="0" w:evenHBand="0" w:firstRowFirstColumn="0" w:firstRowLastColumn="0" w:lastRowFirstColumn="0" w:lastRowLastColumn="0"/>
            </w:pPr>
            <w:r w:rsidRPr="00254CB5">
              <w:t>KBO-nummer</w:t>
            </w:r>
          </w:p>
        </w:tc>
        <w:tc>
          <w:tcPr>
            <w:tcW w:w="1945" w:type="dxa"/>
          </w:tcPr>
          <w:p w14:paraId="3DBABA72" w14:textId="63C2105C" w:rsidR="00DF64F8" w:rsidRPr="00254CB5" w:rsidRDefault="00DF64F8" w:rsidP="00BE4BC0">
            <w:pPr>
              <w:spacing w:after="120" w:line="240" w:lineRule="auto"/>
              <w:cnfStyle w:val="100000000000" w:firstRow="1" w:lastRow="0" w:firstColumn="0" w:lastColumn="0" w:oddVBand="0" w:evenVBand="0" w:oddHBand="0" w:evenHBand="0" w:firstRowFirstColumn="0" w:firstRowLastColumn="0" w:lastRowFirstColumn="0" w:lastRowLastColumn="0"/>
            </w:pPr>
            <w:r w:rsidRPr="00DF64F8">
              <w:t>NACE-code</w:t>
            </w:r>
          </w:p>
        </w:tc>
        <w:tc>
          <w:tcPr>
            <w:tcW w:w="2486" w:type="dxa"/>
          </w:tcPr>
          <w:p w14:paraId="2E58DA1B" w14:textId="5DEF3B17" w:rsidR="00DF64F8" w:rsidRPr="00254CB5" w:rsidRDefault="00DF64F8" w:rsidP="00BE4BC0">
            <w:pPr>
              <w:spacing w:after="120" w:line="240" w:lineRule="auto"/>
              <w:cnfStyle w:val="100000000000" w:firstRow="1" w:lastRow="0" w:firstColumn="0" w:lastColumn="0" w:oddVBand="0" w:evenVBand="0" w:oddHBand="0" w:evenHBand="0" w:firstRowFirstColumn="0" w:firstRowLastColumn="0" w:lastRowFirstColumn="0" w:lastRowLastColumn="0"/>
            </w:pPr>
            <w:r w:rsidRPr="00254CB5">
              <w:t xml:space="preserve">Toelichting over mate van verbondenheid </w:t>
            </w:r>
          </w:p>
        </w:tc>
      </w:tr>
      <w:tr w:rsidR="00DF64F8" w:rsidRPr="00254CB5" w14:paraId="69F90407" w14:textId="77777777" w:rsidTr="00DF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8" w:type="dxa"/>
          </w:tcPr>
          <w:p w14:paraId="10338413" w14:textId="77777777" w:rsidR="00DF64F8" w:rsidRPr="00254CB5" w:rsidRDefault="00DF64F8" w:rsidP="00BE4BC0">
            <w:pPr>
              <w:spacing w:after="120" w:line="240" w:lineRule="auto"/>
            </w:pPr>
          </w:p>
        </w:tc>
        <w:tc>
          <w:tcPr>
            <w:tcW w:w="2213" w:type="dxa"/>
          </w:tcPr>
          <w:p w14:paraId="235E76CA" w14:textId="77777777" w:rsidR="00DF64F8" w:rsidRPr="00254CB5" w:rsidRDefault="00DF64F8" w:rsidP="00BE4BC0">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1945" w:type="dxa"/>
          </w:tcPr>
          <w:p w14:paraId="140FD6FB" w14:textId="77777777" w:rsidR="00DF64F8" w:rsidRPr="00254CB5" w:rsidRDefault="00DF64F8" w:rsidP="00BE4BC0">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2486" w:type="dxa"/>
          </w:tcPr>
          <w:p w14:paraId="79FFEB76" w14:textId="6E4CD18C" w:rsidR="00DF64F8" w:rsidRPr="00254CB5" w:rsidRDefault="00DF64F8" w:rsidP="00BE4BC0">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DF64F8" w:rsidRPr="00254CB5" w14:paraId="5FAD9E26" w14:textId="77777777" w:rsidTr="00DF64F8">
        <w:tc>
          <w:tcPr>
            <w:cnfStyle w:val="001000000000" w:firstRow="0" w:lastRow="0" w:firstColumn="1" w:lastColumn="0" w:oddVBand="0" w:evenVBand="0" w:oddHBand="0" w:evenHBand="0" w:firstRowFirstColumn="0" w:firstRowLastColumn="0" w:lastRowFirstColumn="0" w:lastRowLastColumn="0"/>
            <w:tcW w:w="2418" w:type="dxa"/>
          </w:tcPr>
          <w:p w14:paraId="111C6B9E" w14:textId="77777777" w:rsidR="00DF64F8" w:rsidRPr="00254CB5" w:rsidRDefault="00DF64F8" w:rsidP="00BE4BC0">
            <w:pPr>
              <w:spacing w:after="120" w:line="240" w:lineRule="auto"/>
            </w:pPr>
          </w:p>
        </w:tc>
        <w:tc>
          <w:tcPr>
            <w:tcW w:w="2213" w:type="dxa"/>
          </w:tcPr>
          <w:p w14:paraId="0A595588" w14:textId="77777777" w:rsidR="00DF64F8" w:rsidRPr="00254CB5" w:rsidRDefault="00DF64F8" w:rsidP="00BE4BC0">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945" w:type="dxa"/>
          </w:tcPr>
          <w:p w14:paraId="0DBBB3D6" w14:textId="77777777" w:rsidR="00DF64F8" w:rsidRPr="00254CB5" w:rsidRDefault="00DF64F8" w:rsidP="00BE4BC0">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2486" w:type="dxa"/>
          </w:tcPr>
          <w:p w14:paraId="203300AD" w14:textId="2B483F93" w:rsidR="00DF64F8" w:rsidRPr="00254CB5" w:rsidRDefault="00DF64F8" w:rsidP="00BE4BC0">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DF64F8" w:rsidRPr="00254CB5" w14:paraId="543D31C2" w14:textId="77777777" w:rsidTr="00DF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8" w:type="dxa"/>
          </w:tcPr>
          <w:p w14:paraId="22990594" w14:textId="77777777" w:rsidR="00DF64F8" w:rsidRPr="00254CB5" w:rsidRDefault="00DF64F8" w:rsidP="00BE4BC0">
            <w:pPr>
              <w:spacing w:after="120" w:line="240" w:lineRule="auto"/>
            </w:pPr>
          </w:p>
        </w:tc>
        <w:tc>
          <w:tcPr>
            <w:tcW w:w="2213" w:type="dxa"/>
          </w:tcPr>
          <w:p w14:paraId="6377B636" w14:textId="77777777" w:rsidR="00DF64F8" w:rsidRPr="00254CB5" w:rsidRDefault="00DF64F8" w:rsidP="00BE4BC0">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1945" w:type="dxa"/>
          </w:tcPr>
          <w:p w14:paraId="2DC1F93F" w14:textId="77777777" w:rsidR="00DF64F8" w:rsidRPr="00254CB5" w:rsidRDefault="00DF64F8" w:rsidP="00BE4BC0">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2486" w:type="dxa"/>
          </w:tcPr>
          <w:p w14:paraId="02961F58" w14:textId="20F9E48F" w:rsidR="00DF64F8" w:rsidRPr="00254CB5" w:rsidRDefault="00DF64F8" w:rsidP="00BE4BC0">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DF64F8" w:rsidRPr="00254CB5" w14:paraId="5F4894EB" w14:textId="77777777" w:rsidTr="00DF64F8">
        <w:tc>
          <w:tcPr>
            <w:cnfStyle w:val="001000000000" w:firstRow="0" w:lastRow="0" w:firstColumn="1" w:lastColumn="0" w:oddVBand="0" w:evenVBand="0" w:oddHBand="0" w:evenHBand="0" w:firstRowFirstColumn="0" w:firstRowLastColumn="0" w:lastRowFirstColumn="0" w:lastRowLastColumn="0"/>
            <w:tcW w:w="2418" w:type="dxa"/>
          </w:tcPr>
          <w:p w14:paraId="4AAAC18F" w14:textId="77777777" w:rsidR="00DF64F8" w:rsidRPr="00254CB5" w:rsidRDefault="00DF64F8" w:rsidP="00BE4BC0">
            <w:pPr>
              <w:spacing w:after="120" w:line="240" w:lineRule="auto"/>
            </w:pPr>
          </w:p>
        </w:tc>
        <w:tc>
          <w:tcPr>
            <w:tcW w:w="2213" w:type="dxa"/>
          </w:tcPr>
          <w:p w14:paraId="13D072E1" w14:textId="77777777" w:rsidR="00DF64F8" w:rsidRPr="00254CB5" w:rsidRDefault="00DF64F8" w:rsidP="00BE4BC0">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945" w:type="dxa"/>
          </w:tcPr>
          <w:p w14:paraId="73976F81" w14:textId="77777777" w:rsidR="00DF64F8" w:rsidRPr="00254CB5" w:rsidRDefault="00DF64F8" w:rsidP="00BE4BC0">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2486" w:type="dxa"/>
          </w:tcPr>
          <w:p w14:paraId="3ED3D2BE" w14:textId="4FBF2912" w:rsidR="00DF64F8" w:rsidRPr="00254CB5" w:rsidRDefault="00DF64F8" w:rsidP="00BE4BC0">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DF64F8" w:rsidRPr="00254CB5" w14:paraId="2542FCF5" w14:textId="77777777" w:rsidTr="00DF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8" w:type="dxa"/>
          </w:tcPr>
          <w:p w14:paraId="7E85E9A9" w14:textId="77777777" w:rsidR="00DF64F8" w:rsidRPr="00254CB5" w:rsidRDefault="00DF64F8" w:rsidP="00BE4BC0">
            <w:pPr>
              <w:spacing w:after="120" w:line="240" w:lineRule="auto"/>
            </w:pPr>
          </w:p>
        </w:tc>
        <w:tc>
          <w:tcPr>
            <w:tcW w:w="2213" w:type="dxa"/>
          </w:tcPr>
          <w:p w14:paraId="726206FB" w14:textId="77777777" w:rsidR="00DF64F8" w:rsidRPr="00254CB5" w:rsidRDefault="00DF64F8" w:rsidP="00BE4BC0">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1945" w:type="dxa"/>
          </w:tcPr>
          <w:p w14:paraId="2AC7478E" w14:textId="77777777" w:rsidR="00DF64F8" w:rsidRPr="00254CB5" w:rsidRDefault="00DF64F8" w:rsidP="00BE4BC0">
            <w:pPr>
              <w:spacing w:after="120" w:line="240" w:lineRule="auto"/>
              <w:cnfStyle w:val="000000100000" w:firstRow="0" w:lastRow="0" w:firstColumn="0" w:lastColumn="0" w:oddVBand="0" w:evenVBand="0" w:oddHBand="1" w:evenHBand="0" w:firstRowFirstColumn="0" w:firstRowLastColumn="0" w:lastRowFirstColumn="0" w:lastRowLastColumn="0"/>
            </w:pPr>
          </w:p>
        </w:tc>
        <w:tc>
          <w:tcPr>
            <w:tcW w:w="2486" w:type="dxa"/>
          </w:tcPr>
          <w:p w14:paraId="35B2BE80" w14:textId="1538454D" w:rsidR="00DF64F8" w:rsidRPr="00254CB5" w:rsidRDefault="00DF64F8" w:rsidP="00BE4BC0">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DF64F8" w:rsidRPr="00254CB5" w14:paraId="2374D71F" w14:textId="77777777" w:rsidTr="00DF64F8">
        <w:tc>
          <w:tcPr>
            <w:cnfStyle w:val="001000000000" w:firstRow="0" w:lastRow="0" w:firstColumn="1" w:lastColumn="0" w:oddVBand="0" w:evenVBand="0" w:oddHBand="0" w:evenHBand="0" w:firstRowFirstColumn="0" w:firstRowLastColumn="0" w:lastRowFirstColumn="0" w:lastRowLastColumn="0"/>
            <w:tcW w:w="2418" w:type="dxa"/>
          </w:tcPr>
          <w:p w14:paraId="15EF0F49" w14:textId="77777777" w:rsidR="00DF64F8" w:rsidRPr="00254CB5" w:rsidRDefault="00DF64F8" w:rsidP="00BE4BC0">
            <w:pPr>
              <w:spacing w:after="120" w:line="240" w:lineRule="auto"/>
            </w:pPr>
          </w:p>
        </w:tc>
        <w:tc>
          <w:tcPr>
            <w:tcW w:w="2213" w:type="dxa"/>
          </w:tcPr>
          <w:p w14:paraId="0F2A138D" w14:textId="77777777" w:rsidR="00DF64F8" w:rsidRPr="00254CB5" w:rsidRDefault="00DF64F8" w:rsidP="00BE4BC0">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945" w:type="dxa"/>
          </w:tcPr>
          <w:p w14:paraId="2BAE39A3" w14:textId="77777777" w:rsidR="00DF64F8" w:rsidRPr="00254CB5" w:rsidRDefault="00DF64F8" w:rsidP="00BE4BC0">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2486" w:type="dxa"/>
          </w:tcPr>
          <w:p w14:paraId="5C3CCC42" w14:textId="3EB7C931" w:rsidR="00DF64F8" w:rsidRPr="00254CB5" w:rsidRDefault="00DF64F8" w:rsidP="00BE4BC0">
            <w:pPr>
              <w:spacing w:after="120" w:line="240" w:lineRule="auto"/>
              <w:cnfStyle w:val="000000000000" w:firstRow="0" w:lastRow="0" w:firstColumn="0" w:lastColumn="0" w:oddVBand="0" w:evenVBand="0" w:oddHBand="0" w:evenHBand="0" w:firstRowFirstColumn="0" w:firstRowLastColumn="0" w:lastRowFirstColumn="0" w:lastRowLastColumn="0"/>
            </w:pPr>
          </w:p>
        </w:tc>
      </w:tr>
    </w:tbl>
    <w:p w14:paraId="076AFAE9" w14:textId="1F1D7020" w:rsidR="00254CB5" w:rsidRPr="00254CB5" w:rsidRDefault="00254CB5" w:rsidP="00254CB5">
      <w:r w:rsidRPr="00254CB5">
        <w:t xml:space="preserve">Uiteraard vult u alléén de rubriek(en) in die op uw situatie van toepassing is/zijn. Geeft dit steeds aan voor uw onderneming en eventuele verbonden ondernemingen. </w:t>
      </w:r>
    </w:p>
    <w:p w14:paraId="2E287D62" w14:textId="77777777" w:rsidR="00254CB5" w:rsidRPr="00254CB5" w:rsidRDefault="002021D6" w:rsidP="00254CB5">
      <w:pPr>
        <w:rPr>
          <w:b/>
          <w:bCs/>
        </w:rPr>
      </w:pPr>
      <w:sdt>
        <w:sdtPr>
          <w:rPr>
            <w:b/>
            <w:bCs/>
          </w:rPr>
          <w:id w:val="-1376998271"/>
          <w14:checkbox>
            <w14:checked w14:val="0"/>
            <w14:checkedState w14:val="2612" w14:font="MS Gothic"/>
            <w14:uncheckedState w14:val="2610" w14:font="MS Gothic"/>
          </w14:checkbox>
        </w:sdtPr>
        <w:sdtEndPr/>
        <w:sdtContent>
          <w:r w:rsidR="00254CB5" w:rsidRPr="00254CB5">
            <w:rPr>
              <w:rFonts w:ascii="Segoe UI Symbol" w:hAnsi="Segoe UI Symbol" w:cs="Segoe UI Symbol"/>
              <w:b/>
              <w:bCs/>
            </w:rPr>
            <w:t>☐</w:t>
          </w:r>
        </w:sdtContent>
      </w:sdt>
      <w:r w:rsidR="00254CB5" w:rsidRPr="00254CB5">
        <w:rPr>
          <w:b/>
          <w:bCs/>
        </w:rPr>
        <w:tab/>
      </w:r>
      <w:proofErr w:type="gramStart"/>
      <w:r w:rsidR="00254CB5" w:rsidRPr="00254CB5">
        <w:rPr>
          <w:b/>
          <w:bCs/>
        </w:rPr>
        <w:t>geen</w:t>
      </w:r>
      <w:proofErr w:type="gramEnd"/>
      <w:r w:rsidR="00254CB5" w:rsidRPr="00254CB5">
        <w:rPr>
          <w:b/>
          <w:bCs/>
        </w:rPr>
        <w:t xml:space="preserve"> de-minimissteun is verleend</w:t>
      </w:r>
    </w:p>
    <w:p w14:paraId="625EF00B" w14:textId="476333F9" w:rsidR="00254CB5" w:rsidRPr="00254CB5" w:rsidRDefault="00254CB5" w:rsidP="00254CB5">
      <w:r w:rsidRPr="00254CB5">
        <w:t xml:space="preserve">Over de periode van </w:t>
      </w:r>
      <w:sdt>
        <w:sdtPr>
          <w:id w:val="-1452925849"/>
          <w:placeholder>
            <w:docPart w:val="3838952F68F34E7ABF5C8F0809CE8449"/>
          </w:placeholder>
          <w:showingPlcHdr/>
          <w:date>
            <w:dateFormat w:val="d/MM/yyyy"/>
            <w:lid w:val="nl-BE"/>
            <w:storeMappedDataAs w:val="dateTime"/>
            <w:calendar w:val="gregorian"/>
          </w:date>
        </w:sdtPr>
        <w:sdtEndPr/>
        <w:sdtContent>
          <w:r w:rsidRPr="00254CB5">
            <w:t>Klik of tik om een datum in te voeren.</w:t>
          </w:r>
        </w:sdtContent>
      </w:sdt>
      <w:r w:rsidRPr="00254CB5">
        <w:t>(over een rollende periode van drie jaar vanaf de datum van indiening van het projectvoorstel</w:t>
      </w:r>
      <w:r w:rsidRPr="00254CB5">
        <w:rPr>
          <w:vertAlign w:val="superscript"/>
        </w:rPr>
        <w:footnoteReference w:id="2"/>
      </w:r>
      <w:r w:rsidRPr="00254CB5">
        <w:t xml:space="preserve">/ingangsdatum van het begeleidingstraject) tot </w:t>
      </w:r>
      <w:sdt>
        <w:sdtPr>
          <w:id w:val="-947006158"/>
          <w:placeholder>
            <w:docPart w:val="5492D7EADE164177B3DEF0E546866EC6"/>
          </w:placeholder>
          <w:showingPlcHdr/>
          <w:date>
            <w:dateFormat w:val="d/MM/yyyy"/>
            <w:lid w:val="nl-BE"/>
            <w:storeMappedDataAs w:val="dateTime"/>
            <w:calendar w:val="gregorian"/>
          </w:date>
        </w:sdtPr>
        <w:sdtEndPr/>
        <w:sdtContent>
          <w:r w:rsidRPr="00254CB5">
            <w:t>Klik of tik om een datum in te voeren.</w:t>
          </w:r>
        </w:sdtContent>
      </w:sdt>
      <w:r w:rsidRPr="00254CB5">
        <w:t xml:space="preserve"> (</w:t>
      </w:r>
      <w:r w:rsidRPr="00254CB5">
        <w:rPr>
          <w:i/>
          <w:iCs/>
        </w:rPr>
        <w:t xml:space="preserve">datum </w:t>
      </w:r>
      <w:r w:rsidRPr="00254CB5">
        <w:t>indiening van het projectvoorstel</w:t>
      </w:r>
      <w:r w:rsidRPr="00254CB5">
        <w:rPr>
          <w:vertAlign w:val="superscript"/>
        </w:rPr>
        <w:footnoteReference w:id="3"/>
      </w:r>
      <w:r w:rsidRPr="00254CB5">
        <w:t>/ingangsdatum van het begeleidingstraject) is niet eerder de-minimissteun verleend noch voor de onderneming noch voor eventuele verbonden ondernemingen</w:t>
      </w:r>
    </w:p>
    <w:p w14:paraId="6F2BAEDC" w14:textId="77777777" w:rsidR="00254CB5" w:rsidRPr="00254CB5" w:rsidRDefault="002021D6" w:rsidP="00254CB5">
      <w:pPr>
        <w:rPr>
          <w:b/>
          <w:bCs/>
        </w:rPr>
      </w:pPr>
      <w:sdt>
        <w:sdtPr>
          <w:rPr>
            <w:b/>
            <w:bCs/>
          </w:rPr>
          <w:id w:val="-1501802043"/>
          <w14:checkbox>
            <w14:checked w14:val="0"/>
            <w14:checkedState w14:val="2612" w14:font="MS Gothic"/>
            <w14:uncheckedState w14:val="2610" w14:font="MS Gothic"/>
          </w14:checkbox>
        </w:sdtPr>
        <w:sdtEndPr/>
        <w:sdtContent>
          <w:r w:rsidR="00254CB5" w:rsidRPr="00254CB5">
            <w:rPr>
              <w:rFonts w:ascii="Segoe UI Symbol" w:hAnsi="Segoe UI Symbol" w:cs="Segoe UI Symbol"/>
              <w:b/>
              <w:bCs/>
            </w:rPr>
            <w:t>☐</w:t>
          </w:r>
        </w:sdtContent>
      </w:sdt>
      <w:r w:rsidR="00254CB5" w:rsidRPr="00254CB5">
        <w:rPr>
          <w:b/>
          <w:bCs/>
        </w:rPr>
        <w:tab/>
      </w:r>
      <w:proofErr w:type="gramStart"/>
      <w:r w:rsidR="00254CB5" w:rsidRPr="00254CB5">
        <w:rPr>
          <w:b/>
          <w:bCs/>
        </w:rPr>
        <w:t>beperkte</w:t>
      </w:r>
      <w:proofErr w:type="gramEnd"/>
      <w:r w:rsidR="00254CB5" w:rsidRPr="00254CB5">
        <w:rPr>
          <w:b/>
          <w:bCs/>
        </w:rPr>
        <w:t xml:space="preserve"> de-minimissteun is verleend</w:t>
      </w:r>
    </w:p>
    <w:p w14:paraId="25093965" w14:textId="77777777" w:rsidR="00254CB5" w:rsidRDefault="00254CB5" w:rsidP="00254CB5">
      <w:pPr>
        <w:rPr>
          <w:b/>
          <w:bCs/>
        </w:rPr>
      </w:pPr>
      <w:r w:rsidRPr="00254CB5">
        <w:rPr>
          <w:b/>
          <w:bCs/>
        </w:rPr>
        <w:t xml:space="preserve">In deze tabel wordt de de-minimissteun </w:t>
      </w:r>
      <w:proofErr w:type="spellStart"/>
      <w:r w:rsidRPr="00254CB5">
        <w:rPr>
          <w:b/>
          <w:bCs/>
        </w:rPr>
        <w:t>opgelijst</w:t>
      </w:r>
      <w:proofErr w:type="spellEnd"/>
      <w:r w:rsidRPr="00254CB5">
        <w:rPr>
          <w:b/>
          <w:bCs/>
        </w:rPr>
        <w:t xml:space="preserve"> voor uw onderneming en eventuele verbonden ondernemingen. </w:t>
      </w:r>
    </w:p>
    <w:tbl>
      <w:tblPr>
        <w:tblStyle w:val="Lijsttabel3-Accent1"/>
        <w:tblW w:w="9634" w:type="dxa"/>
        <w:tblLayout w:type="fixed"/>
        <w:tblLook w:val="04A0" w:firstRow="1" w:lastRow="0" w:firstColumn="1" w:lastColumn="0" w:noHBand="0" w:noVBand="1"/>
      </w:tblPr>
      <w:tblGrid>
        <w:gridCol w:w="3628"/>
        <w:gridCol w:w="2979"/>
        <w:gridCol w:w="3027"/>
      </w:tblGrid>
      <w:tr w:rsidR="00254CB5" w:rsidRPr="00254CB5" w14:paraId="320279B6" w14:textId="77777777" w:rsidTr="00F73C7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628" w:type="dxa"/>
          </w:tcPr>
          <w:p w14:paraId="6DEBA816" w14:textId="77777777" w:rsidR="00254CB5" w:rsidRPr="00254CB5" w:rsidRDefault="00254CB5" w:rsidP="00254CB5">
            <w:pPr>
              <w:spacing w:after="120" w:line="240" w:lineRule="auto"/>
            </w:pPr>
            <w:r w:rsidRPr="00254CB5">
              <w:t>Jaar</w:t>
            </w:r>
          </w:p>
        </w:tc>
        <w:tc>
          <w:tcPr>
            <w:tcW w:w="2979" w:type="dxa"/>
          </w:tcPr>
          <w:p w14:paraId="049C5061" w14:textId="77777777" w:rsidR="00254CB5" w:rsidRPr="00254CB5" w:rsidRDefault="00254CB5" w:rsidP="00254CB5">
            <w:pPr>
              <w:spacing w:after="120" w:line="240" w:lineRule="auto"/>
              <w:cnfStyle w:val="100000000000" w:firstRow="1" w:lastRow="0" w:firstColumn="0" w:lastColumn="0" w:oddVBand="0" w:evenVBand="0" w:oddHBand="0" w:evenHBand="0" w:firstRowFirstColumn="0" w:firstRowLastColumn="0" w:lastRowFirstColumn="0" w:lastRowLastColumn="0"/>
            </w:pPr>
            <w:proofErr w:type="gramStart"/>
            <w:r w:rsidRPr="00254CB5">
              <w:t>Bedrag  de</w:t>
            </w:r>
            <w:proofErr w:type="gramEnd"/>
            <w:r w:rsidRPr="00254CB5">
              <w:t>-minimissteun</w:t>
            </w:r>
          </w:p>
        </w:tc>
        <w:tc>
          <w:tcPr>
            <w:tcW w:w="3027" w:type="dxa"/>
          </w:tcPr>
          <w:p w14:paraId="7BC43A6E" w14:textId="77777777" w:rsidR="00254CB5" w:rsidRPr="00254CB5" w:rsidRDefault="00254CB5" w:rsidP="00254CB5">
            <w:pPr>
              <w:spacing w:after="120" w:line="240" w:lineRule="auto"/>
              <w:cnfStyle w:val="100000000000" w:firstRow="1" w:lastRow="0" w:firstColumn="0" w:lastColumn="0" w:oddVBand="0" w:evenVBand="0" w:oddHBand="0" w:evenHBand="0" w:firstRowFirstColumn="0" w:firstRowLastColumn="0" w:lastRowFirstColumn="0" w:lastRowLastColumn="0"/>
            </w:pPr>
            <w:r w:rsidRPr="00254CB5">
              <w:t xml:space="preserve">Naam van de steunmaatregel </w:t>
            </w:r>
          </w:p>
        </w:tc>
      </w:tr>
      <w:tr w:rsidR="00254CB5" w:rsidRPr="00254CB5" w14:paraId="3AF039A8" w14:textId="77777777" w:rsidTr="00F73C79">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628" w:type="dxa"/>
          </w:tcPr>
          <w:p w14:paraId="2403F663" w14:textId="77777777" w:rsidR="00254CB5" w:rsidRPr="00254CB5" w:rsidRDefault="00254CB5" w:rsidP="00254CB5">
            <w:pPr>
              <w:spacing w:after="120" w:line="240" w:lineRule="auto"/>
              <w:rPr>
                <w:b w:val="0"/>
                <w:bCs w:val="0"/>
              </w:rPr>
            </w:pPr>
            <w:r w:rsidRPr="00254CB5">
              <w:rPr>
                <w:b w:val="0"/>
                <w:bCs w:val="0"/>
              </w:rPr>
              <w:t>Lopend jaar</w:t>
            </w:r>
          </w:p>
        </w:tc>
        <w:sdt>
          <w:sdtPr>
            <w:id w:val="-1482001166"/>
            <w:placeholder>
              <w:docPart w:val="C8A228528B7E4145AA89CACAFA358AAA"/>
            </w:placeholder>
            <w:showingPlcHdr/>
            <w:text/>
          </w:sdtPr>
          <w:sdtEndPr/>
          <w:sdtContent>
            <w:tc>
              <w:tcPr>
                <w:tcW w:w="2979" w:type="dxa"/>
              </w:tcPr>
              <w:p w14:paraId="47100171" w14:textId="77777777" w:rsidR="00254CB5" w:rsidRPr="00254CB5" w:rsidRDefault="00254CB5" w:rsidP="00254CB5">
                <w:pPr>
                  <w:spacing w:after="120" w:line="240" w:lineRule="auto"/>
                  <w:cnfStyle w:val="000000100000" w:firstRow="0" w:lastRow="0" w:firstColumn="0" w:lastColumn="0" w:oddVBand="0" w:evenVBand="0" w:oddHBand="1" w:evenHBand="0" w:firstRowFirstColumn="0" w:firstRowLastColumn="0" w:lastRowFirstColumn="0" w:lastRowLastColumn="0"/>
                </w:pPr>
                <w:r w:rsidRPr="00254CB5">
                  <w:t>Klik of tik om tekst in te voeren.</w:t>
                </w:r>
              </w:p>
            </w:tc>
          </w:sdtContent>
        </w:sdt>
        <w:tc>
          <w:tcPr>
            <w:tcW w:w="3027" w:type="dxa"/>
          </w:tcPr>
          <w:p w14:paraId="4C141ED9" w14:textId="77777777" w:rsidR="00254CB5" w:rsidRPr="00254CB5" w:rsidRDefault="00254CB5" w:rsidP="00254CB5">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254CB5" w:rsidRPr="00254CB5" w14:paraId="2741E7E1" w14:textId="77777777" w:rsidTr="00F73C79">
        <w:trPr>
          <w:trHeight w:val="253"/>
        </w:trPr>
        <w:tc>
          <w:tcPr>
            <w:cnfStyle w:val="001000000000" w:firstRow="0" w:lastRow="0" w:firstColumn="1" w:lastColumn="0" w:oddVBand="0" w:evenVBand="0" w:oddHBand="0" w:evenHBand="0" w:firstRowFirstColumn="0" w:firstRowLastColumn="0" w:lastRowFirstColumn="0" w:lastRowLastColumn="0"/>
            <w:tcW w:w="3628" w:type="dxa"/>
          </w:tcPr>
          <w:p w14:paraId="2CE0BF2B" w14:textId="77777777" w:rsidR="00254CB5" w:rsidRPr="00254CB5" w:rsidRDefault="00254CB5" w:rsidP="00254CB5">
            <w:pPr>
              <w:spacing w:after="120" w:line="240" w:lineRule="auto"/>
              <w:rPr>
                <w:b w:val="0"/>
                <w:bCs w:val="0"/>
              </w:rPr>
            </w:pPr>
            <w:r w:rsidRPr="00254CB5">
              <w:rPr>
                <w:b w:val="0"/>
                <w:bCs w:val="0"/>
              </w:rPr>
              <w:t>Lopend jaar – 1</w:t>
            </w:r>
          </w:p>
        </w:tc>
        <w:sdt>
          <w:sdtPr>
            <w:id w:val="62303240"/>
            <w:placeholder>
              <w:docPart w:val="C62CBB3EC16E4E04981373F126EE6FB9"/>
            </w:placeholder>
            <w:showingPlcHdr/>
            <w:text/>
          </w:sdtPr>
          <w:sdtEndPr/>
          <w:sdtContent>
            <w:tc>
              <w:tcPr>
                <w:tcW w:w="2979" w:type="dxa"/>
              </w:tcPr>
              <w:p w14:paraId="4512A5FE" w14:textId="77777777" w:rsidR="00254CB5" w:rsidRPr="00254CB5" w:rsidRDefault="00254CB5" w:rsidP="00254CB5">
                <w:pPr>
                  <w:spacing w:after="120" w:line="240" w:lineRule="auto"/>
                  <w:cnfStyle w:val="000000000000" w:firstRow="0" w:lastRow="0" w:firstColumn="0" w:lastColumn="0" w:oddVBand="0" w:evenVBand="0" w:oddHBand="0" w:evenHBand="0" w:firstRowFirstColumn="0" w:firstRowLastColumn="0" w:lastRowFirstColumn="0" w:lastRowLastColumn="0"/>
                </w:pPr>
                <w:r w:rsidRPr="00254CB5">
                  <w:t>Klik of tik om tekst in te voeren.</w:t>
                </w:r>
              </w:p>
            </w:tc>
          </w:sdtContent>
        </w:sdt>
        <w:tc>
          <w:tcPr>
            <w:tcW w:w="3027" w:type="dxa"/>
          </w:tcPr>
          <w:p w14:paraId="7776E526" w14:textId="77777777" w:rsidR="00254CB5" w:rsidRPr="00254CB5" w:rsidRDefault="00254CB5" w:rsidP="00254CB5">
            <w:pPr>
              <w:spacing w:after="120" w:line="240" w:lineRule="auto"/>
              <w:cnfStyle w:val="000000000000" w:firstRow="0" w:lastRow="0" w:firstColumn="0" w:lastColumn="0" w:oddVBand="0" w:evenVBand="0" w:oddHBand="0" w:evenHBand="0" w:firstRowFirstColumn="0" w:firstRowLastColumn="0" w:lastRowFirstColumn="0" w:lastRowLastColumn="0"/>
            </w:pPr>
          </w:p>
        </w:tc>
      </w:tr>
      <w:tr w:rsidR="00254CB5" w:rsidRPr="00254CB5" w14:paraId="6F8B2050" w14:textId="77777777" w:rsidTr="00F73C7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628" w:type="dxa"/>
          </w:tcPr>
          <w:p w14:paraId="26696CFE" w14:textId="77777777" w:rsidR="00254CB5" w:rsidRPr="00254CB5" w:rsidRDefault="00254CB5" w:rsidP="00254CB5">
            <w:pPr>
              <w:spacing w:after="120" w:line="240" w:lineRule="auto"/>
              <w:rPr>
                <w:b w:val="0"/>
                <w:bCs w:val="0"/>
              </w:rPr>
            </w:pPr>
            <w:r w:rsidRPr="00254CB5">
              <w:rPr>
                <w:b w:val="0"/>
                <w:bCs w:val="0"/>
              </w:rPr>
              <w:lastRenderedPageBreak/>
              <w:t>Lopend jaar – 2</w:t>
            </w:r>
          </w:p>
        </w:tc>
        <w:sdt>
          <w:sdtPr>
            <w:id w:val="1435176219"/>
            <w:placeholder>
              <w:docPart w:val="6498C243382648BAAD0CEAF722A8416E"/>
            </w:placeholder>
            <w:showingPlcHdr/>
            <w:text/>
          </w:sdtPr>
          <w:sdtEndPr/>
          <w:sdtContent>
            <w:tc>
              <w:tcPr>
                <w:tcW w:w="2979" w:type="dxa"/>
              </w:tcPr>
              <w:p w14:paraId="35872657" w14:textId="77777777" w:rsidR="00254CB5" w:rsidRPr="00254CB5" w:rsidRDefault="00254CB5" w:rsidP="00254CB5">
                <w:pPr>
                  <w:spacing w:after="120" w:line="240" w:lineRule="auto"/>
                  <w:cnfStyle w:val="000000100000" w:firstRow="0" w:lastRow="0" w:firstColumn="0" w:lastColumn="0" w:oddVBand="0" w:evenVBand="0" w:oddHBand="1" w:evenHBand="0" w:firstRowFirstColumn="0" w:firstRowLastColumn="0" w:lastRowFirstColumn="0" w:lastRowLastColumn="0"/>
                </w:pPr>
                <w:r w:rsidRPr="00254CB5">
                  <w:t>Klik of tik om tekst in te voeren.</w:t>
                </w:r>
              </w:p>
            </w:tc>
          </w:sdtContent>
        </w:sdt>
        <w:tc>
          <w:tcPr>
            <w:tcW w:w="3027" w:type="dxa"/>
          </w:tcPr>
          <w:p w14:paraId="1CD697D2" w14:textId="77777777" w:rsidR="00254CB5" w:rsidRPr="00254CB5" w:rsidRDefault="00254CB5" w:rsidP="00254CB5">
            <w:pPr>
              <w:spacing w:after="120" w:line="240" w:lineRule="auto"/>
              <w:cnfStyle w:val="000000100000" w:firstRow="0" w:lastRow="0" w:firstColumn="0" w:lastColumn="0" w:oddVBand="0" w:evenVBand="0" w:oddHBand="1" w:evenHBand="0" w:firstRowFirstColumn="0" w:firstRowLastColumn="0" w:lastRowFirstColumn="0" w:lastRowLastColumn="0"/>
            </w:pPr>
          </w:p>
        </w:tc>
      </w:tr>
      <w:tr w:rsidR="00254CB5" w:rsidRPr="00254CB5" w14:paraId="7D92FB6E" w14:textId="77777777" w:rsidTr="00F73C79">
        <w:trPr>
          <w:trHeight w:val="253"/>
        </w:trPr>
        <w:tc>
          <w:tcPr>
            <w:cnfStyle w:val="001000000000" w:firstRow="0" w:lastRow="0" w:firstColumn="1" w:lastColumn="0" w:oddVBand="0" w:evenVBand="0" w:oddHBand="0" w:evenHBand="0" w:firstRowFirstColumn="0" w:firstRowLastColumn="0" w:lastRowFirstColumn="0" w:lastRowLastColumn="0"/>
            <w:tcW w:w="3628" w:type="dxa"/>
          </w:tcPr>
          <w:p w14:paraId="476392C6" w14:textId="77777777" w:rsidR="00254CB5" w:rsidRPr="00254CB5" w:rsidRDefault="00254CB5" w:rsidP="00254CB5">
            <w:pPr>
              <w:spacing w:after="120" w:line="240" w:lineRule="auto"/>
            </w:pPr>
            <w:r w:rsidRPr="00254CB5">
              <w:t xml:space="preserve">Totaal over de drie rollende jaren </w:t>
            </w:r>
          </w:p>
        </w:tc>
        <w:sdt>
          <w:sdtPr>
            <w:rPr>
              <w:b/>
            </w:rPr>
            <w:id w:val="-112906401"/>
            <w:placeholder>
              <w:docPart w:val="018CDA1064C64A63AEDE321EF513467A"/>
            </w:placeholder>
            <w:showingPlcHdr/>
            <w:text/>
          </w:sdtPr>
          <w:sdtEndPr/>
          <w:sdtContent>
            <w:tc>
              <w:tcPr>
                <w:tcW w:w="2979" w:type="dxa"/>
              </w:tcPr>
              <w:p w14:paraId="52029D8E" w14:textId="77777777" w:rsidR="00254CB5" w:rsidRPr="00254CB5" w:rsidRDefault="00254CB5" w:rsidP="00254CB5">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254CB5">
                  <w:t>Klik of tik om tekst in te voeren.</w:t>
                </w:r>
              </w:p>
            </w:tc>
          </w:sdtContent>
        </w:sdt>
        <w:tc>
          <w:tcPr>
            <w:tcW w:w="3027" w:type="dxa"/>
          </w:tcPr>
          <w:p w14:paraId="49633271" w14:textId="77777777" w:rsidR="00254CB5" w:rsidRPr="00254CB5" w:rsidRDefault="00254CB5" w:rsidP="00254CB5">
            <w:pPr>
              <w:spacing w:after="120" w:line="240" w:lineRule="auto"/>
              <w:cnfStyle w:val="000000000000" w:firstRow="0" w:lastRow="0" w:firstColumn="0" w:lastColumn="0" w:oddVBand="0" w:evenVBand="0" w:oddHBand="0" w:evenHBand="0" w:firstRowFirstColumn="0" w:firstRowLastColumn="0" w:lastRowFirstColumn="0" w:lastRowLastColumn="0"/>
              <w:rPr>
                <w:b/>
              </w:rPr>
            </w:pPr>
          </w:p>
        </w:tc>
      </w:tr>
    </w:tbl>
    <w:p w14:paraId="7202B62B" w14:textId="77777777" w:rsidR="00254CB5" w:rsidRPr="00254CB5" w:rsidRDefault="002021D6" w:rsidP="00254CB5">
      <w:pPr>
        <w:rPr>
          <w:b/>
          <w:bCs/>
        </w:rPr>
      </w:pPr>
      <w:sdt>
        <w:sdtPr>
          <w:id w:val="-1212109861"/>
          <w14:checkbox>
            <w14:checked w14:val="0"/>
            <w14:checkedState w14:val="2612" w14:font="MS Gothic"/>
            <w14:uncheckedState w14:val="2610" w14:font="MS Gothic"/>
          </w14:checkbox>
        </w:sdtPr>
        <w:sdtEndPr/>
        <w:sdtContent>
          <w:r w:rsidR="00254CB5" w:rsidRPr="00254CB5">
            <w:rPr>
              <w:rFonts w:ascii="Segoe UI Symbol" w:hAnsi="Segoe UI Symbol" w:cs="Segoe UI Symbol"/>
            </w:rPr>
            <w:t>☐</w:t>
          </w:r>
        </w:sdtContent>
      </w:sdt>
      <w:r w:rsidR="00254CB5" w:rsidRPr="00254CB5">
        <w:tab/>
      </w:r>
      <w:r w:rsidR="00254CB5" w:rsidRPr="00254CB5">
        <w:rPr>
          <w:b/>
          <w:bCs/>
        </w:rPr>
        <w:t>DAEB de-minimissteun</w:t>
      </w:r>
      <w:r w:rsidR="00254CB5" w:rsidRPr="00254CB5">
        <w:rPr>
          <w:b/>
          <w:bCs/>
          <w:vertAlign w:val="superscript"/>
        </w:rPr>
        <w:footnoteReference w:id="4"/>
      </w:r>
      <w:r w:rsidR="00254CB5" w:rsidRPr="00254CB5">
        <w:rPr>
          <w:b/>
          <w:bCs/>
        </w:rPr>
        <w:t xml:space="preserve"> is verleend</w:t>
      </w:r>
    </w:p>
    <w:p w14:paraId="2219E80F" w14:textId="5499E3F9" w:rsidR="00254CB5" w:rsidRPr="00254CB5" w:rsidRDefault="00254CB5" w:rsidP="00254CB5">
      <w:r w:rsidRPr="00254CB5">
        <w:t xml:space="preserve">Over de periode van </w:t>
      </w:r>
      <w:sdt>
        <w:sdtPr>
          <w:id w:val="428851141"/>
          <w:placeholder>
            <w:docPart w:val="757DDA1EDDD2435483C4DEBC0A0ACF3A"/>
          </w:placeholder>
          <w:showingPlcHdr/>
          <w:date>
            <w:dateFormat w:val="d/MM/yyyy"/>
            <w:lid w:val="nl-BE"/>
            <w:storeMappedDataAs w:val="dateTime"/>
            <w:calendar w:val="gregorian"/>
          </w:date>
        </w:sdtPr>
        <w:sdtEndPr/>
        <w:sdtContent>
          <w:r w:rsidRPr="00254CB5">
            <w:t>Klik of tik om een datum in te voeren.</w:t>
          </w:r>
        </w:sdtContent>
      </w:sdt>
      <w:r w:rsidRPr="00254CB5">
        <w:t>(over een rollende periode van drie jaar vanaf de datum van indiening van het projectvoorstel</w:t>
      </w:r>
      <w:r w:rsidRPr="00254CB5">
        <w:rPr>
          <w:vertAlign w:val="superscript"/>
        </w:rPr>
        <w:footnoteReference w:id="5"/>
      </w:r>
      <w:r w:rsidRPr="00254CB5">
        <w:t xml:space="preserve">/ingangsdatum van het begeleidingstraject) tot </w:t>
      </w:r>
      <w:sdt>
        <w:sdtPr>
          <w:id w:val="-1298534145"/>
          <w:placeholder>
            <w:docPart w:val="2CC1CD366CE24C70B2C4F737AAFF8CF7"/>
          </w:placeholder>
          <w:showingPlcHdr/>
          <w:date>
            <w:dateFormat w:val="d/MM/yyyy"/>
            <w:lid w:val="nl-BE"/>
            <w:storeMappedDataAs w:val="dateTime"/>
            <w:calendar w:val="gregorian"/>
          </w:date>
        </w:sdtPr>
        <w:sdtEndPr/>
        <w:sdtContent>
          <w:r w:rsidRPr="00254CB5">
            <w:t>Klik of tik om een datum in te voeren.</w:t>
          </w:r>
        </w:sdtContent>
      </w:sdt>
      <w:r w:rsidRPr="00254CB5">
        <w:t xml:space="preserve"> (indiening van het projectvoorstel</w:t>
      </w:r>
      <w:r w:rsidRPr="00254CB5">
        <w:rPr>
          <w:vertAlign w:val="superscript"/>
        </w:rPr>
        <w:footnoteReference w:id="6"/>
      </w:r>
      <w:r w:rsidRPr="00254CB5">
        <w:t xml:space="preserve">/ingangsdatum van het begeleidingstraject) is eerder DAEB de-minimissteun verleend. </w:t>
      </w:r>
    </w:p>
    <w:p w14:paraId="2662E52F" w14:textId="21C6CEB1" w:rsidR="00254CB5" w:rsidRPr="00254CB5" w:rsidRDefault="00254CB5" w:rsidP="00254CB5">
      <w:r w:rsidRPr="00254CB5">
        <w:t xml:space="preserve">Dit moet opgegeven worden zowel voor de onderneming als voor eventuele verbonden ondernemingen. </w:t>
      </w:r>
    </w:p>
    <w:p w14:paraId="3AFF0FC5" w14:textId="77777777" w:rsidR="00254CB5" w:rsidRPr="00254CB5" w:rsidRDefault="002021D6" w:rsidP="00254CB5">
      <w:pPr>
        <w:rPr>
          <w:b/>
        </w:rPr>
      </w:pPr>
      <w:sdt>
        <w:sdtPr>
          <w:id w:val="-1140035369"/>
          <w14:checkbox>
            <w14:checked w14:val="0"/>
            <w14:checkedState w14:val="2612" w14:font="MS Gothic"/>
            <w14:uncheckedState w14:val="2610" w14:font="MS Gothic"/>
          </w14:checkbox>
        </w:sdtPr>
        <w:sdtEndPr/>
        <w:sdtContent>
          <w:r w:rsidR="00254CB5" w:rsidRPr="00254CB5">
            <w:rPr>
              <w:rFonts w:ascii="Segoe UI Symbol" w:hAnsi="Segoe UI Symbol" w:cs="Segoe UI Symbol"/>
            </w:rPr>
            <w:t>☐</w:t>
          </w:r>
        </w:sdtContent>
      </w:sdt>
      <w:r w:rsidR="00254CB5" w:rsidRPr="00254CB5">
        <w:tab/>
      </w:r>
      <w:proofErr w:type="gramStart"/>
      <w:r w:rsidR="00254CB5" w:rsidRPr="00254CB5">
        <w:rPr>
          <w:b/>
        </w:rPr>
        <w:t>reeds</w:t>
      </w:r>
      <w:proofErr w:type="gramEnd"/>
      <w:r w:rsidR="00254CB5" w:rsidRPr="00254CB5">
        <w:rPr>
          <w:b/>
        </w:rPr>
        <w:t xml:space="preserve"> andere steun voor dezelfde in aanmerking komende kosten is verleend</w:t>
      </w:r>
    </w:p>
    <w:p w14:paraId="3FB3C88B" w14:textId="1433F4FB" w:rsidR="00254CB5" w:rsidRPr="00254CB5" w:rsidRDefault="00254CB5" w:rsidP="00254CB5">
      <w:pPr>
        <w:rPr>
          <w:bCs/>
        </w:rPr>
      </w:pPr>
      <w:r w:rsidRPr="00254CB5">
        <w:rPr>
          <w:bCs/>
        </w:rPr>
        <w:t xml:space="preserve">Voor dezelfde in aanmerking komende kosten is </w:t>
      </w:r>
      <w:proofErr w:type="gramStart"/>
      <w:r w:rsidRPr="00254CB5">
        <w:rPr>
          <w:bCs/>
        </w:rPr>
        <w:t>reeds</w:t>
      </w:r>
      <w:proofErr w:type="gramEnd"/>
      <w:r w:rsidRPr="00254CB5">
        <w:rPr>
          <w:bCs/>
        </w:rPr>
        <w:t xml:space="preserve"> </w:t>
      </w:r>
      <w:r w:rsidRPr="00254CB5">
        <w:t xml:space="preserve">staatssteun verleend tot een </w:t>
      </w:r>
      <w:proofErr w:type="gramStart"/>
      <w:r w:rsidRPr="00254CB5">
        <w:t>totaal bedrag</w:t>
      </w:r>
      <w:proofErr w:type="gramEnd"/>
      <w:r w:rsidRPr="00254CB5">
        <w:t xml:space="preserve"> van € </w:t>
      </w:r>
      <w:sdt>
        <w:sdtPr>
          <w:id w:val="461085073"/>
          <w:placeholder>
            <w:docPart w:val="EB7F17B01C504C2FA5E20783057EE5A6"/>
          </w:placeholder>
          <w:showingPlcHdr/>
          <w:text/>
        </w:sdtPr>
        <w:sdtEndPr/>
        <w:sdtContent>
          <w:r w:rsidRPr="00254CB5">
            <w:t>Klik of tik om tekst in te voeren.</w:t>
          </w:r>
        </w:sdtContent>
      </w:sdt>
      <w:r w:rsidRPr="00254CB5">
        <w:t xml:space="preserve"> Deze staatssteun is verleend op grond van een </w:t>
      </w:r>
      <w:r w:rsidRPr="00254CB5">
        <w:rPr>
          <w:bCs/>
        </w:rPr>
        <w:t>groepsvrijstellingsverordening of een besluit van de Europese Commissie.</w:t>
      </w:r>
    </w:p>
    <w:p w14:paraId="3C0D1D19" w14:textId="5A4A8625" w:rsidR="00254CB5" w:rsidRDefault="00254CB5" w:rsidP="00254CB5">
      <w:r w:rsidRPr="00254CB5">
        <w:t>Door te bevestigen, verklaart de begunstigde op eer dat hij aan alle voorwaarden van deze verordening voldoet.</w:t>
      </w:r>
    </w:p>
    <w:p w14:paraId="6DE5A84F" w14:textId="284A0E23" w:rsidR="00254CB5" w:rsidRPr="00254CB5" w:rsidRDefault="00254CB5" w:rsidP="00254CB5">
      <w:r w:rsidRPr="00254CB5">
        <w:t>Op de verklaring op eer en daarin vermelde subsidies kunnen door Europa WSE controles uitgevoerd worden. Bij inbreuken op de voorwaarden van deze verordening heeft Europa WSE in lijn met artikel 74, lid 1a en 1d van verordening (EU) 2021/1060 van het Europees Parlement en de Raad van 24 juni 2021 het recht om terugvorderingen te doen ten aanzien van de begunstigde.</w:t>
      </w:r>
    </w:p>
    <w:p w14:paraId="1E76BF6F" w14:textId="77777777" w:rsidR="00254CB5" w:rsidRPr="00254CB5" w:rsidRDefault="00254CB5" w:rsidP="00254CB5">
      <w:r w:rsidRPr="00254CB5">
        <w:t xml:space="preserve">Opgemaakt te </w:t>
      </w:r>
      <w:sdt>
        <w:sdtPr>
          <w:id w:val="-1774232752"/>
          <w:placeholder>
            <w:docPart w:val="730FFFB7AC524576BDA046919E2B43F6"/>
          </w:placeholder>
          <w:showingPlcHdr/>
          <w:text/>
        </w:sdtPr>
        <w:sdtEndPr/>
        <w:sdtContent>
          <w:r w:rsidRPr="00254CB5">
            <w:t>Klik of tik om tekst in te voeren.</w:t>
          </w:r>
        </w:sdtContent>
      </w:sdt>
      <w:r w:rsidRPr="00254CB5">
        <w:t xml:space="preserve">op </w:t>
      </w:r>
      <w:sdt>
        <w:sdtPr>
          <w:id w:val="-623309039"/>
          <w:placeholder>
            <w:docPart w:val="EF63EA8ED23F4386B4D159C7D71C3403"/>
          </w:placeholder>
          <w:showingPlcHdr/>
          <w:date>
            <w:dateFormat w:val="d/MM/yyyy"/>
            <w:lid w:val="nl-BE"/>
            <w:storeMappedDataAs w:val="dateTime"/>
            <w:calendar w:val="gregorian"/>
          </w:date>
        </w:sdtPr>
        <w:sdtEndPr/>
        <w:sdtContent>
          <w:r w:rsidRPr="00254CB5">
            <w:t>Klik of tik om een datum in te voeren.</w:t>
          </w:r>
        </w:sdtContent>
      </w:sdt>
    </w:p>
    <w:p w14:paraId="4C9ACBFB" w14:textId="77777777" w:rsidR="00254CB5" w:rsidRPr="00254CB5" w:rsidRDefault="00254CB5" w:rsidP="00254CB5">
      <w:r w:rsidRPr="00254CB5">
        <w:lastRenderedPageBreak/>
        <w:t>Naam, functie en handtekening van de gemachtigde van de onderneming.</w:t>
      </w:r>
    </w:p>
    <w:tbl>
      <w:tblPr>
        <w:tblStyle w:val="Tabelraster"/>
        <w:tblW w:w="9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3"/>
        <w:gridCol w:w="3471"/>
        <w:gridCol w:w="1774"/>
        <w:gridCol w:w="3051"/>
      </w:tblGrid>
      <w:tr w:rsidR="00254CB5" w:rsidRPr="00254CB5" w14:paraId="76E87EE9" w14:textId="77777777" w:rsidTr="00F73C79">
        <w:tc>
          <w:tcPr>
            <w:tcW w:w="1353" w:type="dxa"/>
          </w:tcPr>
          <w:p w14:paraId="69904109" w14:textId="77777777" w:rsidR="00254CB5" w:rsidRPr="00254CB5" w:rsidRDefault="00254CB5" w:rsidP="00254CB5">
            <w:pPr>
              <w:spacing w:after="120" w:line="240" w:lineRule="auto"/>
              <w:rPr>
                <w:b/>
                <w:bCs/>
              </w:rPr>
            </w:pPr>
            <w:r w:rsidRPr="00254CB5">
              <w:rPr>
                <w:b/>
                <w:bCs/>
              </w:rPr>
              <w:t>Naam:</w:t>
            </w:r>
          </w:p>
        </w:tc>
        <w:sdt>
          <w:sdtPr>
            <w:id w:val="-1068267414"/>
            <w:placeholder>
              <w:docPart w:val="7251B751746C4316AD236474234DFD7A"/>
            </w:placeholder>
            <w:showingPlcHdr/>
            <w:text/>
          </w:sdtPr>
          <w:sdtEndPr/>
          <w:sdtContent>
            <w:tc>
              <w:tcPr>
                <w:tcW w:w="3471" w:type="dxa"/>
              </w:tcPr>
              <w:p w14:paraId="5E1BE2D7" w14:textId="77777777" w:rsidR="00254CB5" w:rsidRPr="00254CB5" w:rsidRDefault="00254CB5" w:rsidP="00254CB5">
                <w:pPr>
                  <w:spacing w:after="120" w:line="240" w:lineRule="auto"/>
                </w:pPr>
                <w:r w:rsidRPr="00254CB5">
                  <w:t>Klik of tik om tekst in te voeren.</w:t>
                </w:r>
              </w:p>
            </w:tc>
          </w:sdtContent>
        </w:sdt>
        <w:tc>
          <w:tcPr>
            <w:tcW w:w="1774" w:type="dxa"/>
          </w:tcPr>
          <w:p w14:paraId="6EDA3382" w14:textId="77777777" w:rsidR="00254CB5" w:rsidRPr="00254CB5" w:rsidRDefault="00254CB5" w:rsidP="00254CB5">
            <w:pPr>
              <w:spacing w:after="120" w:line="240" w:lineRule="auto"/>
              <w:rPr>
                <w:b/>
                <w:bCs/>
              </w:rPr>
            </w:pPr>
            <w:r w:rsidRPr="00254CB5">
              <w:rPr>
                <w:b/>
                <w:bCs/>
              </w:rPr>
              <w:t>Handtekening:</w:t>
            </w:r>
          </w:p>
        </w:tc>
        <w:tc>
          <w:tcPr>
            <w:tcW w:w="3051" w:type="dxa"/>
          </w:tcPr>
          <w:p w14:paraId="43F70786" w14:textId="77777777" w:rsidR="00254CB5" w:rsidRPr="00254CB5" w:rsidRDefault="00254CB5" w:rsidP="00254CB5">
            <w:pPr>
              <w:spacing w:after="120" w:line="240" w:lineRule="auto"/>
            </w:pPr>
          </w:p>
        </w:tc>
      </w:tr>
      <w:tr w:rsidR="00254CB5" w:rsidRPr="00254CB5" w14:paraId="6C9392CD" w14:textId="77777777" w:rsidTr="00F73C79">
        <w:tc>
          <w:tcPr>
            <w:tcW w:w="1353" w:type="dxa"/>
          </w:tcPr>
          <w:p w14:paraId="5059ABAD" w14:textId="77777777" w:rsidR="00254CB5" w:rsidRPr="00254CB5" w:rsidRDefault="00254CB5" w:rsidP="00254CB5">
            <w:pPr>
              <w:spacing w:after="120" w:line="240" w:lineRule="auto"/>
              <w:rPr>
                <w:b/>
                <w:bCs/>
              </w:rPr>
            </w:pPr>
            <w:r w:rsidRPr="00254CB5">
              <w:rPr>
                <w:b/>
                <w:bCs/>
              </w:rPr>
              <w:t>Organisatie:</w:t>
            </w:r>
          </w:p>
        </w:tc>
        <w:sdt>
          <w:sdtPr>
            <w:id w:val="-230855925"/>
            <w:placeholder>
              <w:docPart w:val="0EED0940DB44412591DB1BDE38DCB3F9"/>
            </w:placeholder>
            <w:showingPlcHdr/>
            <w:text/>
          </w:sdtPr>
          <w:sdtEndPr/>
          <w:sdtContent>
            <w:tc>
              <w:tcPr>
                <w:tcW w:w="3471" w:type="dxa"/>
              </w:tcPr>
              <w:p w14:paraId="1B1BEF94" w14:textId="77777777" w:rsidR="00254CB5" w:rsidRPr="00254CB5" w:rsidRDefault="00254CB5" w:rsidP="00254CB5">
                <w:pPr>
                  <w:spacing w:after="120" w:line="240" w:lineRule="auto"/>
                </w:pPr>
                <w:r w:rsidRPr="00254CB5">
                  <w:t>Klik of tik om tekst in te voeren.</w:t>
                </w:r>
              </w:p>
            </w:tc>
          </w:sdtContent>
        </w:sdt>
        <w:tc>
          <w:tcPr>
            <w:tcW w:w="1774" w:type="dxa"/>
          </w:tcPr>
          <w:p w14:paraId="19C2D18A" w14:textId="77777777" w:rsidR="00254CB5" w:rsidRPr="00254CB5" w:rsidRDefault="00254CB5" w:rsidP="00254CB5">
            <w:pPr>
              <w:spacing w:after="120" w:line="240" w:lineRule="auto"/>
            </w:pPr>
          </w:p>
        </w:tc>
        <w:tc>
          <w:tcPr>
            <w:tcW w:w="3051" w:type="dxa"/>
          </w:tcPr>
          <w:p w14:paraId="61ED6DA1" w14:textId="77777777" w:rsidR="00254CB5" w:rsidRPr="00254CB5" w:rsidRDefault="00254CB5" w:rsidP="00254CB5">
            <w:pPr>
              <w:spacing w:after="120" w:line="240" w:lineRule="auto"/>
            </w:pPr>
          </w:p>
        </w:tc>
      </w:tr>
      <w:tr w:rsidR="00254CB5" w:rsidRPr="00254CB5" w14:paraId="300BEF85" w14:textId="77777777" w:rsidTr="00F73C79">
        <w:tc>
          <w:tcPr>
            <w:tcW w:w="1353" w:type="dxa"/>
          </w:tcPr>
          <w:p w14:paraId="7473B017" w14:textId="77777777" w:rsidR="00254CB5" w:rsidRPr="00254CB5" w:rsidRDefault="00254CB5" w:rsidP="00254CB5">
            <w:pPr>
              <w:spacing w:after="120" w:line="240" w:lineRule="auto"/>
              <w:rPr>
                <w:b/>
                <w:bCs/>
              </w:rPr>
            </w:pPr>
            <w:r w:rsidRPr="00254CB5">
              <w:rPr>
                <w:b/>
                <w:bCs/>
              </w:rPr>
              <w:t>Functie:</w:t>
            </w:r>
          </w:p>
        </w:tc>
        <w:sdt>
          <w:sdtPr>
            <w:id w:val="73480359"/>
            <w:placeholder>
              <w:docPart w:val="54F7765EA8F74C5696A291A31560D9A2"/>
            </w:placeholder>
            <w:showingPlcHdr/>
            <w:text/>
          </w:sdtPr>
          <w:sdtEndPr/>
          <w:sdtContent>
            <w:tc>
              <w:tcPr>
                <w:tcW w:w="3471" w:type="dxa"/>
              </w:tcPr>
              <w:p w14:paraId="153758AC" w14:textId="77777777" w:rsidR="00254CB5" w:rsidRPr="00254CB5" w:rsidRDefault="00254CB5" w:rsidP="00254CB5">
                <w:pPr>
                  <w:spacing w:after="120" w:line="240" w:lineRule="auto"/>
                </w:pPr>
                <w:r w:rsidRPr="00254CB5">
                  <w:t>Klik of tik om tekst in te voeren.</w:t>
                </w:r>
              </w:p>
            </w:tc>
          </w:sdtContent>
        </w:sdt>
        <w:tc>
          <w:tcPr>
            <w:tcW w:w="1774" w:type="dxa"/>
          </w:tcPr>
          <w:p w14:paraId="7C03A7CB" w14:textId="77777777" w:rsidR="00254CB5" w:rsidRDefault="00254CB5" w:rsidP="00254CB5">
            <w:pPr>
              <w:spacing w:after="120" w:line="240" w:lineRule="auto"/>
            </w:pPr>
          </w:p>
          <w:p w14:paraId="13AF34B9" w14:textId="77777777" w:rsidR="003B403B" w:rsidRDefault="003B403B" w:rsidP="00254CB5">
            <w:pPr>
              <w:spacing w:after="120" w:line="240" w:lineRule="auto"/>
            </w:pPr>
          </w:p>
          <w:p w14:paraId="07516AC5" w14:textId="77777777" w:rsidR="003B403B" w:rsidRPr="00254CB5" w:rsidRDefault="003B403B" w:rsidP="00254CB5">
            <w:pPr>
              <w:spacing w:after="120" w:line="240" w:lineRule="auto"/>
            </w:pPr>
          </w:p>
        </w:tc>
        <w:tc>
          <w:tcPr>
            <w:tcW w:w="3051" w:type="dxa"/>
          </w:tcPr>
          <w:p w14:paraId="5979C874" w14:textId="77777777" w:rsidR="00254CB5" w:rsidRPr="00254CB5" w:rsidRDefault="00254CB5" w:rsidP="00254CB5">
            <w:pPr>
              <w:spacing w:after="120" w:line="240" w:lineRule="auto"/>
            </w:pPr>
          </w:p>
        </w:tc>
      </w:tr>
    </w:tbl>
    <w:p w14:paraId="61772F64" w14:textId="0F907B3D" w:rsidR="00F74E0A" w:rsidRPr="00F93FAA" w:rsidRDefault="00F93FAA" w:rsidP="00F93FAA">
      <w:pPr>
        <w:pStyle w:val="Kop2"/>
      </w:pPr>
      <w:r w:rsidRPr="00F93FAA">
        <w:t>Aan wie bezorg je deze verklaring op eer?</w:t>
      </w:r>
    </w:p>
    <w:p w14:paraId="35AB0D30" w14:textId="68CED2BB" w:rsidR="005D3FBF" w:rsidRPr="0061483C" w:rsidRDefault="005D3FBF" w:rsidP="005D3FBF">
      <w:pPr>
        <w:rPr>
          <w:rFonts w:cstheme="minorHAnsi"/>
        </w:rPr>
      </w:pPr>
      <w:r>
        <w:rPr>
          <w:rFonts w:cstheme="minorHAnsi"/>
        </w:rPr>
        <w:t>Voeg</w:t>
      </w:r>
      <w:r w:rsidRPr="00681867">
        <w:rPr>
          <w:rFonts w:cstheme="minorHAnsi"/>
        </w:rPr>
        <w:t xml:space="preserve"> de</w:t>
      </w:r>
      <w:r>
        <w:rPr>
          <w:rFonts w:cstheme="minorHAnsi"/>
        </w:rPr>
        <w:t>ze</w:t>
      </w:r>
      <w:r w:rsidRPr="00681867">
        <w:rPr>
          <w:rFonts w:cstheme="minorHAnsi"/>
        </w:rPr>
        <w:t xml:space="preserve"> verklaring op eer volledig ingevuld en ondertekend </w:t>
      </w:r>
      <w:r>
        <w:rPr>
          <w:rFonts w:cstheme="minorHAnsi"/>
        </w:rPr>
        <w:t>toe aan je aanvraag.</w:t>
      </w:r>
    </w:p>
    <w:p w14:paraId="1B2F4A8E" w14:textId="77777777" w:rsidR="003B403B" w:rsidRDefault="003B403B" w:rsidP="005D3FBF">
      <w:pPr>
        <w:rPr>
          <w:rFonts w:cstheme="minorHAnsi"/>
        </w:rPr>
      </w:pPr>
    </w:p>
    <w:p w14:paraId="7E25C4DF" w14:textId="69E1EC33" w:rsidR="005D3FBF" w:rsidRDefault="005D3FBF" w:rsidP="005D3FBF">
      <w:pPr>
        <w:rPr>
          <w:rFonts w:cstheme="minorHAnsi"/>
        </w:rPr>
      </w:pPr>
      <w:r w:rsidRPr="00AB4C4B">
        <w:rPr>
          <w:rFonts w:cstheme="minorHAnsi"/>
        </w:rPr>
        <w:t>Als je vragen hebt bij dit formulier, kan je mailen</w:t>
      </w:r>
      <w:r w:rsidR="003B403B">
        <w:rPr>
          <w:rFonts w:cstheme="minorHAnsi"/>
        </w:rPr>
        <w:t xml:space="preserve"> naar</w:t>
      </w:r>
      <w:r w:rsidRPr="00AB4C4B">
        <w:rPr>
          <w:rFonts w:cstheme="minorHAnsi"/>
        </w:rPr>
        <w:t>:</w:t>
      </w:r>
    </w:p>
    <w:p w14:paraId="324E2429" w14:textId="0DDED379" w:rsidR="003B403B" w:rsidRDefault="003B403B" w:rsidP="003B403B">
      <w:pPr>
        <w:pStyle w:val="ESFBodyOpsomming"/>
        <w:numPr>
          <w:ilvl w:val="0"/>
          <w:numId w:val="1"/>
        </w:numPr>
        <w:spacing w:line="360" w:lineRule="auto"/>
        <w:ind w:left="360" w:hanging="360"/>
        <w:contextualSpacing/>
        <w:jc w:val="both"/>
      </w:pPr>
      <w:r w:rsidRPr="00927DCE">
        <w:t xml:space="preserve">Wouter </w:t>
      </w:r>
      <w:r w:rsidRPr="00186062">
        <w:t>Verd</w:t>
      </w:r>
      <w:r>
        <w:t xml:space="preserve">onck – </w:t>
      </w:r>
      <w:hyperlink r:id="rId11" w:history="1">
        <w:r w:rsidRPr="006F41AA">
          <w:rPr>
            <w:rStyle w:val="Hyperlink"/>
            <w:rFonts w:ascii="FlandersArtSans-Light" w:hAnsi="FlandersArtSans-Light"/>
          </w:rPr>
          <w:t>wouter.verdonck@vlaanderen.be</w:t>
        </w:r>
      </w:hyperlink>
      <w:r>
        <w:t xml:space="preserve"> </w:t>
      </w:r>
    </w:p>
    <w:p w14:paraId="7ACE0312" w14:textId="38637D55" w:rsidR="003B403B" w:rsidRPr="00927DCE" w:rsidRDefault="003B403B" w:rsidP="003B403B">
      <w:pPr>
        <w:pStyle w:val="ESFBodyOpsomming"/>
        <w:numPr>
          <w:ilvl w:val="0"/>
          <w:numId w:val="1"/>
        </w:numPr>
        <w:spacing w:line="360" w:lineRule="auto"/>
        <w:ind w:left="360" w:hanging="360"/>
        <w:contextualSpacing/>
        <w:jc w:val="both"/>
      </w:pPr>
      <w:r w:rsidRPr="00927DCE">
        <w:t xml:space="preserve">Simon Swennen </w:t>
      </w:r>
      <w:proofErr w:type="gramStart"/>
      <w:r>
        <w:t xml:space="preserve">- </w:t>
      </w:r>
      <w:r w:rsidRPr="00927DCE">
        <w:t xml:space="preserve"> </w:t>
      </w:r>
      <w:r w:rsidRPr="00927DCE">
        <w:rPr>
          <w:rStyle w:val="Hyperlink"/>
          <w:rFonts w:ascii="FlandersArtSans-Light" w:hAnsi="FlandersArtSans-Light"/>
        </w:rPr>
        <w:t>simon.swennen@vlaanderen.be</w:t>
      </w:r>
      <w:proofErr w:type="gramEnd"/>
      <w:r w:rsidRPr="00927DCE">
        <w:t xml:space="preserve"> </w:t>
      </w:r>
    </w:p>
    <w:p w14:paraId="4C58C2FF" w14:textId="5BCBFE71" w:rsidR="003B403B" w:rsidRPr="00E77764" w:rsidRDefault="003B403B" w:rsidP="003B403B">
      <w:pPr>
        <w:pStyle w:val="ESFBodyOpsomming"/>
        <w:numPr>
          <w:ilvl w:val="0"/>
          <w:numId w:val="1"/>
        </w:numPr>
        <w:spacing w:line="360" w:lineRule="auto"/>
        <w:ind w:left="360" w:hanging="360"/>
        <w:contextualSpacing/>
        <w:jc w:val="both"/>
      </w:pPr>
      <w:r w:rsidRPr="00E77764">
        <w:t xml:space="preserve">Anke De Craemer – </w:t>
      </w:r>
      <w:hyperlink r:id="rId12" w:history="1">
        <w:r w:rsidRPr="00E77764">
          <w:rPr>
            <w:rStyle w:val="Hyperlink"/>
            <w:rFonts w:ascii="FlandersArtSans-Light" w:hAnsi="FlandersArtSans-Light"/>
          </w:rPr>
          <w:t>anke.decraemer@vlaanderen.be</w:t>
        </w:r>
      </w:hyperlink>
      <w:r w:rsidRPr="00E77764">
        <w:t xml:space="preserve"> </w:t>
      </w:r>
    </w:p>
    <w:p w14:paraId="798C1F0F" w14:textId="77777777" w:rsidR="003B403B" w:rsidRDefault="003B403B" w:rsidP="002D278C">
      <w:pPr>
        <w:rPr>
          <w:rStyle w:val="Kop3Char"/>
          <w:lang w:val="nl-NL"/>
        </w:rPr>
      </w:pPr>
    </w:p>
    <w:p w14:paraId="2EB9A698" w14:textId="77777777" w:rsidR="001B02BE" w:rsidRDefault="001B02BE" w:rsidP="002D278C">
      <w:pPr>
        <w:rPr>
          <w:rStyle w:val="Kop3Char"/>
          <w:lang w:val="nl-NL"/>
        </w:rPr>
      </w:pPr>
    </w:p>
    <w:p w14:paraId="5566BB9A" w14:textId="77777777" w:rsidR="001B02BE" w:rsidRDefault="001B02BE" w:rsidP="002D278C">
      <w:pPr>
        <w:rPr>
          <w:rStyle w:val="Kop3Char"/>
          <w:lang w:val="nl-NL"/>
        </w:rPr>
      </w:pPr>
    </w:p>
    <w:p w14:paraId="378837E8" w14:textId="77777777" w:rsidR="001B02BE" w:rsidRDefault="001B02BE" w:rsidP="002D278C">
      <w:pPr>
        <w:rPr>
          <w:rStyle w:val="Kop3Char"/>
          <w:lang w:val="nl-NL"/>
        </w:rPr>
      </w:pPr>
    </w:p>
    <w:p w14:paraId="40742B07" w14:textId="77777777" w:rsidR="001B02BE" w:rsidRDefault="001B02BE" w:rsidP="002D278C">
      <w:pPr>
        <w:rPr>
          <w:rStyle w:val="Kop3Char"/>
          <w:lang w:val="nl-NL"/>
        </w:rPr>
      </w:pPr>
    </w:p>
    <w:p w14:paraId="749F827E" w14:textId="77777777" w:rsidR="001B02BE" w:rsidRDefault="001B02BE" w:rsidP="002D278C">
      <w:pPr>
        <w:rPr>
          <w:rStyle w:val="Kop3Char"/>
          <w:lang w:val="nl-NL"/>
        </w:rPr>
      </w:pPr>
    </w:p>
    <w:p w14:paraId="17B6F544" w14:textId="77777777" w:rsidR="001B02BE" w:rsidRDefault="001B02BE" w:rsidP="002D278C">
      <w:pPr>
        <w:rPr>
          <w:rStyle w:val="Kop3Char"/>
          <w:lang w:val="nl-NL"/>
        </w:rPr>
      </w:pPr>
    </w:p>
    <w:p w14:paraId="074F485A" w14:textId="4A2F6809" w:rsidR="002D278C" w:rsidRPr="003B403B" w:rsidRDefault="00B07B8B" w:rsidP="002D278C">
      <w:pPr>
        <w:rPr>
          <w:rFonts w:cstheme="minorHAnsi"/>
        </w:rPr>
      </w:pPr>
      <w:r w:rsidRPr="00B07B8B">
        <w:rPr>
          <w:rStyle w:val="Kop3Char"/>
          <w:lang w:val="nl-NL"/>
        </w:rPr>
        <w:t>Toelichting bij de verklaring de-minimissteun</w:t>
      </w:r>
      <w:r w:rsidRPr="00B07B8B">
        <w:rPr>
          <w:b/>
          <w:iCs/>
          <w:lang w:val="nl-NL"/>
        </w:rPr>
        <w:br/>
      </w:r>
      <w:r w:rsidR="002D278C" w:rsidRPr="002D278C">
        <w:rPr>
          <w:b/>
          <w:bCs/>
          <w:i/>
          <w:iCs/>
        </w:rPr>
        <w:t>Toelichting bij de verklaring de-minimissteun</w:t>
      </w:r>
    </w:p>
    <w:p w14:paraId="740735D4" w14:textId="36B611D4" w:rsidR="002D278C" w:rsidRPr="002D278C" w:rsidRDefault="002D278C" w:rsidP="002D278C">
      <w:r w:rsidRPr="002D278C">
        <w:lastRenderedPageBreak/>
        <w:t xml:space="preserve">Deze toelichting dient als hulpmiddel bij het invullen van de de-minimisverklaring, zoals bepaald in Verordening (EU) 2023/2831 van de Commissie van 13 december 2023 </w:t>
      </w:r>
      <w:proofErr w:type="gramStart"/>
      <w:r w:rsidRPr="002D278C">
        <w:t>betreffende</w:t>
      </w:r>
      <w:proofErr w:type="gramEnd"/>
      <w:r w:rsidRPr="002D278C">
        <w:t xml:space="preserve"> de toepassing van de artikelen 107 en 108 van het Verdrag </w:t>
      </w:r>
      <w:proofErr w:type="gramStart"/>
      <w:r w:rsidRPr="002D278C">
        <w:t>betreffende</w:t>
      </w:r>
      <w:proofErr w:type="gramEnd"/>
      <w:r w:rsidRPr="002D278C">
        <w:t xml:space="preserve"> de werking van de Europese Unie op de-minimissteun. Aan de toelichting kunnen geen rechten worden ontleend. </w:t>
      </w:r>
    </w:p>
    <w:p w14:paraId="5454FF33" w14:textId="77777777" w:rsidR="002D278C" w:rsidRPr="002D278C" w:rsidRDefault="002D278C" w:rsidP="002D278C">
      <w:pPr>
        <w:rPr>
          <w:b/>
          <w:bCs/>
          <w:i/>
          <w:iCs/>
        </w:rPr>
      </w:pPr>
      <w:r w:rsidRPr="002D278C">
        <w:rPr>
          <w:b/>
          <w:bCs/>
          <w:i/>
          <w:iCs/>
        </w:rPr>
        <w:t>De-minimisverordening en staatssteun</w:t>
      </w:r>
    </w:p>
    <w:p w14:paraId="5BCF1F58" w14:textId="77777777" w:rsidR="002D278C" w:rsidRPr="002D278C" w:rsidRDefault="002D278C" w:rsidP="002D278C">
      <w:pPr>
        <w:rPr>
          <w:lang w:val="nl-NL"/>
        </w:rPr>
      </w:pPr>
      <w:r w:rsidRPr="002D278C">
        <w:rPr>
          <w:lang w:val="nl-NL"/>
        </w:rPr>
        <w:t xml:space="preserve">De staatssteunregels in het Verdrag </w:t>
      </w:r>
      <w:proofErr w:type="gramStart"/>
      <w:r w:rsidRPr="002D278C">
        <w:rPr>
          <w:lang w:val="nl-NL"/>
        </w:rPr>
        <w:t>betreffende</w:t>
      </w:r>
      <w:proofErr w:type="gramEnd"/>
      <w:r w:rsidRPr="002D278C">
        <w:rPr>
          <w:lang w:val="nl-NL"/>
        </w:rPr>
        <w:t xml:space="preserve"> de werking van de Europese Unie (artikelen 107 en 108) stellen beperkingen aan overheden als zij steun willen verlenen aan ondernemingen. </w:t>
      </w:r>
    </w:p>
    <w:p w14:paraId="33F24850" w14:textId="467F2BD6" w:rsidR="002D278C" w:rsidRPr="002D278C" w:rsidRDefault="002D278C" w:rsidP="002D278C">
      <w:r w:rsidRPr="002D278C">
        <w:t>Eén van de opties om hier mee om te gaan, is steun aanmerken als de-minimissteun. Hiervoor is een de-minimisverklaring nodig van de steun ontvangende onderneming, opdat</w:t>
      </w:r>
      <w:r w:rsidR="003B403B">
        <w:t xml:space="preserve"> de Afdeling Europese Programma’s </w:t>
      </w:r>
      <w:r w:rsidRPr="002D278C">
        <w:t xml:space="preserve">kan nagaan of de steun die deze onderneming in het kader van het project zou krijgen, past binnen de voorwaarden om deze steun eventueel als de-minimissteun aan te merken. Het afleveren van een de-minimisverklaring betekent niet automatisch dat de uiteindelijk toegekende steun in het kader van het project ook effectief als de-minimissteun wordt gekwalificeerd. Op basis van deze verklaring kunnen de voorwaarden worden nagegaan. </w:t>
      </w:r>
    </w:p>
    <w:p w14:paraId="70CCFAA1" w14:textId="77777777" w:rsidR="002D278C" w:rsidRPr="002D278C" w:rsidRDefault="002D278C" w:rsidP="002D278C">
      <w:r w:rsidRPr="002D278C">
        <w:t xml:space="preserve">In de de-minimisverordeningen heeft de Europese Commissie verklaard dat steunmaatregelen (zoals subsidieverlening) tot een bepaalde drempel het handelsverkeer tussen de lidstaten niet ongunstig beïnvloeden en de mededinging niet vervalsen en daarom niet beschouwd worden als staatssteun in de zin van het EU-verdrag. Deze drempel is gesteld op € 300.000. </w:t>
      </w:r>
    </w:p>
    <w:p w14:paraId="02B7DCF7" w14:textId="77777777" w:rsidR="002D278C" w:rsidRPr="002D278C" w:rsidRDefault="002D278C" w:rsidP="002D278C">
      <w:r w:rsidRPr="002D278C">
        <w:t>Dit bedrag geldt per onderneming over een rollende periode van drie jaar.</w:t>
      </w:r>
      <w:r w:rsidRPr="002D278C">
        <w:rPr>
          <w:vertAlign w:val="superscript"/>
        </w:rPr>
        <w:footnoteReference w:id="7"/>
      </w:r>
      <w:r w:rsidRPr="002D278C">
        <w:t xml:space="preserve"> Bij een steunbeslissing op 1 februari 2024, zal men dus alle toegekende de-minimissteun van 1 februari 2021 tot 1 februari 2024 moeten optellen.</w:t>
      </w:r>
    </w:p>
    <w:p w14:paraId="62A4A78D" w14:textId="77777777" w:rsidR="002D278C" w:rsidRPr="002D278C" w:rsidRDefault="002D278C" w:rsidP="002D278C">
      <w:r w:rsidRPr="002D278C">
        <w:t>Artikel 2, lid 2 van de de-minimisverordening geeft aan wanneer sprake is van “één onderneming”. Het kan namelijk voorkomen dat twee (of meer) ondernemingen een bepaalde band met elkaar onderhouden en onder deze verordening als één onderneming worden gezien</w:t>
      </w:r>
      <w:r w:rsidRPr="002D278C">
        <w:rPr>
          <w:vertAlign w:val="superscript"/>
        </w:rPr>
        <w:footnoteReference w:id="8"/>
      </w:r>
      <w:r w:rsidRPr="002D278C">
        <w:t xml:space="preserve">. Dit noemen we “verbonden ondernemingen”. Denk hierbij bijvoorbeeld aan het hebben van de </w:t>
      </w:r>
      <w:r w:rsidRPr="002D278C">
        <w:lastRenderedPageBreak/>
        <w:t xml:space="preserve">meerderheid van de stemrechten van de aandeelhouders van een andere onderneming, het recht om onder meer bestuursleden van een andere onderneming te benoemen/ontslaan en het recht een overheersende invloed op een andere onderneming uit te oefenen. </w:t>
      </w:r>
    </w:p>
    <w:p w14:paraId="61BCB26D" w14:textId="77777777" w:rsidR="002D278C" w:rsidRPr="002D278C" w:rsidRDefault="002D278C" w:rsidP="002D278C">
      <w:r w:rsidRPr="002D278C">
        <w:t>Steun die de genoemde drempelbedragen niet overschrijdt, kan worden aangemerkt als “de-minimissteun”. Bepaalde soorten van steun zijn uitgesloten van het toepassingsgebied van de de-minimisverordening. Het gaat o.a. om steun in de landbouwsector, exportsteun, steun waardoor binnenlandse producten ten opzichte van ingevoerde producten worden bevoordeeld, steun voor de aankoop van vrachtwagens, alsook steun voor de aankoop of bouw van nieuwe vissersschepen, etc.</w:t>
      </w:r>
    </w:p>
    <w:p w14:paraId="1F15E727" w14:textId="77777777" w:rsidR="002D278C" w:rsidRPr="002D278C" w:rsidRDefault="002D278C" w:rsidP="002D278C">
      <w:pPr>
        <w:rPr>
          <w:b/>
          <w:bCs/>
          <w:i/>
          <w:iCs/>
        </w:rPr>
      </w:pPr>
      <w:r w:rsidRPr="002D278C">
        <w:rPr>
          <w:b/>
          <w:bCs/>
          <w:i/>
          <w:iCs/>
        </w:rPr>
        <w:t>Verbonden ondernemingen</w:t>
      </w:r>
    </w:p>
    <w:p w14:paraId="265177B2" w14:textId="77777777" w:rsidR="002D278C" w:rsidRPr="002D278C" w:rsidRDefault="002D278C" w:rsidP="002D278C">
      <w:r w:rsidRPr="002D278C">
        <w:t xml:space="preserve">Bij verbonden ondernemingen die 50% aandelen of een dominerende invloed hebben, moet het de-minimisplafond op groepsniveau bekeken worden. De verbonden ondernemingen worden dan als één onderneming beschouwd. Dat is het geval in de volgende situaties: </w:t>
      </w:r>
    </w:p>
    <w:p w14:paraId="1E69A7CE" w14:textId="77777777" w:rsidR="002D278C" w:rsidRPr="002D278C" w:rsidRDefault="002D278C" w:rsidP="002D278C">
      <w:pPr>
        <w:numPr>
          <w:ilvl w:val="0"/>
          <w:numId w:val="11"/>
        </w:numPr>
      </w:pPr>
      <w:proofErr w:type="gramStart"/>
      <w:r w:rsidRPr="002D278C">
        <w:t>één</w:t>
      </w:r>
      <w:proofErr w:type="gramEnd"/>
      <w:r w:rsidRPr="002D278C">
        <w:t xml:space="preserve"> onderneming heeft de meerderheid van de stemrechten van de aandeelhouders of vennoten van een andere onderneming;</w:t>
      </w:r>
    </w:p>
    <w:p w14:paraId="56574FE5" w14:textId="77777777" w:rsidR="002D278C" w:rsidRPr="002D278C" w:rsidRDefault="002D278C" w:rsidP="002D278C">
      <w:pPr>
        <w:numPr>
          <w:ilvl w:val="0"/>
          <w:numId w:val="11"/>
        </w:numPr>
      </w:pPr>
      <w:proofErr w:type="gramStart"/>
      <w:r w:rsidRPr="002D278C">
        <w:t>één</w:t>
      </w:r>
      <w:proofErr w:type="gramEnd"/>
      <w:r w:rsidRPr="002D278C">
        <w:t xml:space="preserve"> onderneming heeft het recht de meerderheid van de leden van het bestuurs-, leidinggevend of toezichthoudend orgaan van een andere onderneming te benoemen of te ontslaan;</w:t>
      </w:r>
    </w:p>
    <w:p w14:paraId="6EA0D7A9" w14:textId="77777777" w:rsidR="002D278C" w:rsidRPr="002D278C" w:rsidRDefault="002D278C" w:rsidP="002D278C">
      <w:pPr>
        <w:numPr>
          <w:ilvl w:val="0"/>
          <w:numId w:val="11"/>
        </w:numPr>
      </w:pPr>
      <w:proofErr w:type="gramStart"/>
      <w:r w:rsidRPr="002D278C">
        <w:t>één</w:t>
      </w:r>
      <w:proofErr w:type="gramEnd"/>
      <w:r w:rsidRPr="002D278C">
        <w:t xml:space="preserve"> onderneming heeft het recht een overheersende invloed op een andere onderneming uit te oefenen op grond van een met die onderneming gesloten overeenkomst of een bepaling in de statuten van laatstgenoemde onderneming;</w:t>
      </w:r>
    </w:p>
    <w:p w14:paraId="2B7E5593" w14:textId="77777777" w:rsidR="002D278C" w:rsidRPr="002D278C" w:rsidRDefault="002D278C" w:rsidP="002D278C">
      <w:pPr>
        <w:numPr>
          <w:ilvl w:val="0"/>
          <w:numId w:val="11"/>
        </w:numPr>
      </w:pPr>
      <w:proofErr w:type="gramStart"/>
      <w:r w:rsidRPr="002D278C">
        <w:t>één</w:t>
      </w:r>
      <w:proofErr w:type="gramEnd"/>
      <w:r w:rsidRPr="002D278C">
        <w:t xml:space="preserve"> onderneming die aandeelhouder of vennoot is van een andere onderneming, heeft op grond van een met andere aandeelhouders of vennoten van die andere onderneming gesloten overeenkomst als enige zeggenschap over de meerderheid van de stemrechten van de aandeelhouders of vennoten van laatstgenoemde onderneming.</w:t>
      </w:r>
    </w:p>
    <w:p w14:paraId="28A5A086" w14:textId="77777777" w:rsidR="002D278C" w:rsidRPr="002D278C" w:rsidDel="008E0D44" w:rsidRDefault="002D278C" w:rsidP="002D278C">
      <w:r w:rsidRPr="002D278C">
        <w:t>Ondernemingen die via één of meer andere ondernemingen, één van voornoemde banden (a t/m d) onderhouden, worden ook als één onderneming beschouwd.</w:t>
      </w:r>
    </w:p>
    <w:p w14:paraId="750C1064" w14:textId="77777777" w:rsidR="002D278C" w:rsidRPr="002D278C" w:rsidRDefault="002D278C" w:rsidP="002D278C">
      <w:pPr>
        <w:rPr>
          <w:b/>
          <w:bCs/>
          <w:i/>
          <w:iCs/>
        </w:rPr>
      </w:pPr>
      <w:r w:rsidRPr="002D278C">
        <w:rPr>
          <w:b/>
          <w:bCs/>
          <w:i/>
          <w:iCs/>
        </w:rPr>
        <w:lastRenderedPageBreak/>
        <w:t>Bedrag van de de-minimissteun</w:t>
      </w:r>
    </w:p>
    <w:p w14:paraId="6ADDB2C1" w14:textId="77777777" w:rsidR="002D278C" w:rsidRPr="002D278C" w:rsidRDefault="002D278C" w:rsidP="002D278C">
      <w:r w:rsidRPr="002D278C">
        <w:t>Door middel van deze verklaring geeft u aan voor welk bedrag uw onderneming gedurende een rollende periode van drie jaar enige vorm van de-minimissteun door een overheidsinstantie heeft ontvangen. Op die manier kan worden vastgesteld of en voor welk bedrag er nog de-minimissteun kan worden toegekend.</w:t>
      </w:r>
    </w:p>
    <w:p w14:paraId="561F7BA4" w14:textId="77777777" w:rsidR="002D278C" w:rsidRPr="002D278C" w:rsidRDefault="002D278C" w:rsidP="002D278C">
      <w:r w:rsidRPr="002D278C">
        <w:t xml:space="preserve">De de-minimissteun wordt geacht te zijn verleend op het tijdstip waarop uw onderneming een wettelijke aanspraak op de steun (elke overheidssteun) verwerft. Dit betekent concreet de datum waarop het besluit tot subsidieverlening (of verlening van een voordeel) aan uw onderneming is genomen. Of deze de-minimissteun al daadwerkelijk is uitbetaald, doet niet ter zake. De bewijslast waaruit het verlenen van de-minimissteun blijkt, dient bij een eventuele controle ter plaatse beschikbaar te zijn of op vraag van bv. de Europese Commissie (DG COMP) binnen de 20 werkdagen geleverd te worden. </w:t>
      </w:r>
    </w:p>
    <w:p w14:paraId="10D72137" w14:textId="77777777" w:rsidR="002D278C" w:rsidRPr="002D278C" w:rsidRDefault="002D278C" w:rsidP="002D278C">
      <w:r w:rsidRPr="002D278C">
        <w:t>Het de-minimisplafond van € 300.000 wordt als subsidiebedrag uitgedrukt. Alle bedragen die dienen te worden gebruikt bij het invullen van de verklaring, zijn brutobedragen</w:t>
      </w:r>
      <w:r w:rsidRPr="002D278C">
        <w:rPr>
          <w:vertAlign w:val="superscript"/>
        </w:rPr>
        <w:footnoteReference w:id="9"/>
      </w:r>
      <w:r w:rsidRPr="002D278C">
        <w:t xml:space="preserve"> vóór aftrek van belastingen. Behalve om subsidieverlening kan het daarbij gaan om leningen tegen gunstige voorwaarden, de verkoop van grond tegen een lagere prijs dan de marktwaarde, vrijstellingen, verlagingen of kwijtschelding van directe of indirecte belastingen etc. Het gaat daarbij niet alleen om de-minimissteun die u hebt ontvangen van het gewest/de provincie/ de gemeente maar ook om de-minimissteun die u heeft ontvangen van andere overheidsinstanties. Ook Europese subsidies kunnen als de-minimissteun zijn geoormerkt. Bij twijfel raden wij aan contact op te nemen met de instantie die de steun in kwestie heeft verleend en na te vragen of het al dan niet de-minimissteun betreft. </w:t>
      </w:r>
    </w:p>
    <w:p w14:paraId="2821FE45" w14:textId="77777777" w:rsidR="002D278C" w:rsidRPr="002D278C" w:rsidRDefault="002D278C" w:rsidP="002D278C">
      <w:r w:rsidRPr="002D278C">
        <w:t xml:space="preserve">Het is belangrijk om zorgvuldig na te gaan hoeveel de-minimissteun er </w:t>
      </w:r>
      <w:proofErr w:type="gramStart"/>
      <w:r w:rsidRPr="002D278C">
        <w:t>reeds</w:t>
      </w:r>
      <w:proofErr w:type="gramEnd"/>
      <w:r w:rsidRPr="002D278C">
        <w:t xml:space="preserve"> werd ontvangen. Immers, bij overschrijding van de drempel komt die nieuwe steun die aangevraagd wordt in zijn geheel niet in aanmerking om als de-</w:t>
      </w:r>
      <w:proofErr w:type="spellStart"/>
      <w:r w:rsidRPr="002D278C">
        <w:t>minimis</w:t>
      </w:r>
      <w:proofErr w:type="spellEnd"/>
      <w:r w:rsidRPr="002D278C">
        <w:t xml:space="preserve"> steun gekwalificeerd te worden. Handelen in strijd met de staatssteunregels uit het EU-verdrag kan leiden tot een gedeeltelijke of volledige terugvordering van de verleende de-</w:t>
      </w:r>
      <w:proofErr w:type="spellStart"/>
      <w:r w:rsidRPr="002D278C">
        <w:t>minimis</w:t>
      </w:r>
      <w:proofErr w:type="spellEnd"/>
      <w:r w:rsidRPr="002D278C">
        <w:t xml:space="preserve"> steun.</w:t>
      </w:r>
    </w:p>
    <w:p w14:paraId="3B2454E3" w14:textId="77777777" w:rsidR="002D278C" w:rsidRPr="002D278C" w:rsidRDefault="002D278C" w:rsidP="002D278C">
      <w:pPr>
        <w:rPr>
          <w:b/>
          <w:bCs/>
          <w:i/>
          <w:iCs/>
        </w:rPr>
      </w:pPr>
      <w:r w:rsidRPr="002D278C">
        <w:rPr>
          <w:b/>
          <w:bCs/>
          <w:i/>
          <w:iCs/>
        </w:rPr>
        <w:t>Cumulatie met andere staatssteunmaatregelen</w:t>
      </w:r>
    </w:p>
    <w:p w14:paraId="5F7766AB" w14:textId="58CFE4BF" w:rsidR="002D278C" w:rsidRPr="002D278C" w:rsidRDefault="002D278C" w:rsidP="002D278C">
      <w:r w:rsidRPr="002D278C">
        <w:lastRenderedPageBreak/>
        <w:t xml:space="preserve">Mogelijk heeft uw onderneming voor dezelfde kosten die in aanmerking komen voor de huidige de-minimissteun </w:t>
      </w:r>
      <w:proofErr w:type="gramStart"/>
      <w:r w:rsidRPr="002D278C">
        <w:t>reeds</w:t>
      </w:r>
      <w:proofErr w:type="gramEnd"/>
      <w:r w:rsidRPr="002D278C">
        <w:t xml:space="preserve"> staatssteun ontvangen, die door de Europese Commissie is goedgekeurd met een besluit of binnen het toepassingsgebied valt van een vrijstellingsverordening. Het totaalbedrag van de-minimissteun en deze staatssteun mag dan de maxima niet overschrijden die op basis van het relevante besluit van de Europese Commissie of de betreffende vrijstellingsverordening zijn toegestaan. Als u twijfelt of bepaalde steun die u hebt ontvangen goedgekeurde of vrijgestelde steun is, kunt u hierover contact opnemen met de overheid of uitvoeringsinstantie van wie u de steun heeft ontvangen. </w:t>
      </w:r>
    </w:p>
    <w:p w14:paraId="02AA9228" w14:textId="77777777" w:rsidR="002D278C" w:rsidRPr="002D278C" w:rsidRDefault="002D278C" w:rsidP="002D278C">
      <w:pPr>
        <w:rPr>
          <w:b/>
          <w:bCs/>
          <w:i/>
          <w:iCs/>
        </w:rPr>
      </w:pPr>
      <w:r w:rsidRPr="002D278C">
        <w:rPr>
          <w:b/>
          <w:bCs/>
          <w:i/>
          <w:iCs/>
        </w:rPr>
        <w:t>Het formulier heeft betrekking op vier situaties</w:t>
      </w:r>
    </w:p>
    <w:p w14:paraId="64B5A873" w14:textId="77777777" w:rsidR="002D278C" w:rsidRPr="002D278C" w:rsidRDefault="002D278C" w:rsidP="002D278C">
      <w:pPr>
        <w:numPr>
          <w:ilvl w:val="0"/>
          <w:numId w:val="10"/>
        </w:numPr>
      </w:pPr>
      <w:proofErr w:type="gramStart"/>
      <w:r w:rsidRPr="002D278C">
        <w:t>uw</w:t>
      </w:r>
      <w:proofErr w:type="gramEnd"/>
      <w:r w:rsidRPr="002D278C">
        <w:t xml:space="preserve"> onderneming heeft gedurende een rollende periode van drie jaar in het geheel geen de-minimissteun ontvangen; </w:t>
      </w:r>
    </w:p>
    <w:p w14:paraId="280C2C28" w14:textId="77777777" w:rsidR="002D278C" w:rsidRPr="002D278C" w:rsidRDefault="002D278C" w:rsidP="002D278C">
      <w:pPr>
        <w:numPr>
          <w:ilvl w:val="0"/>
          <w:numId w:val="10"/>
        </w:numPr>
      </w:pPr>
      <w:proofErr w:type="gramStart"/>
      <w:r w:rsidRPr="002D278C">
        <w:t>uw</w:t>
      </w:r>
      <w:proofErr w:type="gramEnd"/>
      <w:r w:rsidRPr="002D278C">
        <w:t xml:space="preserve"> onderneming, heeft gedurende een rollende periode van drie jaar de-minimissteun ontvangen. Opgeteld bij het bedrag van de huidige voorgenomen steun wordt echter het bedrag van € 300.000 niet overschreden; </w:t>
      </w:r>
    </w:p>
    <w:p w14:paraId="7606C5FB" w14:textId="77777777" w:rsidR="002D278C" w:rsidRPr="002D278C" w:rsidRDefault="002D278C" w:rsidP="002D278C">
      <w:pPr>
        <w:numPr>
          <w:ilvl w:val="0"/>
          <w:numId w:val="10"/>
        </w:numPr>
      </w:pPr>
      <w:proofErr w:type="gramStart"/>
      <w:r w:rsidRPr="002D278C">
        <w:t>uw</w:t>
      </w:r>
      <w:proofErr w:type="gramEnd"/>
      <w:r w:rsidRPr="002D278C">
        <w:t xml:space="preserve"> onderneming, heeft gedurende een rollende periode van drie jaar DAEB de-minimissteun ontvangen. Opgeteld bij het bedrag van de huidige voorgenomen de- minimissteun wordt echter het bedrag van € 750.000 (totale som toegelaten DAEB de-minimissteun) niet overschreden; of </w:t>
      </w:r>
    </w:p>
    <w:p w14:paraId="7CE62B03" w14:textId="77777777" w:rsidR="002D278C" w:rsidRPr="002D278C" w:rsidRDefault="002D278C" w:rsidP="002D278C">
      <w:pPr>
        <w:numPr>
          <w:ilvl w:val="0"/>
          <w:numId w:val="10"/>
        </w:numPr>
      </w:pPr>
      <w:proofErr w:type="gramStart"/>
      <w:r w:rsidRPr="002D278C">
        <w:t>uw</w:t>
      </w:r>
      <w:proofErr w:type="gramEnd"/>
      <w:r w:rsidRPr="002D278C">
        <w:t xml:space="preserve"> onderneming, heeft voor dezelfde kosten die in aanmerking komen voor de huidige voorgenomen steun </w:t>
      </w:r>
      <w:proofErr w:type="gramStart"/>
      <w:r w:rsidRPr="002D278C">
        <w:t>reeds</w:t>
      </w:r>
      <w:proofErr w:type="gramEnd"/>
      <w:r w:rsidRPr="002D278C">
        <w:t xml:space="preserve"> andere vormen van staatssteun ontvangen.</w:t>
      </w:r>
    </w:p>
    <w:p w14:paraId="250D039C" w14:textId="544A791F" w:rsidR="002D278C" w:rsidRPr="002D278C" w:rsidRDefault="002D278C" w:rsidP="002D278C">
      <w:pPr>
        <w:rPr>
          <w:b/>
          <w:bCs/>
          <w:i/>
          <w:iCs/>
        </w:rPr>
      </w:pPr>
      <w:r w:rsidRPr="002D278C">
        <w:rPr>
          <w:b/>
          <w:bCs/>
          <w:i/>
          <w:iCs/>
        </w:rPr>
        <w:t>Partnerschap (indien van toepassing)</w:t>
      </w:r>
    </w:p>
    <w:p w14:paraId="0969968E" w14:textId="1A39646C" w:rsidR="002D278C" w:rsidRPr="002D278C" w:rsidRDefault="002D278C" w:rsidP="002D278C">
      <w:r w:rsidRPr="002D278C">
        <w:t>De de-</w:t>
      </w:r>
      <w:proofErr w:type="spellStart"/>
      <w:r w:rsidRPr="002D278C">
        <w:t>minimis</w:t>
      </w:r>
      <w:proofErr w:type="spellEnd"/>
      <w:r w:rsidRPr="002D278C">
        <w:t xml:space="preserve"> verklaring is op alle ondernemingen in het kandidaat-partnerschap van toepassing. Alle ondernemingen van het indienend kandidaat-partnerschap moeten de verklaring op eer met betrekking tot de de-minimissteun invullen.</w:t>
      </w:r>
      <w:r w:rsidRPr="002D278C" w:rsidDel="009925B8">
        <w:t xml:space="preserve"> </w:t>
      </w:r>
    </w:p>
    <w:p w14:paraId="041E4C2C" w14:textId="32C169ED" w:rsidR="00B07B8B" w:rsidRPr="00B07B8B" w:rsidRDefault="00B07B8B" w:rsidP="002D278C"/>
    <w:p w14:paraId="3CC08102" w14:textId="74EFFBA8" w:rsidR="007A791E" w:rsidRPr="00B07B8B" w:rsidRDefault="007A791E" w:rsidP="0046217B">
      <w:pPr>
        <w:rPr>
          <w:lang w:val="nl-NL"/>
        </w:rPr>
      </w:pPr>
    </w:p>
    <w:sectPr w:rsidR="007A791E" w:rsidRPr="00B07B8B" w:rsidSect="005D3FBF">
      <w:headerReference w:type="default" r:id="rId13"/>
      <w:footerReference w:type="default" r:id="rId14"/>
      <w:footerReference w:type="first" r:id="rId15"/>
      <w:pgSz w:w="11906" w:h="16838"/>
      <w:pgMar w:top="1417" w:right="1417" w:bottom="1276" w:left="1417" w:header="113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2B40E" w14:textId="77777777" w:rsidR="00077831" w:rsidRDefault="00077831" w:rsidP="007F68D1">
      <w:pPr>
        <w:spacing w:before="0" w:after="0" w:line="240" w:lineRule="auto"/>
      </w:pPr>
      <w:r>
        <w:separator/>
      </w:r>
    </w:p>
  </w:endnote>
  <w:endnote w:type="continuationSeparator" w:id="0">
    <w:p w14:paraId="5D656A62" w14:textId="77777777" w:rsidR="00077831" w:rsidRDefault="00077831" w:rsidP="007F68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ongolian Baiti (Hoofdtekst CS)">
    <w:altName w:val="Mongolian Baiti"/>
    <w:panose1 w:val="00000000000000000000"/>
    <w:charset w:val="00"/>
    <w:family w:val="roman"/>
    <w:notTrueType/>
    <w:pitch w:val="default"/>
  </w:font>
  <w:font w:name="FlandersArtSans-Light">
    <w:altName w:val="Calibri"/>
    <w:panose1 w:val="00000400000000000000"/>
    <w:charset w:val="00"/>
    <w:family w:val="auto"/>
    <w:pitch w:val="variable"/>
    <w:sig w:usb0="00000007" w:usb1="00000000" w:usb2="00000000" w:usb3="00000000" w:csb0="00000093" w:csb1="00000000"/>
  </w:font>
  <w:font w:name="Flanders Art Sans Medium">
    <w:altName w:val="Calibri"/>
    <w:panose1 w:val="00000000000000000000"/>
    <w:charset w:val="4D"/>
    <w:family w:val="auto"/>
    <w:notTrueType/>
    <w:pitch w:val="variable"/>
    <w:sig w:usb0="00000007" w:usb1="00000000" w:usb2="00000000" w:usb3="00000000" w:csb0="00000093" w:csb1="00000000"/>
  </w:font>
  <w:font w:name="Mongolian Baiti (Koppen CS)">
    <w:altName w:val="Mongolian Bait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Flanders Art Sans Light">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Medium">
    <w:altName w:val="Calibri"/>
    <w:panose1 w:val="00000600000000000000"/>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20"/>
        <w:szCs w:val="20"/>
      </w:rPr>
      <w:id w:val="686568606"/>
      <w:docPartObj>
        <w:docPartGallery w:val="Page Numbers (Bottom of Page)"/>
        <w:docPartUnique/>
      </w:docPartObj>
    </w:sdtPr>
    <w:sdtEndPr>
      <w:rPr>
        <w:rStyle w:val="Paginanummer"/>
      </w:rPr>
    </w:sdtEndPr>
    <w:sdtContent>
      <w:p w14:paraId="2C67D3F4" w14:textId="77777777" w:rsidR="009A045E" w:rsidRPr="00DC7CAA" w:rsidRDefault="009A045E" w:rsidP="009A045E">
        <w:pPr>
          <w:pStyle w:val="Voettekst"/>
          <w:framePr w:wrap="none" w:vAnchor="text" w:hAnchor="margin" w:xAlign="right" w:y="1"/>
          <w:rPr>
            <w:rStyle w:val="Paginanummer"/>
            <w:sz w:val="20"/>
            <w:szCs w:val="20"/>
          </w:rPr>
        </w:pPr>
        <w:r w:rsidRPr="00DC7CAA">
          <w:rPr>
            <w:rStyle w:val="Paginanummer"/>
            <w:sz w:val="20"/>
            <w:szCs w:val="20"/>
          </w:rPr>
          <w:fldChar w:fldCharType="begin"/>
        </w:r>
        <w:r w:rsidRPr="00DC7CAA">
          <w:rPr>
            <w:rStyle w:val="Paginanummer"/>
            <w:sz w:val="20"/>
            <w:szCs w:val="20"/>
          </w:rPr>
          <w:instrText xml:space="preserve"> PAGE </w:instrText>
        </w:r>
        <w:r w:rsidRPr="00DC7CAA">
          <w:rPr>
            <w:rStyle w:val="Paginanummer"/>
            <w:sz w:val="20"/>
            <w:szCs w:val="20"/>
          </w:rPr>
          <w:fldChar w:fldCharType="separate"/>
        </w:r>
        <w:r>
          <w:rPr>
            <w:rStyle w:val="Paginanummer"/>
            <w:sz w:val="20"/>
            <w:szCs w:val="20"/>
          </w:rPr>
          <w:t>2</w:t>
        </w:r>
        <w:r w:rsidRPr="00DC7CAA">
          <w:rPr>
            <w:rStyle w:val="Paginanummer"/>
            <w:sz w:val="20"/>
            <w:szCs w:val="20"/>
          </w:rPr>
          <w:fldChar w:fldCharType="end"/>
        </w:r>
      </w:p>
    </w:sdtContent>
  </w:sdt>
  <w:p w14:paraId="263B0053" w14:textId="77777777" w:rsidR="009A045E" w:rsidRDefault="009A3881">
    <w:pPr>
      <w:pStyle w:val="Voettekst"/>
    </w:pPr>
    <w:r w:rsidRPr="00D078F1">
      <w:rPr>
        <w:noProof/>
      </w:rPr>
      <w:drawing>
        <wp:anchor distT="0" distB="0" distL="114300" distR="114300" simplePos="0" relativeHeight="251658241" behindDoc="0" locked="0" layoutInCell="1" allowOverlap="1" wp14:anchorId="652889A0" wp14:editId="5F34B609">
          <wp:simplePos x="0" y="0"/>
          <wp:positionH relativeFrom="column">
            <wp:posOffset>-60960</wp:posOffset>
          </wp:positionH>
          <wp:positionV relativeFrom="paragraph">
            <wp:posOffset>-99695</wp:posOffset>
          </wp:positionV>
          <wp:extent cx="2196000" cy="342000"/>
          <wp:effectExtent l="0" t="0" r="0" b="1270"/>
          <wp:wrapThrough wrapText="bothSides">
            <wp:wrapPolygon edited="0">
              <wp:start x="0" y="0"/>
              <wp:lineTo x="0" y="14454"/>
              <wp:lineTo x="375" y="19271"/>
              <wp:lineTo x="750" y="20476"/>
              <wp:lineTo x="8620" y="20476"/>
              <wp:lineTo x="21363" y="18067"/>
              <wp:lineTo x="21363" y="1204"/>
              <wp:lineTo x="8620" y="0"/>
              <wp:lineTo x="0" y="0"/>
            </wp:wrapPolygon>
          </wp:wrapThrough>
          <wp:docPr id="1106443769" name="Afbeelding 110644376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 cstate="email">
                    <a:extLst>
                      <a:ext uri="{28A0092B-C50C-407E-A947-70E740481C1C}">
                        <a14:useLocalDpi xmlns:a14="http://schemas.microsoft.com/office/drawing/2010/main"/>
                      </a:ext>
                    </a:extLst>
                  </a:blip>
                  <a:stretch>
                    <a:fillRect/>
                  </a:stretch>
                </pic:blipFill>
                <pic:spPr>
                  <a:xfrm>
                    <a:off x="0" y="0"/>
                    <a:ext cx="2196000" cy="342000"/>
                  </a:xfrm>
                  <a:prstGeom prst="rect">
                    <a:avLst/>
                  </a:prstGeom>
                </pic:spPr>
              </pic:pic>
            </a:graphicData>
          </a:graphic>
          <wp14:sizeRelH relativeFrom="margin">
            <wp14:pctWidth>0</wp14:pctWidth>
          </wp14:sizeRelH>
          <wp14:sizeRelV relativeFrom="margin">
            <wp14:pctHeight>0</wp14:pctHeight>
          </wp14:sizeRelV>
        </wp:anchor>
      </w:drawing>
    </w:r>
    <w:r w:rsidR="00065591" w:rsidRPr="00FC55D5">
      <w:rPr>
        <w:noProof/>
        <w:sz w:val="20"/>
        <w:szCs w:val="20"/>
      </w:rPr>
      <w:drawing>
        <wp:anchor distT="0" distB="0" distL="114300" distR="114300" simplePos="0" relativeHeight="251658240" behindDoc="0" locked="0" layoutInCell="1" allowOverlap="1" wp14:anchorId="04385B3A" wp14:editId="01107F64">
          <wp:simplePos x="0" y="0"/>
          <wp:positionH relativeFrom="column">
            <wp:posOffset>4939665</wp:posOffset>
          </wp:positionH>
          <wp:positionV relativeFrom="paragraph">
            <wp:posOffset>-1274445</wp:posOffset>
          </wp:positionV>
          <wp:extent cx="4507200" cy="4507200"/>
          <wp:effectExtent l="0" t="0" r="8255" b="8255"/>
          <wp:wrapThrough wrapText="bothSides">
            <wp:wrapPolygon edited="0">
              <wp:start x="8765" y="0"/>
              <wp:lineTo x="6300" y="730"/>
              <wp:lineTo x="5387" y="1096"/>
              <wp:lineTo x="5387" y="1461"/>
              <wp:lineTo x="3196" y="2922"/>
              <wp:lineTo x="2922" y="3013"/>
              <wp:lineTo x="2739" y="4383"/>
              <wp:lineTo x="1004" y="5661"/>
              <wp:lineTo x="822" y="5935"/>
              <wp:lineTo x="0" y="8765"/>
              <wp:lineTo x="0" y="9313"/>
              <wp:lineTo x="457" y="10226"/>
              <wp:lineTo x="0" y="12235"/>
              <wp:lineTo x="0" y="12692"/>
              <wp:lineTo x="457" y="13148"/>
              <wp:lineTo x="1096" y="14609"/>
              <wp:lineTo x="913" y="15613"/>
              <wp:lineTo x="1004" y="16070"/>
              <wp:lineTo x="1461" y="16070"/>
              <wp:lineTo x="2648" y="17531"/>
              <wp:lineTo x="2739" y="18444"/>
              <wp:lineTo x="3561" y="18992"/>
              <wp:lineTo x="4931" y="18992"/>
              <wp:lineTo x="5570" y="20453"/>
              <wp:lineTo x="5570" y="20544"/>
              <wp:lineTo x="8583" y="21548"/>
              <wp:lineTo x="8765" y="21548"/>
              <wp:lineTo x="12783" y="21548"/>
              <wp:lineTo x="12965" y="21548"/>
              <wp:lineTo x="15979" y="20544"/>
              <wp:lineTo x="16070" y="20453"/>
              <wp:lineTo x="16618" y="18992"/>
              <wp:lineTo x="17896" y="18992"/>
              <wp:lineTo x="18900" y="18353"/>
              <wp:lineTo x="18900" y="17531"/>
              <wp:lineTo x="20087" y="16070"/>
              <wp:lineTo x="20544" y="16070"/>
              <wp:lineTo x="20727" y="15431"/>
              <wp:lineTo x="20544" y="14609"/>
              <wp:lineTo x="21092" y="13148"/>
              <wp:lineTo x="21548" y="12692"/>
              <wp:lineTo x="21548" y="12144"/>
              <wp:lineTo x="21092" y="10226"/>
              <wp:lineTo x="21548" y="9313"/>
              <wp:lineTo x="21548" y="8857"/>
              <wp:lineTo x="21457" y="8765"/>
              <wp:lineTo x="20727" y="5844"/>
              <wp:lineTo x="18809" y="4383"/>
              <wp:lineTo x="18626" y="2922"/>
              <wp:lineTo x="18353" y="2922"/>
              <wp:lineTo x="16344" y="1187"/>
              <wp:lineTo x="15705" y="913"/>
              <wp:lineTo x="12783" y="0"/>
              <wp:lineTo x="8765" y="0"/>
            </wp:wrapPolygon>
          </wp:wrapThrough>
          <wp:docPr id="2107010183" name="Afbeelding 210701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507200" cy="4507200"/>
                  </a:xfrm>
                  <a:prstGeom prst="rect">
                    <a:avLst/>
                  </a:prstGeom>
                </pic:spPr>
              </pic:pic>
            </a:graphicData>
          </a:graphic>
          <wp14:sizeRelH relativeFrom="margin">
            <wp14:pctWidth>0</wp14:pctWidth>
          </wp14:sizeRelH>
          <wp14:sizeRelV relativeFrom="margin">
            <wp14:pctHeight>0</wp14:pctHeight>
          </wp14:sizeRelV>
        </wp:anchor>
      </w:drawing>
    </w:r>
    <w:r w:rsidR="009A045E">
      <w:rPr>
        <w:sz w:val="20"/>
        <w:szCs w:val="20"/>
      </w:rPr>
      <w:tab/>
    </w:r>
    <w:r w:rsidR="009A045E">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763275"/>
      <w:docPartObj>
        <w:docPartGallery w:val="Page Numbers (Bottom of Page)"/>
        <w:docPartUnique/>
      </w:docPartObj>
    </w:sdtPr>
    <w:sdtEndPr/>
    <w:sdtContent>
      <w:p w14:paraId="42E55C7D" w14:textId="77777777" w:rsidR="009A3881" w:rsidRDefault="009A3881">
        <w:pPr>
          <w:pStyle w:val="Voettekst"/>
          <w:jc w:val="right"/>
        </w:pPr>
        <w:r>
          <w:fldChar w:fldCharType="begin"/>
        </w:r>
        <w:r>
          <w:instrText>PAGE   \* MERGEFORMAT</w:instrText>
        </w:r>
        <w:r>
          <w:fldChar w:fldCharType="separate"/>
        </w:r>
        <w:r>
          <w:rPr>
            <w:lang w:val="nl-NL"/>
          </w:rPr>
          <w:t>2</w:t>
        </w:r>
        <w:r>
          <w:fldChar w:fldCharType="end"/>
        </w:r>
      </w:p>
    </w:sdtContent>
  </w:sdt>
  <w:p w14:paraId="7419EC91" w14:textId="77777777" w:rsidR="009A3881" w:rsidRDefault="009A38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3F700" w14:textId="77777777" w:rsidR="00077831" w:rsidRDefault="00077831" w:rsidP="007F68D1">
      <w:pPr>
        <w:spacing w:before="0" w:after="0" w:line="240" w:lineRule="auto"/>
      </w:pPr>
      <w:r>
        <w:separator/>
      </w:r>
    </w:p>
  </w:footnote>
  <w:footnote w:type="continuationSeparator" w:id="0">
    <w:p w14:paraId="1A926721" w14:textId="77777777" w:rsidR="00077831" w:rsidRDefault="00077831" w:rsidP="007F68D1">
      <w:pPr>
        <w:spacing w:before="0" w:after="0" w:line="240" w:lineRule="auto"/>
      </w:pPr>
      <w:r>
        <w:continuationSeparator/>
      </w:r>
    </w:p>
  </w:footnote>
  <w:footnote w:id="1">
    <w:p w14:paraId="54F091F0" w14:textId="77777777" w:rsidR="00254CB5" w:rsidRPr="00254CB5" w:rsidRDefault="00254CB5" w:rsidP="00254CB5">
      <w:pPr>
        <w:pStyle w:val="Voetnoottekst"/>
        <w:rPr>
          <w:rFonts w:ascii="FlandersArtSans-Light" w:hAnsi="FlandersArtSans-Light"/>
          <w:sz w:val="18"/>
          <w:szCs w:val="18"/>
        </w:rPr>
      </w:pPr>
      <w:r w:rsidRPr="00254CB5">
        <w:rPr>
          <w:rStyle w:val="Voetnootmarkering"/>
          <w:rFonts w:ascii="FlandersArtSans-Light" w:hAnsi="FlandersArtSans-Light"/>
          <w:sz w:val="18"/>
          <w:szCs w:val="18"/>
        </w:rPr>
        <w:footnoteRef/>
      </w:r>
      <w:r w:rsidRPr="00254CB5">
        <w:rPr>
          <w:rFonts w:ascii="FlandersArtSans-Light" w:hAnsi="FlandersArtSans-Light"/>
          <w:sz w:val="18"/>
          <w:szCs w:val="18"/>
        </w:rPr>
        <w:t xml:space="preserve"> Volgens vaste rechtspraak van het Hof van Justitie dient een onderneming te worden omschreven als “elke eenheid die een economische activiteit uitoefent, ongeacht haar rechtsvorm en de wijze waarop zij wordt gefinancierd</w:t>
      </w:r>
      <w:proofErr w:type="gramStart"/>
      <w:r w:rsidRPr="00254CB5">
        <w:rPr>
          <w:rFonts w:ascii="FlandersArtSans-Light" w:hAnsi="FlandersArtSans-Light"/>
          <w:sz w:val="18"/>
          <w:szCs w:val="18"/>
        </w:rPr>
        <w:t>”..</w:t>
      </w:r>
      <w:proofErr w:type="gramEnd"/>
    </w:p>
  </w:footnote>
  <w:footnote w:id="2">
    <w:p w14:paraId="2C1B8F1D" w14:textId="77777777" w:rsidR="00254CB5" w:rsidRPr="00237EA5" w:rsidRDefault="00254CB5" w:rsidP="00254CB5">
      <w:pPr>
        <w:pStyle w:val="Voetnoottekst"/>
        <w:rPr>
          <w:rFonts w:ascii="FlandersArtSans-Light" w:hAnsi="FlandersArtSans-Light"/>
          <w:sz w:val="18"/>
          <w:szCs w:val="18"/>
        </w:rPr>
      </w:pPr>
      <w:r w:rsidRPr="00237EA5">
        <w:rPr>
          <w:rStyle w:val="Voetnootmarkering"/>
          <w:rFonts w:ascii="FlandersArtSans-Light" w:hAnsi="FlandersArtSans-Light"/>
          <w:sz w:val="18"/>
          <w:szCs w:val="18"/>
        </w:rPr>
        <w:footnoteRef/>
      </w:r>
      <w:r w:rsidRPr="00237EA5">
        <w:rPr>
          <w:rFonts w:ascii="FlandersArtSans-Light" w:hAnsi="FlandersArtSans-Light"/>
          <w:sz w:val="18"/>
          <w:szCs w:val="18"/>
        </w:rPr>
        <w:t xml:space="preserve"> Voor begunstigden die later aansluiten bij het project, geldt als datum de datum van ingang van de partnerschapsovereenkomst of trajectovereenkomst.</w:t>
      </w:r>
    </w:p>
  </w:footnote>
  <w:footnote w:id="3">
    <w:p w14:paraId="384E06BB" w14:textId="77777777" w:rsidR="00254CB5" w:rsidRPr="007C6963" w:rsidRDefault="00254CB5" w:rsidP="00254CB5">
      <w:pPr>
        <w:pStyle w:val="Voetnoottekst"/>
      </w:pPr>
      <w:r w:rsidRPr="00237EA5">
        <w:rPr>
          <w:rStyle w:val="Voetnootmarkering"/>
          <w:rFonts w:ascii="FlandersArtSans-Light" w:hAnsi="FlandersArtSans-Light"/>
          <w:sz w:val="18"/>
          <w:szCs w:val="18"/>
        </w:rPr>
        <w:footnoteRef/>
      </w:r>
      <w:r w:rsidRPr="00237EA5">
        <w:rPr>
          <w:rFonts w:ascii="FlandersArtSans-Light" w:hAnsi="FlandersArtSans-Light"/>
          <w:sz w:val="18"/>
          <w:szCs w:val="18"/>
        </w:rPr>
        <w:t xml:space="preserve"> Voor begunstigden die later aansluiten bij het project, geldt als datum de datum van ingang van de partnerschapsovereenkomst of trajectovereenkomst.</w:t>
      </w:r>
    </w:p>
  </w:footnote>
  <w:footnote w:id="4">
    <w:p w14:paraId="2464FA71" w14:textId="77777777" w:rsidR="00254CB5" w:rsidRPr="00254CB5" w:rsidRDefault="00254CB5" w:rsidP="00254CB5">
      <w:pPr>
        <w:pStyle w:val="Voetnoottekst"/>
        <w:rPr>
          <w:rFonts w:ascii="FlandersArtSans-Light" w:hAnsi="FlandersArtSans-Light"/>
          <w:sz w:val="18"/>
          <w:szCs w:val="18"/>
        </w:rPr>
      </w:pPr>
      <w:r w:rsidRPr="00254CB5">
        <w:rPr>
          <w:rStyle w:val="Voetnootmarkering"/>
          <w:rFonts w:ascii="FlandersArtSans-Light" w:hAnsi="FlandersArtSans-Light"/>
          <w:sz w:val="18"/>
          <w:szCs w:val="18"/>
        </w:rPr>
        <w:footnoteRef/>
      </w:r>
      <w:r w:rsidRPr="00254CB5">
        <w:rPr>
          <w:rFonts w:ascii="FlandersArtSans-Light" w:hAnsi="FlandersArtSans-Light"/>
          <w:sz w:val="18"/>
          <w:szCs w:val="18"/>
        </w:rPr>
        <w:t xml:space="preserve"> Deze rubriek is enkel van toepassing als je de-</w:t>
      </w:r>
      <w:proofErr w:type="spellStart"/>
      <w:r w:rsidRPr="00254CB5">
        <w:rPr>
          <w:rFonts w:ascii="FlandersArtSans-Light" w:hAnsi="FlandersArtSans-Light"/>
          <w:sz w:val="18"/>
          <w:szCs w:val="18"/>
        </w:rPr>
        <w:t>minimis</w:t>
      </w:r>
      <w:proofErr w:type="spellEnd"/>
      <w:r w:rsidRPr="00254CB5">
        <w:rPr>
          <w:rFonts w:ascii="FlandersArtSans-Light" w:hAnsi="FlandersArtSans-Light"/>
          <w:sz w:val="18"/>
          <w:szCs w:val="18"/>
        </w:rPr>
        <w:t xml:space="preserve"> steun hebt ontvangen voor het uitvoeren van een opdracht in het kader van een Dienst van algemeen economisch belang. </w:t>
      </w:r>
    </w:p>
  </w:footnote>
  <w:footnote w:id="5">
    <w:p w14:paraId="50E897F8" w14:textId="77777777" w:rsidR="00254CB5" w:rsidRPr="00254CB5" w:rsidRDefault="00254CB5" w:rsidP="00254CB5">
      <w:pPr>
        <w:pStyle w:val="Voetnoottekst"/>
        <w:rPr>
          <w:rFonts w:ascii="FlandersArtSans-Light" w:hAnsi="FlandersArtSans-Light"/>
          <w:sz w:val="18"/>
          <w:szCs w:val="18"/>
        </w:rPr>
      </w:pPr>
      <w:r w:rsidRPr="00254CB5">
        <w:rPr>
          <w:rStyle w:val="Voetnootmarkering"/>
          <w:rFonts w:ascii="FlandersArtSans-Light" w:hAnsi="FlandersArtSans-Light"/>
          <w:sz w:val="18"/>
          <w:szCs w:val="18"/>
        </w:rPr>
        <w:footnoteRef/>
      </w:r>
      <w:r w:rsidRPr="00254CB5">
        <w:rPr>
          <w:rFonts w:ascii="FlandersArtSans-Light" w:hAnsi="FlandersArtSans-Light"/>
          <w:sz w:val="18"/>
          <w:szCs w:val="18"/>
        </w:rPr>
        <w:t xml:space="preserve"> Voor begunstigden die later aansluiten bij het project, geldt als datum de datum van ingang van de partnerschapsovereenkomst of trajectovereenkomst.</w:t>
      </w:r>
    </w:p>
  </w:footnote>
  <w:footnote w:id="6">
    <w:p w14:paraId="061AD38C" w14:textId="77777777" w:rsidR="00254CB5" w:rsidRPr="007C6963" w:rsidRDefault="00254CB5" w:rsidP="00254CB5">
      <w:pPr>
        <w:pStyle w:val="Voetnoottekst"/>
      </w:pPr>
      <w:r w:rsidRPr="00254CB5">
        <w:rPr>
          <w:rStyle w:val="Voetnootmarkering"/>
          <w:rFonts w:ascii="FlandersArtSans-Light" w:hAnsi="FlandersArtSans-Light"/>
          <w:sz w:val="18"/>
          <w:szCs w:val="18"/>
        </w:rPr>
        <w:footnoteRef/>
      </w:r>
      <w:r w:rsidRPr="00254CB5">
        <w:rPr>
          <w:rFonts w:ascii="FlandersArtSans-Light" w:hAnsi="FlandersArtSans-Light"/>
          <w:sz w:val="18"/>
          <w:szCs w:val="18"/>
        </w:rPr>
        <w:t xml:space="preserve"> Voor begunstigden die later aansluiten bij het project, geldt als datum de datum van ingang van de partnerschapsovereenkomst of trajectovereenkomst.</w:t>
      </w:r>
    </w:p>
  </w:footnote>
  <w:footnote w:id="7">
    <w:p w14:paraId="257DDC86" w14:textId="77777777" w:rsidR="002D278C" w:rsidRPr="002D278C" w:rsidRDefault="002D278C" w:rsidP="002D278C">
      <w:pPr>
        <w:pStyle w:val="Voetnoottekst"/>
        <w:rPr>
          <w:rFonts w:ascii="FlandersArtSans-Light" w:hAnsi="FlandersArtSans-Light" w:cstheme="minorHAnsi"/>
          <w:sz w:val="18"/>
          <w:szCs w:val="18"/>
        </w:rPr>
      </w:pPr>
      <w:r w:rsidRPr="002D278C">
        <w:rPr>
          <w:rStyle w:val="Voetnootmarkering"/>
          <w:rFonts w:ascii="FlandersArtSans-Light" w:hAnsi="FlandersArtSans-Light" w:cstheme="minorHAnsi"/>
          <w:sz w:val="18"/>
          <w:szCs w:val="18"/>
        </w:rPr>
        <w:footnoteRef/>
      </w:r>
      <w:r w:rsidRPr="002D278C">
        <w:rPr>
          <w:rFonts w:ascii="FlandersArtSans-Light" w:hAnsi="FlandersArtSans-Light" w:cstheme="minorHAnsi"/>
          <w:sz w:val="18"/>
          <w:szCs w:val="18"/>
        </w:rPr>
        <w:t xml:space="preserve"> Zie overweging 11 van Verordening (EU) 2023/2831 van de Commissie van 13 december 2023 </w:t>
      </w:r>
      <w:proofErr w:type="gramStart"/>
      <w:r w:rsidRPr="002D278C">
        <w:rPr>
          <w:rFonts w:ascii="FlandersArtSans-Light" w:hAnsi="FlandersArtSans-Light" w:cstheme="minorHAnsi"/>
          <w:sz w:val="18"/>
          <w:szCs w:val="18"/>
        </w:rPr>
        <w:t>betreffende</w:t>
      </w:r>
      <w:proofErr w:type="gramEnd"/>
      <w:r w:rsidRPr="002D278C">
        <w:rPr>
          <w:rFonts w:ascii="FlandersArtSans-Light" w:hAnsi="FlandersArtSans-Light" w:cstheme="minorHAnsi"/>
          <w:sz w:val="18"/>
          <w:szCs w:val="18"/>
        </w:rPr>
        <w:t xml:space="preserve"> de toepassing van de artikelen 107 en 108 van het Verdrag </w:t>
      </w:r>
      <w:proofErr w:type="gramStart"/>
      <w:r w:rsidRPr="002D278C">
        <w:rPr>
          <w:rFonts w:ascii="FlandersArtSans-Light" w:hAnsi="FlandersArtSans-Light" w:cstheme="minorHAnsi"/>
          <w:sz w:val="18"/>
          <w:szCs w:val="18"/>
        </w:rPr>
        <w:t>betreffende</w:t>
      </w:r>
      <w:proofErr w:type="gramEnd"/>
      <w:r w:rsidRPr="002D278C">
        <w:rPr>
          <w:rFonts w:ascii="FlandersArtSans-Light" w:hAnsi="FlandersArtSans-Light" w:cstheme="minorHAnsi"/>
          <w:sz w:val="18"/>
          <w:szCs w:val="18"/>
        </w:rPr>
        <w:t xml:space="preserve"> de werking van de Europese Unie op de-minimissteun.</w:t>
      </w:r>
    </w:p>
  </w:footnote>
  <w:footnote w:id="8">
    <w:p w14:paraId="6881CFF4" w14:textId="77777777" w:rsidR="002D278C" w:rsidRPr="00156C5C" w:rsidRDefault="002D278C" w:rsidP="002D278C">
      <w:pPr>
        <w:pStyle w:val="Voetnoottekst"/>
      </w:pPr>
      <w:r w:rsidRPr="002D278C">
        <w:rPr>
          <w:rStyle w:val="Voetnootmarkering"/>
          <w:rFonts w:ascii="FlandersArtSans-Light" w:hAnsi="FlandersArtSans-Light" w:cstheme="minorHAnsi"/>
          <w:sz w:val="18"/>
          <w:szCs w:val="18"/>
        </w:rPr>
        <w:footnoteRef/>
      </w:r>
      <w:r w:rsidRPr="002D278C">
        <w:rPr>
          <w:rFonts w:ascii="FlandersArtSans-Light" w:hAnsi="FlandersArtSans-Light" w:cstheme="minorHAnsi"/>
          <w:sz w:val="18"/>
          <w:szCs w:val="18"/>
        </w:rPr>
        <w:t xml:space="preserve"> Zie artikel 2, lid 2 van Verordening (EU) 2023/2831 van de Commissie van 13 december 2023 </w:t>
      </w:r>
      <w:proofErr w:type="gramStart"/>
      <w:r w:rsidRPr="002D278C">
        <w:rPr>
          <w:rFonts w:ascii="FlandersArtSans-Light" w:hAnsi="FlandersArtSans-Light" w:cstheme="minorHAnsi"/>
          <w:sz w:val="18"/>
          <w:szCs w:val="18"/>
        </w:rPr>
        <w:t>betreffende</w:t>
      </w:r>
      <w:proofErr w:type="gramEnd"/>
      <w:r w:rsidRPr="002D278C">
        <w:rPr>
          <w:rFonts w:ascii="FlandersArtSans-Light" w:hAnsi="FlandersArtSans-Light" w:cstheme="minorHAnsi"/>
          <w:sz w:val="18"/>
          <w:szCs w:val="18"/>
        </w:rPr>
        <w:t xml:space="preserve"> de toepassing van de artikelen 107 en 108 van het Verdrag </w:t>
      </w:r>
      <w:proofErr w:type="gramStart"/>
      <w:r w:rsidRPr="002D278C">
        <w:rPr>
          <w:rFonts w:ascii="FlandersArtSans-Light" w:hAnsi="FlandersArtSans-Light" w:cstheme="minorHAnsi"/>
          <w:sz w:val="18"/>
          <w:szCs w:val="18"/>
        </w:rPr>
        <w:t>betreffende</w:t>
      </w:r>
      <w:proofErr w:type="gramEnd"/>
      <w:r w:rsidRPr="002D278C">
        <w:rPr>
          <w:rFonts w:ascii="FlandersArtSans-Light" w:hAnsi="FlandersArtSans-Light" w:cstheme="minorHAnsi"/>
          <w:sz w:val="18"/>
          <w:szCs w:val="18"/>
        </w:rPr>
        <w:t xml:space="preserve"> de werking van de Europese Unie op de-minimissteun.</w:t>
      </w:r>
    </w:p>
  </w:footnote>
  <w:footnote w:id="9">
    <w:p w14:paraId="5713A439" w14:textId="77777777" w:rsidR="002D278C" w:rsidRPr="002D278C" w:rsidRDefault="002D278C" w:rsidP="002D278C">
      <w:pPr>
        <w:pStyle w:val="Voetnoottekst"/>
        <w:rPr>
          <w:rFonts w:ascii="FlandersArtSans-Light" w:hAnsi="FlandersArtSans-Light"/>
          <w:sz w:val="18"/>
          <w:szCs w:val="18"/>
        </w:rPr>
      </w:pPr>
      <w:r w:rsidRPr="002D278C">
        <w:rPr>
          <w:rStyle w:val="Voetnootmarkering"/>
          <w:rFonts w:ascii="FlandersArtSans-Light" w:hAnsi="FlandersArtSans-Light"/>
          <w:sz w:val="18"/>
          <w:szCs w:val="18"/>
        </w:rPr>
        <w:footnoteRef/>
      </w:r>
      <w:r w:rsidRPr="002D278C">
        <w:rPr>
          <w:rFonts w:ascii="FlandersArtSans-Light" w:hAnsi="FlandersArtSans-Light"/>
          <w:sz w:val="18"/>
          <w:szCs w:val="18"/>
        </w:rPr>
        <w:t xml:space="preserve"> De subsidiabele bedragen zijn steeds zonder BTW.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88090" w14:textId="607741A3" w:rsidR="00F45661" w:rsidRPr="00B0730F" w:rsidRDefault="00F45661" w:rsidP="00B0730F">
    <w:pPr>
      <w:pStyle w:val="Koptekst"/>
      <w:spacing w:after="40"/>
      <w:rPr>
        <w:sz w:val="20"/>
        <w:szCs w:val="20"/>
      </w:rPr>
    </w:pPr>
    <w:r w:rsidRPr="00B0730F">
      <w:rPr>
        <w:rFonts w:ascii="Flanders Art Sans" w:hAnsi="Flanders Art Sans"/>
        <w:noProof/>
        <w:sz w:val="20"/>
        <w:szCs w:val="20"/>
      </w:rPr>
      <w:drawing>
        <wp:anchor distT="0" distB="0" distL="114300" distR="114300" simplePos="0" relativeHeight="251658242" behindDoc="0" locked="0" layoutInCell="1" allowOverlap="1" wp14:anchorId="52FE28DD" wp14:editId="01AAEC86">
          <wp:simplePos x="0" y="0"/>
          <wp:positionH relativeFrom="margin">
            <wp:posOffset>-635</wp:posOffset>
          </wp:positionH>
          <wp:positionV relativeFrom="paragraph">
            <wp:posOffset>-491490</wp:posOffset>
          </wp:positionV>
          <wp:extent cx="1102995" cy="855980"/>
          <wp:effectExtent l="0" t="0" r="1905" b="1270"/>
          <wp:wrapTopAndBottom/>
          <wp:docPr id="755599519" name="Afbeelding 755599519" descr="Afbeelding met Lettertype, tekst, Graphics,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tekst, Graphics, Elektrisch blauw&#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02995" cy="855980"/>
                  </a:xfrm>
                  <a:prstGeom prst="rect">
                    <a:avLst/>
                  </a:prstGeom>
                </pic:spPr>
              </pic:pic>
            </a:graphicData>
          </a:graphic>
          <wp14:sizeRelH relativeFrom="page">
            <wp14:pctWidth>0</wp14:pctWidth>
          </wp14:sizeRelH>
          <wp14:sizeRelV relativeFrom="page">
            <wp14:pctHeight>0</wp14:pctHeight>
          </wp14:sizeRelV>
        </wp:anchor>
      </w:drawing>
    </w:r>
    <w:r w:rsidRPr="00B0730F">
      <w:rPr>
        <w:sz w:val="20"/>
        <w:szCs w:val="20"/>
      </w:rPr>
      <w:t xml:space="preserve">Departement Werk, Economie, Wetenschap, Innovatie en Sociale Economie </w:t>
    </w:r>
  </w:p>
  <w:p w14:paraId="6AF8C6D0" w14:textId="71968A02" w:rsidR="00F45661" w:rsidRPr="005D3FBF" w:rsidRDefault="00F45661" w:rsidP="00B0730F">
    <w:pPr>
      <w:pStyle w:val="Koptekst"/>
      <w:spacing w:before="40" w:after="40"/>
      <w:rPr>
        <w:b/>
        <w:bCs/>
        <w:sz w:val="20"/>
        <w:szCs w:val="20"/>
      </w:rPr>
    </w:pPr>
    <w:r w:rsidRPr="005D3FBF">
      <w:rPr>
        <w:b/>
        <w:bCs/>
        <w:sz w:val="20"/>
        <w:szCs w:val="20"/>
      </w:rPr>
      <w:t>Afdeling Europese programma’s (Europa WSE)</w:t>
    </w:r>
  </w:p>
  <w:p w14:paraId="64F003BC" w14:textId="77777777" w:rsidR="00F45661" w:rsidRPr="00B0730F" w:rsidRDefault="00F45661" w:rsidP="00B0730F">
    <w:pPr>
      <w:pStyle w:val="Koptekst"/>
      <w:spacing w:before="40" w:after="40"/>
      <w:rPr>
        <w:sz w:val="20"/>
        <w:szCs w:val="20"/>
      </w:rPr>
    </w:pPr>
    <w:r w:rsidRPr="00B0730F">
      <w:rPr>
        <w:sz w:val="20"/>
        <w:szCs w:val="20"/>
      </w:rPr>
      <w:t>Postadres: Koning Albert II-laan 15 bus 380</w:t>
    </w:r>
  </w:p>
  <w:p w14:paraId="66CC2BF8" w14:textId="77777777" w:rsidR="00F45661" w:rsidRPr="00B0730F" w:rsidRDefault="00F45661" w:rsidP="00B0730F">
    <w:pPr>
      <w:pStyle w:val="Koptekst"/>
      <w:spacing w:before="40" w:after="40"/>
      <w:rPr>
        <w:sz w:val="20"/>
        <w:szCs w:val="20"/>
      </w:rPr>
    </w:pPr>
    <w:r w:rsidRPr="00B0730F">
      <w:rPr>
        <w:sz w:val="20"/>
        <w:szCs w:val="20"/>
      </w:rPr>
      <w:t>1210 BRUSSEL</w:t>
    </w:r>
  </w:p>
  <w:p w14:paraId="41BFBFC8" w14:textId="77777777" w:rsidR="00F45661" w:rsidRPr="005D3FBF" w:rsidRDefault="00F45661" w:rsidP="00B0730F">
    <w:pPr>
      <w:pStyle w:val="Koptekst"/>
      <w:spacing w:before="40" w:after="40"/>
      <w:rPr>
        <w:b/>
        <w:bCs/>
        <w:sz w:val="20"/>
        <w:szCs w:val="20"/>
      </w:rPr>
    </w:pPr>
    <w:r w:rsidRPr="005D3FBF">
      <w:rPr>
        <w:b/>
        <w:bCs/>
        <w:sz w:val="20"/>
        <w:szCs w:val="20"/>
      </w:rPr>
      <w:t>T 02/552 83 51</w:t>
    </w:r>
  </w:p>
  <w:p w14:paraId="65E180AC" w14:textId="367FF93E" w:rsidR="00B0730F" w:rsidRPr="00B0730F" w:rsidRDefault="00F45661" w:rsidP="00B0730F">
    <w:pPr>
      <w:pStyle w:val="Koptekst"/>
      <w:spacing w:before="40" w:after="40"/>
      <w:rPr>
        <w:sz w:val="20"/>
        <w:szCs w:val="20"/>
      </w:rPr>
    </w:pPr>
    <w:hyperlink r:id="rId2" w:history="1">
      <w:r w:rsidRPr="00B0730F">
        <w:rPr>
          <w:rStyle w:val="Hyperlink"/>
          <w:rFonts w:ascii="FlandersArtSans-Light" w:hAnsi="FlandersArtSans-Light"/>
          <w:sz w:val="20"/>
          <w:szCs w:val="20"/>
        </w:rPr>
        <w:t>www.vlaanderen.be/europawse</w:t>
      </w:r>
    </w:hyperlink>
    <w:r w:rsidRPr="00B0730F">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79.8pt" o:bullet="t">
        <v:imagedata r:id="rId1" o:title="Tekengebied 1"/>
      </v:shape>
    </w:pict>
  </w:numPicBullet>
  <w:numPicBullet w:numPicBulletId="1">
    <w:pict>
      <v:shape id="_x0000_i1026" type="#_x0000_t75" style="width:135pt;height:136.2pt" o:bullet="t">
        <v:imagedata r:id="rId2" o:title="opsommingsteken"/>
      </v:shape>
    </w:pict>
  </w:numPicBullet>
  <w:abstractNum w:abstractNumId="0" w15:restartNumberingAfterBreak="0">
    <w:nsid w:val="029A01C4"/>
    <w:multiLevelType w:val="hybridMultilevel"/>
    <w:tmpl w:val="E8F252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90B1B79"/>
    <w:multiLevelType w:val="hybridMultilevel"/>
    <w:tmpl w:val="DA8CAFBC"/>
    <w:lvl w:ilvl="0" w:tplc="08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8E69E1"/>
    <w:multiLevelType w:val="hybridMultilevel"/>
    <w:tmpl w:val="8C3AFF2C"/>
    <w:lvl w:ilvl="0" w:tplc="4A228206">
      <w:numFmt w:val="bullet"/>
      <w:lvlText w:val=""/>
      <w:lvlJc w:val="left"/>
      <w:pPr>
        <w:ind w:left="1068" w:hanging="708"/>
      </w:pPr>
      <w:rPr>
        <w:rFonts w:ascii="Flanders Art Sans" w:eastAsiaTheme="minorHAnsi" w:hAnsi="Flanders Art Sans" w:cs="Mongolian Baiti (Hoofdtekst C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BFB3C02"/>
    <w:multiLevelType w:val="hybridMultilevel"/>
    <w:tmpl w:val="FBC8EB5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FA36B8E"/>
    <w:multiLevelType w:val="hybridMultilevel"/>
    <w:tmpl w:val="96FE25E8"/>
    <w:lvl w:ilvl="0" w:tplc="1B2846F8">
      <w:start w:val="1"/>
      <w:numFmt w:val="bullet"/>
      <w:lvlText w:val=""/>
      <w:lvlPicBulletId w:val="0"/>
      <w:lvlJc w:val="left"/>
      <w:pPr>
        <w:ind w:left="567" w:hanging="567"/>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23300B"/>
    <w:multiLevelType w:val="hybridMultilevel"/>
    <w:tmpl w:val="7E644F6C"/>
    <w:lvl w:ilvl="0" w:tplc="E2A43588">
      <w:start w:val="1"/>
      <w:numFmt w:val="decimal"/>
      <w:pStyle w:val="ESFKop3Nummer"/>
      <w:lvlText w:val="%1.1.1"/>
      <w:lvlJc w:val="right"/>
      <w:pPr>
        <w:ind w:left="927"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50F35AA"/>
    <w:multiLevelType w:val="hybridMultilevel"/>
    <w:tmpl w:val="E06407F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6EA2083A"/>
    <w:multiLevelType w:val="multilevel"/>
    <w:tmpl w:val="08CE4574"/>
    <w:lvl w:ilvl="0">
      <w:start w:val="1"/>
      <w:numFmt w:val="decimal"/>
      <w:pStyle w:val="ESFKop1Nummer"/>
      <w:lvlText w:val="%1."/>
      <w:lvlJc w:val="left"/>
      <w:pPr>
        <w:ind w:left="0" w:firstLine="0"/>
      </w:pPr>
      <w:rPr>
        <w:rFonts w:hint="default"/>
      </w:rPr>
    </w:lvl>
    <w:lvl w:ilvl="1">
      <w:start w:val="1"/>
      <w:numFmt w:val="decimal"/>
      <w:pStyle w:val="ESFKop2Nummer"/>
      <w:lvlText w:val="%1.%2"/>
      <w:lvlJc w:val="left"/>
      <w:pPr>
        <w:ind w:left="567" w:hanging="567"/>
      </w:pPr>
      <w:rPr>
        <w:rFonts w:hint="default"/>
      </w:rPr>
    </w:lvl>
    <w:lvl w:ilvl="2">
      <w:start w:val="1"/>
      <w:numFmt w:val="decimal"/>
      <w:lvlText w:val="%1.%2.%3"/>
      <w:lvlJc w:val="left"/>
      <w:pPr>
        <w:ind w:left="360" w:firstLine="142"/>
      </w:pPr>
      <w:rPr>
        <w:rFonts w:hint="default"/>
      </w:rPr>
    </w:lvl>
    <w:lvl w:ilvl="3">
      <w:start w:val="1"/>
      <w:numFmt w:val="decimal"/>
      <w:lvlText w:val="%1.%2.%3.%4"/>
      <w:lvlJc w:val="left"/>
      <w:pPr>
        <w:ind w:left="720" w:firstLine="142"/>
      </w:pPr>
      <w:rPr>
        <w:rFonts w:hint="default"/>
      </w:rPr>
    </w:lvl>
    <w:lvl w:ilvl="4">
      <w:start w:val="1"/>
      <w:numFmt w:val="decimal"/>
      <w:lvlText w:val="%1.%2.%3.%4.%5"/>
      <w:lvlJc w:val="left"/>
      <w:pPr>
        <w:ind w:left="1080" w:firstLine="141"/>
      </w:pPr>
      <w:rPr>
        <w:rFonts w:hint="default"/>
      </w:rPr>
    </w:lvl>
    <w:lvl w:ilvl="5">
      <w:start w:val="1"/>
      <w:numFmt w:val="decimal"/>
      <w:lvlText w:val="%1.%2.%3.%4.%5.%6"/>
      <w:lvlJc w:val="left"/>
      <w:pPr>
        <w:ind w:left="1080" w:firstLine="141"/>
      </w:pPr>
      <w:rPr>
        <w:rFonts w:hint="default"/>
      </w:rPr>
    </w:lvl>
    <w:lvl w:ilvl="6">
      <w:start w:val="1"/>
      <w:numFmt w:val="decimal"/>
      <w:lvlText w:val="%1.%2.%3.%4.%5.%6.%7"/>
      <w:lvlJc w:val="left"/>
      <w:pPr>
        <w:ind w:left="1440" w:firstLine="141"/>
      </w:pPr>
      <w:rPr>
        <w:rFonts w:hint="default"/>
      </w:rPr>
    </w:lvl>
    <w:lvl w:ilvl="7">
      <w:start w:val="1"/>
      <w:numFmt w:val="decimal"/>
      <w:lvlText w:val="%1.%2.%3.%4.%5.%6.%7.%8"/>
      <w:lvlJc w:val="left"/>
      <w:pPr>
        <w:ind w:left="1800" w:firstLine="141"/>
      </w:pPr>
      <w:rPr>
        <w:rFonts w:hint="default"/>
      </w:rPr>
    </w:lvl>
    <w:lvl w:ilvl="8">
      <w:start w:val="1"/>
      <w:numFmt w:val="decimal"/>
      <w:lvlText w:val="%1.%2.%3.%4.%5.%6.%7.%8.%9"/>
      <w:lvlJc w:val="left"/>
      <w:pPr>
        <w:ind w:left="1800" w:firstLine="141"/>
      </w:pPr>
      <w:rPr>
        <w:rFonts w:hint="default"/>
      </w:rPr>
    </w:lvl>
  </w:abstractNum>
  <w:abstractNum w:abstractNumId="8" w15:restartNumberingAfterBreak="0">
    <w:nsid w:val="76252B45"/>
    <w:multiLevelType w:val="hybridMultilevel"/>
    <w:tmpl w:val="7756BD52"/>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153F97"/>
    <w:multiLevelType w:val="hybridMultilevel"/>
    <w:tmpl w:val="87346796"/>
    <w:lvl w:ilvl="0" w:tplc="47A27EC6">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48293223">
    <w:abstractNumId w:val="4"/>
  </w:num>
  <w:num w:numId="2" w16cid:durableId="1757820198">
    <w:abstractNumId w:val="7"/>
  </w:num>
  <w:num w:numId="3" w16cid:durableId="129707804">
    <w:abstractNumId w:val="7"/>
  </w:num>
  <w:num w:numId="4" w16cid:durableId="1233079752">
    <w:abstractNumId w:val="5"/>
  </w:num>
  <w:num w:numId="5" w16cid:durableId="1628273982">
    <w:abstractNumId w:val="9"/>
  </w:num>
  <w:num w:numId="6" w16cid:durableId="1459252942">
    <w:abstractNumId w:val="2"/>
  </w:num>
  <w:num w:numId="7" w16cid:durableId="1720131305">
    <w:abstractNumId w:val="0"/>
  </w:num>
  <w:num w:numId="8" w16cid:durableId="448823050">
    <w:abstractNumId w:val="8"/>
  </w:num>
  <w:num w:numId="9" w16cid:durableId="283080741">
    <w:abstractNumId w:val="3"/>
  </w:num>
  <w:num w:numId="10" w16cid:durableId="736981158">
    <w:abstractNumId w:val="6"/>
  </w:num>
  <w:num w:numId="11" w16cid:durableId="9063017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BFC"/>
    <w:rsid w:val="00024427"/>
    <w:rsid w:val="0002797C"/>
    <w:rsid w:val="000533E4"/>
    <w:rsid w:val="0005765E"/>
    <w:rsid w:val="000628E9"/>
    <w:rsid w:val="00065591"/>
    <w:rsid w:val="00077831"/>
    <w:rsid w:val="00084C4F"/>
    <w:rsid w:val="000A683C"/>
    <w:rsid w:val="000B5E3D"/>
    <w:rsid w:val="000C0CE1"/>
    <w:rsid w:val="00137FCD"/>
    <w:rsid w:val="00142283"/>
    <w:rsid w:val="00147DF2"/>
    <w:rsid w:val="00167338"/>
    <w:rsid w:val="001835FE"/>
    <w:rsid w:val="001A6449"/>
    <w:rsid w:val="001B02BE"/>
    <w:rsid w:val="0022398C"/>
    <w:rsid w:val="00225219"/>
    <w:rsid w:val="00237EA5"/>
    <w:rsid w:val="002503E0"/>
    <w:rsid w:val="00254CB5"/>
    <w:rsid w:val="002B4222"/>
    <w:rsid w:val="002C6BB9"/>
    <w:rsid w:val="002D278C"/>
    <w:rsid w:val="00310C8A"/>
    <w:rsid w:val="00314AEF"/>
    <w:rsid w:val="00327BE3"/>
    <w:rsid w:val="00344DD8"/>
    <w:rsid w:val="00387E79"/>
    <w:rsid w:val="003B3B12"/>
    <w:rsid w:val="003B403B"/>
    <w:rsid w:val="003D1F9C"/>
    <w:rsid w:val="003D63E2"/>
    <w:rsid w:val="003E4F55"/>
    <w:rsid w:val="00442582"/>
    <w:rsid w:val="00444C21"/>
    <w:rsid w:val="00455AE0"/>
    <w:rsid w:val="0046217B"/>
    <w:rsid w:val="00473A7E"/>
    <w:rsid w:val="004C1C62"/>
    <w:rsid w:val="004D2058"/>
    <w:rsid w:val="004E3493"/>
    <w:rsid w:val="00521C62"/>
    <w:rsid w:val="00526CE8"/>
    <w:rsid w:val="00575C4F"/>
    <w:rsid w:val="00594EB6"/>
    <w:rsid w:val="005C152B"/>
    <w:rsid w:val="005D3FBF"/>
    <w:rsid w:val="006143E3"/>
    <w:rsid w:val="00656E03"/>
    <w:rsid w:val="006B14DB"/>
    <w:rsid w:val="00757ECA"/>
    <w:rsid w:val="007612ED"/>
    <w:rsid w:val="00762A02"/>
    <w:rsid w:val="00790DEF"/>
    <w:rsid w:val="007A4A1D"/>
    <w:rsid w:val="007A791E"/>
    <w:rsid w:val="007C032E"/>
    <w:rsid w:val="007C309B"/>
    <w:rsid w:val="007E6109"/>
    <w:rsid w:val="007F68D1"/>
    <w:rsid w:val="00803B9E"/>
    <w:rsid w:val="008703A6"/>
    <w:rsid w:val="00894BFC"/>
    <w:rsid w:val="008A1628"/>
    <w:rsid w:val="00937FAD"/>
    <w:rsid w:val="0097777B"/>
    <w:rsid w:val="009A045E"/>
    <w:rsid w:val="009A3881"/>
    <w:rsid w:val="009C6269"/>
    <w:rsid w:val="009D66FF"/>
    <w:rsid w:val="00A021AD"/>
    <w:rsid w:val="00A32576"/>
    <w:rsid w:val="00A445EA"/>
    <w:rsid w:val="00AB2881"/>
    <w:rsid w:val="00AD47F8"/>
    <w:rsid w:val="00B0730F"/>
    <w:rsid w:val="00B07B8B"/>
    <w:rsid w:val="00B6107F"/>
    <w:rsid w:val="00B735E9"/>
    <w:rsid w:val="00B7785E"/>
    <w:rsid w:val="00B90450"/>
    <w:rsid w:val="00BE4BC0"/>
    <w:rsid w:val="00C07EC6"/>
    <w:rsid w:val="00C238E6"/>
    <w:rsid w:val="00C554C2"/>
    <w:rsid w:val="00C81CE4"/>
    <w:rsid w:val="00C9082F"/>
    <w:rsid w:val="00C96FE4"/>
    <w:rsid w:val="00CE6684"/>
    <w:rsid w:val="00D05790"/>
    <w:rsid w:val="00D7158F"/>
    <w:rsid w:val="00DB3DE8"/>
    <w:rsid w:val="00DC47A5"/>
    <w:rsid w:val="00DF64F8"/>
    <w:rsid w:val="00E40A3A"/>
    <w:rsid w:val="00E7527E"/>
    <w:rsid w:val="00E77614"/>
    <w:rsid w:val="00F2038D"/>
    <w:rsid w:val="00F45661"/>
    <w:rsid w:val="00F74680"/>
    <w:rsid w:val="00F74E0A"/>
    <w:rsid w:val="00F93FAA"/>
    <w:rsid w:val="00FB482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1F6FC85"/>
  <w15:chartTrackingRefBased/>
  <w15:docId w15:val="{CEC51100-5386-4A11-A312-597D2D4B4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ESF_Body"/>
    <w:qFormat/>
    <w:rsid w:val="00A32576"/>
    <w:pPr>
      <w:spacing w:before="120" w:after="240" w:line="360" w:lineRule="exact"/>
    </w:pPr>
    <w:rPr>
      <w:rFonts w:ascii="FlandersArtSans-Light" w:hAnsi="FlandersArtSans-Light" w:cs="Mongolian Baiti (Hoofdtekst CS)"/>
      <w:color w:val="373737" w:themeColor="text2"/>
    </w:rPr>
  </w:style>
  <w:style w:type="paragraph" w:styleId="Kop1">
    <w:name w:val="heading 1"/>
    <w:aliases w:val="ESF_Kop 1"/>
    <w:basedOn w:val="Standaard"/>
    <w:next w:val="Standaard"/>
    <w:link w:val="Kop1Char"/>
    <w:uiPriority w:val="9"/>
    <w:qFormat/>
    <w:rsid w:val="003D1F9C"/>
    <w:pPr>
      <w:keepNext/>
      <w:keepLines/>
      <w:spacing w:before="360" w:after="480" w:line="240" w:lineRule="auto"/>
      <w:outlineLvl w:val="0"/>
    </w:pPr>
    <w:rPr>
      <w:rFonts w:eastAsiaTheme="majorEastAsia" w:cstheme="majorBidi"/>
      <w:b/>
      <w:color w:val="003399" w:themeColor="text1"/>
      <w:sz w:val="40"/>
      <w:szCs w:val="32"/>
    </w:rPr>
  </w:style>
  <w:style w:type="paragraph" w:styleId="Kop2">
    <w:name w:val="heading 2"/>
    <w:aliases w:val="ESF_Kop 2"/>
    <w:basedOn w:val="Standaard"/>
    <w:next w:val="Standaard"/>
    <w:link w:val="Kop2Char"/>
    <w:uiPriority w:val="9"/>
    <w:unhideWhenUsed/>
    <w:qFormat/>
    <w:rsid w:val="003D1F9C"/>
    <w:pPr>
      <w:keepNext/>
      <w:keepLines/>
      <w:spacing w:after="120"/>
      <w:outlineLvl w:val="1"/>
    </w:pPr>
    <w:rPr>
      <w:rFonts w:eastAsiaTheme="majorEastAsia" w:cstheme="majorBidi"/>
      <w:color w:val="003399" w:themeColor="text1"/>
      <w:sz w:val="28"/>
      <w:szCs w:val="26"/>
    </w:rPr>
  </w:style>
  <w:style w:type="paragraph" w:styleId="Kop3">
    <w:name w:val="heading 3"/>
    <w:aliases w:val="ESF_Kop 3"/>
    <w:basedOn w:val="Standaard"/>
    <w:next w:val="Standaard"/>
    <w:link w:val="Kop3Char"/>
    <w:uiPriority w:val="9"/>
    <w:unhideWhenUsed/>
    <w:qFormat/>
    <w:rsid w:val="003D1F9C"/>
    <w:pPr>
      <w:keepNext/>
      <w:keepLines/>
      <w:spacing w:before="360" w:after="0"/>
      <w:outlineLvl w:val="2"/>
    </w:pPr>
    <w:rPr>
      <w:rFonts w:ascii="Flanders Art Sans Medium" w:eastAsiaTheme="majorEastAsia" w:hAnsi="Flanders Art Sans Medium" w:cs="Mongolian Baiti (Koppen CS)"/>
      <w:caps/>
      <w:color w:val="003399" w:themeColor="text1"/>
      <w:spacing w:val="20"/>
      <w:sz w:val="20"/>
      <w:szCs w:val="24"/>
    </w:rPr>
  </w:style>
  <w:style w:type="paragraph" w:styleId="Kop4">
    <w:name w:val="heading 4"/>
    <w:basedOn w:val="Standaard"/>
    <w:next w:val="Standaard"/>
    <w:link w:val="Kop4Char"/>
    <w:uiPriority w:val="9"/>
    <w:unhideWhenUsed/>
    <w:rsid w:val="00A32576"/>
    <w:pPr>
      <w:keepNext/>
      <w:keepLines/>
      <w:spacing w:before="40" w:after="0"/>
      <w:outlineLvl w:val="3"/>
    </w:pPr>
    <w:rPr>
      <w:rFonts w:asciiTheme="majorHAnsi" w:eastAsiaTheme="majorEastAsia" w:hAnsiTheme="majorHAnsi" w:cstheme="majorBidi"/>
      <w:i/>
      <w:iCs/>
      <w:color w:val="10679D"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aliases w:val="ESF_Titel"/>
    <w:basedOn w:val="Standaard"/>
    <w:next w:val="Standaard"/>
    <w:link w:val="TitelChar"/>
    <w:uiPriority w:val="10"/>
    <w:qFormat/>
    <w:rsid w:val="003D1F9C"/>
    <w:pPr>
      <w:spacing w:after="0" w:line="240" w:lineRule="auto"/>
      <w:contextualSpacing/>
    </w:pPr>
    <w:rPr>
      <w:rFonts w:eastAsiaTheme="majorEastAsia" w:cs="Mongolian Baiti (Koppen CS)"/>
      <w:b/>
      <w:color w:val="003399" w:themeColor="text1"/>
      <w:spacing w:val="-10"/>
      <w:kern w:val="28"/>
      <w:sz w:val="72"/>
      <w:szCs w:val="56"/>
    </w:rPr>
  </w:style>
  <w:style w:type="character" w:customStyle="1" w:styleId="TitelChar">
    <w:name w:val="Titel Char"/>
    <w:aliases w:val="ESF_Titel Char"/>
    <w:basedOn w:val="Standaardalinea-lettertype"/>
    <w:link w:val="Titel"/>
    <w:uiPriority w:val="10"/>
    <w:rsid w:val="003D1F9C"/>
    <w:rPr>
      <w:rFonts w:ascii="Flanders Art Sans" w:eastAsiaTheme="majorEastAsia" w:hAnsi="Flanders Art Sans" w:cs="Mongolian Baiti (Koppen CS)"/>
      <w:b/>
      <w:color w:val="003399" w:themeColor="text1"/>
      <w:spacing w:val="-10"/>
      <w:kern w:val="28"/>
      <w:sz w:val="72"/>
      <w:szCs w:val="56"/>
    </w:rPr>
  </w:style>
  <w:style w:type="paragraph" w:styleId="Ondertitel">
    <w:name w:val="Subtitle"/>
    <w:aliases w:val="ESF_Ondertitel"/>
    <w:basedOn w:val="Standaard"/>
    <w:next w:val="Standaard"/>
    <w:link w:val="OndertitelChar"/>
    <w:uiPriority w:val="11"/>
    <w:qFormat/>
    <w:rsid w:val="003D1F9C"/>
    <w:pPr>
      <w:numPr>
        <w:ilvl w:val="1"/>
      </w:numPr>
      <w:ind w:left="1134"/>
    </w:pPr>
    <w:rPr>
      <w:rFonts w:eastAsiaTheme="minorEastAsia"/>
      <w:color w:val="003399"/>
      <w:sz w:val="40"/>
    </w:rPr>
  </w:style>
  <w:style w:type="character" w:customStyle="1" w:styleId="OndertitelChar">
    <w:name w:val="Ondertitel Char"/>
    <w:aliases w:val="ESF_Ondertitel Char"/>
    <w:basedOn w:val="Standaardalinea-lettertype"/>
    <w:link w:val="Ondertitel"/>
    <w:uiPriority w:val="11"/>
    <w:rsid w:val="003D1F9C"/>
    <w:rPr>
      <w:rFonts w:ascii="Flanders Art Sans" w:eastAsiaTheme="minorEastAsia" w:hAnsi="Flanders Art Sans" w:cs="Mongolian Baiti (Hoofdtekst CS)"/>
      <w:color w:val="003399"/>
      <w:sz w:val="40"/>
    </w:rPr>
  </w:style>
  <w:style w:type="paragraph" w:customStyle="1" w:styleId="ESFBodyOpsomming">
    <w:name w:val="ESF_Body_Opsomming"/>
    <w:basedOn w:val="Standaard"/>
    <w:qFormat/>
    <w:rsid w:val="003D1F9C"/>
    <w:pPr>
      <w:spacing w:before="0" w:after="0"/>
    </w:pPr>
  </w:style>
  <w:style w:type="character" w:customStyle="1" w:styleId="Kop1Char">
    <w:name w:val="Kop 1 Char"/>
    <w:aliases w:val="ESF_Kop 1 Char"/>
    <w:basedOn w:val="Standaardalinea-lettertype"/>
    <w:link w:val="Kop1"/>
    <w:uiPriority w:val="9"/>
    <w:rsid w:val="003D1F9C"/>
    <w:rPr>
      <w:rFonts w:ascii="Flanders Art Sans" w:eastAsiaTheme="majorEastAsia" w:hAnsi="Flanders Art Sans" w:cstheme="majorBidi"/>
      <w:b/>
      <w:color w:val="003399" w:themeColor="text1"/>
      <w:sz w:val="40"/>
      <w:szCs w:val="32"/>
    </w:rPr>
  </w:style>
  <w:style w:type="paragraph" w:customStyle="1" w:styleId="ESFKop1Nummer">
    <w:name w:val="ESF_Kop 1_Nummer"/>
    <w:basedOn w:val="Kop1"/>
    <w:link w:val="ESFKop1NummerChar"/>
    <w:qFormat/>
    <w:rsid w:val="00A32576"/>
    <w:pPr>
      <w:numPr>
        <w:numId w:val="3"/>
      </w:numPr>
      <w:spacing w:after="240" w:line="360" w:lineRule="auto"/>
      <w:contextualSpacing/>
    </w:pPr>
    <w:rPr>
      <w:rFonts w:eastAsia="FlandersArtSans-Bold" w:cs="FlandersArtSans-Bold"/>
      <w:szCs w:val="20"/>
      <w:lang w:eastAsia="nl-BE"/>
    </w:rPr>
  </w:style>
  <w:style w:type="character" w:customStyle="1" w:styleId="ESFKop1NummerChar">
    <w:name w:val="ESF_Kop 1_Nummer Char"/>
    <w:basedOn w:val="Kop1Char"/>
    <w:link w:val="ESFKop1Nummer"/>
    <w:rsid w:val="00A32576"/>
    <w:rPr>
      <w:rFonts w:ascii="FlandersArtSans-Light" w:eastAsia="FlandersArtSans-Bold" w:hAnsi="FlandersArtSans-Light" w:cs="FlandersArtSans-Bold"/>
      <w:b/>
      <w:color w:val="003399" w:themeColor="text1"/>
      <w:sz w:val="40"/>
      <w:szCs w:val="20"/>
      <w:lang w:eastAsia="nl-BE"/>
    </w:rPr>
  </w:style>
  <w:style w:type="character" w:customStyle="1" w:styleId="Kop2Char">
    <w:name w:val="Kop 2 Char"/>
    <w:aliases w:val="ESF_Kop 2 Char"/>
    <w:basedOn w:val="Standaardalinea-lettertype"/>
    <w:link w:val="Kop2"/>
    <w:uiPriority w:val="9"/>
    <w:rsid w:val="003D1F9C"/>
    <w:rPr>
      <w:rFonts w:ascii="Flanders Art Sans" w:eastAsiaTheme="majorEastAsia" w:hAnsi="Flanders Art Sans" w:cstheme="majorBidi"/>
      <w:color w:val="003399" w:themeColor="text1"/>
      <w:sz w:val="28"/>
      <w:szCs w:val="26"/>
    </w:rPr>
  </w:style>
  <w:style w:type="paragraph" w:customStyle="1" w:styleId="ESFKop2Nummer">
    <w:name w:val="ESF_Kop 2_Nummer"/>
    <w:basedOn w:val="Kop2"/>
    <w:link w:val="ESFKop2NummerChar"/>
    <w:qFormat/>
    <w:rsid w:val="003D1F9C"/>
    <w:pPr>
      <w:numPr>
        <w:ilvl w:val="1"/>
        <w:numId w:val="3"/>
      </w:numPr>
      <w:spacing w:before="480" w:line="240" w:lineRule="auto"/>
      <w:jc w:val="both"/>
    </w:pPr>
    <w:rPr>
      <w:rFonts w:eastAsia="FlandersArtSerif-Regular" w:cs="FlandersArtSerif-Regular"/>
      <w:szCs w:val="32"/>
      <w:lang w:eastAsia="nl-BE"/>
    </w:rPr>
  </w:style>
  <w:style w:type="character" w:customStyle="1" w:styleId="ESFKop2NummerChar">
    <w:name w:val="ESF_Kop 2_Nummer Char"/>
    <w:basedOn w:val="Kop2Char"/>
    <w:link w:val="ESFKop2Nummer"/>
    <w:rsid w:val="003D1F9C"/>
    <w:rPr>
      <w:rFonts w:ascii="Flanders Art Sans" w:eastAsia="FlandersArtSerif-Regular" w:hAnsi="Flanders Art Sans" w:cs="FlandersArtSerif-Regular"/>
      <w:color w:val="003399" w:themeColor="text1"/>
      <w:sz w:val="28"/>
      <w:szCs w:val="32"/>
      <w:lang w:eastAsia="nl-BE"/>
    </w:rPr>
  </w:style>
  <w:style w:type="character" w:customStyle="1" w:styleId="Kop3Char">
    <w:name w:val="Kop 3 Char"/>
    <w:aliases w:val="ESF_Kop 3 Char"/>
    <w:basedOn w:val="Standaardalinea-lettertype"/>
    <w:link w:val="Kop3"/>
    <w:uiPriority w:val="9"/>
    <w:rsid w:val="003D1F9C"/>
    <w:rPr>
      <w:rFonts w:ascii="Flanders Art Sans Medium" w:eastAsiaTheme="majorEastAsia" w:hAnsi="Flanders Art Sans Medium" w:cs="Mongolian Baiti (Koppen CS)"/>
      <w:caps/>
      <w:color w:val="003399" w:themeColor="text1"/>
      <w:spacing w:val="20"/>
      <w:sz w:val="20"/>
      <w:szCs w:val="24"/>
    </w:rPr>
  </w:style>
  <w:style w:type="paragraph" w:customStyle="1" w:styleId="ESFKop3Nummer">
    <w:name w:val="ESF_Kop 3_Nummer"/>
    <w:basedOn w:val="Kop3"/>
    <w:qFormat/>
    <w:rsid w:val="003D1F9C"/>
    <w:pPr>
      <w:numPr>
        <w:numId w:val="4"/>
      </w:numPr>
    </w:pPr>
    <w:rPr>
      <w:rFonts w:eastAsia="FlandersArtSans-Regular"/>
    </w:rPr>
  </w:style>
  <w:style w:type="paragraph" w:customStyle="1" w:styleId="ESFQuote">
    <w:name w:val="ESF_Quote"/>
    <w:basedOn w:val="Standaard"/>
    <w:qFormat/>
    <w:rsid w:val="003D1F9C"/>
    <w:pPr>
      <w:spacing w:line="240" w:lineRule="auto"/>
      <w:ind w:left="1276" w:right="1417"/>
      <w:jc w:val="center"/>
    </w:pPr>
    <w:rPr>
      <w:rFonts w:ascii="Flanders Art Sans Light" w:hAnsi="Flanders Art Sans Light"/>
      <w:color w:val="003399" w:themeColor="accent4"/>
      <w:sz w:val="40"/>
      <w:szCs w:val="40"/>
    </w:rPr>
  </w:style>
  <w:style w:type="paragraph" w:customStyle="1" w:styleId="ESFVoetnoot">
    <w:name w:val="ESF_Voetnoot"/>
    <w:basedOn w:val="Standaard"/>
    <w:qFormat/>
    <w:rsid w:val="003D1F9C"/>
    <w:pPr>
      <w:spacing w:line="260" w:lineRule="exact"/>
    </w:pPr>
    <w:rPr>
      <w:color w:val="A6A6A6" w:themeColor="background1" w:themeShade="A6"/>
      <w:sz w:val="18"/>
    </w:rPr>
  </w:style>
  <w:style w:type="character" w:styleId="GevolgdeHyperlink">
    <w:name w:val="FollowedHyperlink"/>
    <w:basedOn w:val="Standaardalinea-lettertype"/>
    <w:uiPriority w:val="99"/>
    <w:semiHidden/>
    <w:unhideWhenUsed/>
    <w:rsid w:val="003D1F9C"/>
    <w:rPr>
      <w:rFonts w:ascii="Flanders Art Sans" w:hAnsi="Flanders Art Sans"/>
      <w:b w:val="0"/>
      <w:i w:val="0"/>
      <w:color w:val="003399" w:themeColor="followedHyperlink"/>
      <w:u w:val="single"/>
    </w:rPr>
  </w:style>
  <w:style w:type="character" w:styleId="Hyperlink">
    <w:name w:val="Hyperlink"/>
    <w:basedOn w:val="Standaardalinea-lettertype"/>
    <w:uiPriority w:val="99"/>
    <w:unhideWhenUsed/>
    <w:rsid w:val="003D1F9C"/>
    <w:rPr>
      <w:rFonts w:ascii="Flanders Art Sans" w:hAnsi="Flanders Art Sans"/>
      <w:b w:val="0"/>
      <w:i w:val="0"/>
      <w:color w:val="003399" w:themeColor="hyperlink"/>
      <w:u w:val="single"/>
    </w:rPr>
  </w:style>
  <w:style w:type="character" w:styleId="Intensieveverwijzing">
    <w:name w:val="Intense Reference"/>
    <w:basedOn w:val="Standaardalinea-lettertype"/>
    <w:uiPriority w:val="32"/>
    <w:rsid w:val="003D1F9C"/>
    <w:rPr>
      <w:rFonts w:ascii="Flanders Art Sans" w:hAnsi="Flanders Art Sans"/>
      <w:b/>
      <w:bCs/>
      <w:i w:val="0"/>
      <w:smallCaps/>
      <w:color w:val="168AD2" w:themeColor="accent1"/>
      <w:spacing w:val="5"/>
    </w:rPr>
  </w:style>
  <w:style w:type="paragraph" w:styleId="Koptekst">
    <w:name w:val="header"/>
    <w:basedOn w:val="Standaard"/>
    <w:link w:val="KoptekstChar"/>
    <w:uiPriority w:val="99"/>
    <w:unhideWhenUsed/>
    <w:rsid w:val="003D1F9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1F9C"/>
    <w:rPr>
      <w:rFonts w:ascii="Flanders Art Sans" w:hAnsi="Flanders Art Sans" w:cs="Mongolian Baiti (Hoofdtekst CS)"/>
      <w:color w:val="373737" w:themeColor="text2"/>
    </w:rPr>
  </w:style>
  <w:style w:type="paragraph" w:styleId="Lijstalinea">
    <w:name w:val="List Paragraph"/>
    <w:basedOn w:val="Standaard"/>
    <w:link w:val="LijstalineaChar"/>
    <w:uiPriority w:val="34"/>
    <w:rsid w:val="003D1F9C"/>
    <w:pPr>
      <w:ind w:left="720"/>
      <w:contextualSpacing/>
    </w:pPr>
  </w:style>
  <w:style w:type="character" w:customStyle="1" w:styleId="LijstalineaChar">
    <w:name w:val="Lijstalinea Char"/>
    <w:basedOn w:val="Standaardalinea-lettertype"/>
    <w:link w:val="Lijstalinea"/>
    <w:uiPriority w:val="34"/>
    <w:locked/>
    <w:rsid w:val="003D1F9C"/>
    <w:rPr>
      <w:rFonts w:ascii="Flanders Art Sans" w:hAnsi="Flanders Art Sans" w:cs="Mongolian Baiti (Hoofdtekst CS)"/>
      <w:color w:val="373737" w:themeColor="text2"/>
    </w:rPr>
  </w:style>
  <w:style w:type="paragraph" w:styleId="Normaalweb">
    <w:name w:val="Normal (Web)"/>
    <w:basedOn w:val="Standaard"/>
    <w:uiPriority w:val="99"/>
    <w:semiHidden/>
    <w:unhideWhenUsed/>
    <w:rsid w:val="003D1F9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ekstopmerking">
    <w:name w:val="annotation text"/>
    <w:basedOn w:val="Standaard"/>
    <w:link w:val="TekstopmerkingChar"/>
    <w:uiPriority w:val="99"/>
    <w:unhideWhenUsed/>
    <w:rsid w:val="003D1F9C"/>
    <w:pPr>
      <w:spacing w:line="240" w:lineRule="auto"/>
    </w:pPr>
    <w:rPr>
      <w:sz w:val="20"/>
      <w:szCs w:val="20"/>
    </w:rPr>
  </w:style>
  <w:style w:type="character" w:customStyle="1" w:styleId="TekstopmerkingChar">
    <w:name w:val="Tekst opmerking Char"/>
    <w:basedOn w:val="Standaardalinea-lettertype"/>
    <w:link w:val="Tekstopmerking"/>
    <w:uiPriority w:val="99"/>
    <w:rsid w:val="003D1F9C"/>
    <w:rPr>
      <w:rFonts w:ascii="Flanders Art Sans" w:hAnsi="Flanders Art Sans" w:cs="Mongolian Baiti (Hoofdtekst CS)"/>
      <w:color w:val="373737" w:themeColor="text2"/>
      <w:sz w:val="20"/>
      <w:szCs w:val="20"/>
    </w:rPr>
  </w:style>
  <w:style w:type="paragraph" w:styleId="Onderwerpvanopmerking">
    <w:name w:val="annotation subject"/>
    <w:basedOn w:val="Tekstopmerking"/>
    <w:next w:val="Tekstopmerking"/>
    <w:link w:val="OnderwerpvanopmerkingChar"/>
    <w:uiPriority w:val="99"/>
    <w:semiHidden/>
    <w:unhideWhenUsed/>
    <w:rsid w:val="003D1F9C"/>
    <w:rPr>
      <w:b/>
      <w:bCs/>
    </w:rPr>
  </w:style>
  <w:style w:type="character" w:customStyle="1" w:styleId="OnderwerpvanopmerkingChar">
    <w:name w:val="Onderwerp van opmerking Char"/>
    <w:basedOn w:val="TekstopmerkingChar"/>
    <w:link w:val="Onderwerpvanopmerking"/>
    <w:uiPriority w:val="99"/>
    <w:semiHidden/>
    <w:rsid w:val="003D1F9C"/>
    <w:rPr>
      <w:rFonts w:ascii="Flanders Art Sans" w:hAnsi="Flanders Art Sans" w:cs="Mongolian Baiti (Hoofdtekst CS)"/>
      <w:b/>
      <w:bCs/>
      <w:color w:val="373737" w:themeColor="text2"/>
      <w:sz w:val="20"/>
      <w:szCs w:val="20"/>
    </w:rPr>
  </w:style>
  <w:style w:type="character" w:styleId="Onopgelostemelding">
    <w:name w:val="Unresolved Mention"/>
    <w:basedOn w:val="Standaardalinea-lettertype"/>
    <w:uiPriority w:val="99"/>
    <w:semiHidden/>
    <w:unhideWhenUsed/>
    <w:rsid w:val="003D1F9C"/>
    <w:rPr>
      <w:rFonts w:ascii="Flanders Art Sans" w:hAnsi="Flanders Art Sans"/>
      <w:b w:val="0"/>
      <w:i w:val="0"/>
      <w:color w:val="605E5C"/>
      <w:shd w:val="clear" w:color="auto" w:fill="E1DFDD"/>
    </w:rPr>
  </w:style>
  <w:style w:type="character" w:styleId="Paginanummer">
    <w:name w:val="page number"/>
    <w:basedOn w:val="Standaardalinea-lettertype"/>
    <w:uiPriority w:val="99"/>
    <w:semiHidden/>
    <w:unhideWhenUsed/>
    <w:rsid w:val="003D1F9C"/>
    <w:rPr>
      <w:rFonts w:ascii="Flanders Art Sans" w:hAnsi="Flanders Art Sans"/>
      <w:b w:val="0"/>
      <w:i w:val="0"/>
    </w:rPr>
  </w:style>
  <w:style w:type="table" w:styleId="Tabelraster">
    <w:name w:val="Table Grid"/>
    <w:basedOn w:val="Standaardtabel"/>
    <w:uiPriority w:val="59"/>
    <w:rsid w:val="003D1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unhideWhenUsed/>
    <w:rsid w:val="003D1F9C"/>
    <w:rPr>
      <w:rFonts w:ascii="Flanders Art Sans" w:hAnsi="Flanders Art Sans"/>
      <w:b w:val="0"/>
      <w:i w:val="0"/>
      <w:sz w:val="16"/>
      <w:szCs w:val="16"/>
    </w:rPr>
  </w:style>
  <w:style w:type="character" w:styleId="Voetnootmarkering">
    <w:name w:val="footnote reference"/>
    <w:basedOn w:val="Standaardalinea-lettertype"/>
    <w:uiPriority w:val="99"/>
    <w:semiHidden/>
    <w:unhideWhenUsed/>
    <w:rsid w:val="003D1F9C"/>
    <w:rPr>
      <w:rFonts w:ascii="Flanders Art Sans" w:hAnsi="Flanders Art Sans"/>
      <w:b w:val="0"/>
      <w:i w:val="0"/>
      <w:vertAlign w:val="superscript"/>
    </w:rPr>
  </w:style>
  <w:style w:type="paragraph" w:styleId="Voetnoottekst">
    <w:name w:val="footnote text"/>
    <w:basedOn w:val="Standaard"/>
    <w:link w:val="VoetnoottekstChar"/>
    <w:uiPriority w:val="99"/>
    <w:semiHidden/>
    <w:unhideWhenUsed/>
    <w:rsid w:val="003D1F9C"/>
    <w:pPr>
      <w:spacing w:before="0" w:after="0" w:line="240" w:lineRule="auto"/>
      <w:jc w:val="both"/>
    </w:pPr>
    <w:rPr>
      <w:rFonts w:ascii="Arial" w:eastAsia="Arial" w:hAnsi="Arial" w:cs="Arial"/>
      <w:color w:val="000000"/>
      <w:sz w:val="20"/>
      <w:szCs w:val="20"/>
      <w:lang w:eastAsia="nl-BE"/>
    </w:rPr>
  </w:style>
  <w:style w:type="character" w:customStyle="1" w:styleId="VoetnoottekstChar">
    <w:name w:val="Voetnoottekst Char"/>
    <w:basedOn w:val="Standaardalinea-lettertype"/>
    <w:link w:val="Voetnoottekst"/>
    <w:uiPriority w:val="99"/>
    <w:semiHidden/>
    <w:rsid w:val="003D1F9C"/>
    <w:rPr>
      <w:rFonts w:ascii="Arial" w:eastAsia="Arial" w:hAnsi="Arial" w:cs="Arial"/>
      <w:color w:val="000000"/>
      <w:sz w:val="20"/>
      <w:szCs w:val="20"/>
      <w:lang w:eastAsia="nl-BE"/>
    </w:rPr>
  </w:style>
  <w:style w:type="paragraph" w:styleId="Voettekst">
    <w:name w:val="footer"/>
    <w:basedOn w:val="Standaard"/>
    <w:link w:val="VoettekstChar"/>
    <w:uiPriority w:val="99"/>
    <w:unhideWhenUsed/>
    <w:rsid w:val="003D1F9C"/>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3D1F9C"/>
    <w:rPr>
      <w:rFonts w:ascii="Flanders Art Sans" w:hAnsi="Flanders Art Sans" w:cs="Mongolian Baiti (Hoofdtekst CS)"/>
      <w:color w:val="373737" w:themeColor="text2"/>
    </w:rPr>
  </w:style>
  <w:style w:type="character" w:styleId="Zwaar">
    <w:name w:val="Strong"/>
    <w:basedOn w:val="Standaardalinea-lettertype"/>
    <w:uiPriority w:val="22"/>
    <w:rsid w:val="003D1F9C"/>
    <w:rPr>
      <w:rFonts w:ascii="Flanders Art Sans" w:hAnsi="Flanders Art Sans"/>
      <w:b/>
      <w:bCs/>
      <w:i w:val="0"/>
    </w:rPr>
  </w:style>
  <w:style w:type="paragraph" w:customStyle="1" w:styleId="ESFCTA">
    <w:name w:val="ESF_CTA"/>
    <w:basedOn w:val="Standaard"/>
    <w:qFormat/>
    <w:rsid w:val="007F68D1"/>
    <w:pPr>
      <w:spacing w:before="360" w:line="320" w:lineRule="exact"/>
      <w:ind w:left="2268"/>
    </w:pPr>
    <w:rPr>
      <w:rFonts w:ascii="FlandersArtSans-Medium" w:hAnsi="FlandersArtSans-Medium"/>
      <w:color w:val="003399" w:themeColor="text1"/>
      <w:sz w:val="20"/>
    </w:rPr>
  </w:style>
  <w:style w:type="paragraph" w:styleId="Geenafstand">
    <w:name w:val="No Spacing"/>
    <w:uiPriority w:val="1"/>
    <w:qFormat/>
    <w:rsid w:val="00A32576"/>
    <w:pPr>
      <w:spacing w:after="0" w:line="240" w:lineRule="auto"/>
    </w:pPr>
    <w:rPr>
      <w:rFonts w:ascii="FlandersArtSans-Light" w:hAnsi="FlandersArtSans-Light" w:cs="Mongolian Baiti (Hoofdtekst CS)"/>
      <w:color w:val="373737" w:themeColor="text2"/>
    </w:rPr>
  </w:style>
  <w:style w:type="character" w:customStyle="1" w:styleId="Kop4Char">
    <w:name w:val="Kop 4 Char"/>
    <w:basedOn w:val="Standaardalinea-lettertype"/>
    <w:link w:val="Kop4"/>
    <w:uiPriority w:val="9"/>
    <w:rsid w:val="00A32576"/>
    <w:rPr>
      <w:rFonts w:asciiTheme="majorHAnsi" w:eastAsiaTheme="majorEastAsia" w:hAnsiTheme="majorHAnsi" w:cstheme="majorBidi"/>
      <w:i/>
      <w:iCs/>
      <w:color w:val="10679D" w:themeColor="accent1" w:themeShade="BF"/>
    </w:rPr>
  </w:style>
  <w:style w:type="character" w:styleId="Tekstvantijdelijkeaanduiding">
    <w:name w:val="Placeholder Text"/>
    <w:basedOn w:val="Standaardalinea-lettertype"/>
    <w:uiPriority w:val="99"/>
    <w:semiHidden/>
    <w:rsid w:val="004C1C62"/>
    <w:rPr>
      <w:color w:val="666666"/>
    </w:rPr>
  </w:style>
  <w:style w:type="table" w:styleId="Lijsttabel3-Accent1">
    <w:name w:val="List Table 3 Accent 1"/>
    <w:basedOn w:val="Standaardtabel"/>
    <w:uiPriority w:val="48"/>
    <w:rsid w:val="00F74680"/>
    <w:pPr>
      <w:spacing w:after="0" w:line="240" w:lineRule="auto"/>
    </w:pPr>
    <w:tblPr>
      <w:tblStyleRowBandSize w:val="1"/>
      <w:tblStyleColBandSize w:val="1"/>
      <w:tblBorders>
        <w:top w:val="single" w:sz="4" w:space="0" w:color="168AD2" w:themeColor="accent1"/>
        <w:left w:val="single" w:sz="4" w:space="0" w:color="168AD2" w:themeColor="accent1"/>
        <w:bottom w:val="single" w:sz="4" w:space="0" w:color="168AD2" w:themeColor="accent1"/>
        <w:right w:val="single" w:sz="4" w:space="0" w:color="168AD2" w:themeColor="accent1"/>
      </w:tblBorders>
    </w:tblPr>
    <w:tblStylePr w:type="firstRow">
      <w:rPr>
        <w:b/>
        <w:bCs/>
        <w:color w:val="FFFFFF" w:themeColor="background1"/>
      </w:rPr>
      <w:tblPr/>
      <w:tcPr>
        <w:shd w:val="clear" w:color="auto" w:fill="168AD2" w:themeFill="accent1"/>
      </w:tcPr>
    </w:tblStylePr>
    <w:tblStylePr w:type="lastRow">
      <w:rPr>
        <w:b/>
        <w:bCs/>
      </w:rPr>
      <w:tblPr/>
      <w:tcPr>
        <w:tcBorders>
          <w:top w:val="double" w:sz="4" w:space="0" w:color="168A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68AD2" w:themeColor="accent1"/>
          <w:right w:val="single" w:sz="4" w:space="0" w:color="168AD2" w:themeColor="accent1"/>
        </w:tcBorders>
      </w:tcPr>
    </w:tblStylePr>
    <w:tblStylePr w:type="band1Horz">
      <w:tblPr/>
      <w:tcPr>
        <w:tcBorders>
          <w:top w:val="single" w:sz="4" w:space="0" w:color="168AD2" w:themeColor="accent1"/>
          <w:bottom w:val="single" w:sz="4" w:space="0" w:color="168A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8AD2" w:themeColor="accent1"/>
          <w:left w:val="nil"/>
        </w:tcBorders>
      </w:tcPr>
    </w:tblStylePr>
    <w:tblStylePr w:type="swCell">
      <w:tblPr/>
      <w:tcPr>
        <w:tcBorders>
          <w:top w:val="double" w:sz="4" w:space="0" w:color="168AD2" w:themeColor="accent1"/>
          <w:right w:val="nil"/>
        </w:tcBorders>
      </w:tcPr>
    </w:tblStylePr>
  </w:style>
  <w:style w:type="paragraph" w:styleId="Revisie">
    <w:name w:val="Revision"/>
    <w:hidden/>
    <w:uiPriority w:val="99"/>
    <w:semiHidden/>
    <w:rsid w:val="0002797C"/>
    <w:pPr>
      <w:spacing w:after="0" w:line="240" w:lineRule="auto"/>
    </w:pPr>
    <w:rPr>
      <w:rFonts w:ascii="FlandersArtSans-Light" w:hAnsi="FlandersArtSans-Light" w:cs="Mongolian Baiti (Hoofdtekst CS)"/>
      <w:color w:val="373737"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ke.decraemer@vlaanderen.b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outer.verdonck@vlaanderen.b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2" Type="http://schemas.openxmlformats.org/officeDocument/2006/relationships/hyperlink" Target="http://www.vlaanderen.be/europawse" TargetMode="External"/><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wse-EuropaWSEbeeldmateriaal/ESF%20Overkoepelend/Communicatie/Communicatietoolkit/Sjablonen/Sjabloon_word_EuropaWSE_zonder%20titelblad.dotx?OR=81dd2b71-fb82-4b33-ac71-fed46bf0f87a&amp;CID=630bc2a1-d019-d000-e812-1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0E718836F394730ADA17875774356E0"/>
        <w:category>
          <w:name w:val="Algemeen"/>
          <w:gallery w:val="placeholder"/>
        </w:category>
        <w:types>
          <w:type w:val="bbPlcHdr"/>
        </w:types>
        <w:behaviors>
          <w:behavior w:val="content"/>
        </w:behaviors>
        <w:guid w:val="{A3BFCD59-353F-4F79-9F24-EF351335281A}"/>
      </w:docPartPr>
      <w:docPartBody>
        <w:p w:rsidR="006B528F" w:rsidRDefault="006B528F" w:rsidP="006B528F">
          <w:pPr>
            <w:pStyle w:val="50E718836F394730ADA17875774356E0"/>
          </w:pPr>
          <w:r w:rsidRPr="007A6E74">
            <w:rPr>
              <w:rStyle w:val="Tekstvantijdelijkeaanduiding"/>
            </w:rPr>
            <w:t>Klik of tik om tekst in te voeren.</w:t>
          </w:r>
        </w:p>
      </w:docPartBody>
    </w:docPart>
    <w:docPart>
      <w:docPartPr>
        <w:name w:val="3838952F68F34E7ABF5C8F0809CE8449"/>
        <w:category>
          <w:name w:val="Algemeen"/>
          <w:gallery w:val="placeholder"/>
        </w:category>
        <w:types>
          <w:type w:val="bbPlcHdr"/>
        </w:types>
        <w:behaviors>
          <w:behavior w:val="content"/>
        </w:behaviors>
        <w:guid w:val="{9E8ECA88-05FC-4794-9FAD-267DB8DBCD04}"/>
      </w:docPartPr>
      <w:docPartBody>
        <w:p w:rsidR="006B528F" w:rsidRDefault="006B528F" w:rsidP="006B528F">
          <w:pPr>
            <w:pStyle w:val="3838952F68F34E7ABF5C8F0809CE8449"/>
          </w:pPr>
          <w:r w:rsidRPr="007A6E74">
            <w:rPr>
              <w:rStyle w:val="Tekstvantijdelijkeaanduiding"/>
            </w:rPr>
            <w:t>Klik of tik om een datum in te voeren.</w:t>
          </w:r>
        </w:p>
      </w:docPartBody>
    </w:docPart>
    <w:docPart>
      <w:docPartPr>
        <w:name w:val="5492D7EADE164177B3DEF0E546866EC6"/>
        <w:category>
          <w:name w:val="Algemeen"/>
          <w:gallery w:val="placeholder"/>
        </w:category>
        <w:types>
          <w:type w:val="bbPlcHdr"/>
        </w:types>
        <w:behaviors>
          <w:behavior w:val="content"/>
        </w:behaviors>
        <w:guid w:val="{1D7CC671-DDBD-4B4C-8CFC-613B7545275B}"/>
      </w:docPartPr>
      <w:docPartBody>
        <w:p w:rsidR="006B528F" w:rsidRDefault="006B528F" w:rsidP="006B528F">
          <w:pPr>
            <w:pStyle w:val="5492D7EADE164177B3DEF0E546866EC6"/>
          </w:pPr>
          <w:r w:rsidRPr="007A6E74">
            <w:rPr>
              <w:rStyle w:val="Tekstvantijdelijkeaanduiding"/>
            </w:rPr>
            <w:t>Klik of tik om een datum in te voeren.</w:t>
          </w:r>
        </w:p>
      </w:docPartBody>
    </w:docPart>
    <w:docPart>
      <w:docPartPr>
        <w:name w:val="C8A228528B7E4145AA89CACAFA358AAA"/>
        <w:category>
          <w:name w:val="Algemeen"/>
          <w:gallery w:val="placeholder"/>
        </w:category>
        <w:types>
          <w:type w:val="bbPlcHdr"/>
        </w:types>
        <w:behaviors>
          <w:behavior w:val="content"/>
        </w:behaviors>
        <w:guid w:val="{4AD16D7D-4A59-449C-B99F-F7BC80764CF9}"/>
      </w:docPartPr>
      <w:docPartBody>
        <w:p w:rsidR="006B528F" w:rsidRDefault="006B528F" w:rsidP="006B528F">
          <w:pPr>
            <w:pStyle w:val="C8A228528B7E4145AA89CACAFA358AAA"/>
          </w:pPr>
          <w:r w:rsidRPr="007A6E74">
            <w:rPr>
              <w:rStyle w:val="Tekstvantijdelijkeaanduiding"/>
            </w:rPr>
            <w:t>Klik of tik om tekst in te voeren.</w:t>
          </w:r>
        </w:p>
      </w:docPartBody>
    </w:docPart>
    <w:docPart>
      <w:docPartPr>
        <w:name w:val="C62CBB3EC16E4E04981373F126EE6FB9"/>
        <w:category>
          <w:name w:val="Algemeen"/>
          <w:gallery w:val="placeholder"/>
        </w:category>
        <w:types>
          <w:type w:val="bbPlcHdr"/>
        </w:types>
        <w:behaviors>
          <w:behavior w:val="content"/>
        </w:behaviors>
        <w:guid w:val="{33ED2FAD-A33E-4AA8-A21D-AD78B385FE47}"/>
      </w:docPartPr>
      <w:docPartBody>
        <w:p w:rsidR="006B528F" w:rsidRDefault="006B528F" w:rsidP="006B528F">
          <w:pPr>
            <w:pStyle w:val="C62CBB3EC16E4E04981373F126EE6FB9"/>
          </w:pPr>
          <w:r w:rsidRPr="007A6E74">
            <w:rPr>
              <w:rStyle w:val="Tekstvantijdelijkeaanduiding"/>
            </w:rPr>
            <w:t>Klik of tik om tekst in te voeren.</w:t>
          </w:r>
        </w:p>
      </w:docPartBody>
    </w:docPart>
    <w:docPart>
      <w:docPartPr>
        <w:name w:val="6498C243382648BAAD0CEAF722A8416E"/>
        <w:category>
          <w:name w:val="Algemeen"/>
          <w:gallery w:val="placeholder"/>
        </w:category>
        <w:types>
          <w:type w:val="bbPlcHdr"/>
        </w:types>
        <w:behaviors>
          <w:behavior w:val="content"/>
        </w:behaviors>
        <w:guid w:val="{1391FF84-6B99-4B39-B902-9828422159C8}"/>
      </w:docPartPr>
      <w:docPartBody>
        <w:p w:rsidR="006B528F" w:rsidRDefault="006B528F" w:rsidP="006B528F">
          <w:pPr>
            <w:pStyle w:val="6498C243382648BAAD0CEAF722A8416E"/>
          </w:pPr>
          <w:r w:rsidRPr="007A6E74">
            <w:rPr>
              <w:rStyle w:val="Tekstvantijdelijkeaanduiding"/>
            </w:rPr>
            <w:t>Klik of tik om tekst in te voeren.</w:t>
          </w:r>
        </w:p>
      </w:docPartBody>
    </w:docPart>
    <w:docPart>
      <w:docPartPr>
        <w:name w:val="018CDA1064C64A63AEDE321EF513467A"/>
        <w:category>
          <w:name w:val="Algemeen"/>
          <w:gallery w:val="placeholder"/>
        </w:category>
        <w:types>
          <w:type w:val="bbPlcHdr"/>
        </w:types>
        <w:behaviors>
          <w:behavior w:val="content"/>
        </w:behaviors>
        <w:guid w:val="{AA1167A2-9565-45E0-BEFC-4DB166B04893}"/>
      </w:docPartPr>
      <w:docPartBody>
        <w:p w:rsidR="006B528F" w:rsidRDefault="006B528F" w:rsidP="006B528F">
          <w:pPr>
            <w:pStyle w:val="018CDA1064C64A63AEDE321EF513467A"/>
          </w:pPr>
          <w:r w:rsidRPr="007A6E74">
            <w:rPr>
              <w:rStyle w:val="Tekstvantijdelijkeaanduiding"/>
            </w:rPr>
            <w:t>Klik of tik om tekst in te voeren.</w:t>
          </w:r>
        </w:p>
      </w:docPartBody>
    </w:docPart>
    <w:docPart>
      <w:docPartPr>
        <w:name w:val="757DDA1EDDD2435483C4DEBC0A0ACF3A"/>
        <w:category>
          <w:name w:val="Algemeen"/>
          <w:gallery w:val="placeholder"/>
        </w:category>
        <w:types>
          <w:type w:val="bbPlcHdr"/>
        </w:types>
        <w:behaviors>
          <w:behavior w:val="content"/>
        </w:behaviors>
        <w:guid w:val="{77BD2257-AD23-4740-846C-8C51D4664FE2}"/>
      </w:docPartPr>
      <w:docPartBody>
        <w:p w:rsidR="006B528F" w:rsidRDefault="006B528F" w:rsidP="006B528F">
          <w:pPr>
            <w:pStyle w:val="757DDA1EDDD2435483C4DEBC0A0ACF3A"/>
          </w:pPr>
          <w:r w:rsidRPr="007A6E74">
            <w:rPr>
              <w:rStyle w:val="Tekstvantijdelijkeaanduiding"/>
            </w:rPr>
            <w:t>Klik of tik om een datum in te voeren.</w:t>
          </w:r>
        </w:p>
      </w:docPartBody>
    </w:docPart>
    <w:docPart>
      <w:docPartPr>
        <w:name w:val="2CC1CD366CE24C70B2C4F737AAFF8CF7"/>
        <w:category>
          <w:name w:val="Algemeen"/>
          <w:gallery w:val="placeholder"/>
        </w:category>
        <w:types>
          <w:type w:val="bbPlcHdr"/>
        </w:types>
        <w:behaviors>
          <w:behavior w:val="content"/>
        </w:behaviors>
        <w:guid w:val="{17749376-4E7D-439B-95F1-76C7E605E426}"/>
      </w:docPartPr>
      <w:docPartBody>
        <w:p w:rsidR="006B528F" w:rsidRDefault="006B528F" w:rsidP="006B528F">
          <w:pPr>
            <w:pStyle w:val="2CC1CD366CE24C70B2C4F737AAFF8CF7"/>
          </w:pPr>
          <w:r w:rsidRPr="007A6E74">
            <w:rPr>
              <w:rStyle w:val="Tekstvantijdelijkeaanduiding"/>
            </w:rPr>
            <w:t>Klik of tik om een datum in te voeren.</w:t>
          </w:r>
        </w:p>
      </w:docPartBody>
    </w:docPart>
    <w:docPart>
      <w:docPartPr>
        <w:name w:val="EB7F17B01C504C2FA5E20783057EE5A6"/>
        <w:category>
          <w:name w:val="Algemeen"/>
          <w:gallery w:val="placeholder"/>
        </w:category>
        <w:types>
          <w:type w:val="bbPlcHdr"/>
        </w:types>
        <w:behaviors>
          <w:behavior w:val="content"/>
        </w:behaviors>
        <w:guid w:val="{648DB280-E2A6-40B1-B89A-D9A8E4C2BB41}"/>
      </w:docPartPr>
      <w:docPartBody>
        <w:p w:rsidR="006B528F" w:rsidRDefault="006B528F" w:rsidP="006B528F">
          <w:pPr>
            <w:pStyle w:val="EB7F17B01C504C2FA5E20783057EE5A6"/>
          </w:pPr>
          <w:r w:rsidRPr="007A6E74">
            <w:rPr>
              <w:rStyle w:val="Tekstvantijdelijkeaanduiding"/>
            </w:rPr>
            <w:t>Klik of tik om tekst in te voeren.</w:t>
          </w:r>
        </w:p>
      </w:docPartBody>
    </w:docPart>
    <w:docPart>
      <w:docPartPr>
        <w:name w:val="730FFFB7AC524576BDA046919E2B43F6"/>
        <w:category>
          <w:name w:val="Algemeen"/>
          <w:gallery w:val="placeholder"/>
        </w:category>
        <w:types>
          <w:type w:val="bbPlcHdr"/>
        </w:types>
        <w:behaviors>
          <w:behavior w:val="content"/>
        </w:behaviors>
        <w:guid w:val="{789A2FBC-CED4-4B82-B802-7CCAF47CB682}"/>
      </w:docPartPr>
      <w:docPartBody>
        <w:p w:rsidR="006B528F" w:rsidRDefault="006B528F" w:rsidP="006B528F">
          <w:pPr>
            <w:pStyle w:val="730FFFB7AC524576BDA046919E2B43F6"/>
          </w:pPr>
          <w:r w:rsidRPr="007A6E74">
            <w:rPr>
              <w:rStyle w:val="Tekstvantijdelijkeaanduiding"/>
            </w:rPr>
            <w:t>Klik of tik om tekst in te voeren.</w:t>
          </w:r>
        </w:p>
      </w:docPartBody>
    </w:docPart>
    <w:docPart>
      <w:docPartPr>
        <w:name w:val="EF63EA8ED23F4386B4D159C7D71C3403"/>
        <w:category>
          <w:name w:val="Algemeen"/>
          <w:gallery w:val="placeholder"/>
        </w:category>
        <w:types>
          <w:type w:val="bbPlcHdr"/>
        </w:types>
        <w:behaviors>
          <w:behavior w:val="content"/>
        </w:behaviors>
        <w:guid w:val="{87AD8D02-5FCE-4D13-9E78-D3E2379620AF}"/>
      </w:docPartPr>
      <w:docPartBody>
        <w:p w:rsidR="006B528F" w:rsidRDefault="006B528F" w:rsidP="006B528F">
          <w:pPr>
            <w:pStyle w:val="EF63EA8ED23F4386B4D159C7D71C3403"/>
          </w:pPr>
          <w:r w:rsidRPr="007A6E74">
            <w:rPr>
              <w:rStyle w:val="Tekstvantijdelijkeaanduiding"/>
            </w:rPr>
            <w:t>Klik of tik om een datum in te voeren.</w:t>
          </w:r>
        </w:p>
      </w:docPartBody>
    </w:docPart>
    <w:docPart>
      <w:docPartPr>
        <w:name w:val="7251B751746C4316AD236474234DFD7A"/>
        <w:category>
          <w:name w:val="Algemeen"/>
          <w:gallery w:val="placeholder"/>
        </w:category>
        <w:types>
          <w:type w:val="bbPlcHdr"/>
        </w:types>
        <w:behaviors>
          <w:behavior w:val="content"/>
        </w:behaviors>
        <w:guid w:val="{CE702623-9139-4847-BE2A-F37FCC167052}"/>
      </w:docPartPr>
      <w:docPartBody>
        <w:p w:rsidR="006B528F" w:rsidRDefault="006B528F" w:rsidP="006B528F">
          <w:pPr>
            <w:pStyle w:val="7251B751746C4316AD236474234DFD7A"/>
          </w:pPr>
          <w:r w:rsidRPr="007A6E74">
            <w:rPr>
              <w:rStyle w:val="Tekstvantijdelijkeaanduiding"/>
            </w:rPr>
            <w:t>Klik of tik om tekst in te voeren.</w:t>
          </w:r>
        </w:p>
      </w:docPartBody>
    </w:docPart>
    <w:docPart>
      <w:docPartPr>
        <w:name w:val="0EED0940DB44412591DB1BDE38DCB3F9"/>
        <w:category>
          <w:name w:val="Algemeen"/>
          <w:gallery w:val="placeholder"/>
        </w:category>
        <w:types>
          <w:type w:val="bbPlcHdr"/>
        </w:types>
        <w:behaviors>
          <w:behavior w:val="content"/>
        </w:behaviors>
        <w:guid w:val="{1E433EDE-8CE6-4B19-8810-8CF17A13ADDE}"/>
      </w:docPartPr>
      <w:docPartBody>
        <w:p w:rsidR="006B528F" w:rsidRDefault="006B528F" w:rsidP="006B528F">
          <w:pPr>
            <w:pStyle w:val="0EED0940DB44412591DB1BDE38DCB3F9"/>
          </w:pPr>
          <w:r w:rsidRPr="007A6E74">
            <w:rPr>
              <w:rStyle w:val="Tekstvantijdelijkeaanduiding"/>
            </w:rPr>
            <w:t>Klik of tik om tekst in te voeren.</w:t>
          </w:r>
        </w:p>
      </w:docPartBody>
    </w:docPart>
    <w:docPart>
      <w:docPartPr>
        <w:name w:val="54F7765EA8F74C5696A291A31560D9A2"/>
        <w:category>
          <w:name w:val="Algemeen"/>
          <w:gallery w:val="placeholder"/>
        </w:category>
        <w:types>
          <w:type w:val="bbPlcHdr"/>
        </w:types>
        <w:behaviors>
          <w:behavior w:val="content"/>
        </w:behaviors>
        <w:guid w:val="{FDE805AF-ABE7-4D8F-9AEF-A3DA679136EA}"/>
      </w:docPartPr>
      <w:docPartBody>
        <w:p w:rsidR="006B528F" w:rsidRDefault="006B528F" w:rsidP="006B528F">
          <w:pPr>
            <w:pStyle w:val="54F7765EA8F74C5696A291A31560D9A2"/>
          </w:pPr>
          <w:r w:rsidRPr="007A6E74">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ongolian Baiti (Hoofdtekst CS)">
    <w:altName w:val="Mongolian Baiti"/>
    <w:panose1 w:val="00000000000000000000"/>
    <w:charset w:val="00"/>
    <w:family w:val="roman"/>
    <w:notTrueType/>
    <w:pitch w:val="default"/>
  </w:font>
  <w:font w:name="FlandersArtSans-Light">
    <w:altName w:val="Calibri"/>
    <w:panose1 w:val="00000400000000000000"/>
    <w:charset w:val="00"/>
    <w:family w:val="auto"/>
    <w:pitch w:val="variable"/>
    <w:sig w:usb0="00000007" w:usb1="00000000" w:usb2="00000000" w:usb3="00000000" w:csb0="00000093" w:csb1="00000000"/>
  </w:font>
  <w:font w:name="Flanders Art Sans Medium">
    <w:altName w:val="Calibri"/>
    <w:panose1 w:val="00000000000000000000"/>
    <w:charset w:val="4D"/>
    <w:family w:val="auto"/>
    <w:notTrueType/>
    <w:pitch w:val="variable"/>
    <w:sig w:usb0="00000007" w:usb1="00000000" w:usb2="00000000" w:usb3="00000000" w:csb0="00000093" w:csb1="00000000"/>
  </w:font>
  <w:font w:name="Mongolian Baiti (Koppen CS)">
    <w:altName w:val="Mongolian Bait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Flanders Art Sans Light">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Medium">
    <w:altName w:val="Calibri"/>
    <w:panose1 w:val="00000600000000000000"/>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429"/>
    <w:rsid w:val="000628E9"/>
    <w:rsid w:val="00167338"/>
    <w:rsid w:val="00252633"/>
    <w:rsid w:val="003D63E2"/>
    <w:rsid w:val="00521C62"/>
    <w:rsid w:val="00656E03"/>
    <w:rsid w:val="006B528F"/>
    <w:rsid w:val="0097777B"/>
    <w:rsid w:val="00B6107F"/>
    <w:rsid w:val="00BD6BD4"/>
    <w:rsid w:val="00F5542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B528F"/>
    <w:rPr>
      <w:color w:val="666666"/>
    </w:rPr>
  </w:style>
  <w:style w:type="paragraph" w:customStyle="1" w:styleId="50E718836F394730ADA17875774356E0">
    <w:name w:val="50E718836F394730ADA17875774356E0"/>
    <w:rsid w:val="006B528F"/>
  </w:style>
  <w:style w:type="paragraph" w:customStyle="1" w:styleId="3838952F68F34E7ABF5C8F0809CE8449">
    <w:name w:val="3838952F68F34E7ABF5C8F0809CE8449"/>
    <w:rsid w:val="006B528F"/>
  </w:style>
  <w:style w:type="paragraph" w:customStyle="1" w:styleId="5492D7EADE164177B3DEF0E546866EC6">
    <w:name w:val="5492D7EADE164177B3DEF0E546866EC6"/>
    <w:rsid w:val="006B528F"/>
  </w:style>
  <w:style w:type="paragraph" w:customStyle="1" w:styleId="C8A228528B7E4145AA89CACAFA358AAA">
    <w:name w:val="C8A228528B7E4145AA89CACAFA358AAA"/>
    <w:rsid w:val="006B528F"/>
  </w:style>
  <w:style w:type="paragraph" w:customStyle="1" w:styleId="C62CBB3EC16E4E04981373F126EE6FB9">
    <w:name w:val="C62CBB3EC16E4E04981373F126EE6FB9"/>
    <w:rsid w:val="006B528F"/>
  </w:style>
  <w:style w:type="paragraph" w:customStyle="1" w:styleId="6498C243382648BAAD0CEAF722A8416E">
    <w:name w:val="6498C243382648BAAD0CEAF722A8416E"/>
    <w:rsid w:val="006B528F"/>
  </w:style>
  <w:style w:type="paragraph" w:customStyle="1" w:styleId="018CDA1064C64A63AEDE321EF513467A">
    <w:name w:val="018CDA1064C64A63AEDE321EF513467A"/>
    <w:rsid w:val="006B528F"/>
  </w:style>
  <w:style w:type="paragraph" w:customStyle="1" w:styleId="757DDA1EDDD2435483C4DEBC0A0ACF3A">
    <w:name w:val="757DDA1EDDD2435483C4DEBC0A0ACF3A"/>
    <w:rsid w:val="006B528F"/>
  </w:style>
  <w:style w:type="paragraph" w:customStyle="1" w:styleId="2CC1CD366CE24C70B2C4F737AAFF8CF7">
    <w:name w:val="2CC1CD366CE24C70B2C4F737AAFF8CF7"/>
    <w:rsid w:val="006B528F"/>
  </w:style>
  <w:style w:type="paragraph" w:customStyle="1" w:styleId="EB7F17B01C504C2FA5E20783057EE5A6">
    <w:name w:val="EB7F17B01C504C2FA5E20783057EE5A6"/>
    <w:rsid w:val="006B528F"/>
  </w:style>
  <w:style w:type="paragraph" w:customStyle="1" w:styleId="730FFFB7AC524576BDA046919E2B43F6">
    <w:name w:val="730FFFB7AC524576BDA046919E2B43F6"/>
    <w:rsid w:val="006B528F"/>
  </w:style>
  <w:style w:type="paragraph" w:customStyle="1" w:styleId="EF63EA8ED23F4386B4D159C7D71C3403">
    <w:name w:val="EF63EA8ED23F4386B4D159C7D71C3403"/>
    <w:rsid w:val="006B528F"/>
  </w:style>
  <w:style w:type="paragraph" w:customStyle="1" w:styleId="7251B751746C4316AD236474234DFD7A">
    <w:name w:val="7251B751746C4316AD236474234DFD7A"/>
    <w:rsid w:val="006B528F"/>
  </w:style>
  <w:style w:type="paragraph" w:customStyle="1" w:styleId="0EED0940DB44412591DB1BDE38DCB3F9">
    <w:name w:val="0EED0940DB44412591DB1BDE38DCB3F9"/>
    <w:rsid w:val="006B528F"/>
  </w:style>
  <w:style w:type="paragraph" w:customStyle="1" w:styleId="54F7765EA8F74C5696A291A31560D9A2">
    <w:name w:val="54F7765EA8F74C5696A291A31560D9A2"/>
    <w:rsid w:val="006B52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ESF">
      <a:dk1>
        <a:srgbClr val="003399"/>
      </a:dk1>
      <a:lt1>
        <a:srgbClr val="FFFFFF"/>
      </a:lt1>
      <a:dk2>
        <a:srgbClr val="373737"/>
      </a:dk2>
      <a:lt2>
        <a:srgbClr val="F6F5F3"/>
      </a:lt2>
      <a:accent1>
        <a:srgbClr val="168AD2"/>
      </a:accent1>
      <a:accent2>
        <a:srgbClr val="30B7BB"/>
      </a:accent2>
      <a:accent3>
        <a:srgbClr val="FECC2F"/>
      </a:accent3>
      <a:accent4>
        <a:srgbClr val="003399"/>
      </a:accent4>
      <a:accent5>
        <a:srgbClr val="373737"/>
      </a:accent5>
      <a:accent6>
        <a:srgbClr val="373636"/>
      </a:accent6>
      <a:hlink>
        <a:srgbClr val="003399"/>
      </a:hlink>
      <a:folHlink>
        <a:srgbClr val="0033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F5D8EF0625984C8A1272E63485651B" ma:contentTypeVersion="22" ma:contentTypeDescription="Een nieuw document maken." ma:contentTypeScope="" ma:versionID="f8f32aa1b4862abc2c50a5a91927cc20">
  <xsd:schema xmlns:xsd="http://www.w3.org/2001/XMLSchema" xmlns:xs="http://www.w3.org/2001/XMLSchema" xmlns:p="http://schemas.microsoft.com/office/2006/metadata/properties" xmlns:ns2="21f4a0bb-5291-4553-8617-a7c7fe3942f3" xmlns:ns3="216ebc61-98f1-4950-92e9-871c401b584c" targetNamespace="http://schemas.microsoft.com/office/2006/metadata/properties" ma:root="true" ma:fieldsID="b0187ccb0055e60ca2c5438f9499e9f0" ns2:_="" ns3:_="">
    <xsd:import namespace="21f4a0bb-5291-4553-8617-a7c7fe3942f3"/>
    <xsd:import namespace="216ebc61-98f1-4950-92e9-871c401b58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f4a0bb-5291-4553-8617-a7c7fe3942f3"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7" nillable="true" ma:displayName="MediaServiceDateTaken" ma:hidden="true" ma:indexed="true" ma:internalName="MediaServiceDateTaken" ma:readOnly="true">
      <xsd:simpleType>
        <xsd:restriction base="dms:Text"/>
      </xsd:simpleType>
    </xsd:element>
    <xsd:element name="MediaLengthInSeconds" ma:index="8" nillable="true" ma:displayName="MediaLengthInSeconds" ma:hidden="true" ma:internalName="MediaLengthInSeconds" ma:readOnly="true">
      <xsd:simpleType>
        <xsd:restriction base="dms:Unknown"/>
      </xsd:simpleType>
    </xsd:element>
    <xsd:element name="lcf76f155ced4ddcb4097134ff3c332f" ma:index="10"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6ebc61-98f1-4950-92e9-871c401b584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f8e32fe6-8d4f-4676-ab41-bd7970dda2df}" ma:internalName="TaxCatchAll" ma:showField="CatchAllData" ma:web="216ebc61-98f1-4950-92e9-871c401b58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16ebc61-98f1-4950-92e9-871c401b584c" xsi:nil="true"/>
    <lcf76f155ced4ddcb4097134ff3c332f xmlns="21f4a0bb-5291-4553-8617-a7c7fe3942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FFE984-0833-407D-B585-11BA336E85A7}">
  <ds:schemaRefs>
    <ds:schemaRef ds:uri="http://schemas.openxmlformats.org/officeDocument/2006/bibliography"/>
  </ds:schemaRefs>
</ds:datastoreItem>
</file>

<file path=customXml/itemProps2.xml><?xml version="1.0" encoding="utf-8"?>
<ds:datastoreItem xmlns:ds="http://schemas.openxmlformats.org/officeDocument/2006/customXml" ds:itemID="{028CAF30-2544-4E4C-AD90-CF94C71D6D54}">
  <ds:schemaRefs>
    <ds:schemaRef ds:uri="http://schemas.microsoft.com/sharepoint/v3/contenttype/forms"/>
  </ds:schemaRefs>
</ds:datastoreItem>
</file>

<file path=customXml/itemProps3.xml><?xml version="1.0" encoding="utf-8"?>
<ds:datastoreItem xmlns:ds="http://schemas.openxmlformats.org/officeDocument/2006/customXml" ds:itemID="{EDB90CE3-7D5A-48F2-AE9E-3DB6DC0EB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f4a0bb-5291-4553-8617-a7c7fe3942f3"/>
    <ds:schemaRef ds:uri="216ebc61-98f1-4950-92e9-871c401b58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D2D7EF-2CF8-47CC-81F2-D74F66A0C8BE}">
  <ds:schemaRefs>
    <ds:schemaRef ds:uri="http://schemas.microsoft.com/office/infopath/2007/PartnerControls"/>
    <ds:schemaRef ds:uri="http://purl.org/dc/dcmitype/"/>
    <ds:schemaRef ds:uri="http://schemas.microsoft.com/office/2006/documentManagement/types"/>
    <ds:schemaRef ds:uri="http://www.w3.org/XML/1998/namespace"/>
    <ds:schemaRef ds:uri="216ebc61-98f1-4950-92e9-871c401b584c"/>
    <ds:schemaRef ds:uri="http://purl.org/dc/terms/"/>
    <ds:schemaRef ds:uri="http://schemas.microsoft.com/office/2006/metadata/properties"/>
    <ds:schemaRef ds:uri="http://schemas.openxmlformats.org/package/2006/metadata/core-properties"/>
    <ds:schemaRef ds:uri="21f4a0bb-5291-4553-8617-a7c7fe3942f3"/>
    <ds:schemaRef ds:uri="http://purl.org/dc/elements/1.1/"/>
  </ds:schemaRefs>
</ds:datastoreItem>
</file>

<file path=docMetadata/LabelInfo.xml><?xml version="1.0" encoding="utf-8"?>
<clbl:labelList xmlns:clbl="http://schemas.microsoft.com/office/2020/mipLabelMetadata">
  <clbl:label id="{0c0338a6-9561-4ee8-b8d6-4e89cbd520a0}" enabled="0" method="" siteId="{0c0338a6-9561-4ee8-b8d6-4e89cbd520a0}" removed="1"/>
</clbl:labelList>
</file>

<file path=docProps/app.xml><?xml version="1.0" encoding="utf-8"?>
<Properties xmlns="http://schemas.openxmlformats.org/officeDocument/2006/extended-properties" xmlns:vt="http://schemas.openxmlformats.org/officeDocument/2006/docPropsVTypes">
  <Template>Sjabloon_word_EuropaWSE_zonder%20titelblad.dotx?OR=81dd2b71-fb82-4b33-ac71-fed46bf0f87a&amp;CID=630bc2a1-d019-d000-e812-1e</Template>
  <TotalTime>0</TotalTime>
  <Pages>8</Pages>
  <Words>1962</Words>
  <Characters>10796</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12733</CharactersWithSpaces>
  <SharedDoc>false</SharedDoc>
  <HLinks>
    <vt:vector size="18" baseType="variant">
      <vt:variant>
        <vt:i4>393327</vt:i4>
      </vt:variant>
      <vt:variant>
        <vt:i4>3</vt:i4>
      </vt:variant>
      <vt:variant>
        <vt:i4>0</vt:i4>
      </vt:variant>
      <vt:variant>
        <vt:i4>5</vt:i4>
      </vt:variant>
      <vt:variant>
        <vt:lpwstr>mailto:anke.decraemer@vlaanderen.be</vt:lpwstr>
      </vt:variant>
      <vt:variant>
        <vt:lpwstr/>
      </vt:variant>
      <vt:variant>
        <vt:i4>1900668</vt:i4>
      </vt:variant>
      <vt:variant>
        <vt:i4>0</vt:i4>
      </vt:variant>
      <vt:variant>
        <vt:i4>0</vt:i4>
      </vt:variant>
      <vt:variant>
        <vt:i4>5</vt:i4>
      </vt:variant>
      <vt:variant>
        <vt:lpwstr>mailto:wouter.verdonck@vlaanderen.be</vt:lpwstr>
      </vt:variant>
      <vt:variant>
        <vt:lpwstr/>
      </vt:variant>
      <vt:variant>
        <vt:i4>7077984</vt:i4>
      </vt:variant>
      <vt:variant>
        <vt:i4>0</vt:i4>
      </vt:variant>
      <vt:variant>
        <vt:i4>0</vt:i4>
      </vt:variant>
      <vt:variant>
        <vt:i4>5</vt:i4>
      </vt:variant>
      <vt:variant>
        <vt:lpwstr>http://www.vlaanderen.be/europawse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Uyttersprot Yaro</dc:creator>
  <cp:keywords/>
  <dc:description/>
  <cp:lastModifiedBy>Verdonck Wouter</cp:lastModifiedBy>
  <cp:revision>2</cp:revision>
  <dcterms:created xsi:type="dcterms:W3CDTF">2026-02-04T11:11:00Z</dcterms:created>
  <dcterms:modified xsi:type="dcterms:W3CDTF">2026-02-04T11:11:00Z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_ExtendedDescription">
    <vt:lpwstr/>
  </property>
  <property fmtid="{D5CDD505-2E9C-101B-9397-08002B2CF9AE}" pid="4" name="ContentTypeId">
    <vt:lpwstr>0x010100F9F5D8EF0625984C8A1272E63485651B</vt:lpwstr>
  </property>
</Properties>
</file>